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39AFA" w14:textId="4C4B9F7F" w:rsidR="0089467A" w:rsidRPr="000E58CD" w:rsidRDefault="0089467A" w:rsidP="0089467A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</w:t>
      </w:r>
      <w:r w:rsidR="00BE2E69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72CDA3E4" w14:textId="5F2BEA33" w:rsidR="00FB17D8" w:rsidRPr="00FB17D8" w:rsidRDefault="0089467A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EF7C2D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按照「訪問熱身工作紙」所擬定的方向，先在表格左方填寫問題，然後按問題進行發問，記錄</w:t>
      </w:r>
      <w:r w:rsidR="00BE2E69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林珍</w:t>
      </w:r>
      <w:r w:rsidRPr="00EF7C2D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的回答。</w:t>
      </w:r>
    </w:p>
    <w:p w14:paraId="5615543E" w14:textId="77777777" w:rsidR="00FB17D8" w:rsidRDefault="00FB17D8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1220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49536" behindDoc="0" locked="0" layoutInCell="1" allowOverlap="1" wp14:anchorId="3F5D3125" wp14:editId="75332A56">
            <wp:simplePos x="0" y="0"/>
            <wp:positionH relativeFrom="column">
              <wp:posOffset>5727065</wp:posOffset>
            </wp:positionH>
            <wp:positionV relativeFrom="paragraph">
              <wp:posOffset>259080</wp:posOffset>
            </wp:positionV>
            <wp:extent cx="540000" cy="540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EC1389" wp14:editId="69B656FE">
                <wp:simplePos x="0" y="0"/>
                <wp:positionH relativeFrom="page">
                  <wp:align>right</wp:align>
                </wp:positionH>
                <wp:positionV relativeFrom="paragraph">
                  <wp:posOffset>150495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4A23A" w14:textId="77777777" w:rsidR="00FB17D8" w:rsidRPr="00086BAC" w:rsidRDefault="00FB17D8" w:rsidP="00FB17D8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與抗日戰士對話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林珍</w:t>
                            </w:r>
                          </w:p>
                          <w:p w14:paraId="23107399" w14:textId="77777777" w:rsidR="00FB17D8" w:rsidRPr="00086BAC" w:rsidRDefault="00FB17D8" w:rsidP="00FB17D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FE32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https://aistory.chiculture.org.hk/chat/lam-chun</w:t>
                            </w:r>
                          </w:p>
                          <w:p w14:paraId="492F76F8" w14:textId="77777777" w:rsidR="00FB17D8" w:rsidRPr="00086BAC" w:rsidRDefault="00FB17D8" w:rsidP="00FB17D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C1389" id="矩形 21" o:spid="_x0000_s1026" style="position:absolute;margin-left:542.65pt;margin-top:11.85pt;width:593.85pt;height:59.25pt;z-index:25164851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" fillcolor="#e4f4ed" stroked="f" strokeweight="1pt">
                <v:textbox>
                  <w:txbxContent>
                    <w:p w14:paraId="4B44A23A" w14:textId="77777777" w:rsidR="00FB17D8" w:rsidRPr="00086BAC" w:rsidRDefault="00FB17D8" w:rsidP="00FB17D8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與抗日戰士對話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林珍</w:t>
                      </w:r>
                    </w:p>
                    <w:p w14:paraId="23107399" w14:textId="77777777" w:rsidR="00FB17D8" w:rsidRPr="00086BAC" w:rsidRDefault="00FB17D8" w:rsidP="00FB17D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FE32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https://aistory.chiculture.org.hk/chat/lam-chun</w:t>
                      </w:r>
                    </w:p>
                    <w:p w14:paraId="492F76F8" w14:textId="77777777" w:rsidR="00FB17D8" w:rsidRPr="00086BAC" w:rsidRDefault="00FB17D8" w:rsidP="00FB17D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4DB674" w14:textId="77777777" w:rsidR="00FB17D8" w:rsidRDefault="00FB17D8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07BDA3D" w14:textId="77777777" w:rsidR="00314EDA" w:rsidRDefault="00314EDA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03E38C39" w14:textId="678E79F5" w:rsidR="00FC141B" w:rsidRDefault="00084B55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59A6CAD" wp14:editId="24B90BAC">
                <wp:simplePos x="0" y="0"/>
                <wp:positionH relativeFrom="column">
                  <wp:posOffset>796290</wp:posOffset>
                </wp:positionH>
                <wp:positionV relativeFrom="paragraph">
                  <wp:posOffset>172085</wp:posOffset>
                </wp:positionV>
                <wp:extent cx="5149850" cy="444500"/>
                <wp:effectExtent l="38100" t="38100" r="88900" b="8890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4445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49FC" w14:textId="77777777" w:rsidR="00FC141B" w:rsidRDefault="00FC141B" w:rsidP="00FC141B">
                            <w:pPr>
                              <w:pStyle w:val="a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每位組員各負責</w:t>
                            </w:r>
                            <w:r w:rsidRPr="0000134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41B31EAC" w14:textId="77777777" w:rsidR="00FC141B" w:rsidRPr="00FD0510" w:rsidRDefault="00FC141B" w:rsidP="00FC141B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A6C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7" type="#_x0000_t176" style="position:absolute;margin-left:62.7pt;margin-top:13.55pt;width:405.5pt;height: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" fillcolor="#feeed0 [660]" stroked="f" strokeweight="1pt">
                <v:shadow on="t" color="black" opacity="26214f" origin="-.5,-.5" offset=".74836mm,.74836mm"/>
                <v:textbox>
                  <w:txbxContent>
                    <w:p w14:paraId="7C4B49FC" w14:textId="77777777" w:rsidR="00FC141B" w:rsidRDefault="00FC141B" w:rsidP="00FC141B">
                      <w:pPr>
                        <w:pStyle w:val="a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每位組員各負責</w:t>
                      </w:r>
                      <w:r w:rsidRPr="0000134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41B31EAC" w14:textId="77777777" w:rsidR="00FC141B" w:rsidRPr="00FD0510" w:rsidRDefault="00FC141B" w:rsidP="00FC141B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82304" behindDoc="0" locked="0" layoutInCell="1" allowOverlap="1" wp14:anchorId="62927495" wp14:editId="6E3C91FA">
            <wp:simplePos x="0" y="0"/>
            <wp:positionH relativeFrom="column">
              <wp:posOffset>252095</wp:posOffset>
            </wp:positionH>
            <wp:positionV relativeFrom="paragraph">
              <wp:posOffset>73025</wp:posOffset>
            </wp:positionV>
            <wp:extent cx="335915" cy="335915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73AD6B" wp14:editId="689BD683">
                <wp:simplePos x="0" y="0"/>
                <wp:positionH relativeFrom="column">
                  <wp:posOffset>222885</wp:posOffset>
                </wp:positionH>
                <wp:positionV relativeFrom="paragraph">
                  <wp:posOffset>79375</wp:posOffset>
                </wp:positionV>
                <wp:extent cx="1009015" cy="328930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2893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3218" w14:textId="77777777" w:rsidR="00FC141B" w:rsidRPr="004A0D8F" w:rsidRDefault="00FC141B" w:rsidP="00FC141B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3AD6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8" type="#_x0000_t116" style="position:absolute;margin-left:17.55pt;margin-top:6.25pt;width:79.45pt;height:25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" fillcolor="#faaf17 [3204]" stroked="f" strokeweight="1pt">
                <v:textbox inset="0,0,0,0">
                  <w:txbxContent>
                    <w:p w14:paraId="65B03218" w14:textId="77777777" w:rsidR="00FC141B" w:rsidRPr="004A0D8F" w:rsidRDefault="00FC141B" w:rsidP="00FC141B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17DC3C12" w14:textId="4FD89A39" w:rsid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21A0E869" w14:textId="7F59D7F0" w:rsidR="00FC141B" w:rsidRP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52408DA4" w14:textId="77777777" w:rsidR="0089467A" w:rsidRPr="00357032" w:rsidRDefault="0089467A" w:rsidP="00EF7C2D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388865" w:themeColor="accent2" w:themeShade="BF"/>
          <w:left w:val="dashed" w:sz="4" w:space="0" w:color="388865" w:themeColor="accent2" w:themeShade="BF"/>
          <w:bottom w:val="dashed" w:sz="4" w:space="0" w:color="388865" w:themeColor="accent2" w:themeShade="BF"/>
          <w:right w:val="dashed" w:sz="4" w:space="0" w:color="388865" w:themeColor="accent2" w:themeShade="BF"/>
          <w:insideH w:val="dashed" w:sz="4" w:space="0" w:color="388865" w:themeColor="accent2" w:themeShade="BF"/>
          <w:insideV w:val="dashed" w:sz="4" w:space="0" w:color="388865" w:themeColor="accent2" w:themeShade="BF"/>
        </w:tblBorders>
        <w:tblLook w:val="04A0" w:firstRow="1" w:lastRow="0" w:firstColumn="1" w:lastColumn="0" w:noHBand="0" w:noVBand="1"/>
      </w:tblPr>
      <w:tblGrid>
        <w:gridCol w:w="1413"/>
        <w:gridCol w:w="3827"/>
        <w:gridCol w:w="4966"/>
      </w:tblGrid>
      <w:tr w:rsidR="0089467A" w14:paraId="2905CD39" w14:textId="77777777" w:rsidTr="00314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1186A9F1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提問方向</w:t>
            </w:r>
          </w:p>
        </w:tc>
        <w:tc>
          <w:tcPr>
            <w:tcW w:w="3827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76324276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問題</w:t>
            </w:r>
          </w:p>
        </w:tc>
        <w:tc>
          <w:tcPr>
            <w:tcW w:w="4966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012CA6C0" w14:textId="5D09BA4D" w:rsidR="0089467A" w:rsidRPr="000C4EE5" w:rsidRDefault="001052F5" w:rsidP="000F36D2">
            <w:pPr>
              <w:tabs>
                <w:tab w:val="left" w:pos="2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lang w:val="x-none"/>
              </w:rPr>
            </w:pPr>
            <w:r>
              <w:rPr>
                <w:rFonts w:ascii="DFKai-SB" w:eastAsia="DFKai-SB" w:hAnsi="DFKai-SB" w:hint="eastAsia"/>
                <w:color w:val="00B050"/>
                <w:lang w:val="x-none"/>
              </w:rPr>
              <w:t>林珍</w:t>
            </w:r>
            <w:r w:rsidR="0089467A" w:rsidRPr="000C4EE5">
              <w:rPr>
                <w:rFonts w:ascii="DFKai-SB" w:eastAsia="DFKai-SB" w:hAnsi="DFKai-SB" w:hint="eastAsia"/>
                <w:color w:val="00B050"/>
                <w:lang w:val="x-none"/>
              </w:rPr>
              <w:t>的回答</w:t>
            </w:r>
          </w:p>
        </w:tc>
      </w:tr>
      <w:tr w:rsidR="00314EDA" w14:paraId="16F186B9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388865" w:themeColor="accent2" w:themeShade="BF"/>
              <w:bottom w:val="dashed" w:sz="4" w:space="0" w:color="00B050"/>
            </w:tcBorders>
            <w:vAlign w:val="center"/>
          </w:tcPr>
          <w:p w14:paraId="5E9EC365" w14:textId="058C0621" w:rsidR="00314EDA" w:rsidRPr="00FE0A26" w:rsidRDefault="00314EDA" w:rsidP="0006321E">
            <w:pPr>
              <w:tabs>
                <w:tab w:val="left" w:pos="2057"/>
              </w:tabs>
              <w:spacing w:line="276" w:lineRule="auto"/>
              <w:jc w:val="center"/>
              <w:rPr>
                <w:rFonts w:ascii="PMingLiU" w:eastAsia="PMingLiU" w:hAnsi="PMingLiU" w:cs="Times New Roman"/>
                <w:b w:val="0"/>
                <w:bCs w:val="0"/>
                <w:color w:val="FF0000"/>
                <w:lang w:val="x-none"/>
              </w:rPr>
            </w:pPr>
          </w:p>
        </w:tc>
        <w:tc>
          <w:tcPr>
            <w:tcW w:w="3827" w:type="dxa"/>
            <w:tcBorders>
              <w:top w:val="dashed" w:sz="4" w:space="0" w:color="388865" w:themeColor="accent2" w:themeShade="BF"/>
            </w:tcBorders>
          </w:tcPr>
          <w:p w14:paraId="7DFCA262" w14:textId="77777777" w:rsidR="00314EDA" w:rsidRDefault="00314ED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  <w:r w:rsidRPr="00474F32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1. </w:t>
            </w:r>
          </w:p>
          <w:p w14:paraId="0BBAEE2C" w14:textId="0C329971" w:rsidR="00314EDA" w:rsidRPr="00474F32" w:rsidRDefault="00314ED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</w:p>
        </w:tc>
        <w:tc>
          <w:tcPr>
            <w:tcW w:w="4966" w:type="dxa"/>
            <w:tcBorders>
              <w:top w:val="dashed" w:sz="4" w:space="0" w:color="388865" w:themeColor="accent2" w:themeShade="BF"/>
            </w:tcBorders>
            <w:vAlign w:val="center"/>
          </w:tcPr>
          <w:p w14:paraId="1D4FBC25" w14:textId="548BABF0" w:rsidR="00314EDA" w:rsidRPr="00203FC2" w:rsidRDefault="00314EDA" w:rsidP="00B90CF6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</w:tr>
      <w:tr w:rsidR="00314EDA" w14:paraId="721C28E3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4ACA3249" w14:textId="77777777" w:rsidR="00314EDA" w:rsidRPr="00B12DD0" w:rsidRDefault="00314EDA" w:rsidP="00E5069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2F237DBA" w14:textId="77777777" w:rsidR="00314EDA" w:rsidRDefault="00314EDA" w:rsidP="00E5069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2. </w:t>
            </w:r>
          </w:p>
          <w:p w14:paraId="49F7F482" w14:textId="0C353069" w:rsidR="00314EDA" w:rsidRPr="00512A04" w:rsidRDefault="00314EDA" w:rsidP="00E5069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966" w:type="dxa"/>
            <w:vAlign w:val="center"/>
          </w:tcPr>
          <w:p w14:paraId="486BFED6" w14:textId="4B4FEEDF" w:rsidR="00314EDA" w:rsidRPr="00203FC2" w:rsidRDefault="00314EDA" w:rsidP="00B90CF6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</w:tr>
      <w:tr w:rsidR="00314EDA" w14:paraId="7216F951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3D5981CE" w14:textId="77777777" w:rsidR="00314EDA" w:rsidRPr="00B12DD0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2D18AB07" w14:textId="77777777" w:rsidR="00314EDA" w:rsidRDefault="00314EDA" w:rsidP="00432D90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3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>.</w:t>
            </w:r>
          </w:p>
          <w:p w14:paraId="2DD580B2" w14:textId="6F8EF400" w:rsidR="00314EDA" w:rsidRPr="00512A04" w:rsidRDefault="00314EDA" w:rsidP="00432D90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</w:p>
        </w:tc>
        <w:tc>
          <w:tcPr>
            <w:tcW w:w="4966" w:type="dxa"/>
            <w:vAlign w:val="center"/>
          </w:tcPr>
          <w:p w14:paraId="72B703BA" w14:textId="510790A3" w:rsidR="00314EDA" w:rsidRPr="00B90CF6" w:rsidRDefault="00314EDA" w:rsidP="00B90CF6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</w:tr>
      <w:tr w:rsidR="00314EDA" w14:paraId="70372675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76679747" w14:textId="77777777" w:rsidR="00314EDA" w:rsidRPr="00B12DD0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</w:p>
        </w:tc>
        <w:tc>
          <w:tcPr>
            <w:tcW w:w="3827" w:type="dxa"/>
          </w:tcPr>
          <w:p w14:paraId="7ABE6BD0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4. </w:t>
            </w:r>
          </w:p>
          <w:p w14:paraId="7F236C8F" w14:textId="5A338541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</w:p>
        </w:tc>
        <w:tc>
          <w:tcPr>
            <w:tcW w:w="4966" w:type="dxa"/>
            <w:vAlign w:val="center"/>
          </w:tcPr>
          <w:p w14:paraId="210FA4EF" w14:textId="121C713D" w:rsidR="00314EDA" w:rsidRPr="00203FC2" w:rsidRDefault="00314EDA" w:rsidP="00B90CF6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314EDA" w14:paraId="3E57B5CF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0ECB5B35" w14:textId="77777777" w:rsidR="00314EDA" w:rsidRPr="00B12DD0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15A1A500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5. </w:t>
            </w:r>
          </w:p>
          <w:p w14:paraId="2A76A7BE" w14:textId="67D3C899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966" w:type="dxa"/>
            <w:vAlign w:val="center"/>
          </w:tcPr>
          <w:p w14:paraId="233B8B32" w14:textId="73FC2821" w:rsidR="00314EDA" w:rsidRPr="00203FC2" w:rsidRDefault="00314EDA" w:rsidP="00B90CF6">
            <w:pPr>
              <w:pStyle w:val="a7"/>
              <w:shd w:val="clear" w:color="auto" w:fill="FFFFFF"/>
              <w:spacing w:before="100" w:beforeAutospacing="1" w:after="24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</w:p>
        </w:tc>
      </w:tr>
      <w:tr w:rsidR="00314EDA" w14:paraId="314AF561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45E6AC54" w14:textId="77777777" w:rsidR="00314EDA" w:rsidRPr="00B12DD0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711BA8C1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6. </w:t>
            </w:r>
          </w:p>
          <w:p w14:paraId="3D6DDC18" w14:textId="42C380A8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</w:p>
        </w:tc>
        <w:tc>
          <w:tcPr>
            <w:tcW w:w="4966" w:type="dxa"/>
            <w:vAlign w:val="center"/>
          </w:tcPr>
          <w:p w14:paraId="5DD78D0C" w14:textId="4E98390E" w:rsidR="00314EDA" w:rsidRPr="00203FC2" w:rsidRDefault="00314EDA" w:rsidP="00B90CF6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314EDA" w14:paraId="597D679A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23B452EC" w14:textId="77777777" w:rsidR="00314EDA" w:rsidRPr="006D1574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3FCACAD6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7. </w:t>
            </w:r>
          </w:p>
          <w:p w14:paraId="57DDE28D" w14:textId="612B7629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966" w:type="dxa"/>
            <w:vAlign w:val="center"/>
          </w:tcPr>
          <w:p w14:paraId="701B118E" w14:textId="03314D52" w:rsidR="00314EDA" w:rsidRPr="00B90CF6" w:rsidRDefault="00314EDA" w:rsidP="00B90CF6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314EDA" w14:paraId="43E723CB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3AFC51E4" w14:textId="77777777" w:rsidR="00314EDA" w:rsidRPr="006D1574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  <w:tcBorders>
              <w:bottom w:val="dashed" w:sz="4" w:space="0" w:color="388865" w:themeColor="accent2" w:themeShade="BF"/>
            </w:tcBorders>
          </w:tcPr>
          <w:p w14:paraId="255B6536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8. </w:t>
            </w:r>
          </w:p>
          <w:p w14:paraId="7CDE7496" w14:textId="5B60E786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966" w:type="dxa"/>
            <w:tcBorders>
              <w:bottom w:val="dashed" w:sz="4" w:space="0" w:color="388865" w:themeColor="accent2" w:themeShade="BF"/>
            </w:tcBorders>
            <w:vAlign w:val="center"/>
          </w:tcPr>
          <w:p w14:paraId="0CB62CF3" w14:textId="2F9ED759" w:rsidR="00314EDA" w:rsidRPr="00203FC2" w:rsidRDefault="00314EDA" w:rsidP="00B90CF6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</w:tbl>
    <w:p w14:paraId="057A399C" w14:textId="77777777" w:rsidR="0089467A" w:rsidRPr="00357032" w:rsidRDefault="0089467A" w:rsidP="0089467A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p w14:paraId="38CD8442" w14:textId="77777777" w:rsidR="009C7520" w:rsidRPr="00FB17D8" w:rsidRDefault="009C7520" w:rsidP="0089467A">
      <w:pPr>
        <w:rPr>
          <w:sz w:val="2"/>
          <w:szCs w:val="2"/>
          <w:lang w:val="x-none"/>
        </w:rPr>
      </w:pPr>
    </w:p>
    <w:sectPr w:rsidR="009C7520" w:rsidRPr="00FB17D8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E5AAD" w14:textId="77777777" w:rsidR="00494807" w:rsidRDefault="00494807" w:rsidP="00465C96">
      <w:r>
        <w:separator/>
      </w:r>
    </w:p>
  </w:endnote>
  <w:endnote w:type="continuationSeparator" w:id="0">
    <w:p w14:paraId="09A53035" w14:textId="77777777" w:rsidR="00494807" w:rsidRDefault="00494807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4613B" w14:textId="77777777" w:rsidR="00494807" w:rsidRDefault="00494807" w:rsidP="00465C96">
      <w:r>
        <w:separator/>
      </w:r>
    </w:p>
  </w:footnote>
  <w:footnote w:type="continuationSeparator" w:id="0">
    <w:p w14:paraId="1A2EB9EE" w14:textId="77777777" w:rsidR="00494807" w:rsidRDefault="00494807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F0C04" w14:textId="77777777" w:rsidR="009E3682" w:rsidRDefault="009E368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D978" w14:textId="4D1C153F" w:rsidR="004038B5" w:rsidRDefault="009E3682" w:rsidP="009E3682">
    <w:pPr>
      <w:pStyle w:val="a3"/>
      <w:tabs>
        <w:tab w:val="clear" w:pos="4513"/>
        <w:tab w:val="clear" w:pos="9026"/>
        <w:tab w:val="left" w:pos="442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4968020E" wp14:editId="55C24086">
          <wp:simplePos x="0" y="0"/>
          <wp:positionH relativeFrom="page">
            <wp:posOffset>-6350</wp:posOffset>
          </wp:positionH>
          <wp:positionV relativeFrom="paragraph">
            <wp:posOffset>-489585</wp:posOffset>
          </wp:positionV>
          <wp:extent cx="7587153" cy="1128705"/>
          <wp:effectExtent l="0" t="0" r="0" b="0"/>
          <wp:wrapNone/>
          <wp:docPr id="6" name="圖片 6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153" cy="112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6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3592412"/>
    <w:multiLevelType w:val="hybridMultilevel"/>
    <w:tmpl w:val="0626592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73473"/>
    <w:multiLevelType w:val="hybridMultilevel"/>
    <w:tmpl w:val="4CA0036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2C3E23"/>
    <w:multiLevelType w:val="hybridMultilevel"/>
    <w:tmpl w:val="26667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A2474F"/>
    <w:multiLevelType w:val="hybridMultilevel"/>
    <w:tmpl w:val="F9E0B1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215E5"/>
    <w:multiLevelType w:val="hybridMultilevel"/>
    <w:tmpl w:val="5D5609F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3502A"/>
    <w:multiLevelType w:val="hybridMultilevel"/>
    <w:tmpl w:val="1F9C29E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80CD3"/>
    <w:multiLevelType w:val="hybridMultilevel"/>
    <w:tmpl w:val="6B727AB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32DA7"/>
    <w:multiLevelType w:val="hybridMultilevel"/>
    <w:tmpl w:val="2BA24EA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60C83"/>
    <w:multiLevelType w:val="hybridMultilevel"/>
    <w:tmpl w:val="7C02B8E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8F2CB0"/>
    <w:multiLevelType w:val="hybridMultilevel"/>
    <w:tmpl w:val="545CD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C1B5A69"/>
    <w:multiLevelType w:val="hybridMultilevel"/>
    <w:tmpl w:val="17F0C1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A274A"/>
    <w:multiLevelType w:val="hybridMultilevel"/>
    <w:tmpl w:val="54327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8879651">
    <w:abstractNumId w:val="14"/>
  </w:num>
  <w:num w:numId="2" w16cid:durableId="102379785">
    <w:abstractNumId w:val="15"/>
  </w:num>
  <w:num w:numId="3" w16cid:durableId="1348556626">
    <w:abstractNumId w:val="16"/>
  </w:num>
  <w:num w:numId="4" w16cid:durableId="849836731">
    <w:abstractNumId w:val="3"/>
  </w:num>
  <w:num w:numId="5" w16cid:durableId="1243838014">
    <w:abstractNumId w:val="1"/>
  </w:num>
  <w:num w:numId="6" w16cid:durableId="473643160">
    <w:abstractNumId w:val="9"/>
  </w:num>
  <w:num w:numId="7" w16cid:durableId="1415512661">
    <w:abstractNumId w:val="2"/>
  </w:num>
  <w:num w:numId="8" w16cid:durableId="1099571152">
    <w:abstractNumId w:val="11"/>
  </w:num>
  <w:num w:numId="9" w16cid:durableId="885066079">
    <w:abstractNumId w:val="6"/>
  </w:num>
  <w:num w:numId="10" w16cid:durableId="1290550213">
    <w:abstractNumId w:val="8"/>
  </w:num>
  <w:num w:numId="11" w16cid:durableId="1594629705">
    <w:abstractNumId w:val="19"/>
  </w:num>
  <w:num w:numId="12" w16cid:durableId="1309478144">
    <w:abstractNumId w:val="18"/>
  </w:num>
  <w:num w:numId="13" w16cid:durableId="1222407653">
    <w:abstractNumId w:val="5"/>
  </w:num>
  <w:num w:numId="14" w16cid:durableId="691224029">
    <w:abstractNumId w:val="20"/>
  </w:num>
  <w:num w:numId="15" w16cid:durableId="892426375">
    <w:abstractNumId w:val="0"/>
  </w:num>
  <w:num w:numId="16" w16cid:durableId="1163085406">
    <w:abstractNumId w:val="17"/>
  </w:num>
  <w:num w:numId="17" w16cid:durableId="1782299">
    <w:abstractNumId w:val="4"/>
  </w:num>
  <w:num w:numId="18" w16cid:durableId="1714839489">
    <w:abstractNumId w:val="13"/>
  </w:num>
  <w:num w:numId="19" w16cid:durableId="649406677">
    <w:abstractNumId w:val="10"/>
  </w:num>
  <w:num w:numId="20" w16cid:durableId="439103001">
    <w:abstractNumId w:val="7"/>
  </w:num>
  <w:num w:numId="21" w16cid:durableId="16641183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134A"/>
    <w:rsid w:val="00016B85"/>
    <w:rsid w:val="000214DD"/>
    <w:rsid w:val="00023F7D"/>
    <w:rsid w:val="00027603"/>
    <w:rsid w:val="00035EED"/>
    <w:rsid w:val="0006459E"/>
    <w:rsid w:val="000652BD"/>
    <w:rsid w:val="000661D6"/>
    <w:rsid w:val="00067C16"/>
    <w:rsid w:val="0007141B"/>
    <w:rsid w:val="000747B0"/>
    <w:rsid w:val="00084B55"/>
    <w:rsid w:val="000932CC"/>
    <w:rsid w:val="000A1282"/>
    <w:rsid w:val="000A204E"/>
    <w:rsid w:val="000B41D0"/>
    <w:rsid w:val="000B602A"/>
    <w:rsid w:val="000C4EE5"/>
    <w:rsid w:val="000E01C7"/>
    <w:rsid w:val="000E58CD"/>
    <w:rsid w:val="000F36D2"/>
    <w:rsid w:val="001052F5"/>
    <w:rsid w:val="001078B7"/>
    <w:rsid w:val="001145BE"/>
    <w:rsid w:val="00126D8D"/>
    <w:rsid w:val="001412D4"/>
    <w:rsid w:val="00150644"/>
    <w:rsid w:val="00157029"/>
    <w:rsid w:val="00164750"/>
    <w:rsid w:val="00165B48"/>
    <w:rsid w:val="001752D5"/>
    <w:rsid w:val="001774F0"/>
    <w:rsid w:val="001812D9"/>
    <w:rsid w:val="00185F29"/>
    <w:rsid w:val="001A2F95"/>
    <w:rsid w:val="001A4F4D"/>
    <w:rsid w:val="001B3365"/>
    <w:rsid w:val="001B3571"/>
    <w:rsid w:val="001C0642"/>
    <w:rsid w:val="001D7BE6"/>
    <w:rsid w:val="001E4DD3"/>
    <w:rsid w:val="001F4025"/>
    <w:rsid w:val="00200149"/>
    <w:rsid w:val="0020069A"/>
    <w:rsid w:val="00203FC2"/>
    <w:rsid w:val="00206E7E"/>
    <w:rsid w:val="00213CA0"/>
    <w:rsid w:val="00227235"/>
    <w:rsid w:val="00253473"/>
    <w:rsid w:val="00257B1E"/>
    <w:rsid w:val="00260AED"/>
    <w:rsid w:val="00265AA8"/>
    <w:rsid w:val="00294B6E"/>
    <w:rsid w:val="002A7669"/>
    <w:rsid w:val="002C061C"/>
    <w:rsid w:val="002C5663"/>
    <w:rsid w:val="002C7E62"/>
    <w:rsid w:val="002D517B"/>
    <w:rsid w:val="002E1475"/>
    <w:rsid w:val="002E27DF"/>
    <w:rsid w:val="002E587D"/>
    <w:rsid w:val="002F38C9"/>
    <w:rsid w:val="002F748E"/>
    <w:rsid w:val="002F7863"/>
    <w:rsid w:val="003002BC"/>
    <w:rsid w:val="00314C50"/>
    <w:rsid w:val="00314EDA"/>
    <w:rsid w:val="0031546F"/>
    <w:rsid w:val="00323124"/>
    <w:rsid w:val="0032354F"/>
    <w:rsid w:val="00344B9C"/>
    <w:rsid w:val="00346063"/>
    <w:rsid w:val="00350B05"/>
    <w:rsid w:val="0036573B"/>
    <w:rsid w:val="0036667E"/>
    <w:rsid w:val="00375DF1"/>
    <w:rsid w:val="003826F0"/>
    <w:rsid w:val="003A6D3D"/>
    <w:rsid w:val="003B27AC"/>
    <w:rsid w:val="003C15AA"/>
    <w:rsid w:val="003C5334"/>
    <w:rsid w:val="003E3F00"/>
    <w:rsid w:val="003E6438"/>
    <w:rsid w:val="003E7830"/>
    <w:rsid w:val="00402D76"/>
    <w:rsid w:val="004038B5"/>
    <w:rsid w:val="00412357"/>
    <w:rsid w:val="00425BBC"/>
    <w:rsid w:val="00432D90"/>
    <w:rsid w:val="00433BF3"/>
    <w:rsid w:val="0043426E"/>
    <w:rsid w:val="00450D4C"/>
    <w:rsid w:val="00451A13"/>
    <w:rsid w:val="004553D0"/>
    <w:rsid w:val="004607AF"/>
    <w:rsid w:val="00465C96"/>
    <w:rsid w:val="00466098"/>
    <w:rsid w:val="0047169B"/>
    <w:rsid w:val="00474F32"/>
    <w:rsid w:val="00482551"/>
    <w:rsid w:val="00494807"/>
    <w:rsid w:val="004A2E2F"/>
    <w:rsid w:val="004A3829"/>
    <w:rsid w:val="004A5E58"/>
    <w:rsid w:val="004B79B8"/>
    <w:rsid w:val="004C1BD5"/>
    <w:rsid w:val="004C4C64"/>
    <w:rsid w:val="004C6F9F"/>
    <w:rsid w:val="004D0121"/>
    <w:rsid w:val="004D155B"/>
    <w:rsid w:val="004D4B76"/>
    <w:rsid w:val="004D6525"/>
    <w:rsid w:val="004E1111"/>
    <w:rsid w:val="00501B61"/>
    <w:rsid w:val="0051050C"/>
    <w:rsid w:val="00524D68"/>
    <w:rsid w:val="00532AD8"/>
    <w:rsid w:val="00534FED"/>
    <w:rsid w:val="00537080"/>
    <w:rsid w:val="00537238"/>
    <w:rsid w:val="0054395E"/>
    <w:rsid w:val="005566A0"/>
    <w:rsid w:val="00560044"/>
    <w:rsid w:val="005619BC"/>
    <w:rsid w:val="00567611"/>
    <w:rsid w:val="00574311"/>
    <w:rsid w:val="00575592"/>
    <w:rsid w:val="00581DBF"/>
    <w:rsid w:val="00584079"/>
    <w:rsid w:val="0058733C"/>
    <w:rsid w:val="00592357"/>
    <w:rsid w:val="0059681B"/>
    <w:rsid w:val="005A6F5F"/>
    <w:rsid w:val="005B6C15"/>
    <w:rsid w:val="005D4AED"/>
    <w:rsid w:val="005F79BB"/>
    <w:rsid w:val="005F7C4A"/>
    <w:rsid w:val="00600510"/>
    <w:rsid w:val="0060068E"/>
    <w:rsid w:val="00604DF2"/>
    <w:rsid w:val="006101FC"/>
    <w:rsid w:val="00615BE5"/>
    <w:rsid w:val="00621C51"/>
    <w:rsid w:val="00621FD1"/>
    <w:rsid w:val="00627177"/>
    <w:rsid w:val="00634CEE"/>
    <w:rsid w:val="00635355"/>
    <w:rsid w:val="006362F5"/>
    <w:rsid w:val="0064179E"/>
    <w:rsid w:val="00641E16"/>
    <w:rsid w:val="00652E18"/>
    <w:rsid w:val="00664FA2"/>
    <w:rsid w:val="0066607E"/>
    <w:rsid w:val="00685051"/>
    <w:rsid w:val="00692BA0"/>
    <w:rsid w:val="006B1400"/>
    <w:rsid w:val="006C211D"/>
    <w:rsid w:val="006C2BE7"/>
    <w:rsid w:val="006C3760"/>
    <w:rsid w:val="006D06C7"/>
    <w:rsid w:val="006E0DCC"/>
    <w:rsid w:val="007438AA"/>
    <w:rsid w:val="007503AC"/>
    <w:rsid w:val="00757539"/>
    <w:rsid w:val="00766912"/>
    <w:rsid w:val="00792C0C"/>
    <w:rsid w:val="007969E5"/>
    <w:rsid w:val="007A027A"/>
    <w:rsid w:val="007A2D3A"/>
    <w:rsid w:val="007A531F"/>
    <w:rsid w:val="007A7B09"/>
    <w:rsid w:val="007A7CD9"/>
    <w:rsid w:val="007B5E24"/>
    <w:rsid w:val="007B6189"/>
    <w:rsid w:val="007C3046"/>
    <w:rsid w:val="007D698C"/>
    <w:rsid w:val="007E021E"/>
    <w:rsid w:val="007E1056"/>
    <w:rsid w:val="007E231F"/>
    <w:rsid w:val="008031B2"/>
    <w:rsid w:val="00810A2C"/>
    <w:rsid w:val="00826413"/>
    <w:rsid w:val="008410D1"/>
    <w:rsid w:val="00852909"/>
    <w:rsid w:val="00853C48"/>
    <w:rsid w:val="0085705B"/>
    <w:rsid w:val="00872591"/>
    <w:rsid w:val="0087273E"/>
    <w:rsid w:val="0089467A"/>
    <w:rsid w:val="008A3E63"/>
    <w:rsid w:val="008B26FB"/>
    <w:rsid w:val="008B37FA"/>
    <w:rsid w:val="008B78E9"/>
    <w:rsid w:val="008D3158"/>
    <w:rsid w:val="008E0E85"/>
    <w:rsid w:val="008E5DD3"/>
    <w:rsid w:val="008E7F15"/>
    <w:rsid w:val="008F02FB"/>
    <w:rsid w:val="009067F1"/>
    <w:rsid w:val="00942C4F"/>
    <w:rsid w:val="0094779D"/>
    <w:rsid w:val="00950AE0"/>
    <w:rsid w:val="00951359"/>
    <w:rsid w:val="00961C7C"/>
    <w:rsid w:val="00961FAD"/>
    <w:rsid w:val="00995F21"/>
    <w:rsid w:val="009A352F"/>
    <w:rsid w:val="009B4FF6"/>
    <w:rsid w:val="009C04B7"/>
    <w:rsid w:val="009C5AC8"/>
    <w:rsid w:val="009C7520"/>
    <w:rsid w:val="009E3682"/>
    <w:rsid w:val="00A14984"/>
    <w:rsid w:val="00A16BBF"/>
    <w:rsid w:val="00A22169"/>
    <w:rsid w:val="00A26141"/>
    <w:rsid w:val="00A318A1"/>
    <w:rsid w:val="00A4621D"/>
    <w:rsid w:val="00A51AFF"/>
    <w:rsid w:val="00A57B09"/>
    <w:rsid w:val="00A6041C"/>
    <w:rsid w:val="00A70C6D"/>
    <w:rsid w:val="00A8427F"/>
    <w:rsid w:val="00A92247"/>
    <w:rsid w:val="00A96DFB"/>
    <w:rsid w:val="00AC5AD9"/>
    <w:rsid w:val="00AC6914"/>
    <w:rsid w:val="00AD068B"/>
    <w:rsid w:val="00AD652D"/>
    <w:rsid w:val="00AD75C5"/>
    <w:rsid w:val="00AE5293"/>
    <w:rsid w:val="00AF4BB0"/>
    <w:rsid w:val="00AF6C53"/>
    <w:rsid w:val="00B000F8"/>
    <w:rsid w:val="00B062A9"/>
    <w:rsid w:val="00B101B9"/>
    <w:rsid w:val="00B14F3B"/>
    <w:rsid w:val="00B23885"/>
    <w:rsid w:val="00B34CDD"/>
    <w:rsid w:val="00B35AFE"/>
    <w:rsid w:val="00B50D96"/>
    <w:rsid w:val="00B52240"/>
    <w:rsid w:val="00B71AF8"/>
    <w:rsid w:val="00B75175"/>
    <w:rsid w:val="00B90CF6"/>
    <w:rsid w:val="00BA3318"/>
    <w:rsid w:val="00BA799D"/>
    <w:rsid w:val="00BB0D6B"/>
    <w:rsid w:val="00BB2A9A"/>
    <w:rsid w:val="00BB4F83"/>
    <w:rsid w:val="00BB6C12"/>
    <w:rsid w:val="00BC6252"/>
    <w:rsid w:val="00BD0207"/>
    <w:rsid w:val="00BD1AF9"/>
    <w:rsid w:val="00BE0BBB"/>
    <w:rsid w:val="00BE2E69"/>
    <w:rsid w:val="00BE4E50"/>
    <w:rsid w:val="00BE6BA1"/>
    <w:rsid w:val="00BF2EA2"/>
    <w:rsid w:val="00C057E7"/>
    <w:rsid w:val="00C07A6D"/>
    <w:rsid w:val="00C22CA3"/>
    <w:rsid w:val="00C411CA"/>
    <w:rsid w:val="00C413AB"/>
    <w:rsid w:val="00C451C4"/>
    <w:rsid w:val="00C517CF"/>
    <w:rsid w:val="00C808D5"/>
    <w:rsid w:val="00C931A8"/>
    <w:rsid w:val="00CA1395"/>
    <w:rsid w:val="00CC614B"/>
    <w:rsid w:val="00CC7AE5"/>
    <w:rsid w:val="00CD736C"/>
    <w:rsid w:val="00CF2D13"/>
    <w:rsid w:val="00CF4FF1"/>
    <w:rsid w:val="00D0321A"/>
    <w:rsid w:val="00D1322D"/>
    <w:rsid w:val="00D22B88"/>
    <w:rsid w:val="00D3031F"/>
    <w:rsid w:val="00D30B57"/>
    <w:rsid w:val="00D72AE7"/>
    <w:rsid w:val="00D73B3F"/>
    <w:rsid w:val="00D76EB9"/>
    <w:rsid w:val="00D86F95"/>
    <w:rsid w:val="00D90B87"/>
    <w:rsid w:val="00D95972"/>
    <w:rsid w:val="00D96163"/>
    <w:rsid w:val="00DA61B1"/>
    <w:rsid w:val="00DA7E23"/>
    <w:rsid w:val="00DC4787"/>
    <w:rsid w:val="00DC584F"/>
    <w:rsid w:val="00DD3D64"/>
    <w:rsid w:val="00E05C19"/>
    <w:rsid w:val="00E210E8"/>
    <w:rsid w:val="00E24F87"/>
    <w:rsid w:val="00E254FE"/>
    <w:rsid w:val="00E2739D"/>
    <w:rsid w:val="00E30CA5"/>
    <w:rsid w:val="00E318D4"/>
    <w:rsid w:val="00E50694"/>
    <w:rsid w:val="00E603AD"/>
    <w:rsid w:val="00E612D4"/>
    <w:rsid w:val="00E63491"/>
    <w:rsid w:val="00E6587E"/>
    <w:rsid w:val="00E71851"/>
    <w:rsid w:val="00E74F9C"/>
    <w:rsid w:val="00E76FAB"/>
    <w:rsid w:val="00E90FFC"/>
    <w:rsid w:val="00E95543"/>
    <w:rsid w:val="00E96ADC"/>
    <w:rsid w:val="00EB73B8"/>
    <w:rsid w:val="00EC7956"/>
    <w:rsid w:val="00ED4372"/>
    <w:rsid w:val="00EE2F8F"/>
    <w:rsid w:val="00EF0A8E"/>
    <w:rsid w:val="00EF4F7C"/>
    <w:rsid w:val="00EF7C2D"/>
    <w:rsid w:val="00EF7EC4"/>
    <w:rsid w:val="00F1119C"/>
    <w:rsid w:val="00F11770"/>
    <w:rsid w:val="00F17125"/>
    <w:rsid w:val="00F257A0"/>
    <w:rsid w:val="00F26FF7"/>
    <w:rsid w:val="00F27069"/>
    <w:rsid w:val="00F273AC"/>
    <w:rsid w:val="00F31D95"/>
    <w:rsid w:val="00F46E97"/>
    <w:rsid w:val="00F561A4"/>
    <w:rsid w:val="00F84FC3"/>
    <w:rsid w:val="00F915E6"/>
    <w:rsid w:val="00F937A9"/>
    <w:rsid w:val="00F93E05"/>
    <w:rsid w:val="00F97544"/>
    <w:rsid w:val="00FB17D8"/>
    <w:rsid w:val="00FC141B"/>
    <w:rsid w:val="00FD1E82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Grid Table 1 Light Accent 2"/>
    <w:basedOn w:val="a1"/>
    <w:uiPriority w:val="46"/>
    <w:rsid w:val="0089467A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A0F09D-AA1F-4920-BDAE-9855BB1015C1}"/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a67ca032-99e1-499e-a335-21cedd256a52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7c888565-292f-4b60-a4c3-978be975df1a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1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2023-05-03T06:32:00Z</cp:lastPrinted>
  <dcterms:created xsi:type="dcterms:W3CDTF">2023-05-03T06:32:00Z</dcterms:created>
  <dcterms:modified xsi:type="dcterms:W3CDTF">2023-07-03T02:57:00Z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