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9AFA" w14:textId="5B0A906C" w:rsidR="0089467A" w:rsidRPr="000E58CD" w:rsidRDefault="00757539" w:rsidP="0089467A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683B405" wp14:editId="359E191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66649" cy="692623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49" cy="6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062BF" w14:textId="4D3CFD83" w:rsidR="00757539" w:rsidRPr="00A92445" w:rsidRDefault="00757539" w:rsidP="00757539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學習目標：就其中一個訪問方向訪問</w:t>
                            </w:r>
                            <w:r w:rsidR="003E7830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，並記錄其回答，加深對</w:t>
                            </w:r>
                            <w:r w:rsidR="003E7830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的認識</w:t>
                            </w:r>
                            <w:r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3B405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0;margin-top:0;width:162.75pt;height:5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" filled="f" stroked="f" strokeweight=".5pt">
                <v:textbox>
                  <w:txbxContent>
                    <w:p w14:paraId="280062BF" w14:textId="4D3CFD83" w:rsidR="00757539" w:rsidRPr="00A92445" w:rsidRDefault="00757539" w:rsidP="00757539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學習目標：就其中一個訪問方向訪問</w:t>
                      </w:r>
                      <w:r w:rsidR="003E7830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林珍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，並記錄其回答，加深對</w:t>
                      </w:r>
                      <w:r w:rsidR="003E7830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林珍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的認識</w:t>
                      </w:r>
                      <w:r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67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</w:t>
      </w:r>
      <w:r w:rsidR="00BE2E69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 w:rsidR="0089467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72CDA3E4" w14:textId="5F2BEA33" w:rsidR="00FB17D8" w:rsidRPr="00FB17D8" w:rsidRDefault="0089467A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按照「訪問熱身工作紙」所擬定的方向，先在表格左方填寫問題，然後按問題進行發問，記錄</w:t>
      </w:r>
      <w:r w:rsidR="00BE2E69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林珍</w:t>
      </w:r>
      <w:r w:rsidRPr="00EF7C2D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的回答。</w:t>
      </w:r>
    </w:p>
    <w:p w14:paraId="5615543E" w14:textId="77777777" w:rsidR="00FB17D8" w:rsidRDefault="00FB17D8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81220A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3" behindDoc="0" locked="0" layoutInCell="1" allowOverlap="1" wp14:anchorId="3F5D3125" wp14:editId="75332A56">
            <wp:simplePos x="0" y="0"/>
            <wp:positionH relativeFrom="column">
              <wp:posOffset>5727065</wp:posOffset>
            </wp:positionH>
            <wp:positionV relativeFrom="paragraph">
              <wp:posOffset>259080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6EC1389" wp14:editId="69B656FE">
                <wp:simplePos x="0" y="0"/>
                <wp:positionH relativeFrom="page">
                  <wp:align>right</wp:align>
                </wp:positionH>
                <wp:positionV relativeFrom="paragraph">
                  <wp:posOffset>150495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4A23A" w14:textId="77777777" w:rsidR="00FB17D8" w:rsidRPr="00086BAC" w:rsidRDefault="00FB17D8" w:rsidP="00FB17D8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與抗日戰士對話 —— 林珍</w:t>
                            </w:r>
                          </w:p>
                          <w:p w14:paraId="23107399" w14:textId="77777777" w:rsidR="00FB17D8" w:rsidRPr="00086BAC" w:rsidRDefault="00FB17D8" w:rsidP="00FB17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FE32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https://aistory.chiculture.org.hk/chat/lam-chun</w:t>
                            </w:r>
                          </w:p>
                          <w:p w14:paraId="492F76F8" w14:textId="77777777" w:rsidR="00FB17D8" w:rsidRPr="00086BAC" w:rsidRDefault="00FB17D8" w:rsidP="00FB17D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C1389" id="矩形 21" o:spid="_x0000_s1027" style="position:absolute;margin-left:542.65pt;margin-top:11.85pt;width:593.85pt;height:59.25pt;z-index:25165824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" fillcolor="#e4f4ed" stroked="f" strokeweight="1pt">
                <v:textbox>
                  <w:txbxContent>
                    <w:p w14:paraId="4B44A23A" w14:textId="77777777" w:rsidR="00FB17D8" w:rsidRPr="00086BAC" w:rsidRDefault="00FB17D8" w:rsidP="00FB17D8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與抗日戰士對話 —— 林珍</w:t>
                      </w:r>
                    </w:p>
                    <w:p w14:paraId="23107399" w14:textId="77777777" w:rsidR="00FB17D8" w:rsidRPr="00086BAC" w:rsidRDefault="00FB17D8" w:rsidP="00FB17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FE32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https://aistory.chiculture.org.hk/chat/lam-chun</w:t>
                      </w:r>
                    </w:p>
                    <w:p w14:paraId="492F76F8" w14:textId="77777777" w:rsidR="00FB17D8" w:rsidRPr="00086BAC" w:rsidRDefault="00FB17D8" w:rsidP="00FB17D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4DB674" w14:textId="77777777" w:rsidR="00FB17D8" w:rsidRDefault="00FB17D8" w:rsidP="00FB17D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07BDA3D" w14:textId="77777777" w:rsidR="00314EDA" w:rsidRDefault="00314EDA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03E38C39" w14:textId="678E79F5" w:rsidR="00FC141B" w:rsidRDefault="00084B55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A6CAD" wp14:editId="24B90BAC">
                <wp:simplePos x="0" y="0"/>
                <wp:positionH relativeFrom="column">
                  <wp:posOffset>796290</wp:posOffset>
                </wp:positionH>
                <wp:positionV relativeFrom="paragraph">
                  <wp:posOffset>172085</wp:posOffset>
                </wp:positionV>
                <wp:extent cx="5149850" cy="444500"/>
                <wp:effectExtent l="38100" t="38100" r="88900" b="8890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4445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49FC" w14:textId="77777777" w:rsidR="00FC141B" w:rsidRDefault="00FC141B" w:rsidP="00FC141B">
                            <w:pPr>
                              <w:pStyle w:val="a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每位組員各負責</w:t>
                            </w:r>
                            <w:r w:rsidRPr="0000134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41B31EAC" w14:textId="77777777" w:rsidR="00FC141B" w:rsidRPr="00FD0510" w:rsidRDefault="00FC141B" w:rsidP="00FC141B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6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8" type="#_x0000_t176" style="position:absolute;margin-left:62.7pt;margin-top:13.55pt;width:405.5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7C4B49FC" w14:textId="77777777" w:rsidR="00FC141B" w:rsidRDefault="00FC141B" w:rsidP="00FC141B">
                      <w:pPr>
                        <w:pStyle w:val="a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每位組員各負責</w:t>
                      </w:r>
                      <w:r w:rsidRPr="0000134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41B31EAC" w14:textId="77777777" w:rsidR="00FC141B" w:rsidRPr="00FD0510" w:rsidRDefault="00FC141B" w:rsidP="00FC141B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5" behindDoc="0" locked="0" layoutInCell="1" allowOverlap="1" wp14:anchorId="62927495" wp14:editId="6E3C91FA">
            <wp:simplePos x="0" y="0"/>
            <wp:positionH relativeFrom="column">
              <wp:posOffset>252095</wp:posOffset>
            </wp:positionH>
            <wp:positionV relativeFrom="paragraph">
              <wp:posOffset>73025</wp:posOffset>
            </wp:positionV>
            <wp:extent cx="335915" cy="335915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73AD6B" wp14:editId="689BD683">
                <wp:simplePos x="0" y="0"/>
                <wp:positionH relativeFrom="column">
                  <wp:posOffset>222885</wp:posOffset>
                </wp:positionH>
                <wp:positionV relativeFrom="paragraph">
                  <wp:posOffset>79375</wp:posOffset>
                </wp:positionV>
                <wp:extent cx="1009015" cy="328930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2893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3218" w14:textId="77777777" w:rsidR="00FC141B" w:rsidRPr="004A0D8F" w:rsidRDefault="00FC141B" w:rsidP="00FC141B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AD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9" type="#_x0000_t116" style="position:absolute;margin-left:17.55pt;margin-top:6.25pt;width:79.45pt;height:25.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" fillcolor="#faaf17 [3204]" stroked="f" strokeweight="1pt">
                <v:textbox inset="0,0,0,0">
                  <w:txbxContent>
                    <w:p w14:paraId="65B03218" w14:textId="77777777" w:rsidR="00FC141B" w:rsidRPr="004A0D8F" w:rsidRDefault="00FC141B" w:rsidP="00FC141B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17DC3C12" w14:textId="4FD89A39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21A0E869" w14:textId="7F59D7F0" w:rsidR="00FC141B" w:rsidRP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52408DA4" w14:textId="77777777" w:rsidR="0089467A" w:rsidRPr="00357032" w:rsidRDefault="0089467A" w:rsidP="00EF7C2D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388865" w:themeColor="accent2" w:themeShade="BF"/>
          <w:left w:val="dashed" w:sz="4" w:space="0" w:color="388865" w:themeColor="accent2" w:themeShade="BF"/>
          <w:bottom w:val="dashed" w:sz="4" w:space="0" w:color="388865" w:themeColor="accent2" w:themeShade="BF"/>
          <w:right w:val="dashed" w:sz="4" w:space="0" w:color="388865" w:themeColor="accent2" w:themeShade="BF"/>
          <w:insideH w:val="dashed" w:sz="4" w:space="0" w:color="388865" w:themeColor="accent2" w:themeShade="BF"/>
          <w:insideV w:val="dashed" w:sz="4" w:space="0" w:color="388865" w:themeColor="accent2" w:themeShade="BF"/>
        </w:tblBorders>
        <w:tblLook w:val="04A0" w:firstRow="1" w:lastRow="0" w:firstColumn="1" w:lastColumn="0" w:noHBand="0" w:noVBand="1"/>
      </w:tblPr>
      <w:tblGrid>
        <w:gridCol w:w="1413"/>
        <w:gridCol w:w="3827"/>
        <w:gridCol w:w="4966"/>
      </w:tblGrid>
      <w:tr w:rsidR="0089467A" w14:paraId="2905CD39" w14:textId="77777777" w:rsidTr="00314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1186A9F1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提問方向</w:t>
            </w:r>
          </w:p>
        </w:tc>
        <w:tc>
          <w:tcPr>
            <w:tcW w:w="3827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76324276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問題</w:t>
            </w:r>
          </w:p>
        </w:tc>
        <w:tc>
          <w:tcPr>
            <w:tcW w:w="4966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012CA6C0" w14:textId="5D09BA4D" w:rsidR="0089467A" w:rsidRPr="000C4EE5" w:rsidRDefault="001052F5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>
              <w:rPr>
                <w:rFonts w:ascii="DFKai-SB" w:eastAsia="DFKai-SB" w:hAnsi="DFKai-SB" w:hint="eastAsia"/>
                <w:color w:val="00B050"/>
                <w:lang w:val="x-none"/>
              </w:rPr>
              <w:t>林珍</w:t>
            </w:r>
            <w:r w:rsidR="0089467A" w:rsidRPr="000C4EE5">
              <w:rPr>
                <w:rFonts w:ascii="DFKai-SB" w:eastAsia="DFKai-SB" w:hAnsi="DFKai-SB" w:hint="eastAsia"/>
                <w:color w:val="00B050"/>
                <w:lang w:val="x-none"/>
              </w:rPr>
              <w:t>的回答</w:t>
            </w:r>
          </w:p>
        </w:tc>
      </w:tr>
      <w:tr w:rsidR="00314EDA" w14:paraId="16F186B9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388865" w:themeColor="accent2" w:themeShade="BF"/>
              <w:bottom w:val="dashed" w:sz="4" w:space="0" w:color="00B050"/>
            </w:tcBorders>
            <w:vAlign w:val="center"/>
          </w:tcPr>
          <w:p w14:paraId="5E9EC365" w14:textId="0AA516F1" w:rsidR="00314EDA" w:rsidRPr="00FE0A26" w:rsidRDefault="00314EDA" w:rsidP="0006321E">
            <w:pPr>
              <w:tabs>
                <w:tab w:val="left" w:pos="2057"/>
              </w:tabs>
              <w:spacing w:line="276" w:lineRule="auto"/>
              <w:jc w:val="center"/>
              <w:rPr>
                <w:rFonts w:ascii="PMingLiU" w:eastAsia="PMingLiU" w:hAnsi="PMingLiU" w:cs="Times New Roman"/>
                <w:b w:val="0"/>
                <w:bCs w:val="0"/>
                <w:color w:val="FF0000"/>
                <w:lang w:val="x-none"/>
              </w:rPr>
            </w:pPr>
            <w:r>
              <w:rPr>
                <w:rFonts w:ascii="PMingLiU" w:eastAsia="PMingLiU" w:hAnsi="PMingLiU" w:cs="Times New Roman" w:hint="eastAsia"/>
                <w:b w:val="0"/>
                <w:bCs w:val="0"/>
                <w:color w:val="FF0000"/>
                <w:lang w:val="x-none"/>
              </w:rPr>
              <w:t>軍旅生涯</w:t>
            </w:r>
          </w:p>
        </w:tc>
        <w:tc>
          <w:tcPr>
            <w:tcW w:w="3827" w:type="dxa"/>
            <w:tcBorders>
              <w:top w:val="dashed" w:sz="4" w:space="0" w:color="388865" w:themeColor="accent2" w:themeShade="BF"/>
            </w:tcBorders>
          </w:tcPr>
          <w:p w14:paraId="7DFCA262" w14:textId="77777777" w:rsidR="00314EDA" w:rsidRDefault="00314ED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474F32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1. </w:t>
            </w:r>
          </w:p>
          <w:p w14:paraId="0BBAEE2C" w14:textId="4150B126" w:rsidR="00314EDA" w:rsidRPr="00474F32" w:rsidRDefault="00314ED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8E5DD3">
              <w:rPr>
                <w:rFonts w:ascii="PMingLiU" w:eastAsia="PMingLiU" w:hAnsi="PMingLiU" w:cs="SimSun" w:hint="eastAsia"/>
                <w:color w:val="FF0000"/>
              </w:rPr>
              <w:t>你加入游擊隊後負責甚麼工作？</w:t>
            </w:r>
          </w:p>
        </w:tc>
        <w:tc>
          <w:tcPr>
            <w:tcW w:w="4966" w:type="dxa"/>
            <w:tcBorders>
              <w:top w:val="dashed" w:sz="4" w:space="0" w:color="388865" w:themeColor="accent2" w:themeShade="BF"/>
            </w:tcBorders>
            <w:vAlign w:val="center"/>
          </w:tcPr>
          <w:p w14:paraId="1D4FBC25" w14:textId="45E0CA5E" w:rsidR="00314EDA" w:rsidRPr="00203FC2" w:rsidRDefault="00314EDA" w:rsidP="00942C4F">
            <w:pPr>
              <w:pStyle w:val="a7"/>
              <w:numPr>
                <w:ilvl w:val="0"/>
                <w:numId w:val="1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203FC2">
              <w:rPr>
                <w:rFonts w:ascii="PMingLiU" w:eastAsia="PMingLiU" w:hAnsi="PMingLiU" w:cs="SimSun" w:hint="eastAsia"/>
                <w:color w:val="FF0000"/>
              </w:rPr>
              <w:t>小鬼交通員</w:t>
            </w:r>
          </w:p>
        </w:tc>
      </w:tr>
      <w:tr w:rsidR="00314EDA" w14:paraId="721C28E3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4ACA3249" w14:textId="77777777" w:rsidR="00314EDA" w:rsidRPr="00B12DD0" w:rsidRDefault="00314EDA" w:rsidP="00E5069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2F237DBA" w14:textId="77777777" w:rsidR="00314EDA" w:rsidRDefault="00314EDA" w:rsidP="00E5069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2. </w:t>
            </w:r>
          </w:p>
          <w:p w14:paraId="49F7F482" w14:textId="2665EC35" w:rsidR="00314EDA" w:rsidRPr="00512A04" w:rsidRDefault="00314EDA" w:rsidP="00E5069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8E5DD3">
              <w:rPr>
                <w:rFonts w:ascii="PMingLiU" w:eastAsia="PMingLiU" w:hAnsi="PMingLiU" w:cs="SimSun" w:hint="eastAsia"/>
                <w:color w:val="FF0000"/>
              </w:rPr>
              <w:t>「小鬼交通員」負責做啲乜？</w:t>
            </w:r>
          </w:p>
        </w:tc>
        <w:tc>
          <w:tcPr>
            <w:tcW w:w="4966" w:type="dxa"/>
            <w:vAlign w:val="center"/>
          </w:tcPr>
          <w:p w14:paraId="486BFED6" w14:textId="53C9FD8D" w:rsidR="00314EDA" w:rsidRPr="00203FC2" w:rsidRDefault="00314EDA" w:rsidP="00942C4F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203FC2">
              <w:rPr>
                <w:rFonts w:hint="eastAsia"/>
                <w:color w:val="FF0000"/>
              </w:rPr>
              <w:t>運送武器彈藥、糧食、衫褲、情報信件</w:t>
            </w:r>
          </w:p>
        </w:tc>
      </w:tr>
      <w:tr w:rsidR="00314EDA" w14:paraId="7216F951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3D5981CE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2D18AB07" w14:textId="77777777" w:rsidR="00314EDA" w:rsidRDefault="00314EDA" w:rsidP="00432D90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>
              <w:rPr>
                <w:rFonts w:ascii="Times New Roman" w:eastAsia="DFKai-SB" w:hAnsi="Times New Roman" w:cs="Times New Roman" w:hint="eastAsia"/>
                <w:color w:val="484F5E" w:themeColor="text1"/>
              </w:rPr>
              <w:t>3</w:t>
            </w: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>.</w:t>
            </w:r>
          </w:p>
          <w:p w14:paraId="2DD580B2" w14:textId="16A8A9F2" w:rsidR="00314EDA" w:rsidRPr="00512A04" w:rsidRDefault="00314EDA" w:rsidP="00432D90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8E5DD3">
              <w:rPr>
                <w:rFonts w:asciiTheme="minorEastAsia" w:hAnsiTheme="minorEastAsia" w:cs="SimSun" w:hint="eastAsia"/>
                <w:color w:val="FF0000"/>
              </w:rPr>
              <w:t>你在送信過程中會怎樣收藏信件？</w:t>
            </w:r>
          </w:p>
        </w:tc>
        <w:tc>
          <w:tcPr>
            <w:tcW w:w="4966" w:type="dxa"/>
            <w:vAlign w:val="center"/>
          </w:tcPr>
          <w:p w14:paraId="2FBF52AE" w14:textId="0552E460" w:rsidR="00314EDA" w:rsidRPr="00203FC2" w:rsidRDefault="00314EDA" w:rsidP="00942C4F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203FC2">
              <w:rPr>
                <w:rFonts w:asciiTheme="minorEastAsia" w:hAnsiTheme="minorEastAsia" w:cs="SimSun" w:hint="eastAsia"/>
                <w:color w:val="FF0000"/>
              </w:rPr>
              <w:t>在火柴盒般的細小紙張，寫上極細小的字</w:t>
            </w:r>
          </w:p>
          <w:p w14:paraId="72B703BA" w14:textId="2D6FA951" w:rsidR="00314EDA" w:rsidRPr="00203FC2" w:rsidRDefault="00314EDA" w:rsidP="00942C4F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203FC2">
              <w:rPr>
                <w:rFonts w:asciiTheme="minorEastAsia" w:hAnsiTheme="minorEastAsia" w:cs="SimSun" w:hint="eastAsia"/>
                <w:color w:val="FF0000"/>
              </w:rPr>
              <w:t>把紙捲起來，藏在衫領、襟衫、腰頭等</w:t>
            </w:r>
          </w:p>
        </w:tc>
      </w:tr>
      <w:tr w:rsidR="00314EDA" w14:paraId="70372675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76679747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3827" w:type="dxa"/>
          </w:tcPr>
          <w:p w14:paraId="7ABE6BD0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4. </w:t>
            </w:r>
          </w:p>
          <w:p w14:paraId="7F236C8F" w14:textId="4C792B1A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8E5DD3">
              <w:rPr>
                <w:rFonts w:asciiTheme="minorEastAsia" w:hAnsiTheme="minorEastAsia" w:cs="SimSun" w:hint="eastAsia"/>
                <w:color w:val="FF0000"/>
              </w:rPr>
              <w:t>當時的工作危險嗎？</w:t>
            </w:r>
          </w:p>
        </w:tc>
        <w:tc>
          <w:tcPr>
            <w:tcW w:w="4966" w:type="dxa"/>
            <w:vAlign w:val="center"/>
          </w:tcPr>
          <w:p w14:paraId="6533EAB9" w14:textId="77777777" w:rsidR="00314EDA" w:rsidRPr="00203FC2" w:rsidRDefault="00314EDA" w:rsidP="00942C4F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SimSun" w:hint="eastAsia"/>
                <w:color w:val="FF0000"/>
              </w:rPr>
              <w:t>送信的地點是土洋</w:t>
            </w:r>
          </w:p>
          <w:p w14:paraId="210FA4EF" w14:textId="145EB188" w:rsidR="00314EDA" w:rsidRPr="00203FC2" w:rsidRDefault="00314EDA" w:rsidP="00942C4F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SimSun" w:hint="eastAsia"/>
                <w:color w:val="FF0000"/>
              </w:rPr>
              <w:t>土洋是東江縱隊的根據地，較為安全</w:t>
            </w:r>
          </w:p>
        </w:tc>
      </w:tr>
      <w:tr w:rsidR="00314EDA" w14:paraId="3E57B5CF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0ECB5B35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15A1A500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5. </w:t>
            </w:r>
          </w:p>
          <w:p w14:paraId="2A76A7BE" w14:textId="3CE1F58F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8E5DD3">
              <w:rPr>
                <w:rFonts w:ascii="PMingLiU" w:eastAsia="PMingLiU" w:hAnsi="PMingLiU" w:cs="SimSun" w:hint="eastAsia"/>
                <w:color w:val="FF0000"/>
              </w:rPr>
              <w:t>你擔任「小鬼交通員」時有甚麼驚險遭遇？</w:t>
            </w:r>
          </w:p>
        </w:tc>
        <w:tc>
          <w:tcPr>
            <w:tcW w:w="4966" w:type="dxa"/>
            <w:vAlign w:val="center"/>
          </w:tcPr>
          <w:p w14:paraId="4F90371C" w14:textId="77777777" w:rsidR="00314EDA" w:rsidRPr="00203FC2" w:rsidRDefault="00314EDA" w:rsidP="00942C4F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100" w:beforeAutospacing="1" w:after="24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感染瘧疾</w:t>
            </w:r>
          </w:p>
          <w:p w14:paraId="70AD6C42" w14:textId="4B798CAA" w:rsidR="00314EDA" w:rsidRPr="00203FC2" w:rsidRDefault="00314EDA" w:rsidP="00942C4F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100" w:beforeAutospacing="1" w:after="24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我在送信途中感到不舒服，冷得不停發抖</w:t>
            </w:r>
          </w:p>
          <w:p w14:paraId="233B8B32" w14:textId="55DD88DF" w:rsidR="00314EDA" w:rsidRPr="00203FC2" w:rsidRDefault="00314EDA" w:rsidP="00942C4F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100" w:beforeAutospacing="1" w:after="24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Arial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突然雙腿無力，坐在地上，後來睡着了</w:t>
            </w:r>
          </w:p>
        </w:tc>
      </w:tr>
      <w:tr w:rsidR="00314EDA" w14:paraId="314AF561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45E6AC54" w14:textId="77777777" w:rsidR="00314EDA" w:rsidRPr="00B12DD0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711BA8C1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6. </w:t>
            </w:r>
          </w:p>
          <w:p w14:paraId="3D6DDC18" w14:textId="6C4A152F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8E5DD3">
              <w:rPr>
                <w:rFonts w:ascii="PMingLiU" w:eastAsia="PMingLiU" w:hAnsi="PMingLiU" w:cs="SimSun" w:hint="eastAsia"/>
                <w:color w:val="FF0000"/>
              </w:rPr>
              <w:t>班長怎樣幫助你？</w:t>
            </w:r>
          </w:p>
        </w:tc>
        <w:tc>
          <w:tcPr>
            <w:tcW w:w="4966" w:type="dxa"/>
            <w:vAlign w:val="center"/>
          </w:tcPr>
          <w:p w14:paraId="293571EE" w14:textId="04070040" w:rsidR="00314EDA" w:rsidRPr="00203FC2" w:rsidRDefault="00314EDA" w:rsidP="00942C4F">
            <w:pPr>
              <w:pStyle w:val="a7"/>
              <w:numPr>
                <w:ilvl w:val="0"/>
                <w:numId w:val="10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班長完成任務回程時，看見我在睡覺</w:t>
            </w:r>
          </w:p>
          <w:p w14:paraId="5DD78D0C" w14:textId="0B664DF7" w:rsidR="00314EDA" w:rsidRPr="00203FC2" w:rsidRDefault="00314EDA" w:rsidP="00942C4F">
            <w:pPr>
              <w:pStyle w:val="a7"/>
              <w:numPr>
                <w:ilvl w:val="0"/>
                <w:numId w:val="10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他發現我發燒，將我揹回部隊</w:t>
            </w:r>
          </w:p>
        </w:tc>
      </w:tr>
      <w:tr w:rsidR="00314EDA" w14:paraId="597D679A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23B452EC" w14:textId="77777777" w:rsidR="00314EDA" w:rsidRPr="006D1574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</w:tcPr>
          <w:p w14:paraId="3FCACAD6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7. </w:t>
            </w:r>
          </w:p>
          <w:p w14:paraId="57DDE28D" w14:textId="4D25D78B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8E5DD3">
              <w:rPr>
                <w:rFonts w:ascii="PMingLiU" w:eastAsia="PMingLiU" w:hAnsi="PMingLiU" w:cs="SimSun" w:hint="eastAsia"/>
                <w:color w:val="FF0000"/>
              </w:rPr>
              <w:t>他們怎樣替你治病？</w:t>
            </w:r>
          </w:p>
        </w:tc>
        <w:tc>
          <w:tcPr>
            <w:tcW w:w="4966" w:type="dxa"/>
            <w:vAlign w:val="center"/>
          </w:tcPr>
          <w:p w14:paraId="5289C4BA" w14:textId="3DF526C6" w:rsidR="00314EDA" w:rsidRPr="00203FC2" w:rsidRDefault="00314EDA" w:rsidP="00942C4F">
            <w:pPr>
              <w:pStyle w:val="a7"/>
              <w:numPr>
                <w:ilvl w:val="0"/>
                <w:numId w:val="11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老鄉用土法幫我治療，就是吃狗肉和荔枝</w:t>
            </w:r>
          </w:p>
          <w:p w14:paraId="701B118E" w14:textId="71CCA2AD" w:rsidR="00314EDA" w:rsidRPr="00203FC2" w:rsidRDefault="00314EDA" w:rsidP="00942C4F">
            <w:pPr>
              <w:pStyle w:val="a7"/>
              <w:numPr>
                <w:ilvl w:val="0"/>
                <w:numId w:val="11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大至上治好個病，但未治癒</w:t>
            </w:r>
          </w:p>
        </w:tc>
      </w:tr>
      <w:tr w:rsidR="00314EDA" w14:paraId="43E723CB" w14:textId="77777777" w:rsidTr="00314EDA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00B050"/>
            </w:tcBorders>
          </w:tcPr>
          <w:p w14:paraId="3AFC51E4" w14:textId="77777777" w:rsidR="00314EDA" w:rsidRPr="006D1574" w:rsidRDefault="00314EDA" w:rsidP="00A96DFB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3827" w:type="dxa"/>
            <w:tcBorders>
              <w:bottom w:val="dashed" w:sz="4" w:space="0" w:color="388865" w:themeColor="accent2" w:themeShade="BF"/>
            </w:tcBorders>
          </w:tcPr>
          <w:p w14:paraId="255B6536" w14:textId="77777777" w:rsidR="00314EDA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8. </w:t>
            </w:r>
          </w:p>
          <w:p w14:paraId="7CDE7496" w14:textId="61D43753" w:rsidR="00314EDA" w:rsidRPr="00512A04" w:rsidRDefault="00314EDA" w:rsidP="00A96DFB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8E5DD3">
              <w:rPr>
                <w:rFonts w:ascii="PMingLiU" w:eastAsia="PMingLiU" w:hAnsi="PMingLiU" w:cs="SimSun" w:hint="eastAsia"/>
                <w:color w:val="FF0000"/>
              </w:rPr>
              <w:t>你怎樣才治好瘧疾？</w:t>
            </w:r>
          </w:p>
        </w:tc>
        <w:tc>
          <w:tcPr>
            <w:tcW w:w="4966" w:type="dxa"/>
            <w:tcBorders>
              <w:bottom w:val="dashed" w:sz="4" w:space="0" w:color="388865" w:themeColor="accent2" w:themeShade="BF"/>
            </w:tcBorders>
            <w:vAlign w:val="center"/>
          </w:tcPr>
          <w:p w14:paraId="0CB62CF3" w14:textId="55A372CA" w:rsidR="00314EDA" w:rsidRPr="00203FC2" w:rsidRDefault="00314EDA" w:rsidP="00942C4F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203FC2">
              <w:rPr>
                <w:rFonts w:asciiTheme="minorEastAsia" w:hAnsiTheme="minorEastAsia" w:cs="Arial" w:hint="eastAsia"/>
                <w:color w:val="FF0000"/>
              </w:rPr>
              <w:t>軍隊特別為我帶嚟奎寧，才能根治</w:t>
            </w:r>
          </w:p>
        </w:tc>
      </w:tr>
    </w:tbl>
    <w:p w14:paraId="057A399C" w14:textId="77777777" w:rsidR="0089467A" w:rsidRPr="00357032" w:rsidRDefault="0089467A" w:rsidP="0089467A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p w14:paraId="38CD8442" w14:textId="77777777" w:rsidR="009C7520" w:rsidRPr="00FB17D8" w:rsidRDefault="009C7520" w:rsidP="0089467A">
      <w:pPr>
        <w:rPr>
          <w:sz w:val="2"/>
          <w:szCs w:val="2"/>
          <w:lang w:val="x-none"/>
        </w:rPr>
      </w:pPr>
    </w:p>
    <w:sectPr w:rsidR="009C7520" w:rsidRPr="00FB17D8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88F79" w14:textId="77777777" w:rsidR="00740C14" w:rsidRDefault="00740C14" w:rsidP="00465C96">
      <w:r>
        <w:separator/>
      </w:r>
    </w:p>
  </w:endnote>
  <w:endnote w:type="continuationSeparator" w:id="0">
    <w:p w14:paraId="2C3B9B89" w14:textId="77777777" w:rsidR="00740C14" w:rsidRDefault="00740C14" w:rsidP="00465C96">
      <w:r>
        <w:continuationSeparator/>
      </w:r>
    </w:p>
  </w:endnote>
  <w:endnote w:type="continuationNotice" w:id="1">
    <w:p w14:paraId="4C0B80A9" w14:textId="77777777" w:rsidR="00740C14" w:rsidRDefault="00740C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DE5C7" w14:textId="77777777" w:rsidR="00740C14" w:rsidRDefault="00740C14" w:rsidP="00465C96">
      <w:r>
        <w:separator/>
      </w:r>
    </w:p>
  </w:footnote>
  <w:footnote w:type="continuationSeparator" w:id="0">
    <w:p w14:paraId="24EC6CF7" w14:textId="77777777" w:rsidR="00740C14" w:rsidRDefault="00740C14" w:rsidP="00465C96">
      <w:r>
        <w:continuationSeparator/>
      </w:r>
    </w:p>
  </w:footnote>
  <w:footnote w:type="continuationNotice" w:id="1">
    <w:p w14:paraId="7B51C26C" w14:textId="77777777" w:rsidR="00740C14" w:rsidRDefault="00740C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B2EB" w14:textId="77777777" w:rsidR="007E4139" w:rsidRDefault="007E413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3BBBC10E" w:rsidR="004038B5" w:rsidRDefault="00BB333D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4F86F3A" wp14:editId="0D0FD852">
              <wp:simplePos x="0" y="0"/>
              <wp:positionH relativeFrom="margin">
                <wp:posOffset>3587115</wp:posOffset>
              </wp:positionH>
              <wp:positionV relativeFrom="paragraph">
                <wp:posOffset>-12065</wp:posOffset>
              </wp:positionV>
              <wp:extent cx="952500" cy="504825"/>
              <wp:effectExtent l="0" t="0" r="19050" b="28575"/>
              <wp:wrapNone/>
              <wp:docPr id="7" name="矩形: 圓角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9061499" w14:textId="77777777" w:rsidR="00BB333D" w:rsidRDefault="00BB333D" w:rsidP="00BB333D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4F86F3A" id="矩形: 圓角 7" o:spid="_x0000_s1030" style="position:absolute;margin-left:282.45pt;margin-top:-.9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" fillcolor="#ffcdcd" strokecolor="window" strokeweight="1pt">
              <v:stroke joinstyle="miter"/>
              <v:textbox inset="2mm,0,2mm,0">
                <w:txbxContent>
                  <w:p w14:paraId="39061499" w14:textId="77777777" w:rsidR="00BB333D" w:rsidRDefault="00BB333D" w:rsidP="00BB333D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A21F6E">
      <w:rPr>
        <w:noProof/>
      </w:rPr>
      <w:drawing>
        <wp:anchor distT="0" distB="0" distL="114300" distR="114300" simplePos="0" relativeHeight="251658243" behindDoc="0" locked="0" layoutInCell="1" allowOverlap="1" wp14:anchorId="18814B8B" wp14:editId="5E9F7376">
          <wp:simplePos x="0" y="0"/>
          <wp:positionH relativeFrom="page">
            <wp:posOffset>6350</wp:posOffset>
          </wp:positionH>
          <wp:positionV relativeFrom="paragraph">
            <wp:posOffset>-481966</wp:posOffset>
          </wp:positionV>
          <wp:extent cx="7587153" cy="1128705"/>
          <wp:effectExtent l="0" t="0" r="0" b="0"/>
          <wp:wrapNone/>
          <wp:docPr id="6" name="圖片 6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739" cy="1135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592412"/>
    <w:multiLevelType w:val="hybridMultilevel"/>
    <w:tmpl w:val="0626592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373473"/>
    <w:multiLevelType w:val="hybridMultilevel"/>
    <w:tmpl w:val="4CA0036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C3E23"/>
    <w:multiLevelType w:val="hybridMultilevel"/>
    <w:tmpl w:val="26667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A2474F"/>
    <w:multiLevelType w:val="hybridMultilevel"/>
    <w:tmpl w:val="F9E0B1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215E5"/>
    <w:multiLevelType w:val="hybridMultilevel"/>
    <w:tmpl w:val="5D5609F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3502A"/>
    <w:multiLevelType w:val="hybridMultilevel"/>
    <w:tmpl w:val="1F9C29E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80CD3"/>
    <w:multiLevelType w:val="hybridMultilevel"/>
    <w:tmpl w:val="6B727AB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32DA7"/>
    <w:multiLevelType w:val="hybridMultilevel"/>
    <w:tmpl w:val="2BA24EA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60C83"/>
    <w:multiLevelType w:val="hybridMultilevel"/>
    <w:tmpl w:val="7C02B8E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8F2CB0"/>
    <w:multiLevelType w:val="hybridMultilevel"/>
    <w:tmpl w:val="545CD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C1B5A69"/>
    <w:multiLevelType w:val="hybridMultilevel"/>
    <w:tmpl w:val="17F0C1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A274A"/>
    <w:multiLevelType w:val="hybridMultilevel"/>
    <w:tmpl w:val="54327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8879651">
    <w:abstractNumId w:val="14"/>
  </w:num>
  <w:num w:numId="2" w16cid:durableId="102379785">
    <w:abstractNumId w:val="15"/>
  </w:num>
  <w:num w:numId="3" w16cid:durableId="1348556626">
    <w:abstractNumId w:val="16"/>
  </w:num>
  <w:num w:numId="4" w16cid:durableId="849836731">
    <w:abstractNumId w:val="3"/>
  </w:num>
  <w:num w:numId="5" w16cid:durableId="1243838014">
    <w:abstractNumId w:val="1"/>
  </w:num>
  <w:num w:numId="6" w16cid:durableId="473643160">
    <w:abstractNumId w:val="9"/>
  </w:num>
  <w:num w:numId="7" w16cid:durableId="1415512661">
    <w:abstractNumId w:val="2"/>
  </w:num>
  <w:num w:numId="8" w16cid:durableId="1099571152">
    <w:abstractNumId w:val="11"/>
  </w:num>
  <w:num w:numId="9" w16cid:durableId="885066079">
    <w:abstractNumId w:val="6"/>
  </w:num>
  <w:num w:numId="10" w16cid:durableId="1290550213">
    <w:abstractNumId w:val="8"/>
  </w:num>
  <w:num w:numId="11" w16cid:durableId="1594629705">
    <w:abstractNumId w:val="19"/>
  </w:num>
  <w:num w:numId="12" w16cid:durableId="1309478144">
    <w:abstractNumId w:val="18"/>
  </w:num>
  <w:num w:numId="13" w16cid:durableId="1222407653">
    <w:abstractNumId w:val="5"/>
  </w:num>
  <w:num w:numId="14" w16cid:durableId="691224029">
    <w:abstractNumId w:val="20"/>
  </w:num>
  <w:num w:numId="15" w16cid:durableId="892426375">
    <w:abstractNumId w:val="0"/>
  </w:num>
  <w:num w:numId="16" w16cid:durableId="1163085406">
    <w:abstractNumId w:val="17"/>
  </w:num>
  <w:num w:numId="17" w16cid:durableId="1782299">
    <w:abstractNumId w:val="4"/>
  </w:num>
  <w:num w:numId="18" w16cid:durableId="1714839489">
    <w:abstractNumId w:val="13"/>
  </w:num>
  <w:num w:numId="19" w16cid:durableId="649406677">
    <w:abstractNumId w:val="10"/>
  </w:num>
  <w:num w:numId="20" w16cid:durableId="439103001">
    <w:abstractNumId w:val="7"/>
  </w:num>
  <w:num w:numId="21" w16cid:durableId="16641183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134A"/>
    <w:rsid w:val="00016B85"/>
    <w:rsid w:val="000214DD"/>
    <w:rsid w:val="00023F7D"/>
    <w:rsid w:val="00027603"/>
    <w:rsid w:val="00035EED"/>
    <w:rsid w:val="0006459E"/>
    <w:rsid w:val="000652BD"/>
    <w:rsid w:val="000661D6"/>
    <w:rsid w:val="00067C16"/>
    <w:rsid w:val="0007141B"/>
    <w:rsid w:val="000747B0"/>
    <w:rsid w:val="00084B55"/>
    <w:rsid w:val="000932CC"/>
    <w:rsid w:val="000A1282"/>
    <w:rsid w:val="000A204E"/>
    <w:rsid w:val="000B41D0"/>
    <w:rsid w:val="000B602A"/>
    <w:rsid w:val="000C4EE5"/>
    <w:rsid w:val="000E01C7"/>
    <w:rsid w:val="000E58CD"/>
    <w:rsid w:val="000F36D2"/>
    <w:rsid w:val="001052F5"/>
    <w:rsid w:val="001078B7"/>
    <w:rsid w:val="001145BE"/>
    <w:rsid w:val="00126D8D"/>
    <w:rsid w:val="001412D4"/>
    <w:rsid w:val="00150644"/>
    <w:rsid w:val="00157029"/>
    <w:rsid w:val="00164750"/>
    <w:rsid w:val="00165B48"/>
    <w:rsid w:val="001752D5"/>
    <w:rsid w:val="001774F0"/>
    <w:rsid w:val="001812D9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149"/>
    <w:rsid w:val="0020069A"/>
    <w:rsid w:val="00203FC2"/>
    <w:rsid w:val="00206E7E"/>
    <w:rsid w:val="00213CA0"/>
    <w:rsid w:val="00227235"/>
    <w:rsid w:val="00253473"/>
    <w:rsid w:val="00257B1E"/>
    <w:rsid w:val="00260AED"/>
    <w:rsid w:val="00265AA8"/>
    <w:rsid w:val="00294B6E"/>
    <w:rsid w:val="002A7669"/>
    <w:rsid w:val="002C061C"/>
    <w:rsid w:val="002C5663"/>
    <w:rsid w:val="002C7E62"/>
    <w:rsid w:val="002D517B"/>
    <w:rsid w:val="002E1475"/>
    <w:rsid w:val="002E27DF"/>
    <w:rsid w:val="002E587D"/>
    <w:rsid w:val="002F38C9"/>
    <w:rsid w:val="002F748E"/>
    <w:rsid w:val="002F7863"/>
    <w:rsid w:val="003002BC"/>
    <w:rsid w:val="00314C50"/>
    <w:rsid w:val="00314EDA"/>
    <w:rsid w:val="0031546F"/>
    <w:rsid w:val="00323124"/>
    <w:rsid w:val="0032354F"/>
    <w:rsid w:val="003436C4"/>
    <w:rsid w:val="00344B9C"/>
    <w:rsid w:val="00346063"/>
    <w:rsid w:val="00350B05"/>
    <w:rsid w:val="0036573B"/>
    <w:rsid w:val="0036667E"/>
    <w:rsid w:val="00375DF1"/>
    <w:rsid w:val="003826F0"/>
    <w:rsid w:val="003A6D3D"/>
    <w:rsid w:val="003B27AC"/>
    <w:rsid w:val="003C15AA"/>
    <w:rsid w:val="003C5334"/>
    <w:rsid w:val="003E3F00"/>
    <w:rsid w:val="003E6438"/>
    <w:rsid w:val="003E7830"/>
    <w:rsid w:val="00402D76"/>
    <w:rsid w:val="004038B5"/>
    <w:rsid w:val="00412357"/>
    <w:rsid w:val="00425BBC"/>
    <w:rsid w:val="00432D90"/>
    <w:rsid w:val="00433BF3"/>
    <w:rsid w:val="0043426E"/>
    <w:rsid w:val="00450D4C"/>
    <w:rsid w:val="00451A13"/>
    <w:rsid w:val="004553D0"/>
    <w:rsid w:val="004607AF"/>
    <w:rsid w:val="00465C96"/>
    <w:rsid w:val="00466098"/>
    <w:rsid w:val="0047169B"/>
    <w:rsid w:val="00474F32"/>
    <w:rsid w:val="00482551"/>
    <w:rsid w:val="00494807"/>
    <w:rsid w:val="004A2E2F"/>
    <w:rsid w:val="004A3829"/>
    <w:rsid w:val="004A5E58"/>
    <w:rsid w:val="004B79B8"/>
    <w:rsid w:val="004C1BD5"/>
    <w:rsid w:val="004C4C64"/>
    <w:rsid w:val="004C6F9F"/>
    <w:rsid w:val="004D0121"/>
    <w:rsid w:val="004D155B"/>
    <w:rsid w:val="004D4B76"/>
    <w:rsid w:val="004D6525"/>
    <w:rsid w:val="004E1111"/>
    <w:rsid w:val="00501B61"/>
    <w:rsid w:val="0051050C"/>
    <w:rsid w:val="00524D68"/>
    <w:rsid w:val="00532AD8"/>
    <w:rsid w:val="00534FED"/>
    <w:rsid w:val="00537080"/>
    <w:rsid w:val="00537238"/>
    <w:rsid w:val="0054395E"/>
    <w:rsid w:val="005566A0"/>
    <w:rsid w:val="00560044"/>
    <w:rsid w:val="005619BC"/>
    <w:rsid w:val="00567611"/>
    <w:rsid w:val="00574311"/>
    <w:rsid w:val="00575592"/>
    <w:rsid w:val="00581DBF"/>
    <w:rsid w:val="00584079"/>
    <w:rsid w:val="0058733C"/>
    <w:rsid w:val="00592357"/>
    <w:rsid w:val="0059681B"/>
    <w:rsid w:val="005A6F5F"/>
    <w:rsid w:val="005B6C15"/>
    <w:rsid w:val="005D4AED"/>
    <w:rsid w:val="005F79BB"/>
    <w:rsid w:val="005F7C4A"/>
    <w:rsid w:val="00600510"/>
    <w:rsid w:val="0060068E"/>
    <w:rsid w:val="00604DF2"/>
    <w:rsid w:val="006101FC"/>
    <w:rsid w:val="00615BE5"/>
    <w:rsid w:val="00621C51"/>
    <w:rsid w:val="00621FD1"/>
    <w:rsid w:val="00627177"/>
    <w:rsid w:val="00634CEE"/>
    <w:rsid w:val="00635355"/>
    <w:rsid w:val="0064179E"/>
    <w:rsid w:val="00641E16"/>
    <w:rsid w:val="00652E18"/>
    <w:rsid w:val="00664FA2"/>
    <w:rsid w:val="0066607E"/>
    <w:rsid w:val="00685051"/>
    <w:rsid w:val="00692BA0"/>
    <w:rsid w:val="006B1400"/>
    <w:rsid w:val="006C211D"/>
    <w:rsid w:val="006C2BE7"/>
    <w:rsid w:val="006C3760"/>
    <w:rsid w:val="006D06C7"/>
    <w:rsid w:val="006E0DCC"/>
    <w:rsid w:val="0073728B"/>
    <w:rsid w:val="00740C14"/>
    <w:rsid w:val="007438AA"/>
    <w:rsid w:val="007503AC"/>
    <w:rsid w:val="00757539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B6189"/>
    <w:rsid w:val="007C3046"/>
    <w:rsid w:val="007D698C"/>
    <w:rsid w:val="007E021E"/>
    <w:rsid w:val="007E1056"/>
    <w:rsid w:val="007E231F"/>
    <w:rsid w:val="007E4139"/>
    <w:rsid w:val="008031B2"/>
    <w:rsid w:val="00810A2C"/>
    <w:rsid w:val="00826413"/>
    <w:rsid w:val="008410D1"/>
    <w:rsid w:val="00852909"/>
    <w:rsid w:val="00853C48"/>
    <w:rsid w:val="0085705B"/>
    <w:rsid w:val="00872591"/>
    <w:rsid w:val="0087273E"/>
    <w:rsid w:val="0089467A"/>
    <w:rsid w:val="008A3E63"/>
    <w:rsid w:val="008B26FB"/>
    <w:rsid w:val="008B37FA"/>
    <w:rsid w:val="008B78E9"/>
    <w:rsid w:val="008D3158"/>
    <w:rsid w:val="008E0E85"/>
    <w:rsid w:val="008E5DD3"/>
    <w:rsid w:val="008E7F15"/>
    <w:rsid w:val="008F02FB"/>
    <w:rsid w:val="009067F1"/>
    <w:rsid w:val="00942C4F"/>
    <w:rsid w:val="0094779D"/>
    <w:rsid w:val="00950AE0"/>
    <w:rsid w:val="00951359"/>
    <w:rsid w:val="00961C7C"/>
    <w:rsid w:val="00961FAD"/>
    <w:rsid w:val="00995F21"/>
    <w:rsid w:val="009A1FE0"/>
    <w:rsid w:val="009A352F"/>
    <w:rsid w:val="009B4FF6"/>
    <w:rsid w:val="009C04B7"/>
    <w:rsid w:val="009C5AC8"/>
    <w:rsid w:val="009C7520"/>
    <w:rsid w:val="00A14984"/>
    <w:rsid w:val="00A16BBF"/>
    <w:rsid w:val="00A21F6E"/>
    <w:rsid w:val="00A22169"/>
    <w:rsid w:val="00A26141"/>
    <w:rsid w:val="00A318A1"/>
    <w:rsid w:val="00A4621D"/>
    <w:rsid w:val="00A51AFF"/>
    <w:rsid w:val="00A57B09"/>
    <w:rsid w:val="00A6041C"/>
    <w:rsid w:val="00A70C6D"/>
    <w:rsid w:val="00A8427F"/>
    <w:rsid w:val="00A92247"/>
    <w:rsid w:val="00A96DFB"/>
    <w:rsid w:val="00AC5AD9"/>
    <w:rsid w:val="00AC6914"/>
    <w:rsid w:val="00AD068B"/>
    <w:rsid w:val="00AD652D"/>
    <w:rsid w:val="00AD75C5"/>
    <w:rsid w:val="00AE5293"/>
    <w:rsid w:val="00AF4BB0"/>
    <w:rsid w:val="00AF6C53"/>
    <w:rsid w:val="00B000F8"/>
    <w:rsid w:val="00B062A9"/>
    <w:rsid w:val="00B101B9"/>
    <w:rsid w:val="00B14F3B"/>
    <w:rsid w:val="00B23885"/>
    <w:rsid w:val="00B34CDD"/>
    <w:rsid w:val="00B35AFE"/>
    <w:rsid w:val="00B50D96"/>
    <w:rsid w:val="00B52240"/>
    <w:rsid w:val="00B71AF8"/>
    <w:rsid w:val="00B75175"/>
    <w:rsid w:val="00BA3318"/>
    <w:rsid w:val="00BA799D"/>
    <w:rsid w:val="00BB0D6B"/>
    <w:rsid w:val="00BB2A9A"/>
    <w:rsid w:val="00BB333D"/>
    <w:rsid w:val="00BB4F83"/>
    <w:rsid w:val="00BB6C12"/>
    <w:rsid w:val="00BC6252"/>
    <w:rsid w:val="00BD0207"/>
    <w:rsid w:val="00BD1AF9"/>
    <w:rsid w:val="00BE0BBB"/>
    <w:rsid w:val="00BE2E69"/>
    <w:rsid w:val="00BE4E50"/>
    <w:rsid w:val="00BE6BA1"/>
    <w:rsid w:val="00BF2EA2"/>
    <w:rsid w:val="00C057E7"/>
    <w:rsid w:val="00C07A6D"/>
    <w:rsid w:val="00C22CA3"/>
    <w:rsid w:val="00C411CA"/>
    <w:rsid w:val="00C413AB"/>
    <w:rsid w:val="00C451C4"/>
    <w:rsid w:val="00C517CF"/>
    <w:rsid w:val="00C808D5"/>
    <w:rsid w:val="00C931A8"/>
    <w:rsid w:val="00CA1395"/>
    <w:rsid w:val="00CC614B"/>
    <w:rsid w:val="00CC7AE5"/>
    <w:rsid w:val="00CD736C"/>
    <w:rsid w:val="00CF2D13"/>
    <w:rsid w:val="00CF4FF1"/>
    <w:rsid w:val="00D0321A"/>
    <w:rsid w:val="00D11A86"/>
    <w:rsid w:val="00D1322D"/>
    <w:rsid w:val="00D22B88"/>
    <w:rsid w:val="00D3031F"/>
    <w:rsid w:val="00D30B57"/>
    <w:rsid w:val="00D72AE7"/>
    <w:rsid w:val="00D73B3F"/>
    <w:rsid w:val="00D76EB9"/>
    <w:rsid w:val="00D86F95"/>
    <w:rsid w:val="00D90B87"/>
    <w:rsid w:val="00D95972"/>
    <w:rsid w:val="00D96163"/>
    <w:rsid w:val="00DA61B1"/>
    <w:rsid w:val="00DA7E23"/>
    <w:rsid w:val="00DC4787"/>
    <w:rsid w:val="00DC584F"/>
    <w:rsid w:val="00DD3D64"/>
    <w:rsid w:val="00E05C19"/>
    <w:rsid w:val="00E210E8"/>
    <w:rsid w:val="00E24F87"/>
    <w:rsid w:val="00E254FE"/>
    <w:rsid w:val="00E2739D"/>
    <w:rsid w:val="00E30CA5"/>
    <w:rsid w:val="00E318D4"/>
    <w:rsid w:val="00E50694"/>
    <w:rsid w:val="00E603AD"/>
    <w:rsid w:val="00E612D4"/>
    <w:rsid w:val="00E63491"/>
    <w:rsid w:val="00E6587E"/>
    <w:rsid w:val="00E71851"/>
    <w:rsid w:val="00E74F9C"/>
    <w:rsid w:val="00E76FAB"/>
    <w:rsid w:val="00E90FFC"/>
    <w:rsid w:val="00E95543"/>
    <w:rsid w:val="00E96ADC"/>
    <w:rsid w:val="00EB73B8"/>
    <w:rsid w:val="00EC7956"/>
    <w:rsid w:val="00ED4372"/>
    <w:rsid w:val="00EE2F8F"/>
    <w:rsid w:val="00EF0A8E"/>
    <w:rsid w:val="00EF4F7C"/>
    <w:rsid w:val="00EF7C2D"/>
    <w:rsid w:val="00EF7EC4"/>
    <w:rsid w:val="00F1119C"/>
    <w:rsid w:val="00F11770"/>
    <w:rsid w:val="00F17125"/>
    <w:rsid w:val="00F257A0"/>
    <w:rsid w:val="00F26FF7"/>
    <w:rsid w:val="00F27069"/>
    <w:rsid w:val="00F273AC"/>
    <w:rsid w:val="00F31D95"/>
    <w:rsid w:val="00F46E97"/>
    <w:rsid w:val="00F561A4"/>
    <w:rsid w:val="00F84FC3"/>
    <w:rsid w:val="00F915E6"/>
    <w:rsid w:val="00F937A9"/>
    <w:rsid w:val="00F93E05"/>
    <w:rsid w:val="00F97544"/>
    <w:rsid w:val="00FB17D8"/>
    <w:rsid w:val="00FC141B"/>
    <w:rsid w:val="00FD1E82"/>
    <w:rsid w:val="00FE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9467A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AED290-16F0-4C53-B112-5DBEDDAA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281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121</cp:revision>
  <cp:lastPrinted>2022-08-31T07:55:00Z</cp:lastPrinted>
  <dcterms:created xsi:type="dcterms:W3CDTF">2022-10-03T08:03:00Z</dcterms:created>
  <dcterms:modified xsi:type="dcterms:W3CDTF">2023-07-03T02:58:00Z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