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E879" w14:textId="7CD76F60" w:rsidR="00AF4BB0" w:rsidRPr="000E58CD" w:rsidRDefault="00AF4BB0" w:rsidP="00AF4BB0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</w:t>
      </w:r>
      <w:r w:rsidR="000F0CC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3F05582D" w14:textId="6303C055" w:rsidR="00AF4BB0" w:rsidRDefault="00CD288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按照「訪問熱身工作紙」所擬定的方向</w:t>
      </w:r>
      <w:r w:rsidR="00501D3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先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在表格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左方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填寫問題，</w:t>
      </w:r>
      <w:r w:rsidR="00814E77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然後按問題進行發問，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記錄</w:t>
      </w:r>
      <w:r w:rsidR="00C72F5B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林珍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的回答</w:t>
      </w:r>
      <w:r w:rsidR="00AF4BB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42C402B4" w14:textId="72DBB6FA" w:rsidR="00B95A9B" w:rsidRDefault="0081220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1220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6432" behindDoc="0" locked="0" layoutInCell="1" allowOverlap="1" wp14:anchorId="451D4965" wp14:editId="2E007711">
            <wp:simplePos x="0" y="0"/>
            <wp:positionH relativeFrom="column">
              <wp:posOffset>5727065</wp:posOffset>
            </wp:positionH>
            <wp:positionV relativeFrom="paragraph">
              <wp:posOffset>259080</wp:posOffset>
            </wp:positionV>
            <wp:extent cx="540000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9B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B7158" wp14:editId="4F7564CE">
                <wp:simplePos x="0" y="0"/>
                <wp:positionH relativeFrom="page">
                  <wp:align>right</wp:align>
                </wp:positionH>
                <wp:positionV relativeFrom="paragraph">
                  <wp:posOffset>150495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72B4C" w14:textId="67146BDE" w:rsidR="00B95A9B" w:rsidRPr="00086BAC" w:rsidRDefault="00B95A9B" w:rsidP="00B95A9B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與抗日戰士對話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32B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林珍</w:t>
                            </w:r>
                          </w:p>
                          <w:p w14:paraId="1B44F4BA" w14:textId="3EB6E88E" w:rsidR="00B95A9B" w:rsidRPr="00086BAC" w:rsidRDefault="00B95A9B" w:rsidP="00B95A9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FE32BC" w:rsidRPr="00FE32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https://aistory.chiculture.org.hk/chat/lam-chun</w:t>
                            </w:r>
                          </w:p>
                          <w:p w14:paraId="3F6D4F9F" w14:textId="77777777" w:rsidR="00B95A9B" w:rsidRPr="00086BAC" w:rsidRDefault="00B95A9B" w:rsidP="00B95A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B7158" id="矩形 21" o:spid="_x0000_s1026" style="position:absolute;margin-left:542.65pt;margin-top:11.85pt;width:593.85pt;height:59.25pt;z-index:2516654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DjKOmd8AAAAIAQAADwAAAAAAAAAAAAAAAADlBAAAZHJzL2Rvd25yZXYueG1sUEsF&#10;BgAAAAAEAAQA8wAAAPEFAAAAAA==&#10;" fillcolor="#e4f4ed" stroked="f" strokeweight="1pt">
                <v:textbox>
                  <w:txbxContent>
                    <w:p w14:paraId="6EF72B4C" w14:textId="67146BDE" w:rsidR="00B95A9B" w:rsidRPr="00086BAC" w:rsidRDefault="00B95A9B" w:rsidP="00B95A9B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與抗日戰士對話 —— </w:t>
                      </w:r>
                      <w:r w:rsidR="00FE32B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林珍</w:t>
                      </w:r>
                    </w:p>
                    <w:p w14:paraId="1B44F4BA" w14:textId="3EB6E88E" w:rsidR="00B95A9B" w:rsidRPr="00086BAC" w:rsidRDefault="00B95A9B" w:rsidP="00B95A9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FE32BC" w:rsidRPr="00FE32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https://aistory.chiculture.org.hk/chat/lam-chun</w:t>
                      </w:r>
                    </w:p>
                    <w:p w14:paraId="3F6D4F9F" w14:textId="77777777" w:rsidR="00B95A9B" w:rsidRPr="00086BAC" w:rsidRDefault="00B95A9B" w:rsidP="00B95A9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A35213" w14:textId="75354D0B" w:rsidR="00B95A9B" w:rsidRDefault="00B95A9B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C66A607" w14:textId="7DF86344" w:rsidR="00B95A9B" w:rsidRDefault="00B95A9B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0E33977" w14:textId="45874E82" w:rsidR="00C21DCE" w:rsidRDefault="0081220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1220A"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 xml:space="preserve"> </w:t>
      </w:r>
      <w:r w:rsidR="00DC673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B7042" wp14:editId="7BDDFE78">
                <wp:simplePos x="0" y="0"/>
                <wp:positionH relativeFrom="margin">
                  <wp:posOffset>333859</wp:posOffset>
                </wp:positionH>
                <wp:positionV relativeFrom="paragraph">
                  <wp:posOffset>310657</wp:posOffset>
                </wp:positionV>
                <wp:extent cx="5885029" cy="956767"/>
                <wp:effectExtent l="38100" t="38100" r="97155" b="9144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029" cy="956767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7C2E8" w14:textId="1C9C1776" w:rsidR="001D6B9D" w:rsidRDefault="001D6B9D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各負責</w:t>
                            </w:r>
                            <w:r w:rsidR="00481BB5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2B3CCC68" w14:textId="5874CC29" w:rsidR="00DC673A" w:rsidRPr="00776EA1" w:rsidRDefault="00DC673A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問題不宜太複雜，每次只提問</w:t>
                            </w:r>
                            <w:r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一個重點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322762BD" w14:textId="03460203" w:rsidR="00EB1ED1" w:rsidRPr="00FD0510" w:rsidRDefault="00181CCF" w:rsidP="00EB1ED1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記錄</w:t>
                            </w:r>
                            <w:r w:rsidR="00C72F5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林珍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的回答時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，可</w:t>
                            </w:r>
                            <w:r w:rsidR="00EB1ED1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集中記錄重點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</w:t>
                            </w:r>
                            <w:r w:rsidR="004C026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或</w:t>
                            </w:r>
                            <w:r w:rsidR="0092419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以繪圖進行記錄，</w:t>
                            </w:r>
                            <w:proofErr w:type="gramStart"/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不必全句抄錄</w:t>
                            </w:r>
                            <w:proofErr w:type="gramEnd"/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54923A23" w14:textId="5F034807" w:rsidR="00181CCF" w:rsidRPr="00FD0510" w:rsidRDefault="00181CCF" w:rsidP="00181CCF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70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7" type="#_x0000_t176" style="position:absolute;margin-left:26.3pt;margin-top:24.45pt;width:463.4pt;height:7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0847C2E8" w14:textId="1C9C1776" w:rsidR="001D6B9D" w:rsidRDefault="001D6B9D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各負責</w:t>
                      </w:r>
                      <w:r w:rsidR="00481BB5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2B3CCC68" w14:textId="5874CC29" w:rsidR="00DC673A" w:rsidRPr="00776EA1" w:rsidRDefault="00DC673A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問題不宜太複雜，每次只提問</w:t>
                      </w:r>
                      <w:r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一個重點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  <w:p w14:paraId="322762BD" w14:textId="03460203" w:rsidR="00EB1ED1" w:rsidRPr="00FD0510" w:rsidRDefault="00181CCF" w:rsidP="00EB1ED1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記錄</w:t>
                      </w:r>
                      <w:r w:rsidR="00C72F5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林珍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的回答時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，可</w:t>
                      </w:r>
                      <w:r w:rsidR="00EB1ED1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集中記錄重點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</w:t>
                      </w:r>
                      <w:r w:rsidR="004C026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或</w:t>
                      </w:r>
                      <w:r w:rsidR="00924193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以繪圖進行記錄，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不必全句抄錄。</w:t>
                      </w:r>
                    </w:p>
                    <w:p w14:paraId="54923A23" w14:textId="5F034807" w:rsidR="00181CCF" w:rsidRPr="00FD0510" w:rsidRDefault="00181CCF" w:rsidP="00181CCF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2" behindDoc="0" locked="0" layoutInCell="1" allowOverlap="1" wp14:anchorId="7E5EDF84" wp14:editId="515EE3AD">
            <wp:simplePos x="0" y="0"/>
            <wp:positionH relativeFrom="column">
              <wp:posOffset>629158</wp:posOffset>
            </wp:positionH>
            <wp:positionV relativeFrom="paragraph">
              <wp:posOffset>25171</wp:posOffset>
            </wp:positionV>
            <wp:extent cx="336499" cy="336499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36A5C" wp14:editId="505E1C7E">
                <wp:simplePos x="0" y="0"/>
                <wp:positionH relativeFrom="column">
                  <wp:posOffset>608101</wp:posOffset>
                </wp:positionH>
                <wp:positionV relativeFrom="paragraph">
                  <wp:posOffset>33274</wp:posOffset>
                </wp:positionV>
                <wp:extent cx="1009498" cy="329184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29184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CB16B" w14:textId="0A279678" w:rsidR="004A0D8F" w:rsidRPr="004A0D8F" w:rsidRDefault="00D66732" w:rsidP="00D66732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="004A0D8F"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36A5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8" type="#_x0000_t116" style="position:absolute;margin-left:47.9pt;margin-top:2.6pt;width:79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" fillcolor="#faaf17 [3204]" stroked="f" strokeweight="1pt">
                <v:textbox inset="0,0,0,0">
                  <w:txbxContent>
                    <w:p w14:paraId="25FCB16B" w14:textId="0A279678" w:rsidR="004A0D8F" w:rsidRPr="004A0D8F" w:rsidRDefault="00D66732" w:rsidP="00D66732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="004A0D8F"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3F04C8B1" w14:textId="07252E48" w:rsidR="00C21DCE" w:rsidRDefault="00C21DCE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BC7EDA9" w14:textId="5137E0AA" w:rsidR="006E5A7B" w:rsidRPr="006E5A7B" w:rsidRDefault="006E5A7B" w:rsidP="00EB1ED1">
      <w:pPr>
        <w:spacing w:after="240"/>
        <w:rPr>
          <w:rFonts w:ascii="Microsoft YaHei Light" w:hAnsi="Microsoft YaHei Light"/>
        </w:rPr>
      </w:pPr>
    </w:p>
    <w:p w14:paraId="4B1497AE" w14:textId="6B82378E" w:rsidR="00AF4BB0" w:rsidRDefault="00AF4BB0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D9A2A49" w14:textId="2C880C0A" w:rsidR="00DC673A" w:rsidRDefault="00DC673A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A42B312" w14:textId="77777777" w:rsidR="00B95A9B" w:rsidRPr="00357032" w:rsidRDefault="00B95A9B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413"/>
        <w:gridCol w:w="4467"/>
        <w:gridCol w:w="4326"/>
      </w:tblGrid>
      <w:tr w:rsidR="00707B9A" w14:paraId="6CB47434" w14:textId="77777777" w:rsidTr="00E17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none" w:sz="0" w:space="0" w:color="auto"/>
            </w:tcBorders>
            <w:shd w:val="clear" w:color="auto" w:fill="C9F1FF"/>
          </w:tcPr>
          <w:p w14:paraId="00419669" w14:textId="5C6DFF02" w:rsidR="00707B9A" w:rsidRPr="00E17705" w:rsidRDefault="009B4617" w:rsidP="00D66732">
            <w:pPr>
              <w:tabs>
                <w:tab w:val="left" w:pos="2057"/>
              </w:tabs>
              <w:spacing w:line="276" w:lineRule="auto"/>
              <w:jc w:val="center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提問方向</w:t>
            </w:r>
          </w:p>
        </w:tc>
        <w:tc>
          <w:tcPr>
            <w:tcW w:w="4467" w:type="dxa"/>
            <w:tcBorders>
              <w:bottom w:val="none" w:sz="0" w:space="0" w:color="auto"/>
            </w:tcBorders>
            <w:shd w:val="clear" w:color="auto" w:fill="C9F1FF"/>
          </w:tcPr>
          <w:p w14:paraId="6E857EB1" w14:textId="722493A8" w:rsidR="00707B9A" w:rsidRPr="00E17705" w:rsidRDefault="00707B9A" w:rsidP="00D66732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問題</w:t>
            </w:r>
          </w:p>
        </w:tc>
        <w:tc>
          <w:tcPr>
            <w:tcW w:w="4326" w:type="dxa"/>
            <w:tcBorders>
              <w:bottom w:val="none" w:sz="0" w:space="0" w:color="auto"/>
            </w:tcBorders>
            <w:shd w:val="clear" w:color="auto" w:fill="C9F1FF"/>
          </w:tcPr>
          <w:p w14:paraId="1A05D476" w14:textId="14BE088E" w:rsidR="00707B9A" w:rsidRPr="00E17705" w:rsidRDefault="00854F28" w:rsidP="00D46CC7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林珍</w:t>
            </w:r>
            <w:r w:rsidR="00707B9A"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的回答</w:t>
            </w:r>
          </w:p>
        </w:tc>
      </w:tr>
      <w:tr w:rsidR="00B95A9B" w14:paraId="0B5A0990" w14:textId="77777777" w:rsidTr="00B95A9B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0070C0"/>
            </w:tcBorders>
            <w:vAlign w:val="center"/>
          </w:tcPr>
          <w:p w14:paraId="486FD455" w14:textId="6FD8AD29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jc w:val="center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205BE77C" w14:textId="290FFB43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1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7EBA0BA" w14:textId="326C6252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7581B06C" w14:textId="3EB4A00A" w:rsidR="00B95A9B" w:rsidRPr="000F66EA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</w:p>
        </w:tc>
      </w:tr>
      <w:tr w:rsidR="00B95A9B" w14:paraId="1D3BD434" w14:textId="77777777" w:rsidTr="0014187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D68487E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34771223" w14:textId="270EFDC6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2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4EFDD661" w14:textId="6CCABCCA" w:rsidR="00B95A9B" w:rsidRPr="004B6EF9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7B162FFC" w14:textId="38B97B1B" w:rsidR="00B95A9B" w:rsidRPr="000F66EA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</w:p>
        </w:tc>
      </w:tr>
      <w:tr w:rsidR="00B95A9B" w14:paraId="37C341DD" w14:textId="77777777" w:rsidTr="0014187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5D53142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3C452AC" w14:textId="0DA92188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3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F1805A0" w14:textId="09042A1B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279C71B7" w14:textId="7FD01536" w:rsidR="00B95A9B" w:rsidRPr="00383064" w:rsidRDefault="00B95A9B" w:rsidP="00B95A9B">
            <w:pPr>
              <w:shd w:val="clear" w:color="auto" w:fill="FFFFFF"/>
              <w:spacing w:before="100" w:beforeAutospacing="1" w:after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</w:p>
        </w:tc>
      </w:tr>
      <w:tr w:rsidR="00B95A9B" w14:paraId="2D6ACDFF" w14:textId="77777777" w:rsidTr="00E1770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3CDFDB3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096A0E7D" w14:textId="13E2ED55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4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7D096AB7" w14:textId="400E6BDB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6D4FE756" w14:textId="044C9531" w:rsidR="00B95A9B" w:rsidRPr="000F66EA" w:rsidRDefault="00B95A9B" w:rsidP="00B95A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</w:tr>
      <w:tr w:rsidR="00B95A9B" w14:paraId="53A6FE85" w14:textId="77777777" w:rsidTr="00E1770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620420E" w14:textId="77777777" w:rsidR="00B95A9B" w:rsidRPr="006D1574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40CD8AE" w14:textId="319C0B10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5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40E1863F" w14:textId="27854E02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54A83285" w14:textId="4DAE01BB" w:rsidR="00B95A9B" w:rsidRPr="00140F1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B95A9B" w14:paraId="0C9A92A1" w14:textId="77777777" w:rsidTr="00E1770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0910C0EF" w14:textId="77777777" w:rsidR="00B95A9B" w:rsidRPr="006D1574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DFA7768" w14:textId="0C210736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6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58E5A338" w14:textId="6677DE53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7CB37BA0" w14:textId="1F990DAA" w:rsidR="00B95A9B" w:rsidRPr="000F66EA" w:rsidRDefault="00B95A9B" w:rsidP="00B95A9B">
            <w:pPr>
              <w:shd w:val="clear" w:color="auto" w:fill="FFFFFF"/>
              <w:spacing w:before="100" w:beforeAutospacing="1" w:after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</w:p>
        </w:tc>
      </w:tr>
    </w:tbl>
    <w:p w14:paraId="38CD8442" w14:textId="77777777" w:rsidR="009C7520" w:rsidRPr="00357032" w:rsidRDefault="009C7520" w:rsidP="00CF2D13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sectPr w:rsidR="009C7520" w:rsidRPr="00357032" w:rsidSect="00E177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C4A7E" w14:textId="77777777" w:rsidR="00E672DC" w:rsidRDefault="00E672DC" w:rsidP="00465C96">
      <w:r>
        <w:separator/>
      </w:r>
    </w:p>
  </w:endnote>
  <w:endnote w:type="continuationSeparator" w:id="0">
    <w:p w14:paraId="2F720B9C" w14:textId="77777777" w:rsidR="00E672DC" w:rsidRDefault="00E672DC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40DBC" w14:textId="77777777" w:rsidR="00E672DC" w:rsidRDefault="00E672DC" w:rsidP="00465C96">
      <w:r>
        <w:separator/>
      </w:r>
    </w:p>
  </w:footnote>
  <w:footnote w:type="continuationSeparator" w:id="0">
    <w:p w14:paraId="0702269B" w14:textId="77777777" w:rsidR="00E672DC" w:rsidRDefault="00E672DC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4E5D4" w14:textId="77777777" w:rsidR="0035074A" w:rsidRDefault="0035074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5D126FBD" w:rsidR="004038B5" w:rsidRDefault="0035074A" w:rsidP="0035074A">
    <w:pPr>
      <w:pStyle w:val="a3"/>
      <w:tabs>
        <w:tab w:val="clear" w:pos="4513"/>
        <w:tab w:val="clear" w:pos="9026"/>
        <w:tab w:val="left" w:pos="249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27558D5D" wp14:editId="4C4C2A7F">
          <wp:simplePos x="0" y="0"/>
          <wp:positionH relativeFrom="page">
            <wp:posOffset>-69215</wp:posOffset>
          </wp:positionH>
          <wp:positionV relativeFrom="paragraph">
            <wp:posOffset>-521335</wp:posOffset>
          </wp:positionV>
          <wp:extent cx="7696785" cy="1140488"/>
          <wp:effectExtent l="0" t="0" r="0" b="254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785" cy="114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73473"/>
    <w:multiLevelType w:val="hybridMultilevel"/>
    <w:tmpl w:val="DEDE8172"/>
    <w:lvl w:ilvl="0" w:tplc="81F04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3449DA"/>
    <w:multiLevelType w:val="hybridMultilevel"/>
    <w:tmpl w:val="6BD8AC90"/>
    <w:lvl w:ilvl="0" w:tplc="55E000FE">
      <w:start w:val="1"/>
      <w:numFmt w:val="decimal"/>
      <w:lvlText w:val="%1."/>
      <w:lvlJc w:val="left"/>
      <w:pPr>
        <w:ind w:left="720" w:hanging="360"/>
      </w:p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61D44"/>
    <w:multiLevelType w:val="hybridMultilevel"/>
    <w:tmpl w:val="D42A0D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45CBC"/>
    <w:multiLevelType w:val="hybridMultilevel"/>
    <w:tmpl w:val="CA14F5A4"/>
    <w:lvl w:ilvl="0" w:tplc="20C8FC0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80CD3"/>
    <w:multiLevelType w:val="hybridMultilevel"/>
    <w:tmpl w:val="6B727AB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25B46"/>
    <w:multiLevelType w:val="hybridMultilevel"/>
    <w:tmpl w:val="BBE82F5A"/>
    <w:lvl w:ilvl="0" w:tplc="01D8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B15E5"/>
    <w:multiLevelType w:val="hybridMultilevel"/>
    <w:tmpl w:val="621422A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A4DCE"/>
    <w:multiLevelType w:val="hybridMultilevel"/>
    <w:tmpl w:val="3AAC5FD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8350D"/>
    <w:multiLevelType w:val="hybridMultilevel"/>
    <w:tmpl w:val="BEF2FD6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13"/>
  </w:num>
  <w:num w:numId="2" w16cid:durableId="102379785">
    <w:abstractNumId w:val="14"/>
  </w:num>
  <w:num w:numId="3" w16cid:durableId="1348556626">
    <w:abstractNumId w:val="15"/>
  </w:num>
  <w:num w:numId="4" w16cid:durableId="849836731">
    <w:abstractNumId w:val="2"/>
  </w:num>
  <w:num w:numId="5" w16cid:durableId="1243838014">
    <w:abstractNumId w:val="0"/>
  </w:num>
  <w:num w:numId="6" w16cid:durableId="570385485">
    <w:abstractNumId w:val="6"/>
  </w:num>
  <w:num w:numId="7" w16cid:durableId="10718082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4426498">
    <w:abstractNumId w:val="3"/>
  </w:num>
  <w:num w:numId="9" w16cid:durableId="1211042050">
    <w:abstractNumId w:val="10"/>
  </w:num>
  <w:num w:numId="10" w16cid:durableId="2101870713">
    <w:abstractNumId w:val="12"/>
  </w:num>
  <w:num w:numId="11" w16cid:durableId="778069594">
    <w:abstractNumId w:val="11"/>
  </w:num>
  <w:num w:numId="12" w16cid:durableId="351302170">
    <w:abstractNumId w:val="4"/>
  </w:num>
  <w:num w:numId="13" w16cid:durableId="644430327">
    <w:abstractNumId w:val="1"/>
  </w:num>
  <w:num w:numId="14" w16cid:durableId="1218856812">
    <w:abstractNumId w:val="9"/>
  </w:num>
  <w:num w:numId="15" w16cid:durableId="2024627710">
    <w:abstractNumId w:val="8"/>
  </w:num>
  <w:num w:numId="16" w16cid:durableId="1736928624">
    <w:abstractNumId w:val="7"/>
  </w:num>
  <w:num w:numId="17" w16cid:durableId="368454568">
    <w:abstractNumId w:val="5"/>
  </w:num>
  <w:num w:numId="18" w16cid:durableId="6680259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410B"/>
    <w:rsid w:val="0001157E"/>
    <w:rsid w:val="000214DD"/>
    <w:rsid w:val="00023F7D"/>
    <w:rsid w:val="00027603"/>
    <w:rsid w:val="00035EED"/>
    <w:rsid w:val="00053B4B"/>
    <w:rsid w:val="0006459E"/>
    <w:rsid w:val="000647AB"/>
    <w:rsid w:val="00065F1D"/>
    <w:rsid w:val="000661D6"/>
    <w:rsid w:val="0007141B"/>
    <w:rsid w:val="000730EC"/>
    <w:rsid w:val="00077388"/>
    <w:rsid w:val="00081C93"/>
    <w:rsid w:val="000856BA"/>
    <w:rsid w:val="000A204E"/>
    <w:rsid w:val="000B41D0"/>
    <w:rsid w:val="000B472C"/>
    <w:rsid w:val="000B602A"/>
    <w:rsid w:val="000B738B"/>
    <w:rsid w:val="000C0C62"/>
    <w:rsid w:val="000E02D1"/>
    <w:rsid w:val="000E58CD"/>
    <w:rsid w:val="000F0CC6"/>
    <w:rsid w:val="000F3239"/>
    <w:rsid w:val="000F66EA"/>
    <w:rsid w:val="001145BE"/>
    <w:rsid w:val="00120413"/>
    <w:rsid w:val="00133609"/>
    <w:rsid w:val="001351ED"/>
    <w:rsid w:val="00140F1B"/>
    <w:rsid w:val="001412D4"/>
    <w:rsid w:val="00157029"/>
    <w:rsid w:val="00164750"/>
    <w:rsid w:val="00165B48"/>
    <w:rsid w:val="00167698"/>
    <w:rsid w:val="001752D5"/>
    <w:rsid w:val="00181CCF"/>
    <w:rsid w:val="00185F29"/>
    <w:rsid w:val="001952AE"/>
    <w:rsid w:val="001A27A1"/>
    <w:rsid w:val="001A2F95"/>
    <w:rsid w:val="001A4F4D"/>
    <w:rsid w:val="001B3365"/>
    <w:rsid w:val="001B3571"/>
    <w:rsid w:val="001B589F"/>
    <w:rsid w:val="001C0642"/>
    <w:rsid w:val="001D35BE"/>
    <w:rsid w:val="001D6B9D"/>
    <w:rsid w:val="001D7BE6"/>
    <w:rsid w:val="001E4DD3"/>
    <w:rsid w:val="001F24CF"/>
    <w:rsid w:val="001F4025"/>
    <w:rsid w:val="001F7DAC"/>
    <w:rsid w:val="0020069A"/>
    <w:rsid w:val="00207394"/>
    <w:rsid w:val="00213CA0"/>
    <w:rsid w:val="00221971"/>
    <w:rsid w:val="00227235"/>
    <w:rsid w:val="00253473"/>
    <w:rsid w:val="00257B1E"/>
    <w:rsid w:val="00265AA8"/>
    <w:rsid w:val="00266965"/>
    <w:rsid w:val="00267617"/>
    <w:rsid w:val="00267F47"/>
    <w:rsid w:val="00274552"/>
    <w:rsid w:val="00275798"/>
    <w:rsid w:val="00281E88"/>
    <w:rsid w:val="00282D67"/>
    <w:rsid w:val="002945A0"/>
    <w:rsid w:val="00294B6E"/>
    <w:rsid w:val="002A1D2E"/>
    <w:rsid w:val="002A3627"/>
    <w:rsid w:val="002A7669"/>
    <w:rsid w:val="002B5E59"/>
    <w:rsid w:val="002B617E"/>
    <w:rsid w:val="002C061C"/>
    <w:rsid w:val="002C4AB8"/>
    <w:rsid w:val="002C5663"/>
    <w:rsid w:val="002C7240"/>
    <w:rsid w:val="002C7E62"/>
    <w:rsid w:val="002D517B"/>
    <w:rsid w:val="002E27DF"/>
    <w:rsid w:val="002E404A"/>
    <w:rsid w:val="002E587D"/>
    <w:rsid w:val="002E5ABD"/>
    <w:rsid w:val="002F38C9"/>
    <w:rsid w:val="002F3BBE"/>
    <w:rsid w:val="002F748E"/>
    <w:rsid w:val="002F7863"/>
    <w:rsid w:val="003002BC"/>
    <w:rsid w:val="00301B89"/>
    <w:rsid w:val="0031096F"/>
    <w:rsid w:val="00311C72"/>
    <w:rsid w:val="00314C50"/>
    <w:rsid w:val="0032354F"/>
    <w:rsid w:val="003271D9"/>
    <w:rsid w:val="003322AC"/>
    <w:rsid w:val="003348F6"/>
    <w:rsid w:val="00346063"/>
    <w:rsid w:val="0035074A"/>
    <w:rsid w:val="00350B05"/>
    <w:rsid w:val="00350CE4"/>
    <w:rsid w:val="00357032"/>
    <w:rsid w:val="0036573B"/>
    <w:rsid w:val="00374F25"/>
    <w:rsid w:val="00374F97"/>
    <w:rsid w:val="00375742"/>
    <w:rsid w:val="00375DF1"/>
    <w:rsid w:val="0038062E"/>
    <w:rsid w:val="003826F0"/>
    <w:rsid w:val="00383064"/>
    <w:rsid w:val="00390536"/>
    <w:rsid w:val="003B0EFF"/>
    <w:rsid w:val="003B27AC"/>
    <w:rsid w:val="003C15AA"/>
    <w:rsid w:val="003C285C"/>
    <w:rsid w:val="003C7B77"/>
    <w:rsid w:val="003E3F00"/>
    <w:rsid w:val="003F53C1"/>
    <w:rsid w:val="004005AC"/>
    <w:rsid w:val="00402D76"/>
    <w:rsid w:val="004038B5"/>
    <w:rsid w:val="00420C55"/>
    <w:rsid w:val="004302B4"/>
    <w:rsid w:val="00433BF3"/>
    <w:rsid w:val="0043426E"/>
    <w:rsid w:val="004367D3"/>
    <w:rsid w:val="004376CB"/>
    <w:rsid w:val="004423F7"/>
    <w:rsid w:val="00444BEA"/>
    <w:rsid w:val="00450D4C"/>
    <w:rsid w:val="004607AF"/>
    <w:rsid w:val="00465C96"/>
    <w:rsid w:val="00467D99"/>
    <w:rsid w:val="0047169B"/>
    <w:rsid w:val="00475ED5"/>
    <w:rsid w:val="00481BB5"/>
    <w:rsid w:val="00482551"/>
    <w:rsid w:val="00484D56"/>
    <w:rsid w:val="00486CA5"/>
    <w:rsid w:val="004874A6"/>
    <w:rsid w:val="004974FC"/>
    <w:rsid w:val="004A0D8F"/>
    <w:rsid w:val="004A131B"/>
    <w:rsid w:val="004A2E2F"/>
    <w:rsid w:val="004A380E"/>
    <w:rsid w:val="004B6EF9"/>
    <w:rsid w:val="004B79B8"/>
    <w:rsid w:val="004C026B"/>
    <w:rsid w:val="004C1BD5"/>
    <w:rsid w:val="004C4C64"/>
    <w:rsid w:val="004C6ABE"/>
    <w:rsid w:val="004C6F9F"/>
    <w:rsid w:val="004D0121"/>
    <w:rsid w:val="004D155B"/>
    <w:rsid w:val="004D6525"/>
    <w:rsid w:val="004E08D0"/>
    <w:rsid w:val="004E1111"/>
    <w:rsid w:val="004F173E"/>
    <w:rsid w:val="00501B61"/>
    <w:rsid w:val="00501D30"/>
    <w:rsid w:val="00507B31"/>
    <w:rsid w:val="00512A04"/>
    <w:rsid w:val="00513D41"/>
    <w:rsid w:val="00524D68"/>
    <w:rsid w:val="0052510E"/>
    <w:rsid w:val="005254F4"/>
    <w:rsid w:val="00527777"/>
    <w:rsid w:val="00532452"/>
    <w:rsid w:val="00532AD8"/>
    <w:rsid w:val="00534FED"/>
    <w:rsid w:val="00536050"/>
    <w:rsid w:val="00537238"/>
    <w:rsid w:val="0054101B"/>
    <w:rsid w:val="005566A0"/>
    <w:rsid w:val="00557D61"/>
    <w:rsid w:val="005619BC"/>
    <w:rsid w:val="00563F5F"/>
    <w:rsid w:val="00567611"/>
    <w:rsid w:val="00572FDD"/>
    <w:rsid w:val="00574311"/>
    <w:rsid w:val="00581DBF"/>
    <w:rsid w:val="00583811"/>
    <w:rsid w:val="00584079"/>
    <w:rsid w:val="00592357"/>
    <w:rsid w:val="00594858"/>
    <w:rsid w:val="00595613"/>
    <w:rsid w:val="0059681B"/>
    <w:rsid w:val="005A2479"/>
    <w:rsid w:val="005B1DF6"/>
    <w:rsid w:val="005B6C15"/>
    <w:rsid w:val="005C2024"/>
    <w:rsid w:val="005D6B54"/>
    <w:rsid w:val="005D7669"/>
    <w:rsid w:val="005F7C4A"/>
    <w:rsid w:val="00604DF2"/>
    <w:rsid w:val="006101FC"/>
    <w:rsid w:val="00615BE5"/>
    <w:rsid w:val="00620272"/>
    <w:rsid w:val="00621C51"/>
    <w:rsid w:val="0062441B"/>
    <w:rsid w:val="00627177"/>
    <w:rsid w:val="00635355"/>
    <w:rsid w:val="00641E16"/>
    <w:rsid w:val="0064663A"/>
    <w:rsid w:val="00652E18"/>
    <w:rsid w:val="00664FA2"/>
    <w:rsid w:val="0066607E"/>
    <w:rsid w:val="00671C6D"/>
    <w:rsid w:val="006830FA"/>
    <w:rsid w:val="00685051"/>
    <w:rsid w:val="00692BA0"/>
    <w:rsid w:val="00693A21"/>
    <w:rsid w:val="00696CA0"/>
    <w:rsid w:val="006B63AE"/>
    <w:rsid w:val="006C3760"/>
    <w:rsid w:val="006D06C7"/>
    <w:rsid w:val="006D1574"/>
    <w:rsid w:val="006D73F8"/>
    <w:rsid w:val="006E5A7B"/>
    <w:rsid w:val="00702FAD"/>
    <w:rsid w:val="00707B9A"/>
    <w:rsid w:val="00715546"/>
    <w:rsid w:val="007438AA"/>
    <w:rsid w:val="00746364"/>
    <w:rsid w:val="007503AC"/>
    <w:rsid w:val="00766912"/>
    <w:rsid w:val="00766B3A"/>
    <w:rsid w:val="007711BF"/>
    <w:rsid w:val="00773D80"/>
    <w:rsid w:val="00776EA1"/>
    <w:rsid w:val="007879D3"/>
    <w:rsid w:val="00790501"/>
    <w:rsid w:val="00792C0C"/>
    <w:rsid w:val="007969E5"/>
    <w:rsid w:val="007A027A"/>
    <w:rsid w:val="007A2D3A"/>
    <w:rsid w:val="007A531F"/>
    <w:rsid w:val="007A5DC9"/>
    <w:rsid w:val="007A7832"/>
    <w:rsid w:val="007A7B09"/>
    <w:rsid w:val="007A7CD9"/>
    <w:rsid w:val="007B4AC6"/>
    <w:rsid w:val="007B5E24"/>
    <w:rsid w:val="007C3046"/>
    <w:rsid w:val="007D61E5"/>
    <w:rsid w:val="007D698C"/>
    <w:rsid w:val="007E021E"/>
    <w:rsid w:val="007E1056"/>
    <w:rsid w:val="007E231F"/>
    <w:rsid w:val="007F6FDF"/>
    <w:rsid w:val="008031B2"/>
    <w:rsid w:val="00810A2C"/>
    <w:rsid w:val="00810EDF"/>
    <w:rsid w:val="0081220A"/>
    <w:rsid w:val="00814601"/>
    <w:rsid w:val="00814C9F"/>
    <w:rsid w:val="00814E77"/>
    <w:rsid w:val="00826413"/>
    <w:rsid w:val="00831221"/>
    <w:rsid w:val="008335C4"/>
    <w:rsid w:val="00840AD2"/>
    <w:rsid w:val="008428C1"/>
    <w:rsid w:val="00854F28"/>
    <w:rsid w:val="0085705B"/>
    <w:rsid w:val="0087273E"/>
    <w:rsid w:val="0088044A"/>
    <w:rsid w:val="00884FD2"/>
    <w:rsid w:val="00894286"/>
    <w:rsid w:val="008A3E63"/>
    <w:rsid w:val="008A7D89"/>
    <w:rsid w:val="008B26FB"/>
    <w:rsid w:val="008B37FA"/>
    <w:rsid w:val="008B48C5"/>
    <w:rsid w:val="008E08B0"/>
    <w:rsid w:val="008E0E85"/>
    <w:rsid w:val="008E7F15"/>
    <w:rsid w:val="008F02FB"/>
    <w:rsid w:val="008F168B"/>
    <w:rsid w:val="008F6A15"/>
    <w:rsid w:val="0090126F"/>
    <w:rsid w:val="0090307F"/>
    <w:rsid w:val="009067F1"/>
    <w:rsid w:val="0091300C"/>
    <w:rsid w:val="009215AC"/>
    <w:rsid w:val="00924193"/>
    <w:rsid w:val="00936507"/>
    <w:rsid w:val="0094387C"/>
    <w:rsid w:val="009512ED"/>
    <w:rsid w:val="00951359"/>
    <w:rsid w:val="0096193C"/>
    <w:rsid w:val="00961FAD"/>
    <w:rsid w:val="009647F4"/>
    <w:rsid w:val="009804CA"/>
    <w:rsid w:val="00982F3B"/>
    <w:rsid w:val="00983757"/>
    <w:rsid w:val="009845C7"/>
    <w:rsid w:val="00990682"/>
    <w:rsid w:val="00995F21"/>
    <w:rsid w:val="00997B44"/>
    <w:rsid w:val="009A321A"/>
    <w:rsid w:val="009A352F"/>
    <w:rsid w:val="009B4617"/>
    <w:rsid w:val="009B4FF6"/>
    <w:rsid w:val="009B78AC"/>
    <w:rsid w:val="009C04B7"/>
    <w:rsid w:val="009C5AC8"/>
    <w:rsid w:val="009C7520"/>
    <w:rsid w:val="009E0E27"/>
    <w:rsid w:val="009F3465"/>
    <w:rsid w:val="009F3F9E"/>
    <w:rsid w:val="00A0707E"/>
    <w:rsid w:val="00A12C41"/>
    <w:rsid w:val="00A22169"/>
    <w:rsid w:val="00A26141"/>
    <w:rsid w:val="00A318A1"/>
    <w:rsid w:val="00A4027F"/>
    <w:rsid w:val="00A4621D"/>
    <w:rsid w:val="00A54F65"/>
    <w:rsid w:val="00A6041C"/>
    <w:rsid w:val="00A63F0E"/>
    <w:rsid w:val="00A6766C"/>
    <w:rsid w:val="00A70C6D"/>
    <w:rsid w:val="00A711F5"/>
    <w:rsid w:val="00A71BAE"/>
    <w:rsid w:val="00A8427F"/>
    <w:rsid w:val="00A92247"/>
    <w:rsid w:val="00A960E1"/>
    <w:rsid w:val="00A96165"/>
    <w:rsid w:val="00A96835"/>
    <w:rsid w:val="00AA0D54"/>
    <w:rsid w:val="00AA4A70"/>
    <w:rsid w:val="00AA7514"/>
    <w:rsid w:val="00AB1082"/>
    <w:rsid w:val="00AB4022"/>
    <w:rsid w:val="00AC5AD9"/>
    <w:rsid w:val="00AC6914"/>
    <w:rsid w:val="00AD02F4"/>
    <w:rsid w:val="00AD068B"/>
    <w:rsid w:val="00AD1291"/>
    <w:rsid w:val="00AD652D"/>
    <w:rsid w:val="00AE6733"/>
    <w:rsid w:val="00AE7663"/>
    <w:rsid w:val="00AF4BB0"/>
    <w:rsid w:val="00AF6C53"/>
    <w:rsid w:val="00B000F8"/>
    <w:rsid w:val="00B062A9"/>
    <w:rsid w:val="00B12DD0"/>
    <w:rsid w:val="00B15869"/>
    <w:rsid w:val="00B27847"/>
    <w:rsid w:val="00B33F06"/>
    <w:rsid w:val="00B34CDD"/>
    <w:rsid w:val="00B35622"/>
    <w:rsid w:val="00B35AFE"/>
    <w:rsid w:val="00B40D0E"/>
    <w:rsid w:val="00B457EF"/>
    <w:rsid w:val="00B46123"/>
    <w:rsid w:val="00B52240"/>
    <w:rsid w:val="00B529ED"/>
    <w:rsid w:val="00B6705F"/>
    <w:rsid w:val="00B7003E"/>
    <w:rsid w:val="00B70E20"/>
    <w:rsid w:val="00B71AF8"/>
    <w:rsid w:val="00B75175"/>
    <w:rsid w:val="00B8028C"/>
    <w:rsid w:val="00B95A9B"/>
    <w:rsid w:val="00BA799D"/>
    <w:rsid w:val="00BB0C71"/>
    <w:rsid w:val="00BB0D6B"/>
    <w:rsid w:val="00BB2A9A"/>
    <w:rsid w:val="00BB6C12"/>
    <w:rsid w:val="00BC230D"/>
    <w:rsid w:val="00BC6252"/>
    <w:rsid w:val="00BC6545"/>
    <w:rsid w:val="00BD0207"/>
    <w:rsid w:val="00BD1AF9"/>
    <w:rsid w:val="00BD52F3"/>
    <w:rsid w:val="00BD66B4"/>
    <w:rsid w:val="00BE0BBB"/>
    <w:rsid w:val="00BE2DA6"/>
    <w:rsid w:val="00BE470A"/>
    <w:rsid w:val="00BE4E50"/>
    <w:rsid w:val="00BE6BA1"/>
    <w:rsid w:val="00C03DBB"/>
    <w:rsid w:val="00C0554A"/>
    <w:rsid w:val="00C057E7"/>
    <w:rsid w:val="00C07A6D"/>
    <w:rsid w:val="00C10379"/>
    <w:rsid w:val="00C12FFD"/>
    <w:rsid w:val="00C15D94"/>
    <w:rsid w:val="00C17577"/>
    <w:rsid w:val="00C21DCE"/>
    <w:rsid w:val="00C3640B"/>
    <w:rsid w:val="00C37BB4"/>
    <w:rsid w:val="00C413AB"/>
    <w:rsid w:val="00C444C9"/>
    <w:rsid w:val="00C451C4"/>
    <w:rsid w:val="00C57BC9"/>
    <w:rsid w:val="00C72167"/>
    <w:rsid w:val="00C72F5B"/>
    <w:rsid w:val="00CA1395"/>
    <w:rsid w:val="00CC614B"/>
    <w:rsid w:val="00CC7AE5"/>
    <w:rsid w:val="00CC7BF6"/>
    <w:rsid w:val="00CD1921"/>
    <w:rsid w:val="00CD288A"/>
    <w:rsid w:val="00CE1264"/>
    <w:rsid w:val="00CE2F83"/>
    <w:rsid w:val="00CF2D13"/>
    <w:rsid w:val="00CF4FF1"/>
    <w:rsid w:val="00D0321A"/>
    <w:rsid w:val="00D1322D"/>
    <w:rsid w:val="00D26FB5"/>
    <w:rsid w:val="00D3031F"/>
    <w:rsid w:val="00D30B57"/>
    <w:rsid w:val="00D3543E"/>
    <w:rsid w:val="00D37522"/>
    <w:rsid w:val="00D4087F"/>
    <w:rsid w:val="00D44FA9"/>
    <w:rsid w:val="00D46CC7"/>
    <w:rsid w:val="00D52026"/>
    <w:rsid w:val="00D66297"/>
    <w:rsid w:val="00D66732"/>
    <w:rsid w:val="00D73B3F"/>
    <w:rsid w:val="00D854E2"/>
    <w:rsid w:val="00D86F95"/>
    <w:rsid w:val="00D95972"/>
    <w:rsid w:val="00D96163"/>
    <w:rsid w:val="00D9782D"/>
    <w:rsid w:val="00DA3E01"/>
    <w:rsid w:val="00DA61B1"/>
    <w:rsid w:val="00DA7E23"/>
    <w:rsid w:val="00DC1DAA"/>
    <w:rsid w:val="00DC4787"/>
    <w:rsid w:val="00DC584F"/>
    <w:rsid w:val="00DC673A"/>
    <w:rsid w:val="00DD5A58"/>
    <w:rsid w:val="00DD6468"/>
    <w:rsid w:val="00DE4DBB"/>
    <w:rsid w:val="00DF4ED0"/>
    <w:rsid w:val="00DF50C4"/>
    <w:rsid w:val="00E05A8B"/>
    <w:rsid w:val="00E05C19"/>
    <w:rsid w:val="00E079FA"/>
    <w:rsid w:val="00E17705"/>
    <w:rsid w:val="00E205E4"/>
    <w:rsid w:val="00E210E8"/>
    <w:rsid w:val="00E254FE"/>
    <w:rsid w:val="00E30CA5"/>
    <w:rsid w:val="00E318D4"/>
    <w:rsid w:val="00E45167"/>
    <w:rsid w:val="00E564D5"/>
    <w:rsid w:val="00E603AD"/>
    <w:rsid w:val="00E612D4"/>
    <w:rsid w:val="00E672DC"/>
    <w:rsid w:val="00E72490"/>
    <w:rsid w:val="00E725B7"/>
    <w:rsid w:val="00E759F7"/>
    <w:rsid w:val="00E76FAB"/>
    <w:rsid w:val="00E90FFC"/>
    <w:rsid w:val="00E916EA"/>
    <w:rsid w:val="00E95543"/>
    <w:rsid w:val="00E96ADC"/>
    <w:rsid w:val="00EB1ED1"/>
    <w:rsid w:val="00EC0F35"/>
    <w:rsid w:val="00EC7956"/>
    <w:rsid w:val="00ED4372"/>
    <w:rsid w:val="00EE5299"/>
    <w:rsid w:val="00EE7112"/>
    <w:rsid w:val="00EF0A8E"/>
    <w:rsid w:val="00EF4F7C"/>
    <w:rsid w:val="00EF6173"/>
    <w:rsid w:val="00EF78D3"/>
    <w:rsid w:val="00F10F88"/>
    <w:rsid w:val="00F11770"/>
    <w:rsid w:val="00F17125"/>
    <w:rsid w:val="00F257A0"/>
    <w:rsid w:val="00F26FF7"/>
    <w:rsid w:val="00F27069"/>
    <w:rsid w:val="00F313F3"/>
    <w:rsid w:val="00F31D95"/>
    <w:rsid w:val="00F46E97"/>
    <w:rsid w:val="00F561A4"/>
    <w:rsid w:val="00F56B01"/>
    <w:rsid w:val="00F847C0"/>
    <w:rsid w:val="00F84FC3"/>
    <w:rsid w:val="00F93E05"/>
    <w:rsid w:val="00F97544"/>
    <w:rsid w:val="00FA1F39"/>
    <w:rsid w:val="00FC4A5C"/>
    <w:rsid w:val="00FD0510"/>
    <w:rsid w:val="00FD1E82"/>
    <w:rsid w:val="00FE0A26"/>
    <w:rsid w:val="00FE32BC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List Table 4 Accent 2"/>
    <w:basedOn w:val="a1"/>
    <w:uiPriority w:val="49"/>
    <w:rsid w:val="00D46CC7"/>
    <w:tblPr>
      <w:tblStyleRowBandSize w:val="1"/>
      <w:tblStyleColBandSize w:val="1"/>
      <w:tblBorders>
        <w:top w:val="single" w:sz="4" w:space="0" w:color="94D2B6" w:themeColor="accent2" w:themeTint="99"/>
        <w:left w:val="single" w:sz="4" w:space="0" w:color="94D2B6" w:themeColor="accent2" w:themeTint="99"/>
        <w:bottom w:val="single" w:sz="4" w:space="0" w:color="94D2B6" w:themeColor="accent2" w:themeTint="99"/>
        <w:right w:val="single" w:sz="4" w:space="0" w:color="94D2B6" w:themeColor="accent2" w:themeTint="99"/>
        <w:insideH w:val="single" w:sz="4" w:space="0" w:color="94D2B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B587" w:themeColor="accent2"/>
          <w:left w:val="single" w:sz="4" w:space="0" w:color="4DB587" w:themeColor="accent2"/>
          <w:bottom w:val="single" w:sz="4" w:space="0" w:color="4DB587" w:themeColor="accent2"/>
          <w:right w:val="single" w:sz="4" w:space="0" w:color="4DB587" w:themeColor="accent2"/>
          <w:insideH w:val="nil"/>
        </w:tcBorders>
        <w:shd w:val="clear" w:color="auto" w:fill="4DB587" w:themeFill="accent2"/>
      </w:tcPr>
    </w:tblStylePr>
    <w:tblStylePr w:type="lastRow">
      <w:rPr>
        <w:b/>
        <w:bCs/>
      </w:rPr>
      <w:tblPr/>
      <w:tcPr>
        <w:tcBorders>
          <w:top w:val="double" w:sz="4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E6" w:themeFill="accent2" w:themeFillTint="33"/>
      </w:tcPr>
    </w:tblStylePr>
    <w:tblStylePr w:type="band1Horz">
      <w:tblPr/>
      <w:tcPr>
        <w:shd w:val="clear" w:color="auto" w:fill="DBF0E6" w:themeFill="accent2" w:themeFillTint="33"/>
      </w:tcPr>
    </w:tblStylePr>
  </w:style>
  <w:style w:type="character" w:styleId="af">
    <w:name w:val="Strong"/>
    <w:basedOn w:val="a0"/>
    <w:uiPriority w:val="22"/>
    <w:qFormat/>
    <w:rsid w:val="00AE7663"/>
    <w:rPr>
      <w:b/>
      <w:bCs/>
    </w:rPr>
  </w:style>
  <w:style w:type="table" w:styleId="5-5">
    <w:name w:val="List Table 5 Dark Accent 5"/>
    <w:basedOn w:val="a1"/>
    <w:uiPriority w:val="50"/>
    <w:rsid w:val="00707B9A"/>
    <w:rPr>
      <w:color w:val="FFFFFF" w:themeColor="background1"/>
    </w:rPr>
    <w:tblPr>
      <w:tblStyleRowBandSize w:val="1"/>
      <w:tblStyleColBandSize w:val="1"/>
      <w:tblBorders>
        <w:top w:val="single" w:sz="24" w:space="0" w:color="C4C0B3" w:themeColor="accent5"/>
        <w:left w:val="single" w:sz="24" w:space="0" w:color="C4C0B3" w:themeColor="accent5"/>
        <w:bottom w:val="single" w:sz="24" w:space="0" w:color="C4C0B3" w:themeColor="accent5"/>
        <w:right w:val="single" w:sz="24" w:space="0" w:color="C4C0B3" w:themeColor="accent5"/>
      </w:tblBorders>
    </w:tblPr>
    <w:tcPr>
      <w:shd w:val="clear" w:color="auto" w:fill="C4C0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1-2">
    <w:name w:val="Grid Table 1 Light Accent 2"/>
    <w:basedOn w:val="a1"/>
    <w:uiPriority w:val="46"/>
    <w:rsid w:val="00983757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AAD82ACE-1DAF-47D6-A5E8-257CA522D7B0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2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2023-05-03T06:25:00Z</dcterms:created>
  <dcterms:modified xsi:type="dcterms:W3CDTF">2023-07-03T02:43:00Z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