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E879" w14:textId="0CC22C98" w:rsidR="00AF4BB0" w:rsidRPr="000E58CD" w:rsidRDefault="003348F6" w:rsidP="00AF4BB0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A8B72" wp14:editId="10358802">
                <wp:simplePos x="0" y="0"/>
                <wp:positionH relativeFrom="margin">
                  <wp:posOffset>51380</wp:posOffset>
                </wp:positionH>
                <wp:positionV relativeFrom="paragraph">
                  <wp:posOffset>-1270</wp:posOffset>
                </wp:positionV>
                <wp:extent cx="2066649" cy="692623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649" cy="69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C900D" w14:textId="4ABE4AC2" w:rsidR="003348F6" w:rsidRPr="00A92445" w:rsidRDefault="003348F6" w:rsidP="00D44FA9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學習目標：就</w:t>
                            </w:r>
                            <w:r w:rsidR="00A4027F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其中一個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訪問方向</w:t>
                            </w:r>
                            <w:r w:rsidR="00D44FA9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訪問</w:t>
                            </w:r>
                            <w:r w:rsidR="000F0CC6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，</w:t>
                            </w:r>
                            <w:r w:rsidR="00A4027F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並</w:t>
                            </w:r>
                            <w:r w:rsidR="00D44FA9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記錄</w:t>
                            </w:r>
                            <w:r w:rsidR="00D854E2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其回答</w:t>
                            </w:r>
                            <w:r w:rsidR="00A4027F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，加深對</w:t>
                            </w:r>
                            <w:r w:rsidR="000F0CC6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 w:rsidR="00A4027F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的認識</w:t>
                            </w:r>
                            <w:r w:rsidR="00D44FA9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A8B72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4.05pt;margin-top:-.1pt;width:162.75pt;height:54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" filled="f" stroked="f" strokeweight=".5pt">
                <v:textbox>
                  <w:txbxContent>
                    <w:p w14:paraId="72DC900D" w14:textId="4ABE4AC2" w:rsidR="003348F6" w:rsidRPr="00A92445" w:rsidRDefault="003348F6" w:rsidP="00D44FA9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學習目標：就</w:t>
                      </w:r>
                      <w:r w:rsidR="00A4027F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其中一個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訪問方向</w:t>
                      </w:r>
                      <w:r w:rsidR="00D44FA9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訪問</w:t>
                      </w:r>
                      <w:r w:rsidR="000F0CC6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林珍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，</w:t>
                      </w:r>
                      <w:r w:rsidR="00A4027F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並</w:t>
                      </w:r>
                      <w:r w:rsidR="00D44FA9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記錄</w:t>
                      </w:r>
                      <w:r w:rsidR="00D854E2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其回答</w:t>
                      </w:r>
                      <w:r w:rsidR="00A4027F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，加深對</w:t>
                      </w:r>
                      <w:r w:rsidR="000F0CC6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林珍</w:t>
                      </w:r>
                      <w:r w:rsidR="00A4027F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的認識</w:t>
                      </w:r>
                      <w:r w:rsidR="00D44FA9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B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</w:t>
      </w:r>
      <w:r w:rsidR="000F0CC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  <w:r w:rsidR="00AF4BB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3F05582D" w14:textId="6303C055" w:rsidR="00AF4BB0" w:rsidRDefault="00CD288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按照「訪問熱身工作紙」所擬定的方向</w:t>
      </w:r>
      <w:r w:rsidR="00501D3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先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在表格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左方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填寫問題，</w:t>
      </w:r>
      <w:r w:rsidR="00814E77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然後按問題進行發問，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記錄</w:t>
      </w:r>
      <w:r w:rsidR="00C72F5B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林珍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的回答</w:t>
      </w:r>
      <w:r w:rsidR="00AF4BB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42C402B4" w14:textId="72DBB6FA" w:rsidR="00B95A9B" w:rsidRDefault="0081220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1220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6432" behindDoc="0" locked="0" layoutInCell="1" allowOverlap="1" wp14:anchorId="451D4965" wp14:editId="2E007711">
            <wp:simplePos x="0" y="0"/>
            <wp:positionH relativeFrom="column">
              <wp:posOffset>5727065</wp:posOffset>
            </wp:positionH>
            <wp:positionV relativeFrom="paragraph">
              <wp:posOffset>259080</wp:posOffset>
            </wp:positionV>
            <wp:extent cx="540000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9B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B7158" wp14:editId="4F7564CE">
                <wp:simplePos x="0" y="0"/>
                <wp:positionH relativeFrom="page">
                  <wp:align>right</wp:align>
                </wp:positionH>
                <wp:positionV relativeFrom="paragraph">
                  <wp:posOffset>150495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72B4C" w14:textId="67146BDE" w:rsidR="00B95A9B" w:rsidRPr="00086BAC" w:rsidRDefault="00B95A9B" w:rsidP="00B95A9B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與抗日戰士對話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32B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林珍</w:t>
                            </w:r>
                          </w:p>
                          <w:p w14:paraId="1B44F4BA" w14:textId="3EB6E88E" w:rsidR="00B95A9B" w:rsidRPr="00086BAC" w:rsidRDefault="00B95A9B" w:rsidP="00B95A9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FE32BC" w:rsidRPr="00FE32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https://aistory.chiculture.org.hk/chat/lam-chun</w:t>
                            </w:r>
                          </w:p>
                          <w:p w14:paraId="3F6D4F9F" w14:textId="77777777" w:rsidR="00B95A9B" w:rsidRPr="00086BAC" w:rsidRDefault="00B95A9B" w:rsidP="00B95A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B7158" id="矩形 21" o:spid="_x0000_s1027" style="position:absolute;margin-left:542.65pt;margin-top:11.85pt;width:593.85pt;height:59.25pt;z-index:2516654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" fillcolor="#e4f4ed" stroked="f" strokeweight="1pt">
                <v:textbox>
                  <w:txbxContent>
                    <w:p w14:paraId="6EF72B4C" w14:textId="67146BDE" w:rsidR="00B95A9B" w:rsidRPr="00086BAC" w:rsidRDefault="00B95A9B" w:rsidP="00B95A9B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與抗日戰士對話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="00FE32B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林珍</w:t>
                      </w:r>
                    </w:p>
                    <w:p w14:paraId="1B44F4BA" w14:textId="3EB6E88E" w:rsidR="00B95A9B" w:rsidRPr="00086BAC" w:rsidRDefault="00B95A9B" w:rsidP="00B95A9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FE32BC" w:rsidRPr="00FE32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https://aistory.chiculture.org.hk/chat/lam-chun</w:t>
                      </w:r>
                    </w:p>
                    <w:p w14:paraId="3F6D4F9F" w14:textId="77777777" w:rsidR="00B95A9B" w:rsidRPr="00086BAC" w:rsidRDefault="00B95A9B" w:rsidP="00B95A9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A35213" w14:textId="75354D0B" w:rsidR="00B95A9B" w:rsidRDefault="00B95A9B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C66A607" w14:textId="7DF86344" w:rsidR="00B95A9B" w:rsidRDefault="00B95A9B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0E33977" w14:textId="45874E82" w:rsidR="00C21DCE" w:rsidRDefault="0081220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1220A"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 xml:space="preserve"> </w:t>
      </w:r>
      <w:r w:rsidR="00DC673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B7042" wp14:editId="7BDDFE78">
                <wp:simplePos x="0" y="0"/>
                <wp:positionH relativeFrom="margin">
                  <wp:posOffset>333859</wp:posOffset>
                </wp:positionH>
                <wp:positionV relativeFrom="paragraph">
                  <wp:posOffset>310657</wp:posOffset>
                </wp:positionV>
                <wp:extent cx="5885029" cy="956767"/>
                <wp:effectExtent l="38100" t="38100" r="97155" b="9144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029" cy="956767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7C2E8" w14:textId="1C9C1776" w:rsidR="001D6B9D" w:rsidRDefault="001D6B9D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各負責</w:t>
                            </w:r>
                            <w:r w:rsidR="00481BB5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2B3CCC68" w14:textId="5874CC29" w:rsidR="00DC673A" w:rsidRPr="00776EA1" w:rsidRDefault="00DC673A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問題不宜太複雜，每次只提問</w:t>
                            </w:r>
                            <w:r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一個重點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322762BD" w14:textId="03460203" w:rsidR="00EB1ED1" w:rsidRPr="00FD0510" w:rsidRDefault="00181CCF" w:rsidP="00EB1ED1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記錄</w:t>
                            </w:r>
                            <w:r w:rsidR="00C72F5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林珍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的回答時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，可</w:t>
                            </w:r>
                            <w:r w:rsidR="00EB1ED1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集中記錄重點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</w:t>
                            </w:r>
                            <w:r w:rsidR="004C026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或</w:t>
                            </w:r>
                            <w:r w:rsidR="0092419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以繪圖進行記錄，</w:t>
                            </w:r>
                            <w:proofErr w:type="gramStart"/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不必全句抄錄</w:t>
                            </w:r>
                            <w:proofErr w:type="gramEnd"/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54923A23" w14:textId="5F034807" w:rsidR="00181CCF" w:rsidRPr="00FD0510" w:rsidRDefault="00181CCF" w:rsidP="00181CCF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70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8" type="#_x0000_t176" style="position:absolute;margin-left:26.3pt;margin-top:24.45pt;width:463.4pt;height:7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0847C2E8" w14:textId="1C9C1776" w:rsidR="001D6B9D" w:rsidRDefault="001D6B9D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各負責</w:t>
                      </w:r>
                      <w:r w:rsidR="00481BB5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2B3CCC68" w14:textId="5874CC29" w:rsidR="00DC673A" w:rsidRPr="00776EA1" w:rsidRDefault="00DC673A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問題不宜太複雜，每次只提問</w:t>
                      </w:r>
                      <w:r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一個重點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  <w:p w14:paraId="322762BD" w14:textId="03460203" w:rsidR="00EB1ED1" w:rsidRPr="00FD0510" w:rsidRDefault="00181CCF" w:rsidP="00EB1ED1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記錄</w:t>
                      </w:r>
                      <w:r w:rsidR="00C72F5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林珍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的回答時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，可</w:t>
                      </w:r>
                      <w:r w:rsidR="00EB1ED1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集中記錄重點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</w:t>
                      </w:r>
                      <w:r w:rsidR="004C026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或</w:t>
                      </w:r>
                      <w:r w:rsidR="00924193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以繪圖進行記錄，</w:t>
                      </w:r>
                      <w:proofErr w:type="gramStart"/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不必全句抄錄</w:t>
                      </w:r>
                      <w:proofErr w:type="gramEnd"/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  <w:p w14:paraId="54923A23" w14:textId="5F034807" w:rsidR="00181CCF" w:rsidRPr="00FD0510" w:rsidRDefault="00181CCF" w:rsidP="00181CCF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2" behindDoc="0" locked="0" layoutInCell="1" allowOverlap="1" wp14:anchorId="7E5EDF84" wp14:editId="515EE3AD">
            <wp:simplePos x="0" y="0"/>
            <wp:positionH relativeFrom="column">
              <wp:posOffset>629158</wp:posOffset>
            </wp:positionH>
            <wp:positionV relativeFrom="paragraph">
              <wp:posOffset>25171</wp:posOffset>
            </wp:positionV>
            <wp:extent cx="336499" cy="336499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36A5C" wp14:editId="505E1C7E">
                <wp:simplePos x="0" y="0"/>
                <wp:positionH relativeFrom="column">
                  <wp:posOffset>608101</wp:posOffset>
                </wp:positionH>
                <wp:positionV relativeFrom="paragraph">
                  <wp:posOffset>33274</wp:posOffset>
                </wp:positionV>
                <wp:extent cx="1009498" cy="329184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29184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CB16B" w14:textId="0A279678" w:rsidR="004A0D8F" w:rsidRPr="004A0D8F" w:rsidRDefault="00D66732" w:rsidP="00D66732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="004A0D8F"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36A5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9" type="#_x0000_t116" style="position:absolute;margin-left:47.9pt;margin-top:2.6pt;width:79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" fillcolor="#faaf17 [3204]" stroked="f" strokeweight="1pt">
                <v:textbox inset="0,0,0,0">
                  <w:txbxContent>
                    <w:p w14:paraId="25FCB16B" w14:textId="0A279678" w:rsidR="004A0D8F" w:rsidRPr="004A0D8F" w:rsidRDefault="00D66732" w:rsidP="00D66732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="004A0D8F"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3F04C8B1" w14:textId="07252E48" w:rsidR="00C21DCE" w:rsidRDefault="00C21DCE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BC7EDA9" w14:textId="5137E0AA" w:rsidR="006E5A7B" w:rsidRPr="006E5A7B" w:rsidRDefault="006E5A7B" w:rsidP="00EB1ED1">
      <w:pPr>
        <w:spacing w:after="240"/>
        <w:rPr>
          <w:rFonts w:ascii="Microsoft YaHei Light" w:hAnsi="Microsoft YaHei Light"/>
        </w:rPr>
      </w:pPr>
    </w:p>
    <w:p w14:paraId="4B1497AE" w14:textId="6B82378E" w:rsidR="00AF4BB0" w:rsidRDefault="00AF4BB0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D9A2A49" w14:textId="2C880C0A" w:rsidR="00DC673A" w:rsidRDefault="00DC673A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A42B312" w14:textId="77777777" w:rsidR="00B95A9B" w:rsidRPr="00357032" w:rsidRDefault="00B95A9B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413"/>
        <w:gridCol w:w="4467"/>
        <w:gridCol w:w="4326"/>
      </w:tblGrid>
      <w:tr w:rsidR="00707B9A" w14:paraId="6CB47434" w14:textId="77777777" w:rsidTr="00E17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none" w:sz="0" w:space="0" w:color="auto"/>
            </w:tcBorders>
            <w:shd w:val="clear" w:color="auto" w:fill="C9F1FF"/>
          </w:tcPr>
          <w:p w14:paraId="00419669" w14:textId="5C6DFF02" w:rsidR="00707B9A" w:rsidRPr="00E17705" w:rsidRDefault="009B4617" w:rsidP="00D66732">
            <w:pPr>
              <w:tabs>
                <w:tab w:val="left" w:pos="2057"/>
              </w:tabs>
              <w:spacing w:line="276" w:lineRule="auto"/>
              <w:jc w:val="center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提問方向</w:t>
            </w:r>
          </w:p>
        </w:tc>
        <w:tc>
          <w:tcPr>
            <w:tcW w:w="4467" w:type="dxa"/>
            <w:tcBorders>
              <w:bottom w:val="none" w:sz="0" w:space="0" w:color="auto"/>
            </w:tcBorders>
            <w:shd w:val="clear" w:color="auto" w:fill="C9F1FF"/>
          </w:tcPr>
          <w:p w14:paraId="6E857EB1" w14:textId="722493A8" w:rsidR="00707B9A" w:rsidRPr="00E17705" w:rsidRDefault="00707B9A" w:rsidP="00D66732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問題</w:t>
            </w:r>
          </w:p>
        </w:tc>
        <w:tc>
          <w:tcPr>
            <w:tcW w:w="4326" w:type="dxa"/>
            <w:tcBorders>
              <w:bottom w:val="none" w:sz="0" w:space="0" w:color="auto"/>
            </w:tcBorders>
            <w:shd w:val="clear" w:color="auto" w:fill="C9F1FF"/>
          </w:tcPr>
          <w:p w14:paraId="1A05D476" w14:textId="14BE088E" w:rsidR="00707B9A" w:rsidRPr="00E17705" w:rsidRDefault="00854F28" w:rsidP="00D46CC7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林珍</w:t>
            </w:r>
            <w:r w:rsidR="00707B9A"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的回答</w:t>
            </w:r>
          </w:p>
        </w:tc>
      </w:tr>
      <w:tr w:rsidR="00B95A9B" w14:paraId="0B5A0990" w14:textId="77777777" w:rsidTr="00B95A9B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0070C0"/>
            </w:tcBorders>
            <w:vAlign w:val="center"/>
          </w:tcPr>
          <w:p w14:paraId="486FD455" w14:textId="6DEFF05D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jc w:val="center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PMingLiU" w:eastAsia="PMingLiU" w:hAnsi="PMingLiU" w:cs="Times New Roman" w:hint="eastAsia"/>
                <w:b w:val="0"/>
                <w:bCs w:val="0"/>
                <w:color w:val="FF0000"/>
                <w:lang w:val="x-none"/>
              </w:rPr>
              <w:t>參戰過程</w:t>
            </w:r>
          </w:p>
        </w:tc>
        <w:tc>
          <w:tcPr>
            <w:tcW w:w="4467" w:type="dxa"/>
          </w:tcPr>
          <w:p w14:paraId="205BE77C" w14:textId="290FFB43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1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7EBA0BA" w14:textId="7F992517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7A7832">
              <w:rPr>
                <w:rFonts w:ascii="PMingLiU" w:eastAsia="PMingLiU" w:hAnsi="PMingLiU" w:cs="SimSun" w:hint="eastAsia"/>
                <w:color w:val="FF0000"/>
              </w:rPr>
              <w:t>你加入游擊隊後負責甚麼工作？</w:t>
            </w:r>
          </w:p>
        </w:tc>
        <w:tc>
          <w:tcPr>
            <w:tcW w:w="4326" w:type="dxa"/>
            <w:vAlign w:val="center"/>
          </w:tcPr>
          <w:p w14:paraId="7581B06C" w14:textId="77EA406F" w:rsidR="00B95A9B" w:rsidRPr="000F66EA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  <w:r w:rsidRPr="000F66EA">
              <w:rPr>
                <w:rFonts w:asciiTheme="majorEastAsia" w:eastAsiaTheme="majorEastAsia" w:hAnsiTheme="majorEastAsia" w:cs="SimSun" w:hint="eastAsia"/>
                <w:color w:val="FF0000"/>
              </w:rPr>
              <w:t>小鬼交通員</w:t>
            </w:r>
          </w:p>
        </w:tc>
      </w:tr>
      <w:tr w:rsidR="00B95A9B" w14:paraId="1D3BD434" w14:textId="77777777" w:rsidTr="0014187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D68487E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34771223" w14:textId="270EFDC6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2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4EFDD661" w14:textId="4E651797" w:rsidR="00B95A9B" w:rsidRPr="004B6EF9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  <w:lang w:val="x-none"/>
              </w:rPr>
            </w:pPr>
            <w:r w:rsidRPr="00420C55">
              <w:rPr>
                <w:rFonts w:ascii="PMingLiU" w:eastAsia="PMingLiU" w:hAnsi="PMingLiU" w:cs="SimSun" w:hint="eastAsia"/>
                <w:color w:val="FF0000"/>
              </w:rPr>
              <w:t>「小鬼交通員」負責做甚麼？</w:t>
            </w:r>
          </w:p>
        </w:tc>
        <w:tc>
          <w:tcPr>
            <w:tcW w:w="4326" w:type="dxa"/>
            <w:vAlign w:val="center"/>
          </w:tcPr>
          <w:p w14:paraId="7B162FFC" w14:textId="509DB33A" w:rsidR="00B95A9B" w:rsidRPr="000F66EA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  <w:r w:rsidRPr="000F66EA">
              <w:rPr>
                <w:rFonts w:asciiTheme="majorEastAsia" w:eastAsiaTheme="majorEastAsia" w:hAnsiTheme="majorEastAsia" w:hint="eastAsia"/>
                <w:color w:val="FF0000"/>
              </w:rPr>
              <w:t>運送武器彈藥、糧食、衫褲、情報信件等</w:t>
            </w:r>
          </w:p>
        </w:tc>
      </w:tr>
      <w:tr w:rsidR="00B95A9B" w14:paraId="37C341DD" w14:textId="77777777" w:rsidTr="0014187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5D53142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3C452AC" w14:textId="0DA92188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3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F1805A0" w14:textId="7562CAA1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A711F5">
              <w:rPr>
                <w:rFonts w:ascii="PMingLiU" w:eastAsia="PMingLiU" w:hAnsi="PMingLiU" w:cs="SimSun" w:hint="eastAsia"/>
                <w:color w:val="FF0000"/>
              </w:rPr>
              <w:t>你擔任「小鬼交通員」時有甚麼驚險遭遇？</w:t>
            </w:r>
          </w:p>
        </w:tc>
        <w:tc>
          <w:tcPr>
            <w:tcW w:w="4326" w:type="dxa"/>
            <w:vAlign w:val="center"/>
          </w:tcPr>
          <w:p w14:paraId="279C71B7" w14:textId="7F6464EB" w:rsidR="00B95A9B" w:rsidRPr="00383064" w:rsidRDefault="00B95A9B" w:rsidP="00B95A9B">
            <w:pPr>
              <w:shd w:val="clear" w:color="auto" w:fill="FFFFFF"/>
              <w:spacing w:before="100" w:beforeAutospacing="1" w:after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>
              <w:rPr>
                <w:rFonts w:asciiTheme="minorEastAsia" w:hAnsiTheme="minorEastAsia" w:cs="Arial" w:hint="eastAsia"/>
                <w:color w:val="FF0000"/>
              </w:rPr>
              <w:t>因為</w:t>
            </w:r>
            <w:r w:rsidRPr="00383064">
              <w:rPr>
                <w:rFonts w:asciiTheme="minorEastAsia" w:hAnsiTheme="minorEastAsia" w:cs="Arial" w:hint="eastAsia"/>
                <w:color w:val="FF0000"/>
              </w:rPr>
              <w:t>感染瘧疾</w:t>
            </w:r>
            <w:r>
              <w:rPr>
                <w:rFonts w:asciiTheme="minorEastAsia" w:hAnsiTheme="minorEastAsia" w:cs="Arial" w:hint="eastAsia"/>
                <w:color w:val="FF0000"/>
              </w:rPr>
              <w:t>，送信途中發病，幸好被班長發現</w:t>
            </w:r>
          </w:p>
        </w:tc>
      </w:tr>
      <w:tr w:rsidR="00B95A9B" w14:paraId="2D6ACDFF" w14:textId="77777777" w:rsidTr="00E1770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3CDFDB3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096A0E7D" w14:textId="13E2ED55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4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7D096AB7" w14:textId="23E26B0C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A711F5">
              <w:rPr>
                <w:rFonts w:ascii="PMingLiU" w:eastAsia="PMingLiU" w:hAnsi="PMingLiU" w:cs="SimSun" w:hint="eastAsia"/>
                <w:color w:val="FF0000"/>
              </w:rPr>
              <w:t>班長怎樣幫助你？</w:t>
            </w:r>
          </w:p>
        </w:tc>
        <w:tc>
          <w:tcPr>
            <w:tcW w:w="4326" w:type="dxa"/>
            <w:vAlign w:val="center"/>
          </w:tcPr>
          <w:p w14:paraId="6D4FE756" w14:textId="036A0338" w:rsidR="00B95A9B" w:rsidRPr="000F66EA" w:rsidRDefault="00B95A9B" w:rsidP="00B95A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Theme="minorEastAsia" w:hAnsiTheme="minorEastAsia" w:cs="Arial" w:hint="eastAsia"/>
                <w:color w:val="FF0000"/>
              </w:rPr>
              <w:t>班長</w:t>
            </w:r>
            <w:r w:rsidRPr="00203FC2">
              <w:rPr>
                <w:rFonts w:asciiTheme="minorEastAsia" w:hAnsiTheme="minorEastAsia" w:cs="Arial" w:hint="eastAsia"/>
                <w:color w:val="FF0000"/>
              </w:rPr>
              <w:t>發現</w:t>
            </w:r>
            <w:r>
              <w:rPr>
                <w:rFonts w:asciiTheme="minorEastAsia" w:hAnsiTheme="minorEastAsia" w:cs="Arial" w:hint="eastAsia"/>
                <w:color w:val="FF0000"/>
              </w:rPr>
              <w:t>自己</w:t>
            </w:r>
            <w:r w:rsidRPr="00203FC2">
              <w:rPr>
                <w:rFonts w:asciiTheme="minorEastAsia" w:hAnsiTheme="minorEastAsia" w:cs="Arial" w:hint="eastAsia"/>
                <w:color w:val="FF0000"/>
              </w:rPr>
              <w:t>發燒，</w:t>
            </w:r>
            <w:r>
              <w:rPr>
                <w:rFonts w:asciiTheme="minorEastAsia" w:hAnsiTheme="minorEastAsia" w:cs="Arial" w:hint="eastAsia"/>
                <w:color w:val="FF0000"/>
              </w:rPr>
              <w:t>將自己</w:t>
            </w:r>
            <w:proofErr w:type="gramStart"/>
            <w:r w:rsidRPr="00203FC2">
              <w:rPr>
                <w:rFonts w:asciiTheme="minorEastAsia" w:hAnsiTheme="minorEastAsia" w:cs="Arial" w:hint="eastAsia"/>
                <w:color w:val="FF0000"/>
              </w:rPr>
              <w:t>揹</w:t>
            </w:r>
            <w:proofErr w:type="gramEnd"/>
            <w:r w:rsidRPr="00203FC2">
              <w:rPr>
                <w:rFonts w:asciiTheme="minorEastAsia" w:hAnsiTheme="minorEastAsia" w:cs="Arial" w:hint="eastAsia"/>
                <w:color w:val="FF0000"/>
              </w:rPr>
              <w:t>回部隊</w:t>
            </w:r>
          </w:p>
        </w:tc>
      </w:tr>
      <w:tr w:rsidR="00B95A9B" w14:paraId="53A6FE85" w14:textId="77777777" w:rsidTr="00E1770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620420E" w14:textId="77777777" w:rsidR="00B95A9B" w:rsidRPr="006D1574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40CD8AE" w14:textId="319C0B10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5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40E1863F" w14:textId="584F4DBF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A711F5">
              <w:rPr>
                <w:rFonts w:ascii="PMingLiU" w:eastAsia="PMingLiU" w:hAnsi="PMingLiU" w:cs="SimSun" w:hint="eastAsia"/>
                <w:color w:val="FF0000"/>
              </w:rPr>
              <w:t>他們怎樣替你治病？</w:t>
            </w:r>
          </w:p>
        </w:tc>
        <w:tc>
          <w:tcPr>
            <w:tcW w:w="4326" w:type="dxa"/>
            <w:vAlign w:val="center"/>
          </w:tcPr>
          <w:p w14:paraId="54A83285" w14:textId="1E0E9629" w:rsidR="00B95A9B" w:rsidRPr="00140F1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140F1B">
              <w:rPr>
                <w:rFonts w:asciiTheme="minorEastAsia" w:hAnsiTheme="minorEastAsia" w:cs="Arial" w:hint="eastAsia"/>
                <w:color w:val="FF0000"/>
              </w:rPr>
              <w:t>軍隊特別為我帶</w:t>
            </w:r>
            <w:r>
              <w:rPr>
                <w:rFonts w:asciiTheme="minorEastAsia" w:hAnsiTheme="minorEastAsia" w:cs="Arial" w:hint="eastAsia"/>
                <w:color w:val="FF0000"/>
              </w:rPr>
              <w:t>來</w:t>
            </w:r>
            <w:r w:rsidRPr="00140F1B">
              <w:rPr>
                <w:rFonts w:asciiTheme="minorEastAsia" w:hAnsiTheme="minorEastAsia" w:cs="Arial" w:hint="eastAsia"/>
                <w:color w:val="FF0000"/>
              </w:rPr>
              <w:t>奎寧，才能根治</w:t>
            </w:r>
          </w:p>
        </w:tc>
      </w:tr>
      <w:tr w:rsidR="00B95A9B" w14:paraId="0C9A92A1" w14:textId="77777777" w:rsidTr="00E17705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0910C0EF" w14:textId="77777777" w:rsidR="00B95A9B" w:rsidRPr="006D1574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DFA7768" w14:textId="0C210736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6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58E5A338" w14:textId="7E08107A" w:rsidR="00B95A9B" w:rsidRPr="00512A04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5C2024">
              <w:rPr>
                <w:rFonts w:ascii="PMingLiU" w:eastAsia="PMingLiU" w:hAnsi="PMingLiU" w:cs="Times New Roman" w:hint="eastAsia"/>
                <w:color w:val="FF0000"/>
              </w:rPr>
              <w:t>為甚麼</w:t>
            </w:r>
            <w:r w:rsidRPr="005C2024">
              <w:rPr>
                <w:rFonts w:ascii="PMingLiU" w:eastAsia="PMingLiU" w:hAnsi="PMingLiU" w:cs="SimSun" w:hint="eastAsia"/>
                <w:color w:val="FF0000"/>
              </w:rPr>
              <w:t>你會感染瘧疾？</w:t>
            </w:r>
          </w:p>
        </w:tc>
        <w:tc>
          <w:tcPr>
            <w:tcW w:w="4326" w:type="dxa"/>
            <w:vAlign w:val="center"/>
          </w:tcPr>
          <w:p w14:paraId="7CB37BA0" w14:textId="7027C621" w:rsidR="00B95A9B" w:rsidRPr="000F66EA" w:rsidRDefault="00B95A9B" w:rsidP="00B95A9B">
            <w:pPr>
              <w:shd w:val="clear" w:color="auto" w:fill="FFFFFF"/>
              <w:spacing w:before="100" w:beforeAutospacing="1" w:after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 w:rsidRPr="00203FC2">
              <w:rPr>
                <w:rFonts w:ascii="Arial" w:hAnsi="Arial" w:cs="Arial" w:hint="eastAsia"/>
                <w:color w:val="FF0000"/>
                <w:shd w:val="clear" w:color="auto" w:fill="FFFFFF"/>
              </w:rPr>
              <w:t>被瘧蚊叮咬</w:t>
            </w:r>
          </w:p>
        </w:tc>
      </w:tr>
    </w:tbl>
    <w:p w14:paraId="38CD8442" w14:textId="77777777" w:rsidR="009C7520" w:rsidRPr="00357032" w:rsidRDefault="009C7520" w:rsidP="00CF2D13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sectPr w:rsidR="009C7520" w:rsidRPr="00357032" w:rsidSect="00E177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D9293" w14:textId="77777777" w:rsidR="00390D4D" w:rsidRDefault="00390D4D" w:rsidP="00465C96">
      <w:r>
        <w:separator/>
      </w:r>
    </w:p>
  </w:endnote>
  <w:endnote w:type="continuationSeparator" w:id="0">
    <w:p w14:paraId="3EA635A7" w14:textId="77777777" w:rsidR="00390D4D" w:rsidRDefault="00390D4D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A308" w14:textId="77777777" w:rsidR="00390D4D" w:rsidRDefault="00390D4D" w:rsidP="00465C96">
      <w:r>
        <w:separator/>
      </w:r>
    </w:p>
  </w:footnote>
  <w:footnote w:type="continuationSeparator" w:id="0">
    <w:p w14:paraId="1C03976F" w14:textId="77777777" w:rsidR="00390D4D" w:rsidRDefault="00390D4D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49B0" w14:textId="77777777" w:rsidR="00F158B9" w:rsidRDefault="00F158B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E2A42" w14:textId="0E545610" w:rsidR="00533049" w:rsidRDefault="00F158B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FB76CB" wp14:editId="362767A8">
              <wp:simplePos x="0" y="0"/>
              <wp:positionH relativeFrom="margin">
                <wp:posOffset>3623310</wp:posOffset>
              </wp:positionH>
              <wp:positionV relativeFrom="paragraph">
                <wp:posOffset>-8255</wp:posOffset>
              </wp:positionV>
              <wp:extent cx="952500" cy="504825"/>
              <wp:effectExtent l="0" t="0" r="19050" b="28575"/>
              <wp:wrapNone/>
              <wp:docPr id="7" name="矩形: 圓角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A69EAEC" w14:textId="77777777" w:rsidR="00F158B9" w:rsidRDefault="00F158B9" w:rsidP="00F158B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7" o:spid="_x0000_s1030" style="position:absolute;margin-left:285.3pt;margin-top:-.6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F0i6c94AAAAJ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5A69EAEC" w14:textId="77777777" w:rsidR="00F158B9" w:rsidRDefault="00F158B9" w:rsidP="00F158B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33049">
      <w:rPr>
        <w:noProof/>
      </w:rPr>
      <w:drawing>
        <wp:anchor distT="0" distB="0" distL="114300" distR="114300" simplePos="0" relativeHeight="251665408" behindDoc="0" locked="0" layoutInCell="1" allowOverlap="1" wp14:anchorId="43AFA34F" wp14:editId="5BD492F1">
          <wp:simplePos x="0" y="0"/>
          <wp:positionH relativeFrom="page">
            <wp:posOffset>-41966</wp:posOffset>
          </wp:positionH>
          <wp:positionV relativeFrom="paragraph">
            <wp:posOffset>-503555</wp:posOffset>
          </wp:positionV>
          <wp:extent cx="7696785" cy="1140488"/>
          <wp:effectExtent l="0" t="0" r="0" b="254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785" cy="114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73473"/>
    <w:multiLevelType w:val="hybridMultilevel"/>
    <w:tmpl w:val="DEDE8172"/>
    <w:lvl w:ilvl="0" w:tplc="81F04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3449DA"/>
    <w:multiLevelType w:val="hybridMultilevel"/>
    <w:tmpl w:val="6BD8AC90"/>
    <w:lvl w:ilvl="0" w:tplc="55E000FE">
      <w:start w:val="1"/>
      <w:numFmt w:val="decimal"/>
      <w:lvlText w:val="%1."/>
      <w:lvlJc w:val="left"/>
      <w:pPr>
        <w:ind w:left="720" w:hanging="360"/>
      </w:p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61D44"/>
    <w:multiLevelType w:val="hybridMultilevel"/>
    <w:tmpl w:val="D42A0D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45CBC"/>
    <w:multiLevelType w:val="hybridMultilevel"/>
    <w:tmpl w:val="CA14F5A4"/>
    <w:lvl w:ilvl="0" w:tplc="20C8FC0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80CD3"/>
    <w:multiLevelType w:val="hybridMultilevel"/>
    <w:tmpl w:val="6B727AB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25B46"/>
    <w:multiLevelType w:val="hybridMultilevel"/>
    <w:tmpl w:val="BBE82F5A"/>
    <w:lvl w:ilvl="0" w:tplc="01D8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B15E5"/>
    <w:multiLevelType w:val="hybridMultilevel"/>
    <w:tmpl w:val="621422A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A4DCE"/>
    <w:multiLevelType w:val="hybridMultilevel"/>
    <w:tmpl w:val="3AAC5FD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8350D"/>
    <w:multiLevelType w:val="hybridMultilevel"/>
    <w:tmpl w:val="BEF2FD6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13"/>
  </w:num>
  <w:num w:numId="2" w16cid:durableId="102379785">
    <w:abstractNumId w:val="14"/>
  </w:num>
  <w:num w:numId="3" w16cid:durableId="1348556626">
    <w:abstractNumId w:val="15"/>
  </w:num>
  <w:num w:numId="4" w16cid:durableId="849836731">
    <w:abstractNumId w:val="2"/>
  </w:num>
  <w:num w:numId="5" w16cid:durableId="1243838014">
    <w:abstractNumId w:val="0"/>
  </w:num>
  <w:num w:numId="6" w16cid:durableId="570385485">
    <w:abstractNumId w:val="6"/>
  </w:num>
  <w:num w:numId="7" w16cid:durableId="10718082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4426498">
    <w:abstractNumId w:val="3"/>
  </w:num>
  <w:num w:numId="9" w16cid:durableId="1211042050">
    <w:abstractNumId w:val="10"/>
  </w:num>
  <w:num w:numId="10" w16cid:durableId="2101870713">
    <w:abstractNumId w:val="12"/>
  </w:num>
  <w:num w:numId="11" w16cid:durableId="778069594">
    <w:abstractNumId w:val="11"/>
  </w:num>
  <w:num w:numId="12" w16cid:durableId="351302170">
    <w:abstractNumId w:val="4"/>
  </w:num>
  <w:num w:numId="13" w16cid:durableId="644430327">
    <w:abstractNumId w:val="1"/>
  </w:num>
  <w:num w:numId="14" w16cid:durableId="1218856812">
    <w:abstractNumId w:val="9"/>
  </w:num>
  <w:num w:numId="15" w16cid:durableId="2024627710">
    <w:abstractNumId w:val="8"/>
  </w:num>
  <w:num w:numId="16" w16cid:durableId="1736928624">
    <w:abstractNumId w:val="7"/>
  </w:num>
  <w:num w:numId="17" w16cid:durableId="368454568">
    <w:abstractNumId w:val="5"/>
  </w:num>
  <w:num w:numId="18" w16cid:durableId="6680259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410B"/>
    <w:rsid w:val="0001157E"/>
    <w:rsid w:val="000214DD"/>
    <w:rsid w:val="00023F7D"/>
    <w:rsid w:val="00027603"/>
    <w:rsid w:val="00035EED"/>
    <w:rsid w:val="00053B4B"/>
    <w:rsid w:val="0006459E"/>
    <w:rsid w:val="000647AB"/>
    <w:rsid w:val="00065F1D"/>
    <w:rsid w:val="000661D6"/>
    <w:rsid w:val="0007141B"/>
    <w:rsid w:val="000730EC"/>
    <w:rsid w:val="00077388"/>
    <w:rsid w:val="00081C93"/>
    <w:rsid w:val="000856BA"/>
    <w:rsid w:val="000A204E"/>
    <w:rsid w:val="000B41D0"/>
    <w:rsid w:val="000B472C"/>
    <w:rsid w:val="000B602A"/>
    <w:rsid w:val="000B738B"/>
    <w:rsid w:val="000C0C62"/>
    <w:rsid w:val="000E02D1"/>
    <w:rsid w:val="000E58CD"/>
    <w:rsid w:val="000F0CC6"/>
    <w:rsid w:val="000F3239"/>
    <w:rsid w:val="000F66EA"/>
    <w:rsid w:val="001145BE"/>
    <w:rsid w:val="00120413"/>
    <w:rsid w:val="00133609"/>
    <w:rsid w:val="001351ED"/>
    <w:rsid w:val="00140F1B"/>
    <w:rsid w:val="001412D4"/>
    <w:rsid w:val="00157029"/>
    <w:rsid w:val="00164750"/>
    <w:rsid w:val="00165B48"/>
    <w:rsid w:val="00167698"/>
    <w:rsid w:val="001752D5"/>
    <w:rsid w:val="00181CCF"/>
    <w:rsid w:val="00185F29"/>
    <w:rsid w:val="001952AE"/>
    <w:rsid w:val="001A27A1"/>
    <w:rsid w:val="001A2F95"/>
    <w:rsid w:val="001A4F4D"/>
    <w:rsid w:val="001B3365"/>
    <w:rsid w:val="001B3571"/>
    <w:rsid w:val="001B589F"/>
    <w:rsid w:val="001C0642"/>
    <w:rsid w:val="001D35BE"/>
    <w:rsid w:val="001D6B9D"/>
    <w:rsid w:val="001D7BE6"/>
    <w:rsid w:val="001E4DD3"/>
    <w:rsid w:val="001F24CF"/>
    <w:rsid w:val="001F4025"/>
    <w:rsid w:val="001F7DAC"/>
    <w:rsid w:val="0020069A"/>
    <w:rsid w:val="00207394"/>
    <w:rsid w:val="00213CA0"/>
    <w:rsid w:val="00221971"/>
    <w:rsid w:val="00227235"/>
    <w:rsid w:val="00253473"/>
    <w:rsid w:val="00257B1E"/>
    <w:rsid w:val="00265AA8"/>
    <w:rsid w:val="00266965"/>
    <w:rsid w:val="00267F47"/>
    <w:rsid w:val="00274552"/>
    <w:rsid w:val="00275798"/>
    <w:rsid w:val="00281E88"/>
    <w:rsid w:val="00282D67"/>
    <w:rsid w:val="002945A0"/>
    <w:rsid w:val="00294B6E"/>
    <w:rsid w:val="002A1D2E"/>
    <w:rsid w:val="002A3627"/>
    <w:rsid w:val="002A7669"/>
    <w:rsid w:val="002B5E59"/>
    <w:rsid w:val="002B617E"/>
    <w:rsid w:val="002C061C"/>
    <w:rsid w:val="002C4AB8"/>
    <w:rsid w:val="002C5663"/>
    <w:rsid w:val="002C7240"/>
    <w:rsid w:val="002C7E62"/>
    <w:rsid w:val="002D517B"/>
    <w:rsid w:val="002E27DF"/>
    <w:rsid w:val="002E404A"/>
    <w:rsid w:val="002E587D"/>
    <w:rsid w:val="002E5ABD"/>
    <w:rsid w:val="002F38C9"/>
    <w:rsid w:val="002F3BBE"/>
    <w:rsid w:val="002F748E"/>
    <w:rsid w:val="002F7863"/>
    <w:rsid w:val="003002BC"/>
    <w:rsid w:val="00301B89"/>
    <w:rsid w:val="0031096F"/>
    <w:rsid w:val="00311C72"/>
    <w:rsid w:val="00314C50"/>
    <w:rsid w:val="0032354F"/>
    <w:rsid w:val="003271D9"/>
    <w:rsid w:val="003322AC"/>
    <w:rsid w:val="003348F6"/>
    <w:rsid w:val="00346063"/>
    <w:rsid w:val="00350B05"/>
    <w:rsid w:val="00350CE4"/>
    <w:rsid w:val="00357032"/>
    <w:rsid w:val="0036573B"/>
    <w:rsid w:val="00374F25"/>
    <w:rsid w:val="00374F97"/>
    <w:rsid w:val="00375742"/>
    <w:rsid w:val="00375DF1"/>
    <w:rsid w:val="0038062E"/>
    <w:rsid w:val="003826F0"/>
    <w:rsid w:val="00383064"/>
    <w:rsid w:val="00390536"/>
    <w:rsid w:val="00390D4D"/>
    <w:rsid w:val="003B0EFF"/>
    <w:rsid w:val="003B27AC"/>
    <w:rsid w:val="003C15AA"/>
    <w:rsid w:val="003C285C"/>
    <w:rsid w:val="003C7B77"/>
    <w:rsid w:val="003E3F00"/>
    <w:rsid w:val="003F53C1"/>
    <w:rsid w:val="004005AC"/>
    <w:rsid w:val="00402D76"/>
    <w:rsid w:val="004038B5"/>
    <w:rsid w:val="00420C55"/>
    <w:rsid w:val="004302B4"/>
    <w:rsid w:val="00433BF3"/>
    <w:rsid w:val="0043426E"/>
    <w:rsid w:val="004367D3"/>
    <w:rsid w:val="004376CB"/>
    <w:rsid w:val="004423F7"/>
    <w:rsid w:val="00444BEA"/>
    <w:rsid w:val="00450D4C"/>
    <w:rsid w:val="004607AF"/>
    <w:rsid w:val="00465C96"/>
    <w:rsid w:val="00467D99"/>
    <w:rsid w:val="0047169B"/>
    <w:rsid w:val="00475ED5"/>
    <w:rsid w:val="00481BB5"/>
    <w:rsid w:val="00482551"/>
    <w:rsid w:val="00484D56"/>
    <w:rsid w:val="00486CA5"/>
    <w:rsid w:val="004874A6"/>
    <w:rsid w:val="004974FC"/>
    <w:rsid w:val="004A0D8F"/>
    <w:rsid w:val="004A131B"/>
    <w:rsid w:val="004A2E2F"/>
    <w:rsid w:val="004A380E"/>
    <w:rsid w:val="004B6EF9"/>
    <w:rsid w:val="004B79B8"/>
    <w:rsid w:val="004C026B"/>
    <w:rsid w:val="004C1BD5"/>
    <w:rsid w:val="004C4C64"/>
    <w:rsid w:val="004C6ABE"/>
    <w:rsid w:val="004C6F9F"/>
    <w:rsid w:val="004D0121"/>
    <w:rsid w:val="004D155B"/>
    <w:rsid w:val="004D6525"/>
    <w:rsid w:val="004E08D0"/>
    <w:rsid w:val="004E1111"/>
    <w:rsid w:val="004F173E"/>
    <w:rsid w:val="00501B61"/>
    <w:rsid w:val="00501D30"/>
    <w:rsid w:val="00507B31"/>
    <w:rsid w:val="00512A04"/>
    <w:rsid w:val="00513D41"/>
    <w:rsid w:val="00524D68"/>
    <w:rsid w:val="0052510E"/>
    <w:rsid w:val="005254F4"/>
    <w:rsid w:val="00527777"/>
    <w:rsid w:val="00532452"/>
    <w:rsid w:val="00532AD8"/>
    <w:rsid w:val="00533049"/>
    <w:rsid w:val="00534FED"/>
    <w:rsid w:val="00536050"/>
    <w:rsid w:val="00537238"/>
    <w:rsid w:val="0054101B"/>
    <w:rsid w:val="005566A0"/>
    <w:rsid w:val="00557D61"/>
    <w:rsid w:val="005619BC"/>
    <w:rsid w:val="00563F5F"/>
    <w:rsid w:val="00567611"/>
    <w:rsid w:val="00572FDD"/>
    <w:rsid w:val="00574311"/>
    <w:rsid w:val="00581DBF"/>
    <w:rsid w:val="00583811"/>
    <w:rsid w:val="00584079"/>
    <w:rsid w:val="00592357"/>
    <w:rsid w:val="00594858"/>
    <w:rsid w:val="00595613"/>
    <w:rsid w:val="0059681B"/>
    <w:rsid w:val="005A2479"/>
    <w:rsid w:val="005B1DF6"/>
    <w:rsid w:val="005B6C15"/>
    <w:rsid w:val="005C2024"/>
    <w:rsid w:val="005D6B54"/>
    <w:rsid w:val="005D7669"/>
    <w:rsid w:val="005F7C4A"/>
    <w:rsid w:val="00604DF2"/>
    <w:rsid w:val="006101FC"/>
    <w:rsid w:val="00615BE5"/>
    <w:rsid w:val="00620272"/>
    <w:rsid w:val="00621C51"/>
    <w:rsid w:val="0062441B"/>
    <w:rsid w:val="00627177"/>
    <w:rsid w:val="00635355"/>
    <w:rsid w:val="00641E16"/>
    <w:rsid w:val="0064663A"/>
    <w:rsid w:val="00652E18"/>
    <w:rsid w:val="00664FA2"/>
    <w:rsid w:val="0066607E"/>
    <w:rsid w:val="00671C6D"/>
    <w:rsid w:val="006830FA"/>
    <w:rsid w:val="00685051"/>
    <w:rsid w:val="00692BA0"/>
    <w:rsid w:val="00693A21"/>
    <w:rsid w:val="00696CA0"/>
    <w:rsid w:val="006B63AE"/>
    <w:rsid w:val="006C3760"/>
    <w:rsid w:val="006D06C7"/>
    <w:rsid w:val="006D1574"/>
    <w:rsid w:val="006D73F8"/>
    <w:rsid w:val="006E5A7B"/>
    <w:rsid w:val="00702FAD"/>
    <w:rsid w:val="00707B9A"/>
    <w:rsid w:val="00715546"/>
    <w:rsid w:val="007438AA"/>
    <w:rsid w:val="00746364"/>
    <w:rsid w:val="007503AC"/>
    <w:rsid w:val="00766912"/>
    <w:rsid w:val="00766B3A"/>
    <w:rsid w:val="007711BF"/>
    <w:rsid w:val="00773D80"/>
    <w:rsid w:val="00776EA1"/>
    <w:rsid w:val="007879D3"/>
    <w:rsid w:val="00790501"/>
    <w:rsid w:val="00792C0C"/>
    <w:rsid w:val="007969E5"/>
    <w:rsid w:val="007A027A"/>
    <w:rsid w:val="007A2D3A"/>
    <w:rsid w:val="007A531F"/>
    <w:rsid w:val="007A5DC9"/>
    <w:rsid w:val="007A7832"/>
    <w:rsid w:val="007A7B09"/>
    <w:rsid w:val="007A7CD9"/>
    <w:rsid w:val="007B4AC6"/>
    <w:rsid w:val="007B5E24"/>
    <w:rsid w:val="007C3046"/>
    <w:rsid w:val="007D61E5"/>
    <w:rsid w:val="007D698C"/>
    <w:rsid w:val="007E021E"/>
    <w:rsid w:val="007E1056"/>
    <w:rsid w:val="007E231F"/>
    <w:rsid w:val="007F6FDF"/>
    <w:rsid w:val="008031B2"/>
    <w:rsid w:val="00810A2C"/>
    <w:rsid w:val="00810EDF"/>
    <w:rsid w:val="0081220A"/>
    <w:rsid w:val="00814601"/>
    <w:rsid w:val="00814C9F"/>
    <w:rsid w:val="00814E77"/>
    <w:rsid w:val="00826413"/>
    <w:rsid w:val="00831221"/>
    <w:rsid w:val="008335C4"/>
    <w:rsid w:val="00840AD2"/>
    <w:rsid w:val="008428C1"/>
    <w:rsid w:val="00854F28"/>
    <w:rsid w:val="0085705B"/>
    <w:rsid w:val="0087273E"/>
    <w:rsid w:val="0088044A"/>
    <w:rsid w:val="00884FD2"/>
    <w:rsid w:val="00894286"/>
    <w:rsid w:val="008A3E63"/>
    <w:rsid w:val="008A7D89"/>
    <w:rsid w:val="008B26FB"/>
    <w:rsid w:val="008B37FA"/>
    <w:rsid w:val="008B48C5"/>
    <w:rsid w:val="008E08B0"/>
    <w:rsid w:val="008E0E85"/>
    <w:rsid w:val="008E7F15"/>
    <w:rsid w:val="008F02FB"/>
    <w:rsid w:val="008F168B"/>
    <w:rsid w:val="008F6A15"/>
    <w:rsid w:val="0090126F"/>
    <w:rsid w:val="0090307F"/>
    <w:rsid w:val="009067F1"/>
    <w:rsid w:val="0091300C"/>
    <w:rsid w:val="00924193"/>
    <w:rsid w:val="00936507"/>
    <w:rsid w:val="0094387C"/>
    <w:rsid w:val="009512ED"/>
    <w:rsid w:val="00951359"/>
    <w:rsid w:val="0096193C"/>
    <w:rsid w:val="00961FAD"/>
    <w:rsid w:val="009647F4"/>
    <w:rsid w:val="009804CA"/>
    <w:rsid w:val="00982F3B"/>
    <w:rsid w:val="00983757"/>
    <w:rsid w:val="009845C7"/>
    <w:rsid w:val="00990682"/>
    <w:rsid w:val="00995F21"/>
    <w:rsid w:val="00997B44"/>
    <w:rsid w:val="009A321A"/>
    <w:rsid w:val="009A352F"/>
    <w:rsid w:val="009B4617"/>
    <w:rsid w:val="009B4FF6"/>
    <w:rsid w:val="009B78AC"/>
    <w:rsid w:val="009C04B7"/>
    <w:rsid w:val="009C5AC8"/>
    <w:rsid w:val="009C7520"/>
    <w:rsid w:val="009E0E27"/>
    <w:rsid w:val="009F3465"/>
    <w:rsid w:val="009F3F9E"/>
    <w:rsid w:val="00A0707E"/>
    <w:rsid w:val="00A12C41"/>
    <w:rsid w:val="00A22169"/>
    <w:rsid w:val="00A26141"/>
    <w:rsid w:val="00A318A1"/>
    <w:rsid w:val="00A4027F"/>
    <w:rsid w:val="00A4621D"/>
    <w:rsid w:val="00A54F65"/>
    <w:rsid w:val="00A6041C"/>
    <w:rsid w:val="00A63F0E"/>
    <w:rsid w:val="00A6766C"/>
    <w:rsid w:val="00A70C6D"/>
    <w:rsid w:val="00A711F5"/>
    <w:rsid w:val="00A71BAE"/>
    <w:rsid w:val="00A8427F"/>
    <w:rsid w:val="00A92247"/>
    <w:rsid w:val="00A960E1"/>
    <w:rsid w:val="00A96165"/>
    <w:rsid w:val="00A96835"/>
    <w:rsid w:val="00AA0D54"/>
    <w:rsid w:val="00AA4A70"/>
    <w:rsid w:val="00AA7514"/>
    <w:rsid w:val="00AB1082"/>
    <w:rsid w:val="00AB4022"/>
    <w:rsid w:val="00AC5AD9"/>
    <w:rsid w:val="00AC6914"/>
    <w:rsid w:val="00AD02F4"/>
    <w:rsid w:val="00AD068B"/>
    <w:rsid w:val="00AD1291"/>
    <w:rsid w:val="00AD652D"/>
    <w:rsid w:val="00AE6733"/>
    <w:rsid w:val="00AE7663"/>
    <w:rsid w:val="00AF4BB0"/>
    <w:rsid w:val="00AF6C53"/>
    <w:rsid w:val="00B000F8"/>
    <w:rsid w:val="00B062A9"/>
    <w:rsid w:val="00B12DD0"/>
    <w:rsid w:val="00B15869"/>
    <w:rsid w:val="00B27847"/>
    <w:rsid w:val="00B33F06"/>
    <w:rsid w:val="00B34CDD"/>
    <w:rsid w:val="00B35622"/>
    <w:rsid w:val="00B35AFE"/>
    <w:rsid w:val="00B40D0E"/>
    <w:rsid w:val="00B457EF"/>
    <w:rsid w:val="00B46123"/>
    <w:rsid w:val="00B52240"/>
    <w:rsid w:val="00B529ED"/>
    <w:rsid w:val="00B6705F"/>
    <w:rsid w:val="00B7003E"/>
    <w:rsid w:val="00B70E20"/>
    <w:rsid w:val="00B71AF8"/>
    <w:rsid w:val="00B75175"/>
    <w:rsid w:val="00B8028C"/>
    <w:rsid w:val="00B95A9B"/>
    <w:rsid w:val="00BA799D"/>
    <w:rsid w:val="00BB0C71"/>
    <w:rsid w:val="00BB0D6B"/>
    <w:rsid w:val="00BB2A9A"/>
    <w:rsid w:val="00BB6C12"/>
    <w:rsid w:val="00BC230D"/>
    <w:rsid w:val="00BC6252"/>
    <w:rsid w:val="00BC6545"/>
    <w:rsid w:val="00BD0207"/>
    <w:rsid w:val="00BD1AF9"/>
    <w:rsid w:val="00BD52F3"/>
    <w:rsid w:val="00BD66B4"/>
    <w:rsid w:val="00BE0BBB"/>
    <w:rsid w:val="00BE2DA6"/>
    <w:rsid w:val="00BE470A"/>
    <w:rsid w:val="00BE4E50"/>
    <w:rsid w:val="00BE6BA1"/>
    <w:rsid w:val="00C03DBB"/>
    <w:rsid w:val="00C0554A"/>
    <w:rsid w:val="00C057E7"/>
    <w:rsid w:val="00C07A6D"/>
    <w:rsid w:val="00C10379"/>
    <w:rsid w:val="00C12FFD"/>
    <w:rsid w:val="00C15D94"/>
    <w:rsid w:val="00C17577"/>
    <w:rsid w:val="00C21DCE"/>
    <w:rsid w:val="00C3640B"/>
    <w:rsid w:val="00C37BB4"/>
    <w:rsid w:val="00C413AB"/>
    <w:rsid w:val="00C444C9"/>
    <w:rsid w:val="00C451C4"/>
    <w:rsid w:val="00C57BC9"/>
    <w:rsid w:val="00C72167"/>
    <w:rsid w:val="00C72F5B"/>
    <w:rsid w:val="00CA1395"/>
    <w:rsid w:val="00CC614B"/>
    <w:rsid w:val="00CC7AE5"/>
    <w:rsid w:val="00CC7BF6"/>
    <w:rsid w:val="00CD1921"/>
    <w:rsid w:val="00CD288A"/>
    <w:rsid w:val="00CE1264"/>
    <w:rsid w:val="00CE2F83"/>
    <w:rsid w:val="00CF2D13"/>
    <w:rsid w:val="00CF4FF1"/>
    <w:rsid w:val="00D0321A"/>
    <w:rsid w:val="00D1322D"/>
    <w:rsid w:val="00D26FB5"/>
    <w:rsid w:val="00D3031F"/>
    <w:rsid w:val="00D30B57"/>
    <w:rsid w:val="00D3543E"/>
    <w:rsid w:val="00D37522"/>
    <w:rsid w:val="00D4087F"/>
    <w:rsid w:val="00D44FA9"/>
    <w:rsid w:val="00D46CC7"/>
    <w:rsid w:val="00D52026"/>
    <w:rsid w:val="00D66297"/>
    <w:rsid w:val="00D66732"/>
    <w:rsid w:val="00D73B3F"/>
    <w:rsid w:val="00D854E2"/>
    <w:rsid w:val="00D86F95"/>
    <w:rsid w:val="00D95972"/>
    <w:rsid w:val="00D96163"/>
    <w:rsid w:val="00D9782D"/>
    <w:rsid w:val="00DA3E01"/>
    <w:rsid w:val="00DA61B1"/>
    <w:rsid w:val="00DA7E23"/>
    <w:rsid w:val="00DC1DAA"/>
    <w:rsid w:val="00DC4787"/>
    <w:rsid w:val="00DC584F"/>
    <w:rsid w:val="00DC673A"/>
    <w:rsid w:val="00DD5A58"/>
    <w:rsid w:val="00DD6468"/>
    <w:rsid w:val="00DE4DBB"/>
    <w:rsid w:val="00DF4ED0"/>
    <w:rsid w:val="00DF50C4"/>
    <w:rsid w:val="00E05A8B"/>
    <w:rsid w:val="00E05C19"/>
    <w:rsid w:val="00E079FA"/>
    <w:rsid w:val="00E17705"/>
    <w:rsid w:val="00E205E4"/>
    <w:rsid w:val="00E210E8"/>
    <w:rsid w:val="00E254FE"/>
    <w:rsid w:val="00E30CA5"/>
    <w:rsid w:val="00E318D4"/>
    <w:rsid w:val="00E45167"/>
    <w:rsid w:val="00E564D5"/>
    <w:rsid w:val="00E603AD"/>
    <w:rsid w:val="00E612D4"/>
    <w:rsid w:val="00E672DC"/>
    <w:rsid w:val="00E72490"/>
    <w:rsid w:val="00E725B7"/>
    <w:rsid w:val="00E759F7"/>
    <w:rsid w:val="00E76FAB"/>
    <w:rsid w:val="00E90FFC"/>
    <w:rsid w:val="00E916EA"/>
    <w:rsid w:val="00E95543"/>
    <w:rsid w:val="00E96ADC"/>
    <w:rsid w:val="00EB1ED1"/>
    <w:rsid w:val="00EC0F35"/>
    <w:rsid w:val="00EC7956"/>
    <w:rsid w:val="00ED4372"/>
    <w:rsid w:val="00EE5299"/>
    <w:rsid w:val="00EE7112"/>
    <w:rsid w:val="00EF0A8E"/>
    <w:rsid w:val="00EF4F7C"/>
    <w:rsid w:val="00EF6173"/>
    <w:rsid w:val="00EF78D3"/>
    <w:rsid w:val="00F10F88"/>
    <w:rsid w:val="00F11770"/>
    <w:rsid w:val="00F158B9"/>
    <w:rsid w:val="00F17125"/>
    <w:rsid w:val="00F257A0"/>
    <w:rsid w:val="00F26FF7"/>
    <w:rsid w:val="00F27069"/>
    <w:rsid w:val="00F313F3"/>
    <w:rsid w:val="00F31D95"/>
    <w:rsid w:val="00F46E97"/>
    <w:rsid w:val="00F561A4"/>
    <w:rsid w:val="00F56B01"/>
    <w:rsid w:val="00F847C0"/>
    <w:rsid w:val="00F84FC3"/>
    <w:rsid w:val="00F93E05"/>
    <w:rsid w:val="00F97544"/>
    <w:rsid w:val="00FA1F39"/>
    <w:rsid w:val="00FC4A5C"/>
    <w:rsid w:val="00FD0510"/>
    <w:rsid w:val="00FD1E82"/>
    <w:rsid w:val="00FE0A26"/>
    <w:rsid w:val="00FE32BC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List Table 4 Accent 2"/>
    <w:basedOn w:val="a1"/>
    <w:uiPriority w:val="49"/>
    <w:rsid w:val="00D46CC7"/>
    <w:tblPr>
      <w:tblStyleRowBandSize w:val="1"/>
      <w:tblStyleColBandSize w:val="1"/>
      <w:tblBorders>
        <w:top w:val="single" w:sz="4" w:space="0" w:color="94D2B6" w:themeColor="accent2" w:themeTint="99"/>
        <w:left w:val="single" w:sz="4" w:space="0" w:color="94D2B6" w:themeColor="accent2" w:themeTint="99"/>
        <w:bottom w:val="single" w:sz="4" w:space="0" w:color="94D2B6" w:themeColor="accent2" w:themeTint="99"/>
        <w:right w:val="single" w:sz="4" w:space="0" w:color="94D2B6" w:themeColor="accent2" w:themeTint="99"/>
        <w:insideH w:val="single" w:sz="4" w:space="0" w:color="94D2B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B587" w:themeColor="accent2"/>
          <w:left w:val="single" w:sz="4" w:space="0" w:color="4DB587" w:themeColor="accent2"/>
          <w:bottom w:val="single" w:sz="4" w:space="0" w:color="4DB587" w:themeColor="accent2"/>
          <w:right w:val="single" w:sz="4" w:space="0" w:color="4DB587" w:themeColor="accent2"/>
          <w:insideH w:val="nil"/>
        </w:tcBorders>
        <w:shd w:val="clear" w:color="auto" w:fill="4DB587" w:themeFill="accent2"/>
      </w:tcPr>
    </w:tblStylePr>
    <w:tblStylePr w:type="lastRow">
      <w:rPr>
        <w:b/>
        <w:bCs/>
      </w:rPr>
      <w:tblPr/>
      <w:tcPr>
        <w:tcBorders>
          <w:top w:val="double" w:sz="4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E6" w:themeFill="accent2" w:themeFillTint="33"/>
      </w:tcPr>
    </w:tblStylePr>
    <w:tblStylePr w:type="band1Horz">
      <w:tblPr/>
      <w:tcPr>
        <w:shd w:val="clear" w:color="auto" w:fill="DBF0E6" w:themeFill="accent2" w:themeFillTint="33"/>
      </w:tcPr>
    </w:tblStylePr>
  </w:style>
  <w:style w:type="character" w:styleId="af">
    <w:name w:val="Strong"/>
    <w:basedOn w:val="a0"/>
    <w:uiPriority w:val="22"/>
    <w:qFormat/>
    <w:rsid w:val="00AE7663"/>
    <w:rPr>
      <w:b/>
      <w:bCs/>
    </w:rPr>
  </w:style>
  <w:style w:type="table" w:styleId="5-5">
    <w:name w:val="List Table 5 Dark Accent 5"/>
    <w:basedOn w:val="a1"/>
    <w:uiPriority w:val="50"/>
    <w:rsid w:val="00707B9A"/>
    <w:rPr>
      <w:color w:val="FFFFFF" w:themeColor="background1"/>
    </w:rPr>
    <w:tblPr>
      <w:tblStyleRowBandSize w:val="1"/>
      <w:tblStyleColBandSize w:val="1"/>
      <w:tblBorders>
        <w:top w:val="single" w:sz="24" w:space="0" w:color="C4C0B3" w:themeColor="accent5"/>
        <w:left w:val="single" w:sz="24" w:space="0" w:color="C4C0B3" w:themeColor="accent5"/>
        <w:bottom w:val="single" w:sz="24" w:space="0" w:color="C4C0B3" w:themeColor="accent5"/>
        <w:right w:val="single" w:sz="24" w:space="0" w:color="C4C0B3" w:themeColor="accent5"/>
      </w:tblBorders>
    </w:tblPr>
    <w:tcPr>
      <w:shd w:val="clear" w:color="auto" w:fill="C4C0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1-2">
    <w:name w:val="Grid Table 1 Light Accent 2"/>
    <w:basedOn w:val="a1"/>
    <w:uiPriority w:val="46"/>
    <w:rsid w:val="00983757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2C527-27D3-4B10-8D77-2D72F3695463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314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273</cp:revision>
  <cp:lastPrinted>2022-08-31T07:55:00Z</cp:lastPrinted>
  <dcterms:created xsi:type="dcterms:W3CDTF">2022-10-03T08:03:00Z</dcterms:created>
  <dcterms:modified xsi:type="dcterms:W3CDTF">2023-07-03T02:42:00Z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