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3821F" w14:textId="7209EAAA" w:rsidR="00D75926" w:rsidRPr="000E58CD" w:rsidRDefault="00DE0E5B" w:rsidP="00D7592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bookmarkStart w:id="0" w:name="_Hlk115449779"/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B04FA5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  <w:r w:rsidR="001B229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CB1F23E" w14:textId="16A2E7C5" w:rsidR="00F00820" w:rsidRDefault="00F00820" w:rsidP="007579D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閱讀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以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下</w:t>
      </w:r>
      <w:r w:rsidR="00B04FA5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林珍</w:t>
      </w:r>
      <w:r w:rsidR="00905AD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的簡介</w:t>
      </w:r>
      <w:r w:rsidR="00F0474A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BE2DA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再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結合你對</w:t>
      </w:r>
      <w:r w:rsidR="00B04FA5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她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的認識，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完成以下</w:t>
      </w:r>
      <w:proofErr w:type="gramStart"/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思維導圖</w:t>
      </w:r>
      <w:proofErr w:type="gramEnd"/>
      <w:r w:rsidR="007579D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，擬定訪問的方向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71A6E9DF" w14:textId="1AF47847" w:rsidR="00F00820" w:rsidRDefault="007B2BD5" w:rsidP="00F00820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7B2BD5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735040" behindDoc="0" locked="0" layoutInCell="1" allowOverlap="1" wp14:anchorId="5A3ACDC9" wp14:editId="2B63AABB">
            <wp:simplePos x="0" y="0"/>
            <wp:positionH relativeFrom="column">
              <wp:posOffset>5755640</wp:posOffset>
            </wp:positionH>
            <wp:positionV relativeFrom="paragraph">
              <wp:posOffset>224155</wp:posOffset>
            </wp:positionV>
            <wp:extent cx="540000" cy="5400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D1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090C38" wp14:editId="23ECD6E9">
                <wp:simplePos x="0" y="0"/>
                <wp:positionH relativeFrom="page">
                  <wp:align>right</wp:align>
                </wp:positionH>
                <wp:positionV relativeFrom="paragraph">
                  <wp:posOffset>132080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B3375" w14:textId="4962A8DD" w:rsidR="00650AD3" w:rsidRPr="00086BAC" w:rsidRDefault="00650AD3" w:rsidP="00650AD3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4FA5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林珍</w:t>
                            </w:r>
                          </w:p>
                          <w:p w14:paraId="5B01EA9E" w14:textId="1DED16A7" w:rsidR="00650AD3" w:rsidRPr="007B2256" w:rsidRDefault="00650AD3" w:rsidP="00650AD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7B2256" w:rsidRPr="007B225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https://aistory.chiculture.org.hk/heroes/lam-chun</w:t>
                            </w:r>
                          </w:p>
                          <w:p w14:paraId="54881C17" w14:textId="278BBFD6" w:rsidR="00F00820" w:rsidRPr="00086BAC" w:rsidRDefault="00F00820" w:rsidP="00F0082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0C38" id="矩形 21" o:spid="_x0000_s1026" style="position:absolute;margin-left:542.65pt;margin-top:10.4pt;width:593.85pt;height:59.25pt;z-index:25168691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N7RbZ98AAAAIAQAADwAAAAAAAAAAAAAAAADlBAAAZHJzL2Rvd25yZXYueG1sUEsF&#10;BgAAAAAEAAQA8wAAAPEFAAAAAA==&#10;" fillcolor="#e4f4ed" stroked="f" strokeweight="1pt">
                <v:textbox>
                  <w:txbxContent>
                    <w:p w14:paraId="374B3375" w14:textId="4962A8DD" w:rsidR="00650AD3" w:rsidRPr="00086BAC" w:rsidRDefault="00650AD3" w:rsidP="00650AD3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="00B04FA5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林珍</w:t>
                      </w:r>
                    </w:p>
                    <w:p w14:paraId="5B01EA9E" w14:textId="1DED16A7" w:rsidR="00650AD3" w:rsidRPr="007B2256" w:rsidRDefault="00650AD3" w:rsidP="00650AD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7B2256" w:rsidRPr="007B225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https://aistory.chiculture.org.hk/heroes/lam-chun</w:t>
                      </w:r>
                    </w:p>
                    <w:p w14:paraId="54881C17" w14:textId="278BBFD6" w:rsidR="00F00820" w:rsidRPr="00086BAC" w:rsidRDefault="00F00820" w:rsidP="00F0082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13639A" w14:textId="765D0E7F" w:rsidR="00A75E98" w:rsidRDefault="00A75E98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C63FEBD" w14:textId="6BCC62BA" w:rsidR="0020289B" w:rsidRPr="002F46D7" w:rsidRDefault="0020289B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36C9AC4E" w14:textId="47401969" w:rsidR="00210E9C" w:rsidRDefault="004A05BC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16D2FB" wp14:editId="011B9F39">
                <wp:simplePos x="0" y="0"/>
                <wp:positionH relativeFrom="column">
                  <wp:posOffset>230745</wp:posOffset>
                </wp:positionH>
                <wp:positionV relativeFrom="paragraph">
                  <wp:posOffset>239395</wp:posOffset>
                </wp:positionV>
                <wp:extent cx="2239273" cy="1178572"/>
                <wp:effectExtent l="38100" t="38100" r="123190" b="11684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273" cy="11785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943AE" w14:textId="21E85481" w:rsidR="007579D6" w:rsidRPr="00AE42D1" w:rsidRDefault="00EB6A3D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出生地、</w:t>
                            </w:r>
                            <w:r w:rsidR="009556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家人介紹、兒時生活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6D2FB" id="橢圓 25" o:spid="_x0000_s1027" style="position:absolute;margin-left:18.15pt;margin-top:18.85pt;width:176.3pt;height:9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24A943AE" w14:textId="21E85481" w:rsidR="007579D6" w:rsidRPr="00AE42D1" w:rsidRDefault="00EB6A3D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出生地、</w:t>
                      </w:r>
                      <w:r w:rsidR="009556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家人介紹、兒時生活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FBF129" wp14:editId="2C54565F">
                <wp:simplePos x="0" y="0"/>
                <wp:positionH relativeFrom="margin">
                  <wp:posOffset>4045956</wp:posOffset>
                </wp:positionH>
                <wp:positionV relativeFrom="paragraph">
                  <wp:posOffset>239311</wp:posOffset>
                </wp:positionV>
                <wp:extent cx="2273300" cy="1221105"/>
                <wp:effectExtent l="38100" t="38100" r="107950" b="11239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221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4F4E8" w14:textId="017C8242" w:rsidR="007579D6" w:rsidRPr="00257DF8" w:rsidRDefault="007579D6" w:rsidP="00342666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BF129" id="橢圓 30" o:spid="_x0000_s1028" style="position:absolute;margin-left:318.6pt;margin-top:18.85pt;width:179pt;height:96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7804F4E8" w14:textId="017C8242" w:rsidR="007579D6" w:rsidRPr="00257DF8" w:rsidRDefault="007579D6" w:rsidP="00342666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7D9ADB5" w14:textId="767E0F13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E87E62F" w14:textId="0A7B0407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AF1A1A1" w14:textId="75D878AA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1778967" w14:textId="29C1AB05" w:rsidR="001B2292" w:rsidRDefault="004A05BC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08DE75" wp14:editId="52288BCF">
                <wp:simplePos x="0" y="0"/>
                <wp:positionH relativeFrom="margin">
                  <wp:posOffset>1333344</wp:posOffset>
                </wp:positionH>
                <wp:positionV relativeFrom="paragraph">
                  <wp:posOffset>29450</wp:posOffset>
                </wp:positionV>
                <wp:extent cx="1030" cy="553001"/>
                <wp:effectExtent l="19050" t="19050" r="37465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" cy="55300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54FB1" id="直線接點 24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pt,2.3pt" to="105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" strokecolor="#00b050" strokeweight="2.25pt">
                <v:stroke joinstyle="miter"/>
                <w10:wrap anchorx="margin"/>
              </v:line>
            </w:pict>
          </mc:Fallback>
        </mc:AlternateContent>
      </w:r>
      <w:r w:rsidR="002F46D7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E7D5D9" wp14:editId="68F4C45C">
                <wp:simplePos x="0" y="0"/>
                <wp:positionH relativeFrom="margin">
                  <wp:posOffset>5189352</wp:posOffset>
                </wp:positionH>
                <wp:positionV relativeFrom="paragraph">
                  <wp:posOffset>55077</wp:posOffset>
                </wp:positionV>
                <wp:extent cx="10424" cy="596385"/>
                <wp:effectExtent l="19050" t="19050" r="27940" b="3238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4" cy="5963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DF3F3" id="直線接點 2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6pt,4.35pt" to="409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" strokecolor="#00b050" strokeweight="2.25pt">
                <v:stroke joinstyle="miter"/>
                <w10:wrap anchorx="margin"/>
              </v:line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32081B" wp14:editId="4321D5E1">
                <wp:simplePos x="0" y="0"/>
                <wp:positionH relativeFrom="column">
                  <wp:posOffset>638810</wp:posOffset>
                </wp:positionH>
                <wp:positionV relativeFrom="paragraph">
                  <wp:posOffset>233045</wp:posOffset>
                </wp:positionV>
                <wp:extent cx="690880" cy="32956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8BE99" w14:textId="67D41A94" w:rsidR="00963AA2" w:rsidRPr="00963AA2" w:rsidRDefault="00963AA2" w:rsidP="00963AA2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32081B" id="矩形 39" o:spid="_x0000_s1029" style="position:absolute;margin-left:50.3pt;margin-top:18.35pt;width:54.4pt;height:25.9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" filled="f" stroked="f" strokeweight="1pt">
                <v:textbox inset="0,0,0,0">
                  <w:txbxContent>
                    <w:p w14:paraId="6898BE99" w14:textId="67D41A94" w:rsidR="00963AA2" w:rsidRPr="00963AA2" w:rsidRDefault="00963AA2" w:rsidP="00963AA2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重點</w:t>
                      </w:r>
                    </w:p>
                  </w:txbxContent>
                </v:textbox>
              </v:rect>
            </w:pict>
          </mc:Fallback>
        </mc:AlternateContent>
      </w:r>
    </w:p>
    <w:p w14:paraId="3DA442B0" w14:textId="72F554D8" w:rsidR="001B2292" w:rsidRDefault="00A63D5A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12C1D9" wp14:editId="407F6AD9">
                <wp:simplePos x="0" y="0"/>
                <wp:positionH relativeFrom="column">
                  <wp:posOffset>4257675</wp:posOffset>
                </wp:positionH>
                <wp:positionV relativeFrom="paragraph">
                  <wp:posOffset>302895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E94D2" w14:textId="70A40B9F" w:rsidR="00704A37" w:rsidRPr="008249D4" w:rsidRDefault="00F378A4" w:rsidP="00704A3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參軍原因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2C1D9" id="橢圓 14" o:spid="_x0000_s1030" style="position:absolute;margin-left:335.25pt;margin-top:23.85pt;width:141.7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" fillcolor="white [3212]" strokecolor="#92d050" strokeweight="3pt">
                <v:stroke joinstyle="miter"/>
                <v:shadow on="t" color="black" opacity="26214f" origin="-.5,-.5" offset=".74836mm,.74836mm"/>
                <v:textbox>
                  <w:txbxContent>
                    <w:p w14:paraId="089E94D2" w14:textId="70A40B9F" w:rsidR="00704A37" w:rsidRPr="008249D4" w:rsidRDefault="00F378A4" w:rsidP="00704A3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參軍原因</w:t>
                      </w:r>
                    </w:p>
                  </w:txbxContent>
                </v:textbox>
              </v:oval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D7B98A" wp14:editId="2834C1F1">
                <wp:simplePos x="0" y="0"/>
                <wp:positionH relativeFrom="column">
                  <wp:posOffset>206375</wp:posOffset>
                </wp:positionH>
                <wp:positionV relativeFrom="paragraph">
                  <wp:posOffset>209550</wp:posOffset>
                </wp:positionV>
                <wp:extent cx="329609" cy="701749"/>
                <wp:effectExtent l="0" t="0" r="13335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99445" w14:textId="04000F79" w:rsidR="007579D6" w:rsidRPr="007579D6" w:rsidRDefault="007579D6" w:rsidP="007579D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B98A" id="矩形 37" o:spid="_x0000_s1031" style="position:absolute;margin-left:16.25pt;margin-top:16.5pt;width:25.95pt;height:55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" fillcolor="#faaf17 [3204]" strokecolor="#845903 [1604]" strokeweight="1pt">
                <v:textbox>
                  <w:txbxContent>
                    <w:p w14:paraId="55D99445" w14:textId="04000F79" w:rsidR="007579D6" w:rsidRPr="007579D6" w:rsidRDefault="007579D6" w:rsidP="007579D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2D468" wp14:editId="0488C23C">
                <wp:simplePos x="0" y="0"/>
                <wp:positionH relativeFrom="column">
                  <wp:posOffset>437515</wp:posOffset>
                </wp:positionH>
                <wp:positionV relativeFrom="paragraph">
                  <wp:posOffset>247650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547A1" w14:textId="2D329202" w:rsidR="00AE42D1" w:rsidRPr="008249D4" w:rsidRDefault="00AE42D1" w:rsidP="00AE42D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2D468" id="橢圓 18" o:spid="_x0000_s1032" style="position:absolute;margin-left:34.45pt;margin-top:19.5pt;width:142.75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" fillcolor="white [3212]" strokecolor="#92d050" strokeweight="3pt">
                <v:stroke joinstyle="miter"/>
                <v:shadow on="t" color="black" opacity="26214f" origin="-.5,-.5" offset=".74836mm,.74836mm"/>
                <v:textbox>
                  <w:txbxContent>
                    <w:p w14:paraId="515547A1" w14:textId="2D329202" w:rsidR="00AE42D1" w:rsidRPr="008249D4" w:rsidRDefault="00AE42D1" w:rsidP="00AE42D1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</w:p>
    <w:p w14:paraId="312B06A4" w14:textId="54126C58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DF6AB18" w14:textId="382F75FB" w:rsidR="001B2292" w:rsidRDefault="0044724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0B4B8" wp14:editId="1E2DEE1D">
                <wp:simplePos x="0" y="0"/>
                <wp:positionH relativeFrom="margin">
                  <wp:posOffset>1757841</wp:posOffset>
                </wp:positionH>
                <wp:positionV relativeFrom="paragraph">
                  <wp:posOffset>185875</wp:posOffset>
                </wp:positionV>
                <wp:extent cx="806640" cy="328968"/>
                <wp:effectExtent l="19050" t="19050" r="31750" b="3302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640" cy="32896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247F2" id="直線接點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4pt,14.65pt" to="201.9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" strokecolor="#94d2b6 [1941]" strokeweight="2.25pt">
                <v:stroke joinstyle="miter"/>
                <w10:wrap anchorx="margin"/>
              </v:line>
            </w:pict>
          </mc:Fallback>
        </mc:AlternateContent>
      </w:r>
      <w:r w:rsidR="00BD0058">
        <w:rPr>
          <w:noProof/>
        </w:rPr>
        <w:drawing>
          <wp:anchor distT="0" distB="0" distL="114300" distR="114300" simplePos="0" relativeHeight="251734016" behindDoc="0" locked="0" layoutInCell="1" allowOverlap="1" wp14:anchorId="30CD96B7" wp14:editId="0B7ACE8A">
            <wp:simplePos x="0" y="0"/>
            <wp:positionH relativeFrom="column">
              <wp:posOffset>3599815</wp:posOffset>
            </wp:positionH>
            <wp:positionV relativeFrom="paragraph">
              <wp:posOffset>147320</wp:posOffset>
            </wp:positionV>
            <wp:extent cx="911811" cy="1378424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1" t="16672" r="33287" b="38895"/>
                    <a:stretch/>
                  </pic:blipFill>
                  <pic:spPr bwMode="auto">
                    <a:xfrm>
                      <a:off x="0" y="0"/>
                      <a:ext cx="911811" cy="13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9B4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57F161" wp14:editId="734E9A69">
                <wp:simplePos x="0" y="0"/>
                <wp:positionH relativeFrom="column">
                  <wp:posOffset>1591326</wp:posOffset>
                </wp:positionH>
                <wp:positionV relativeFrom="paragraph">
                  <wp:posOffset>306458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BD42A" w14:textId="51762415" w:rsidR="00963AA2" w:rsidRPr="00963AA2" w:rsidRDefault="00963AA2" w:rsidP="00963AA2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7F161" id="矩形 38" o:spid="_x0000_s1033" style="position:absolute;margin-left:125.3pt;margin-top:24.15pt;width:54.4pt;height:25.9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" filled="f" stroked="f" strokeweight="1pt">
                <v:textbox inset="0,0,0,0">
                  <w:txbxContent>
                    <w:p w14:paraId="24CBD42A" w14:textId="51762415" w:rsidR="00963AA2" w:rsidRPr="00963AA2" w:rsidRDefault="00963AA2" w:rsidP="00963AA2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 w:rsidR="004909B4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D3458" wp14:editId="2443B703">
                <wp:simplePos x="0" y="0"/>
                <wp:positionH relativeFrom="margin">
                  <wp:posOffset>3912862</wp:posOffset>
                </wp:positionH>
                <wp:positionV relativeFrom="paragraph">
                  <wp:posOffset>166024</wp:posOffset>
                </wp:positionV>
                <wp:extent cx="645102" cy="337209"/>
                <wp:effectExtent l="19050" t="19050" r="22225" b="247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102" cy="33720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2BFCE" id="直線接點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pt,13.05pt" to="358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" strokecolor="#94d2b6 [1941]" strokeweight="2.25pt">
                <v:stroke joinstyle="miter"/>
                <w10:wrap anchorx="margin"/>
              </v:line>
            </w:pict>
          </mc:Fallback>
        </mc:AlternateContent>
      </w:r>
    </w:p>
    <w:p w14:paraId="5A8B1A41" w14:textId="1A381EAB" w:rsidR="001B2292" w:rsidRDefault="004909B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26B45" wp14:editId="19CA11EA">
                <wp:simplePos x="0" y="0"/>
                <wp:positionH relativeFrom="margin">
                  <wp:align>center</wp:align>
                </wp:positionH>
                <wp:positionV relativeFrom="paragraph">
                  <wp:posOffset>46949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A13AA" w14:textId="77777777" w:rsidR="001B2292" w:rsidRDefault="001B2292" w:rsidP="00B46AC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1F3CEFAE" w14:textId="456C7EDB" w:rsidR="001B2292" w:rsidRPr="001B2292" w:rsidRDefault="00B04FA5" w:rsidP="00B46AC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林珍</w:t>
                            </w:r>
                            <w:r w:rsidR="001B2292"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26B45" id="橢圓 4" o:spid="_x0000_s1034" style="position:absolute;margin-left:0;margin-top:3.7pt;width:169.5pt;height:84.7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" fillcolor="#b7e1ce [1301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A0A13AA" w14:textId="77777777" w:rsidR="001B2292" w:rsidRDefault="001B2292" w:rsidP="00B46AC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1F3CEFAE" w14:textId="456C7EDB" w:rsidR="001B2292" w:rsidRPr="001B2292" w:rsidRDefault="00B04FA5" w:rsidP="00B46AC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林珍</w:t>
                      </w:r>
                      <w:r w:rsidR="001B2292"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05F4831" w14:textId="43DB753C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3A8D71C" w14:textId="63973926" w:rsidR="001B2292" w:rsidRDefault="004909B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20EC68" wp14:editId="1487AFBD">
                <wp:simplePos x="0" y="0"/>
                <wp:positionH relativeFrom="margin">
                  <wp:posOffset>4057839</wp:posOffset>
                </wp:positionH>
                <wp:positionV relativeFrom="paragraph">
                  <wp:posOffset>209154</wp:posOffset>
                </wp:positionV>
                <wp:extent cx="1106615" cy="539800"/>
                <wp:effectExtent l="19050" t="19050" r="36830" b="317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615" cy="539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18937" id="直線接點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16.45pt" to="406.6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" strokecolor="#94d2b6 [1941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E395C" wp14:editId="685CE371">
                <wp:simplePos x="0" y="0"/>
                <wp:positionH relativeFrom="margin">
                  <wp:posOffset>1319340</wp:posOffset>
                </wp:positionH>
                <wp:positionV relativeFrom="paragraph">
                  <wp:posOffset>232904</wp:posOffset>
                </wp:positionV>
                <wp:extent cx="1037854" cy="536237"/>
                <wp:effectExtent l="19050" t="19050" r="10160" b="3556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7854" cy="53623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D9574" id="直線接點 9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9pt,18.35pt" to="185.6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" strokecolor="#94d2b6 [1941]" strokeweight="2.25pt">
                <v:stroke joinstyle="miter"/>
                <w10:wrap anchorx="margin"/>
              </v:line>
            </w:pict>
          </mc:Fallback>
        </mc:AlternateContent>
      </w:r>
    </w:p>
    <w:p w14:paraId="24671163" w14:textId="76016A0D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B34E1F0" w14:textId="44765659" w:rsidR="001B2292" w:rsidRDefault="004A05BC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E1708" wp14:editId="20AB0DD0">
                <wp:simplePos x="0" y="0"/>
                <wp:positionH relativeFrom="column">
                  <wp:posOffset>4287736</wp:posOffset>
                </wp:positionH>
                <wp:positionV relativeFrom="paragraph">
                  <wp:posOffset>64555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31E5D" w14:textId="75E1E9A8" w:rsidR="00C41047" w:rsidRPr="008249D4" w:rsidRDefault="003A1A37" w:rsidP="00C4104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E1708" id="橢圓 23" o:spid="_x0000_s1035" style="position:absolute;margin-left:337.6pt;margin-top:5.1pt;width:141.7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" fillcolor="white [3212]" strokecolor="#92d050" strokeweight="3pt">
                <v:stroke joinstyle="miter"/>
                <v:shadow on="t" color="black" opacity="26214f" origin="-.5,-.5" offset=".74836mm,.74836mm"/>
                <v:textbox>
                  <w:txbxContent>
                    <w:p w14:paraId="78D31E5D" w14:textId="75E1E9A8" w:rsidR="00C41047" w:rsidRPr="008249D4" w:rsidRDefault="003A1A37" w:rsidP="00C4104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</v:oval>
            </w:pict>
          </mc:Fallback>
        </mc:AlternateContent>
      </w:r>
      <w:r w:rsidR="0096417D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30F111" wp14:editId="3C75584E">
                <wp:simplePos x="0" y="0"/>
                <wp:positionH relativeFrom="column">
                  <wp:posOffset>452898</wp:posOffset>
                </wp:positionH>
                <wp:positionV relativeFrom="paragraph">
                  <wp:posOffset>60888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79B27" w14:textId="6A5869D5" w:rsidR="00257DF8" w:rsidRPr="008249D4" w:rsidRDefault="00EB6A3D" w:rsidP="00257DF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參戰過程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0F111" id="橢圓 20" o:spid="_x0000_s1036" style="position:absolute;margin-left:35.65pt;margin-top:4.8pt;width:141.75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" fillcolor="white [3212]" strokecolor="#92d050" strokeweight="3pt">
                <v:stroke joinstyle="miter"/>
                <v:shadow on="t" color="black" opacity="26214f" origin="-.5,-.5" offset=".74836mm,.74836mm"/>
                <v:textbox>
                  <w:txbxContent>
                    <w:p w14:paraId="7F779B27" w14:textId="6A5869D5" w:rsidR="00257DF8" w:rsidRPr="008249D4" w:rsidRDefault="00EB6A3D" w:rsidP="00257DF8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參戰過程</w:t>
                      </w:r>
                    </w:p>
                  </w:txbxContent>
                </v:textbox>
              </v:oval>
            </w:pict>
          </mc:Fallback>
        </mc:AlternateContent>
      </w:r>
    </w:p>
    <w:p w14:paraId="5351532E" w14:textId="4FB98476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57D1789" w14:textId="0D630268" w:rsidR="001B2292" w:rsidRDefault="00B31E5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4A972E" wp14:editId="420D79C4">
                <wp:simplePos x="0" y="0"/>
                <wp:positionH relativeFrom="margin">
                  <wp:posOffset>1362710</wp:posOffset>
                </wp:positionH>
                <wp:positionV relativeFrom="paragraph">
                  <wp:posOffset>26669</wp:posOffset>
                </wp:positionV>
                <wp:extent cx="0" cy="409575"/>
                <wp:effectExtent l="19050" t="0" r="19050" b="28575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C2627" id="直線接點 34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.3pt,2.1pt" to="107.3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" strokecolor="#00b050" strokeweight="2.25pt">
                <v:stroke joinstyle="miter"/>
                <w10:wrap anchorx="margin"/>
              </v:line>
            </w:pict>
          </mc:Fallback>
        </mc:AlternateContent>
      </w:r>
      <w:r w:rsidR="004A05B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CDCEB5" wp14:editId="111DE92C">
                <wp:simplePos x="0" y="0"/>
                <wp:positionH relativeFrom="margin">
                  <wp:posOffset>5201021</wp:posOffset>
                </wp:positionH>
                <wp:positionV relativeFrom="paragraph">
                  <wp:posOffset>27197</wp:posOffset>
                </wp:positionV>
                <wp:extent cx="8103" cy="344179"/>
                <wp:effectExtent l="19050" t="19050" r="3048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A63E3" id="直線接點 3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9.55pt,2.15pt" to="410.2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" strokecolor="#00b050" strokeweight="2.25pt">
                <v:stroke joinstyle="miter"/>
                <w10:wrap anchorx="margin"/>
              </v:line>
            </w:pict>
          </mc:Fallback>
        </mc:AlternateContent>
      </w:r>
    </w:p>
    <w:bookmarkEnd w:id="0"/>
    <w:p w14:paraId="6B97BC57" w14:textId="2D92EF4C" w:rsidR="000D74F8" w:rsidRDefault="0096417D" w:rsidP="00A3121F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899F4" wp14:editId="5997E9AC">
                <wp:simplePos x="0" y="0"/>
                <wp:positionH relativeFrom="margin">
                  <wp:posOffset>4060190</wp:posOffset>
                </wp:positionH>
                <wp:positionV relativeFrom="paragraph">
                  <wp:posOffset>29953</wp:posOffset>
                </wp:positionV>
                <wp:extent cx="2299335" cy="1238250"/>
                <wp:effectExtent l="38100" t="38100" r="120015" b="1143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3017B" w14:textId="184B71C3" w:rsidR="007579D6" w:rsidRPr="00963AA2" w:rsidRDefault="007579D6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899F4" id="橢圓 33" o:spid="_x0000_s1037" style="position:absolute;margin-left:319.7pt;margin-top:2.35pt;width:181.05pt;height:97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323017B" w14:textId="184B71C3" w:rsidR="007579D6" w:rsidRPr="00963AA2" w:rsidRDefault="007579D6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5B3367" wp14:editId="3A823315">
                <wp:simplePos x="0" y="0"/>
                <wp:positionH relativeFrom="margin">
                  <wp:posOffset>248212</wp:posOffset>
                </wp:positionH>
                <wp:positionV relativeFrom="paragraph">
                  <wp:posOffset>46092</wp:posOffset>
                </wp:positionV>
                <wp:extent cx="2265153" cy="1185306"/>
                <wp:effectExtent l="38100" t="38100" r="116205" b="11049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153" cy="11853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F1CCE" w14:textId="31334E31" w:rsidR="007579D6" w:rsidRPr="00C41047" w:rsidRDefault="007579D6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B3367" id="橢圓 32" o:spid="_x0000_s1038" style="position:absolute;margin-left:19.55pt;margin-top:3.65pt;width:178.35pt;height:93.3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408F1CCE" w14:textId="31334E31" w:rsidR="007579D6" w:rsidRPr="00C41047" w:rsidRDefault="007579D6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110185" w14:textId="752298B0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CB1DB87" w14:textId="41F8099B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D02C9CE" w14:textId="0D39203F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3802C70" w14:textId="3D8A68D5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4B84411" w14:textId="54ED3269" w:rsidR="009C7520" w:rsidRPr="000E58CD" w:rsidRDefault="009C7520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sectPr w:rsidR="009C7520" w:rsidRPr="000E58CD" w:rsidSect="004038B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6539B" w14:textId="77777777" w:rsidR="00F268F8" w:rsidRDefault="00F268F8" w:rsidP="00465C96">
      <w:r>
        <w:separator/>
      </w:r>
    </w:p>
  </w:endnote>
  <w:endnote w:type="continuationSeparator" w:id="0">
    <w:p w14:paraId="73D30E85" w14:textId="77777777" w:rsidR="00F268F8" w:rsidRDefault="00F268F8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3A623F6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7BE7CBE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755407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C97DB3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F03255" wp14:editId="0CC7A3F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7577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D37155" wp14:editId="2FAF9F39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F4ADE" w14:textId="77777777" w:rsidR="00F268F8" w:rsidRDefault="00F268F8" w:rsidP="00465C96">
      <w:r>
        <w:separator/>
      </w:r>
    </w:p>
  </w:footnote>
  <w:footnote w:type="continuationSeparator" w:id="0">
    <w:p w14:paraId="316B975F" w14:textId="77777777" w:rsidR="00F268F8" w:rsidRDefault="00F268F8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8B9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5FDF66" wp14:editId="790A01B3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5361" w14:textId="791E451C" w:rsidR="004038B5" w:rsidRDefault="00D15A01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94E45A0" wp14:editId="62E6AC15">
          <wp:simplePos x="0" y="0"/>
          <wp:positionH relativeFrom="page">
            <wp:posOffset>3810</wp:posOffset>
          </wp:positionH>
          <wp:positionV relativeFrom="paragraph">
            <wp:posOffset>-489585</wp:posOffset>
          </wp:positionV>
          <wp:extent cx="7543800" cy="1122255"/>
          <wp:effectExtent l="0" t="0" r="0" b="1905"/>
          <wp:wrapNone/>
          <wp:docPr id="8" name="圖片 8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2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42.5pt;height:42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CB2068"/>
    <w:multiLevelType w:val="hybridMultilevel"/>
    <w:tmpl w:val="1062E8D4"/>
    <w:lvl w:ilvl="0" w:tplc="B0AAE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A79BA"/>
    <w:multiLevelType w:val="hybridMultilevel"/>
    <w:tmpl w:val="54E89806"/>
    <w:lvl w:ilvl="0" w:tplc="B828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1"/>
  </w:num>
  <w:num w:numId="5" w16cid:durableId="1243838014">
    <w:abstractNumId w:val="0"/>
  </w:num>
  <w:num w:numId="6" w16cid:durableId="1067337144">
    <w:abstractNumId w:val="4"/>
  </w:num>
  <w:num w:numId="7" w16cid:durableId="1093669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26"/>
    <w:rsid w:val="00005601"/>
    <w:rsid w:val="000214DD"/>
    <w:rsid w:val="00023F7D"/>
    <w:rsid w:val="000257B4"/>
    <w:rsid w:val="00027603"/>
    <w:rsid w:val="00030F39"/>
    <w:rsid w:val="00035EED"/>
    <w:rsid w:val="000458B6"/>
    <w:rsid w:val="00051CF9"/>
    <w:rsid w:val="0006459E"/>
    <w:rsid w:val="000661D6"/>
    <w:rsid w:val="0007141B"/>
    <w:rsid w:val="000A092D"/>
    <w:rsid w:val="000A204E"/>
    <w:rsid w:val="000B1F30"/>
    <w:rsid w:val="000B41D0"/>
    <w:rsid w:val="000B602A"/>
    <w:rsid w:val="000C6B25"/>
    <w:rsid w:val="000D74F8"/>
    <w:rsid w:val="000E58CD"/>
    <w:rsid w:val="00106399"/>
    <w:rsid w:val="001145BE"/>
    <w:rsid w:val="001412D4"/>
    <w:rsid w:val="00157029"/>
    <w:rsid w:val="001631D9"/>
    <w:rsid w:val="00164750"/>
    <w:rsid w:val="00165B48"/>
    <w:rsid w:val="001752D5"/>
    <w:rsid w:val="00185F29"/>
    <w:rsid w:val="001A2F95"/>
    <w:rsid w:val="001A4F4D"/>
    <w:rsid w:val="001B1DED"/>
    <w:rsid w:val="001B2292"/>
    <w:rsid w:val="001B3365"/>
    <w:rsid w:val="001B3571"/>
    <w:rsid w:val="001C0642"/>
    <w:rsid w:val="001C5879"/>
    <w:rsid w:val="001D7BE6"/>
    <w:rsid w:val="001E4DD3"/>
    <w:rsid w:val="001F4025"/>
    <w:rsid w:val="0020069A"/>
    <w:rsid w:val="0020289B"/>
    <w:rsid w:val="00205F0B"/>
    <w:rsid w:val="00210E9C"/>
    <w:rsid w:val="00210F23"/>
    <w:rsid w:val="00213CA0"/>
    <w:rsid w:val="002147D8"/>
    <w:rsid w:val="00227235"/>
    <w:rsid w:val="00231BFA"/>
    <w:rsid w:val="00233A70"/>
    <w:rsid w:val="00253473"/>
    <w:rsid w:val="00257B1E"/>
    <w:rsid w:val="00257DF8"/>
    <w:rsid w:val="00265AA8"/>
    <w:rsid w:val="00275821"/>
    <w:rsid w:val="00281CB4"/>
    <w:rsid w:val="00294B6E"/>
    <w:rsid w:val="002A7669"/>
    <w:rsid w:val="002B769E"/>
    <w:rsid w:val="002C5663"/>
    <w:rsid w:val="002C7E62"/>
    <w:rsid w:val="002D517B"/>
    <w:rsid w:val="002D794F"/>
    <w:rsid w:val="002E27DF"/>
    <w:rsid w:val="002E587D"/>
    <w:rsid w:val="002F46D7"/>
    <w:rsid w:val="002F748E"/>
    <w:rsid w:val="002F7863"/>
    <w:rsid w:val="00310636"/>
    <w:rsid w:val="00314C50"/>
    <w:rsid w:val="0032354F"/>
    <w:rsid w:val="00342666"/>
    <w:rsid w:val="00346063"/>
    <w:rsid w:val="00350B05"/>
    <w:rsid w:val="0036573B"/>
    <w:rsid w:val="0037101A"/>
    <w:rsid w:val="00375DF1"/>
    <w:rsid w:val="003826F0"/>
    <w:rsid w:val="003A1A37"/>
    <w:rsid w:val="003A4172"/>
    <w:rsid w:val="003B27AC"/>
    <w:rsid w:val="003C15AA"/>
    <w:rsid w:val="003C7098"/>
    <w:rsid w:val="003E34E6"/>
    <w:rsid w:val="003E3F00"/>
    <w:rsid w:val="00402D76"/>
    <w:rsid w:val="004038B5"/>
    <w:rsid w:val="0042123A"/>
    <w:rsid w:val="00427CDE"/>
    <w:rsid w:val="00433BF3"/>
    <w:rsid w:val="0043426E"/>
    <w:rsid w:val="004420CE"/>
    <w:rsid w:val="0044724D"/>
    <w:rsid w:val="00450D4C"/>
    <w:rsid w:val="004607AF"/>
    <w:rsid w:val="00465C96"/>
    <w:rsid w:val="0047169B"/>
    <w:rsid w:val="00482551"/>
    <w:rsid w:val="004909B4"/>
    <w:rsid w:val="0049514D"/>
    <w:rsid w:val="004A05BC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E79B2"/>
    <w:rsid w:val="00501B61"/>
    <w:rsid w:val="00524D68"/>
    <w:rsid w:val="00532AD8"/>
    <w:rsid w:val="00534FED"/>
    <w:rsid w:val="00537238"/>
    <w:rsid w:val="005566A0"/>
    <w:rsid w:val="005619BC"/>
    <w:rsid w:val="00566958"/>
    <w:rsid w:val="00567611"/>
    <w:rsid w:val="00574311"/>
    <w:rsid w:val="00581DBF"/>
    <w:rsid w:val="00584079"/>
    <w:rsid w:val="00592357"/>
    <w:rsid w:val="0059681B"/>
    <w:rsid w:val="005B6C15"/>
    <w:rsid w:val="005F6CFB"/>
    <w:rsid w:val="005F7C4A"/>
    <w:rsid w:val="00604DF2"/>
    <w:rsid w:val="006101FC"/>
    <w:rsid w:val="00615BE5"/>
    <w:rsid w:val="00621C51"/>
    <w:rsid w:val="00627177"/>
    <w:rsid w:val="00635355"/>
    <w:rsid w:val="00641E16"/>
    <w:rsid w:val="00650AD3"/>
    <w:rsid w:val="00652E18"/>
    <w:rsid w:val="00664FA2"/>
    <w:rsid w:val="0066607E"/>
    <w:rsid w:val="00685051"/>
    <w:rsid w:val="00692BA0"/>
    <w:rsid w:val="006C2182"/>
    <w:rsid w:val="006C2F7C"/>
    <w:rsid w:val="006C3760"/>
    <w:rsid w:val="006D06C7"/>
    <w:rsid w:val="0070433C"/>
    <w:rsid w:val="00704A37"/>
    <w:rsid w:val="007056D7"/>
    <w:rsid w:val="00713BE5"/>
    <w:rsid w:val="00742460"/>
    <w:rsid w:val="007438AA"/>
    <w:rsid w:val="007503AC"/>
    <w:rsid w:val="007579D6"/>
    <w:rsid w:val="00766912"/>
    <w:rsid w:val="00772B07"/>
    <w:rsid w:val="00773CC5"/>
    <w:rsid w:val="00782C40"/>
    <w:rsid w:val="00791D07"/>
    <w:rsid w:val="00792C0C"/>
    <w:rsid w:val="007969E5"/>
    <w:rsid w:val="007A027A"/>
    <w:rsid w:val="007A2D3A"/>
    <w:rsid w:val="007A531F"/>
    <w:rsid w:val="007A7B09"/>
    <w:rsid w:val="007A7CD9"/>
    <w:rsid w:val="007B2256"/>
    <w:rsid w:val="007B2BD5"/>
    <w:rsid w:val="007B5E24"/>
    <w:rsid w:val="007C3046"/>
    <w:rsid w:val="007D698C"/>
    <w:rsid w:val="007E021E"/>
    <w:rsid w:val="007E1056"/>
    <w:rsid w:val="007E231F"/>
    <w:rsid w:val="008031B2"/>
    <w:rsid w:val="0081044D"/>
    <w:rsid w:val="00810A2C"/>
    <w:rsid w:val="008249D4"/>
    <w:rsid w:val="00826413"/>
    <w:rsid w:val="0085705B"/>
    <w:rsid w:val="0087273E"/>
    <w:rsid w:val="00877A25"/>
    <w:rsid w:val="008939C3"/>
    <w:rsid w:val="008A0869"/>
    <w:rsid w:val="008A3E63"/>
    <w:rsid w:val="008B26FB"/>
    <w:rsid w:val="008B37FA"/>
    <w:rsid w:val="008D3A1D"/>
    <w:rsid w:val="008E0E85"/>
    <w:rsid w:val="008E6FE9"/>
    <w:rsid w:val="008E7F15"/>
    <w:rsid w:val="008F02FB"/>
    <w:rsid w:val="00905ADF"/>
    <w:rsid w:val="009067F1"/>
    <w:rsid w:val="00931693"/>
    <w:rsid w:val="00951359"/>
    <w:rsid w:val="00955633"/>
    <w:rsid w:val="00961FAD"/>
    <w:rsid w:val="00963AA2"/>
    <w:rsid w:val="0096417D"/>
    <w:rsid w:val="00995F21"/>
    <w:rsid w:val="009A352F"/>
    <w:rsid w:val="009B4FF6"/>
    <w:rsid w:val="009C04B7"/>
    <w:rsid w:val="009C5AC8"/>
    <w:rsid w:val="009C7520"/>
    <w:rsid w:val="009E400C"/>
    <w:rsid w:val="009E6019"/>
    <w:rsid w:val="00A22169"/>
    <w:rsid w:val="00A26141"/>
    <w:rsid w:val="00A3121F"/>
    <w:rsid w:val="00A318A1"/>
    <w:rsid w:val="00A4621D"/>
    <w:rsid w:val="00A6041C"/>
    <w:rsid w:val="00A63D5A"/>
    <w:rsid w:val="00A70C6D"/>
    <w:rsid w:val="00A75E98"/>
    <w:rsid w:val="00A8427F"/>
    <w:rsid w:val="00A92247"/>
    <w:rsid w:val="00AC5AD9"/>
    <w:rsid w:val="00AD068B"/>
    <w:rsid w:val="00AD652D"/>
    <w:rsid w:val="00AE42D1"/>
    <w:rsid w:val="00AF0723"/>
    <w:rsid w:val="00AF6C53"/>
    <w:rsid w:val="00B000F8"/>
    <w:rsid w:val="00B04F8E"/>
    <w:rsid w:val="00B04FA5"/>
    <w:rsid w:val="00B062A9"/>
    <w:rsid w:val="00B31E54"/>
    <w:rsid w:val="00B33F78"/>
    <w:rsid w:val="00B34C93"/>
    <w:rsid w:val="00B34CDD"/>
    <w:rsid w:val="00B35AFE"/>
    <w:rsid w:val="00B46AC6"/>
    <w:rsid w:val="00B6056D"/>
    <w:rsid w:val="00B62DF8"/>
    <w:rsid w:val="00B71AF8"/>
    <w:rsid w:val="00B75175"/>
    <w:rsid w:val="00BA651A"/>
    <w:rsid w:val="00BA799D"/>
    <w:rsid w:val="00BB2A9A"/>
    <w:rsid w:val="00BB5536"/>
    <w:rsid w:val="00BB6C12"/>
    <w:rsid w:val="00BC6252"/>
    <w:rsid w:val="00BD0058"/>
    <w:rsid w:val="00BD0207"/>
    <w:rsid w:val="00BD1AF9"/>
    <w:rsid w:val="00BE0BBB"/>
    <w:rsid w:val="00BE2DAD"/>
    <w:rsid w:val="00BE4E50"/>
    <w:rsid w:val="00BE6BA1"/>
    <w:rsid w:val="00C057E7"/>
    <w:rsid w:val="00C07A6D"/>
    <w:rsid w:val="00C41047"/>
    <w:rsid w:val="00C413AB"/>
    <w:rsid w:val="00C4191E"/>
    <w:rsid w:val="00C451C4"/>
    <w:rsid w:val="00C67B29"/>
    <w:rsid w:val="00C67FAB"/>
    <w:rsid w:val="00C91C2B"/>
    <w:rsid w:val="00CA1395"/>
    <w:rsid w:val="00CB1235"/>
    <w:rsid w:val="00CB410B"/>
    <w:rsid w:val="00CC40A6"/>
    <w:rsid w:val="00CC614B"/>
    <w:rsid w:val="00CC7AE5"/>
    <w:rsid w:val="00CF2D13"/>
    <w:rsid w:val="00CF4FF1"/>
    <w:rsid w:val="00D0321A"/>
    <w:rsid w:val="00D12463"/>
    <w:rsid w:val="00D1322D"/>
    <w:rsid w:val="00D15A01"/>
    <w:rsid w:val="00D25CAB"/>
    <w:rsid w:val="00D271F6"/>
    <w:rsid w:val="00D3031F"/>
    <w:rsid w:val="00D30B57"/>
    <w:rsid w:val="00D7042D"/>
    <w:rsid w:val="00D7077D"/>
    <w:rsid w:val="00D73B3F"/>
    <w:rsid w:val="00D75926"/>
    <w:rsid w:val="00D86F95"/>
    <w:rsid w:val="00D95972"/>
    <w:rsid w:val="00D96163"/>
    <w:rsid w:val="00DA7E23"/>
    <w:rsid w:val="00DC4787"/>
    <w:rsid w:val="00DC584F"/>
    <w:rsid w:val="00DE0E5B"/>
    <w:rsid w:val="00E03358"/>
    <w:rsid w:val="00E210E8"/>
    <w:rsid w:val="00E22A1D"/>
    <w:rsid w:val="00E254FE"/>
    <w:rsid w:val="00E30CA5"/>
    <w:rsid w:val="00E318D4"/>
    <w:rsid w:val="00E603AD"/>
    <w:rsid w:val="00E612D4"/>
    <w:rsid w:val="00E64926"/>
    <w:rsid w:val="00E76FAB"/>
    <w:rsid w:val="00E90FFC"/>
    <w:rsid w:val="00E935EA"/>
    <w:rsid w:val="00E95543"/>
    <w:rsid w:val="00E96ADC"/>
    <w:rsid w:val="00E97F63"/>
    <w:rsid w:val="00EB6A3D"/>
    <w:rsid w:val="00EC1DF4"/>
    <w:rsid w:val="00EC7956"/>
    <w:rsid w:val="00ED4372"/>
    <w:rsid w:val="00EF0A8E"/>
    <w:rsid w:val="00EF13B6"/>
    <w:rsid w:val="00EF4F7C"/>
    <w:rsid w:val="00F00820"/>
    <w:rsid w:val="00F0474A"/>
    <w:rsid w:val="00F11770"/>
    <w:rsid w:val="00F122AC"/>
    <w:rsid w:val="00F17125"/>
    <w:rsid w:val="00F205C6"/>
    <w:rsid w:val="00F257A0"/>
    <w:rsid w:val="00F268F8"/>
    <w:rsid w:val="00F26FF7"/>
    <w:rsid w:val="00F27069"/>
    <w:rsid w:val="00F272A2"/>
    <w:rsid w:val="00F31D95"/>
    <w:rsid w:val="00F378A4"/>
    <w:rsid w:val="00F46E97"/>
    <w:rsid w:val="00F533C6"/>
    <w:rsid w:val="00F561A4"/>
    <w:rsid w:val="00F57F78"/>
    <w:rsid w:val="00F84FC3"/>
    <w:rsid w:val="00F8596B"/>
    <w:rsid w:val="00F9086C"/>
    <w:rsid w:val="00F93E05"/>
    <w:rsid w:val="00F97544"/>
    <w:rsid w:val="00FA74C0"/>
    <w:rsid w:val="00FD1E82"/>
    <w:rsid w:val="00FE367E"/>
    <w:rsid w:val="00FE472D"/>
    <w:rsid w:val="00FF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58621EE7"/>
  <w15:chartTrackingRefBased/>
  <w15:docId w15:val="{984C9BEF-5709-45BE-9118-F336D498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3567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E3726E-6CF0-4347-BB14-D1599B92C1C5}"/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小學訪問熱身工作紙：陳炳靖(教師版)</Template>
  <TotalTime>0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2023-05-03T06:28:00Z</dcterms:created>
  <dcterms:modified xsi:type="dcterms:W3CDTF">2023-07-03T02:46:00Z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