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5449779"/>
    <w:p w14:paraId="6DA3821F" w14:textId="2E05F64D" w:rsidR="00D75926" w:rsidRPr="000E58CD" w:rsidRDefault="004E79B2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51D2C4" wp14:editId="51E25F39">
                <wp:simplePos x="0" y="0"/>
                <wp:positionH relativeFrom="margin">
                  <wp:align>left</wp:align>
                </wp:positionH>
                <wp:positionV relativeFrom="paragraph">
                  <wp:posOffset>78013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2FF7" w14:textId="1700058F" w:rsidR="004E79B2" w:rsidRPr="00A92445" w:rsidRDefault="004E79B2" w:rsidP="004E79B2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FE472D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以腦圖的方式，羅列訪問的方向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5C6403E6" w14:textId="77777777" w:rsidR="004E79B2" w:rsidRPr="00A92445" w:rsidRDefault="004E79B2" w:rsidP="004E79B2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D2C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6.15pt;width:149.85pt;height:42.0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DtoK8r3gAAAAYBAAAPAAAAAAAAAAAAAAAAAHAEAABkcnMvZG93bnJldi54bWxQSwUGAAAA&#10;AAQABADzAAAAewUAAAAA&#10;" filled="f" stroked="f" strokeweight=".5pt">
                <v:textbox>
                  <w:txbxContent>
                    <w:p w14:paraId="52532FF7" w14:textId="1700058F" w:rsidR="004E79B2" w:rsidRPr="00A92445" w:rsidRDefault="004E79B2" w:rsidP="004E79B2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FE472D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以腦圖的方式，羅列訪問的方向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5C6403E6" w14:textId="77777777" w:rsidR="004E79B2" w:rsidRPr="00A92445" w:rsidRDefault="004E79B2" w:rsidP="004E79B2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5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B04FA5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16A2E7C5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B04FA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林珍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B04FA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她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完成以下</w:t>
      </w:r>
      <w:proofErr w:type="gramStart"/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思維導圖</w:t>
      </w:r>
      <w:proofErr w:type="gramEnd"/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1AF47847" w:rsidR="00F00820" w:rsidRDefault="007B2BD5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B2BD5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35040" behindDoc="0" locked="0" layoutInCell="1" allowOverlap="1" wp14:anchorId="5A3ACDC9" wp14:editId="2B63AABB">
            <wp:simplePos x="0" y="0"/>
            <wp:positionH relativeFrom="column">
              <wp:posOffset>5755640</wp:posOffset>
            </wp:positionH>
            <wp:positionV relativeFrom="paragraph">
              <wp:posOffset>224155</wp:posOffset>
            </wp:positionV>
            <wp:extent cx="540000" cy="540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090C38" wp14:editId="23ECD6E9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4962A8DD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4FA5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5B01EA9E" w14:textId="1DED16A7" w:rsidR="00650AD3" w:rsidRPr="007B2256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2256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https://aistory.chiculture.org.hk/heroes/lam-chun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7" style="position:absolute;margin-left:542.65pt;margin-top:10.4pt;width:593.85pt;height:59.25pt;z-index:2516869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N7RbZ98AAAAIAQAADwAAAAAAAAAAAAAAAADlBAAAZHJzL2Rvd25yZXYueG1sUEsF&#10;BgAAAAAEAAQA8wAAAPEFAAAAAA==&#10;" fillcolor="#e4f4ed" stroked="f" strokeweight="1pt">
                <v:textbox>
                  <w:txbxContent>
                    <w:p w14:paraId="374B3375" w14:textId="4962A8DD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="00B04FA5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5B01EA9E" w14:textId="1DED16A7" w:rsidR="00650AD3" w:rsidRPr="007B2256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7B2256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https://aistory.chiculture.org.hk/heroes/lam-chun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765D0E7F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63FEBD" w14:textId="6BCC62BA" w:rsidR="0020289B" w:rsidRPr="002F46D7" w:rsidRDefault="0020289B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36C9AC4E" w14:textId="60DFE270" w:rsidR="00210E9C" w:rsidRDefault="000458B6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9DFDBC" wp14:editId="21B9E964">
                <wp:simplePos x="0" y="0"/>
                <wp:positionH relativeFrom="page">
                  <wp:posOffset>2947916</wp:posOffset>
                </wp:positionH>
                <wp:positionV relativeFrom="paragraph">
                  <wp:posOffset>6444</wp:posOffset>
                </wp:positionV>
                <wp:extent cx="1665027" cy="723331"/>
                <wp:effectExtent l="0" t="0" r="0" b="635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7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39F99" w14:textId="40519758" w:rsidR="002D794F" w:rsidRPr="00A92445" w:rsidRDefault="002D794F" w:rsidP="002D794F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以下為建議答案，</w:t>
                            </w:r>
                            <w:r w:rsidR="000458B6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學生如有其他合理的訪問方向，亦可接受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185EA39A" w14:textId="77777777" w:rsidR="002D794F" w:rsidRPr="00A92445" w:rsidRDefault="002D794F" w:rsidP="002D794F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FDBC" id="_x0000_s1028" type="#_x0000_t202" style="position:absolute;margin-left:232.1pt;margin-top:.5pt;width:131.1pt;height:56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" filled="f" stroked="f" strokeweight=".5pt">
                <v:textbox>
                  <w:txbxContent>
                    <w:p w14:paraId="76939F99" w14:textId="40519758" w:rsidR="002D794F" w:rsidRPr="00A92445" w:rsidRDefault="002D794F" w:rsidP="002D794F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以下為建議答案，</w:t>
                      </w:r>
                      <w:r w:rsidR="000458B6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學生如有其他合理的訪問方向，亦可接受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185EA39A" w14:textId="77777777" w:rsidR="002D794F" w:rsidRPr="00A92445" w:rsidRDefault="002D794F" w:rsidP="002D794F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16D2FB" wp14:editId="325BB835">
                <wp:simplePos x="0" y="0"/>
                <wp:positionH relativeFrom="column">
                  <wp:posOffset>230745</wp:posOffset>
                </wp:positionH>
                <wp:positionV relativeFrom="paragraph">
                  <wp:posOffset>239395</wp:posOffset>
                </wp:positionV>
                <wp:extent cx="2239273" cy="1178572"/>
                <wp:effectExtent l="38100" t="38100" r="12319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273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943AE" w14:textId="21E85481" w:rsidR="007579D6" w:rsidRPr="00AE42D1" w:rsidRDefault="00EB6A3D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出生地、</w:t>
                            </w:r>
                            <w:r w:rsidR="009556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家人介紹、兒時生活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6D2FB" id="橢圓 25" o:spid="_x0000_s1029" style="position:absolute;margin-left:18.15pt;margin-top:18.85pt;width:176.3pt;height:9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943AE" w14:textId="21E85481" w:rsidR="007579D6" w:rsidRPr="00AE42D1" w:rsidRDefault="00EB6A3D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出生地、</w:t>
                      </w:r>
                      <w:r w:rsidR="009556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家人介紹、兒時生活</w:t>
                      </w:r>
                    </w:p>
                  </w:txbxContent>
                </v:textbox>
              </v:oval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BF129" wp14:editId="2C54565F">
                <wp:simplePos x="0" y="0"/>
                <wp:positionH relativeFrom="margin">
                  <wp:posOffset>4045956</wp:posOffset>
                </wp:positionH>
                <wp:positionV relativeFrom="paragraph">
                  <wp:posOffset>239311</wp:posOffset>
                </wp:positionV>
                <wp:extent cx="2273300" cy="1221105"/>
                <wp:effectExtent l="38100" t="38100" r="10795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4F4E8" w14:textId="55F95A58" w:rsidR="007579D6" w:rsidRPr="00257DF8" w:rsidRDefault="00F378A4" w:rsidP="00342666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大姐姐林展被打</w:t>
                            </w:r>
                            <w:r w:rsidR="00FF232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事件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BF129" id="橢圓 30" o:spid="_x0000_s1030" style="position:absolute;margin-left:318.6pt;margin-top:18.85pt;width:179pt;height:96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7804F4E8" w14:textId="55F95A58" w:rsidR="007579D6" w:rsidRPr="00257DF8" w:rsidRDefault="00F378A4" w:rsidP="00342666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大姐姐林展被打</w:t>
                      </w:r>
                      <w:r w:rsidR="00FF232B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事件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7D9ADB5" w14:textId="767E0F13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87E62F" w14:textId="0A7B0407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F1A1A1" w14:textId="75D878AA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778967" w14:textId="29C1AB05" w:rsidR="001B2292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08DE75" wp14:editId="52288BCF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59398" id="直線接點 2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2F46D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E7D5D9" wp14:editId="68F4C45C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E18ED" id="直線接點 2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32081B" wp14:editId="4321D5E1">
                <wp:simplePos x="0" y="0"/>
                <wp:positionH relativeFrom="column">
                  <wp:posOffset>638810</wp:posOffset>
                </wp:positionH>
                <wp:positionV relativeFrom="paragraph">
                  <wp:posOffset>233045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8BE99" w14:textId="67D41A94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2081B" id="矩形 39" o:spid="_x0000_s1031" style="position:absolute;margin-left:50.3pt;margin-top:18.35pt;width:54.4pt;height:25.9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" filled="f" stroked="f" strokeweight="1pt">
                <v:textbox inset="0,0,0,0">
                  <w:txbxContent>
                    <w:p w14:paraId="6898BE99" w14:textId="67D41A94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</w:p>
    <w:p w14:paraId="3DA442B0" w14:textId="72F554D8" w:rsidR="001B2292" w:rsidRDefault="00A63D5A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2C1D9" wp14:editId="407F6AD9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E94D2" w14:textId="70A40B9F" w:rsidR="00704A37" w:rsidRPr="008249D4" w:rsidRDefault="00F378A4" w:rsidP="00704A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參軍原因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2C1D9" id="橢圓 14" o:spid="_x0000_s1032" style="position:absolute;margin-left:335.25pt;margin-top:23.85pt;width:141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089E94D2" w14:textId="70A40B9F" w:rsidR="00704A37" w:rsidRPr="008249D4" w:rsidRDefault="00F378A4" w:rsidP="00704A3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參軍原因</w:t>
                      </w:r>
                    </w:p>
                  </w:txbxContent>
                </v:textbox>
              </v:oval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D7B98A" wp14:editId="2834C1F1">
                <wp:simplePos x="0" y="0"/>
                <wp:positionH relativeFrom="column">
                  <wp:posOffset>206375</wp:posOffset>
                </wp:positionH>
                <wp:positionV relativeFrom="paragraph">
                  <wp:posOffset>209550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99445" w14:textId="04000F79" w:rsidR="007579D6" w:rsidRPr="007579D6" w:rsidRDefault="007579D6" w:rsidP="007579D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B98A" id="矩形 37" o:spid="_x0000_s1033" style="position:absolute;margin-left:16.25pt;margin-top:16.5pt;width:25.95pt;height:5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" fillcolor="#faaf17 [3204]" strokecolor="#845903 [1604]" strokeweight="1pt">
                <v:textbox>
                  <w:txbxContent>
                    <w:p w14:paraId="55D99445" w14:textId="04000F79" w:rsidR="007579D6" w:rsidRPr="007579D6" w:rsidRDefault="007579D6" w:rsidP="007579D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2D468" wp14:editId="0488C23C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47A1" w14:textId="2D329202" w:rsidR="00AE42D1" w:rsidRPr="008249D4" w:rsidRDefault="00AE42D1" w:rsidP="00AE42D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2D468" id="橢圓 18" o:spid="_x0000_s1034" style="position:absolute;margin-left:34.45pt;margin-top:19.5pt;width:142.7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515547A1" w14:textId="2D329202" w:rsidR="00AE42D1" w:rsidRPr="008249D4" w:rsidRDefault="00AE42D1" w:rsidP="00AE42D1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312B06A4" w14:textId="54126C58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DF6AB18" w14:textId="382F75FB" w:rsidR="001B2292" w:rsidRDefault="0044724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0B4B8" wp14:editId="1E2DEE1D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7B3A2" id="直線接點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" strokecolor="#94d2b6 [1941]" strokeweight="2.25pt">
                <v:stroke joinstyle="miter"/>
                <w10:wrap anchorx="margin"/>
              </v:line>
            </w:pict>
          </mc:Fallback>
        </mc:AlternateContent>
      </w:r>
      <w:r w:rsidR="00BD0058">
        <w:rPr>
          <w:noProof/>
        </w:rPr>
        <w:drawing>
          <wp:anchor distT="0" distB="0" distL="114300" distR="114300" simplePos="0" relativeHeight="251734016" behindDoc="0" locked="0" layoutInCell="1" allowOverlap="1" wp14:anchorId="30CD96B7" wp14:editId="0B7ACE8A">
            <wp:simplePos x="0" y="0"/>
            <wp:positionH relativeFrom="column">
              <wp:posOffset>3599815</wp:posOffset>
            </wp:positionH>
            <wp:positionV relativeFrom="paragraph">
              <wp:posOffset>147320</wp:posOffset>
            </wp:positionV>
            <wp:extent cx="911811" cy="1378424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1" t="16672" r="33287" b="38895"/>
                    <a:stretch/>
                  </pic:blipFill>
                  <pic:spPr bwMode="auto">
                    <a:xfrm>
                      <a:off x="0" y="0"/>
                      <a:ext cx="911811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57F161" wp14:editId="734E9A69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BD42A" w14:textId="51762415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7F161" id="矩形 38" o:spid="_x0000_s1035" style="position:absolute;margin-left:125.3pt;margin-top:24.15pt;width:54.4pt;height:25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DfDjB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4CBD42A" w14:textId="51762415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D3458" wp14:editId="2443B703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E8D65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5A8B1A41" w14:textId="1A381EAB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26B45" wp14:editId="19CA11EA">
                <wp:simplePos x="0" y="0"/>
                <wp:positionH relativeFrom="margin">
                  <wp:align>center</wp:align>
                </wp:positionH>
                <wp:positionV relativeFrom="paragraph">
                  <wp:posOffset>46949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A13AA" w14:textId="77777777" w:rsid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1F3CEFAE" w14:textId="456C7EDB" w:rsidR="001B2292" w:rsidRPr="001B2292" w:rsidRDefault="00B04FA5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林珍</w:t>
                            </w:r>
                            <w:r w:rsidR="001B2292"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26B45" id="橢圓 4" o:spid="_x0000_s1036" style="position:absolute;margin-left:0;margin-top:3.7pt;width:169.5pt;height:84.7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" fillcolor="#b7e1ce [1301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A0A13AA" w14:textId="77777777" w:rsid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1F3CEFAE" w14:textId="456C7EDB" w:rsidR="001B2292" w:rsidRPr="001B2292" w:rsidRDefault="00B04FA5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林珍</w:t>
                      </w:r>
                      <w:r w:rsidR="001B2292"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05F4831" w14:textId="43DB753C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3A8D71C" w14:textId="63973926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0EC68" wp14:editId="1487AFBD">
                <wp:simplePos x="0" y="0"/>
                <wp:positionH relativeFrom="margin">
                  <wp:posOffset>4057839</wp:posOffset>
                </wp:positionH>
                <wp:positionV relativeFrom="paragraph">
                  <wp:posOffset>209154</wp:posOffset>
                </wp:positionV>
                <wp:extent cx="1106615" cy="539800"/>
                <wp:effectExtent l="19050" t="19050" r="36830" b="317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615" cy="539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A5D67" id="直線接點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45pt" to="406.6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E395C" wp14:editId="685CE371">
                <wp:simplePos x="0" y="0"/>
                <wp:positionH relativeFrom="margin">
                  <wp:posOffset>1319340</wp:posOffset>
                </wp:positionH>
                <wp:positionV relativeFrom="paragraph">
                  <wp:posOffset>232904</wp:posOffset>
                </wp:positionV>
                <wp:extent cx="1037854" cy="536237"/>
                <wp:effectExtent l="19050" t="19050" r="10160" b="3556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854" cy="5362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52B15" id="直線接點 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9pt,18.35pt" to="185.6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24671163" w14:textId="76016A0D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34E1F0" w14:textId="44765659" w:rsidR="001B2292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E1708" wp14:editId="20AB0DD0">
                <wp:simplePos x="0" y="0"/>
                <wp:positionH relativeFrom="column">
                  <wp:posOffset>4287736</wp:posOffset>
                </wp:positionH>
                <wp:positionV relativeFrom="paragraph">
                  <wp:posOffset>64555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1E5D" w14:textId="75E1E9A8" w:rsidR="00C41047" w:rsidRPr="008249D4" w:rsidRDefault="003A1A37" w:rsidP="00C4104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E1708" id="橢圓 23" o:spid="_x0000_s1037" style="position:absolute;margin-left:337.6pt;margin-top:5.1pt;width:141.7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D31E5D" w14:textId="75E1E9A8" w:rsidR="00C41047" w:rsidRPr="008249D4" w:rsidRDefault="003A1A37" w:rsidP="00C4104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  <w:r w:rsidR="0096417D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30F111" wp14:editId="3C75584E">
                <wp:simplePos x="0" y="0"/>
                <wp:positionH relativeFrom="column">
                  <wp:posOffset>452898</wp:posOffset>
                </wp:positionH>
                <wp:positionV relativeFrom="paragraph">
                  <wp:posOffset>60888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79B27" w14:textId="6A5869D5" w:rsidR="00257DF8" w:rsidRPr="008249D4" w:rsidRDefault="00EB6A3D" w:rsidP="00257DF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0F111" id="橢圓 20" o:spid="_x0000_s1038" style="position:absolute;margin-left:35.65pt;margin-top:4.8pt;width:141.75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" fillcolor="white [3212]" strokecolor="#92d050" strokeweight="3pt">
                <v:stroke joinstyle="miter"/>
                <v:shadow on="t" color="black" opacity="26214f" origin="-.5,-.5" offset=".74836mm,.74836mm"/>
                <v:textbox>
                  <w:txbxContent>
                    <w:p w14:paraId="7F779B27" w14:textId="6A5869D5" w:rsidR="00257DF8" w:rsidRPr="008249D4" w:rsidRDefault="00EB6A3D" w:rsidP="00257DF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</w:p>
    <w:p w14:paraId="5351532E" w14:textId="4FB98476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57D1789" w14:textId="0D630268" w:rsidR="001B2292" w:rsidRDefault="00B31E5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4A972E" wp14:editId="420D79C4">
                <wp:simplePos x="0" y="0"/>
                <wp:positionH relativeFrom="margin">
                  <wp:posOffset>1362710</wp:posOffset>
                </wp:positionH>
                <wp:positionV relativeFrom="paragraph">
                  <wp:posOffset>26669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AC5DE" id="直線接點 34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3pt,2.1pt" to="107.3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CDCEB5" wp14:editId="111DE92C">
                <wp:simplePos x="0" y="0"/>
                <wp:positionH relativeFrom="margin">
                  <wp:posOffset>5201021</wp:posOffset>
                </wp:positionH>
                <wp:positionV relativeFrom="paragraph">
                  <wp:posOffset>27197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F90EE" id="直線接點 3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55pt,2.15pt" to="410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" strokecolor="#00b050" strokeweight="2.25pt">
                <v:stroke joinstyle="miter"/>
                <w10:wrap anchorx="margin"/>
              </v:line>
            </w:pict>
          </mc:Fallback>
        </mc:AlternateContent>
      </w:r>
    </w:p>
    <w:bookmarkEnd w:id="0"/>
    <w:p w14:paraId="6B97BC57" w14:textId="2D92EF4C" w:rsidR="000D74F8" w:rsidRDefault="0096417D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899F4" wp14:editId="5997E9AC">
                <wp:simplePos x="0" y="0"/>
                <wp:positionH relativeFrom="margin">
                  <wp:posOffset>4060190</wp:posOffset>
                </wp:positionH>
                <wp:positionV relativeFrom="paragraph">
                  <wp:posOffset>29953</wp:posOffset>
                </wp:positionV>
                <wp:extent cx="2299335" cy="1238250"/>
                <wp:effectExtent l="38100" t="38100" r="120015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017B" w14:textId="42245E19" w:rsidR="007579D6" w:rsidRPr="00963AA2" w:rsidRDefault="00742460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在內地擔任教師、退休後活躍於老戰士聯誼會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899F4" id="橢圓 33" o:spid="_x0000_s1039" style="position:absolute;margin-left:319.7pt;margin-top:2.35pt;width:181.05pt;height:97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323017B" w14:textId="42245E19" w:rsidR="007579D6" w:rsidRPr="00963AA2" w:rsidRDefault="00742460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在內地擔任教師、退休後活躍於老戰士聯誼會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5B3367" wp14:editId="3A823315">
                <wp:simplePos x="0" y="0"/>
                <wp:positionH relativeFrom="margin">
                  <wp:posOffset>248212</wp:posOffset>
                </wp:positionH>
                <wp:positionV relativeFrom="paragraph">
                  <wp:posOffset>46092</wp:posOffset>
                </wp:positionV>
                <wp:extent cx="2265153" cy="1185306"/>
                <wp:effectExtent l="38100" t="38100" r="116205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153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36C2A" w14:textId="77777777" w:rsidR="009E400C" w:rsidRDefault="009E400C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擔任交通員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和</w:t>
                            </w:r>
                            <w:proofErr w:type="gramEnd"/>
                          </w:p>
                          <w:p w14:paraId="408F1CCE" w14:textId="559BD720" w:rsidR="007579D6" w:rsidRPr="00C41047" w:rsidRDefault="009E400C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護理員的</w:t>
                            </w:r>
                            <w:r w:rsidR="00051CF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經歷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3367" id="橢圓 32" o:spid="_x0000_s1040" style="position:absolute;margin-left:19.55pt;margin-top:3.65pt;width:178.35pt;height:93.3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4936C2A" w14:textId="77777777" w:rsidR="009E400C" w:rsidRDefault="009E400C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擔任交通員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和</w:t>
                      </w:r>
                      <w:proofErr w:type="gramEnd"/>
                    </w:p>
                    <w:p w14:paraId="408F1CCE" w14:textId="559BD720" w:rsidR="007579D6" w:rsidRPr="00C41047" w:rsidRDefault="009E400C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護理員的</w:t>
                      </w:r>
                      <w:r w:rsidR="00051CF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經歷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110185" w14:textId="752298B0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CB1DB87" w14:textId="41F8099B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D02C9CE" w14:textId="0D39203F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3802C70" w14:textId="3D8A68D5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4B84411" w14:textId="54ED3269" w:rsidR="009C7520" w:rsidRPr="000E58CD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9C7520" w:rsidRPr="000E58CD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53B2" w14:textId="77777777" w:rsidR="00B328AA" w:rsidRDefault="00B328AA" w:rsidP="00465C96">
      <w:r>
        <w:separator/>
      </w:r>
    </w:p>
  </w:endnote>
  <w:endnote w:type="continuationSeparator" w:id="0">
    <w:p w14:paraId="6F0FABAC" w14:textId="77777777" w:rsidR="00B328AA" w:rsidRDefault="00B328AA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76517" w14:textId="77777777" w:rsidR="00B328AA" w:rsidRDefault="00B328AA" w:rsidP="00465C96">
      <w:r>
        <w:separator/>
      </w:r>
    </w:p>
  </w:footnote>
  <w:footnote w:type="continuationSeparator" w:id="0">
    <w:p w14:paraId="021A2944" w14:textId="77777777" w:rsidR="00B328AA" w:rsidRDefault="00B328AA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C482" w14:textId="77777777" w:rsidR="00A2118B" w:rsidRDefault="00A2118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1E94" w14:textId="7DDF6ECD" w:rsidR="00E93223" w:rsidRDefault="00A2118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FB76CB" wp14:editId="4C9051CC">
              <wp:simplePos x="0" y="0"/>
              <wp:positionH relativeFrom="margin">
                <wp:posOffset>3540760</wp:posOffset>
              </wp:positionH>
              <wp:positionV relativeFrom="paragraph">
                <wp:posOffset>28575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BEFD56" w14:textId="77777777" w:rsidR="00A2118B" w:rsidRDefault="00A2118B" w:rsidP="00A2118B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2" o:spid="_x0000_s1041" style="position:absolute;margin-left:278.8pt;margin-top:2.2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" fillcolor="#ffcdcd" strokecolor="window" strokeweight="1pt">
              <v:stroke joinstyle="miter"/>
              <v:path arrowok="t"/>
              <v:textbox inset="2mm,0,2mm,0">
                <w:txbxContent>
                  <w:p w14:paraId="09BEFD56" w14:textId="77777777" w:rsidR="00A2118B" w:rsidRDefault="00A2118B" w:rsidP="00A2118B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E93223">
      <w:rPr>
        <w:noProof/>
      </w:rPr>
      <w:drawing>
        <wp:anchor distT="0" distB="0" distL="114300" distR="114300" simplePos="0" relativeHeight="251665408" behindDoc="0" locked="0" layoutInCell="1" allowOverlap="1" wp14:anchorId="2C164B60" wp14:editId="1C4CEC4A">
          <wp:simplePos x="0" y="0"/>
          <wp:positionH relativeFrom="page">
            <wp:posOffset>6350</wp:posOffset>
          </wp:positionH>
          <wp:positionV relativeFrom="paragraph">
            <wp:posOffset>-483235</wp:posOffset>
          </wp:positionV>
          <wp:extent cx="7543800" cy="1122255"/>
          <wp:effectExtent l="0" t="0" r="0" b="1905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42.75pt;height:42.7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214DD"/>
    <w:rsid w:val="00023F7D"/>
    <w:rsid w:val="000257B4"/>
    <w:rsid w:val="00027603"/>
    <w:rsid w:val="00030F39"/>
    <w:rsid w:val="00035EED"/>
    <w:rsid w:val="000458B6"/>
    <w:rsid w:val="00051CF9"/>
    <w:rsid w:val="0006459E"/>
    <w:rsid w:val="000661D6"/>
    <w:rsid w:val="0007141B"/>
    <w:rsid w:val="000A092D"/>
    <w:rsid w:val="000A204E"/>
    <w:rsid w:val="000B1F30"/>
    <w:rsid w:val="000B41D0"/>
    <w:rsid w:val="000B602A"/>
    <w:rsid w:val="000C6B25"/>
    <w:rsid w:val="000D74F8"/>
    <w:rsid w:val="000E58CD"/>
    <w:rsid w:val="00106399"/>
    <w:rsid w:val="001145BE"/>
    <w:rsid w:val="001412D4"/>
    <w:rsid w:val="00157029"/>
    <w:rsid w:val="001631D9"/>
    <w:rsid w:val="00164750"/>
    <w:rsid w:val="00165B48"/>
    <w:rsid w:val="001752D5"/>
    <w:rsid w:val="00185F29"/>
    <w:rsid w:val="001A2F95"/>
    <w:rsid w:val="001A4F4D"/>
    <w:rsid w:val="001B2292"/>
    <w:rsid w:val="001B3365"/>
    <w:rsid w:val="001B3571"/>
    <w:rsid w:val="001C0642"/>
    <w:rsid w:val="001C5879"/>
    <w:rsid w:val="001D7BE6"/>
    <w:rsid w:val="001E4DD3"/>
    <w:rsid w:val="001F4025"/>
    <w:rsid w:val="0020069A"/>
    <w:rsid w:val="0020289B"/>
    <w:rsid w:val="00205F0B"/>
    <w:rsid w:val="00210E9C"/>
    <w:rsid w:val="00210F23"/>
    <w:rsid w:val="00213CA0"/>
    <w:rsid w:val="002147D8"/>
    <w:rsid w:val="00227235"/>
    <w:rsid w:val="00231BFA"/>
    <w:rsid w:val="00233A70"/>
    <w:rsid w:val="00253473"/>
    <w:rsid w:val="00257B1E"/>
    <w:rsid w:val="00257DF8"/>
    <w:rsid w:val="00265AA8"/>
    <w:rsid w:val="00275821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F46D7"/>
    <w:rsid w:val="002F748E"/>
    <w:rsid w:val="002F7863"/>
    <w:rsid w:val="00310636"/>
    <w:rsid w:val="00314C50"/>
    <w:rsid w:val="0032354F"/>
    <w:rsid w:val="00342666"/>
    <w:rsid w:val="00346063"/>
    <w:rsid w:val="00350B05"/>
    <w:rsid w:val="0036573B"/>
    <w:rsid w:val="0037101A"/>
    <w:rsid w:val="00375DF1"/>
    <w:rsid w:val="003826F0"/>
    <w:rsid w:val="003A1A37"/>
    <w:rsid w:val="003A4172"/>
    <w:rsid w:val="003B27AC"/>
    <w:rsid w:val="003C15AA"/>
    <w:rsid w:val="003C7098"/>
    <w:rsid w:val="003E3F00"/>
    <w:rsid w:val="00402D76"/>
    <w:rsid w:val="004038B5"/>
    <w:rsid w:val="0042123A"/>
    <w:rsid w:val="00427CDE"/>
    <w:rsid w:val="00433BF3"/>
    <w:rsid w:val="0043426E"/>
    <w:rsid w:val="004420CE"/>
    <w:rsid w:val="0044724D"/>
    <w:rsid w:val="00450D4C"/>
    <w:rsid w:val="004607AF"/>
    <w:rsid w:val="00465C96"/>
    <w:rsid w:val="0047169B"/>
    <w:rsid w:val="00482551"/>
    <w:rsid w:val="004909B4"/>
    <w:rsid w:val="0049514D"/>
    <w:rsid w:val="004A05B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E79B2"/>
    <w:rsid w:val="00501B61"/>
    <w:rsid w:val="00524D68"/>
    <w:rsid w:val="00532AD8"/>
    <w:rsid w:val="00534FED"/>
    <w:rsid w:val="00537238"/>
    <w:rsid w:val="005566A0"/>
    <w:rsid w:val="005619BC"/>
    <w:rsid w:val="00566958"/>
    <w:rsid w:val="00567611"/>
    <w:rsid w:val="00574311"/>
    <w:rsid w:val="00581DBF"/>
    <w:rsid w:val="00584079"/>
    <w:rsid w:val="00592357"/>
    <w:rsid w:val="0059681B"/>
    <w:rsid w:val="005B6C15"/>
    <w:rsid w:val="005F6CFB"/>
    <w:rsid w:val="005F7C4A"/>
    <w:rsid w:val="00604DF2"/>
    <w:rsid w:val="006101FC"/>
    <w:rsid w:val="00615BE5"/>
    <w:rsid w:val="00621C51"/>
    <w:rsid w:val="00627177"/>
    <w:rsid w:val="00635355"/>
    <w:rsid w:val="00641E16"/>
    <w:rsid w:val="00650AD3"/>
    <w:rsid w:val="00652E18"/>
    <w:rsid w:val="00664FA2"/>
    <w:rsid w:val="0066607E"/>
    <w:rsid w:val="00685051"/>
    <w:rsid w:val="00692BA0"/>
    <w:rsid w:val="006C2182"/>
    <w:rsid w:val="006C2F7C"/>
    <w:rsid w:val="006C3760"/>
    <w:rsid w:val="006D06C7"/>
    <w:rsid w:val="0070433C"/>
    <w:rsid w:val="00704A37"/>
    <w:rsid w:val="007056D7"/>
    <w:rsid w:val="00713BE5"/>
    <w:rsid w:val="00742460"/>
    <w:rsid w:val="007438AA"/>
    <w:rsid w:val="007503AC"/>
    <w:rsid w:val="007579D6"/>
    <w:rsid w:val="00766912"/>
    <w:rsid w:val="00772B07"/>
    <w:rsid w:val="00773CC5"/>
    <w:rsid w:val="00782C40"/>
    <w:rsid w:val="00791D07"/>
    <w:rsid w:val="00792C0C"/>
    <w:rsid w:val="007969E5"/>
    <w:rsid w:val="007A027A"/>
    <w:rsid w:val="007A2D3A"/>
    <w:rsid w:val="007A531F"/>
    <w:rsid w:val="007A7B09"/>
    <w:rsid w:val="007A7CD9"/>
    <w:rsid w:val="007B2256"/>
    <w:rsid w:val="007B2BD5"/>
    <w:rsid w:val="007B5E24"/>
    <w:rsid w:val="007C3046"/>
    <w:rsid w:val="007D698C"/>
    <w:rsid w:val="007E021E"/>
    <w:rsid w:val="007E1056"/>
    <w:rsid w:val="007E231F"/>
    <w:rsid w:val="008031B2"/>
    <w:rsid w:val="0081044D"/>
    <w:rsid w:val="00810A2C"/>
    <w:rsid w:val="008249D4"/>
    <w:rsid w:val="00826413"/>
    <w:rsid w:val="0085705B"/>
    <w:rsid w:val="0087273E"/>
    <w:rsid w:val="00877A25"/>
    <w:rsid w:val="008939C3"/>
    <w:rsid w:val="008A0869"/>
    <w:rsid w:val="008A3E63"/>
    <w:rsid w:val="008B26FB"/>
    <w:rsid w:val="008B37FA"/>
    <w:rsid w:val="008D3A1D"/>
    <w:rsid w:val="008E0E85"/>
    <w:rsid w:val="008E6FE9"/>
    <w:rsid w:val="008E7F15"/>
    <w:rsid w:val="008F02FB"/>
    <w:rsid w:val="00905ADF"/>
    <w:rsid w:val="009067F1"/>
    <w:rsid w:val="00931693"/>
    <w:rsid w:val="00951359"/>
    <w:rsid w:val="00955633"/>
    <w:rsid w:val="00961FAD"/>
    <w:rsid w:val="00963AA2"/>
    <w:rsid w:val="0096417D"/>
    <w:rsid w:val="00995F21"/>
    <w:rsid w:val="009A352F"/>
    <w:rsid w:val="009B4FF6"/>
    <w:rsid w:val="009C04B7"/>
    <w:rsid w:val="009C5AC8"/>
    <w:rsid w:val="009C7520"/>
    <w:rsid w:val="009E400C"/>
    <w:rsid w:val="009E6019"/>
    <w:rsid w:val="00A2118B"/>
    <w:rsid w:val="00A22169"/>
    <w:rsid w:val="00A26141"/>
    <w:rsid w:val="00A3121F"/>
    <w:rsid w:val="00A318A1"/>
    <w:rsid w:val="00A4621D"/>
    <w:rsid w:val="00A6041C"/>
    <w:rsid w:val="00A63D5A"/>
    <w:rsid w:val="00A70C6D"/>
    <w:rsid w:val="00A75E98"/>
    <w:rsid w:val="00A8427F"/>
    <w:rsid w:val="00A92247"/>
    <w:rsid w:val="00AC5AD9"/>
    <w:rsid w:val="00AD068B"/>
    <w:rsid w:val="00AD652D"/>
    <w:rsid w:val="00AE42D1"/>
    <w:rsid w:val="00AF0723"/>
    <w:rsid w:val="00AF6C53"/>
    <w:rsid w:val="00B000F8"/>
    <w:rsid w:val="00B04F8E"/>
    <w:rsid w:val="00B04FA5"/>
    <w:rsid w:val="00B062A9"/>
    <w:rsid w:val="00B31E54"/>
    <w:rsid w:val="00B328AA"/>
    <w:rsid w:val="00B33F78"/>
    <w:rsid w:val="00B34C93"/>
    <w:rsid w:val="00B34CDD"/>
    <w:rsid w:val="00B35AFE"/>
    <w:rsid w:val="00B46AC6"/>
    <w:rsid w:val="00B6056D"/>
    <w:rsid w:val="00B62DF8"/>
    <w:rsid w:val="00B71AF8"/>
    <w:rsid w:val="00B75175"/>
    <w:rsid w:val="00BA651A"/>
    <w:rsid w:val="00BA799D"/>
    <w:rsid w:val="00BB2A9A"/>
    <w:rsid w:val="00BB5536"/>
    <w:rsid w:val="00BB6C12"/>
    <w:rsid w:val="00BC6252"/>
    <w:rsid w:val="00BD0058"/>
    <w:rsid w:val="00BD0207"/>
    <w:rsid w:val="00BD1AF9"/>
    <w:rsid w:val="00BE0BBB"/>
    <w:rsid w:val="00BE2DAD"/>
    <w:rsid w:val="00BE4E50"/>
    <w:rsid w:val="00BE6BA1"/>
    <w:rsid w:val="00C057E7"/>
    <w:rsid w:val="00C07A6D"/>
    <w:rsid w:val="00C41047"/>
    <w:rsid w:val="00C413AB"/>
    <w:rsid w:val="00C4191E"/>
    <w:rsid w:val="00C451C4"/>
    <w:rsid w:val="00C67B29"/>
    <w:rsid w:val="00C67FAB"/>
    <w:rsid w:val="00C91C2B"/>
    <w:rsid w:val="00CA1395"/>
    <w:rsid w:val="00CB1235"/>
    <w:rsid w:val="00CB410B"/>
    <w:rsid w:val="00CC40A6"/>
    <w:rsid w:val="00CC614B"/>
    <w:rsid w:val="00CC7AE5"/>
    <w:rsid w:val="00CF2D13"/>
    <w:rsid w:val="00CF4FF1"/>
    <w:rsid w:val="00D0321A"/>
    <w:rsid w:val="00D12463"/>
    <w:rsid w:val="00D1322D"/>
    <w:rsid w:val="00D25CAB"/>
    <w:rsid w:val="00D271F6"/>
    <w:rsid w:val="00D3031F"/>
    <w:rsid w:val="00D30B57"/>
    <w:rsid w:val="00D7042D"/>
    <w:rsid w:val="00D7077D"/>
    <w:rsid w:val="00D73B3F"/>
    <w:rsid w:val="00D75926"/>
    <w:rsid w:val="00D86F95"/>
    <w:rsid w:val="00D95972"/>
    <w:rsid w:val="00D96163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603AD"/>
    <w:rsid w:val="00E612D4"/>
    <w:rsid w:val="00E64926"/>
    <w:rsid w:val="00E76FAB"/>
    <w:rsid w:val="00E90FFC"/>
    <w:rsid w:val="00E93223"/>
    <w:rsid w:val="00E935EA"/>
    <w:rsid w:val="00E95543"/>
    <w:rsid w:val="00E96ADC"/>
    <w:rsid w:val="00E97F63"/>
    <w:rsid w:val="00EB6A3D"/>
    <w:rsid w:val="00EC1DF4"/>
    <w:rsid w:val="00EC7956"/>
    <w:rsid w:val="00ED4372"/>
    <w:rsid w:val="00EF0A8E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8F8"/>
    <w:rsid w:val="00F26FF7"/>
    <w:rsid w:val="00F27069"/>
    <w:rsid w:val="00F272A2"/>
    <w:rsid w:val="00F31D95"/>
    <w:rsid w:val="00F378A4"/>
    <w:rsid w:val="00F46E97"/>
    <w:rsid w:val="00F533C6"/>
    <w:rsid w:val="00F561A4"/>
    <w:rsid w:val="00F57F78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76028635-9C4E-478C-980D-2B78DC4A78D3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360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95</cp:revision>
  <cp:lastPrinted>2022-08-31T07:55:00Z</cp:lastPrinted>
  <dcterms:created xsi:type="dcterms:W3CDTF">2022-09-30T01:51:00Z</dcterms:created>
  <dcterms:modified xsi:type="dcterms:W3CDTF">2023-07-03T02:46:00Z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