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87625" w14:textId="4567931D" w:rsidR="009F02BF" w:rsidRPr="000E58CD" w:rsidRDefault="009F02BF" w:rsidP="009F02B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認識</w:t>
      </w:r>
      <w:r w:rsidR="006C6B3B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林珍</w:t>
      </w:r>
    </w:p>
    <w:p w14:paraId="0C4952CB" w14:textId="65BC9D0B" w:rsidR="009F02BF" w:rsidRDefault="0006478F" w:rsidP="00BA7782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在</w:t>
      </w:r>
      <w:r w:rsidR="00F82C9A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橫線上填寫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適當的答案，完成以下林珍的介紹</w:t>
      </w:r>
      <w:r w:rsidR="009F02B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46004D3C" w14:textId="5CCA6AD6" w:rsidR="00A356D9" w:rsidRDefault="005D4E21" w:rsidP="009F02BF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A112A1">
        <w:rPr>
          <w:noProof/>
          <w:color w:val="040606" w:themeColor="text2"/>
        </w:rPr>
        <w:drawing>
          <wp:anchor distT="0" distB="0" distL="114300" distR="114300" simplePos="0" relativeHeight="251658752" behindDoc="0" locked="0" layoutInCell="1" allowOverlap="1" wp14:anchorId="76222B59" wp14:editId="20321C3C">
            <wp:simplePos x="0" y="0"/>
            <wp:positionH relativeFrom="margin">
              <wp:posOffset>6000750</wp:posOffset>
            </wp:positionH>
            <wp:positionV relativeFrom="paragraph">
              <wp:posOffset>188595</wp:posOffset>
            </wp:positionV>
            <wp:extent cx="540000" cy="540000"/>
            <wp:effectExtent l="0" t="0" r="0" b="0"/>
            <wp:wrapNone/>
            <wp:docPr id="3" name="圖片 3" descr="一張含有 樣式, 正方形, 像素, 填字遊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樣式, 正方形, 像素, 填字遊戲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782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5679" behindDoc="0" locked="0" layoutInCell="1" allowOverlap="1" wp14:anchorId="58106EF1" wp14:editId="6003A2DC">
                <wp:simplePos x="0" y="0"/>
                <wp:positionH relativeFrom="page">
                  <wp:posOffset>13335</wp:posOffset>
                </wp:positionH>
                <wp:positionV relativeFrom="paragraph">
                  <wp:posOffset>47928</wp:posOffset>
                </wp:positionV>
                <wp:extent cx="7541870" cy="791570"/>
                <wp:effectExtent l="0" t="0" r="2540" b="88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91570"/>
                        </a:xfrm>
                        <a:prstGeom prst="rect">
                          <a:avLst/>
                        </a:prstGeom>
                        <a:solidFill>
                          <a:srgbClr val="E1F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B4AC84" w14:textId="5600D15F" w:rsidR="009E1C6D" w:rsidRPr="005D4E21" w:rsidRDefault="00BF7ED7" w:rsidP="009E1C6D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5D4E21">
                              <w:rPr>
                                <w:color w:val="0070C0"/>
                              </w:rPr>
                              <w:t xml:space="preserve">        </w:t>
                            </w:r>
                            <w:r w:rsidR="00086BAC" w:rsidRPr="005D4E21">
                              <w:rPr>
                                <w:color w:val="0070C0"/>
                              </w:rPr>
                              <w:t xml:space="preserve">    </w:t>
                            </w:r>
                            <w:r w:rsidR="009E1C6D" w:rsidRPr="005D4E21">
                              <w:rPr>
                                <w:color w:val="0070C0"/>
                              </w:rPr>
                              <w:tab/>
                            </w:r>
                            <w:r w:rsidR="009E1C6D" w:rsidRPr="005D4E21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9E1C6D" w:rsidRPr="005D4E21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</w:rPr>
                              <w:t>E</w:t>
                            </w:r>
                            <w:r w:rsidR="009E1C6D" w:rsidRPr="005D4E21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</w:rPr>
                              <w:t>P7</w:t>
                            </w:r>
                            <w:r w:rsidR="009E1C6D" w:rsidRPr="005D4E21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</w:rPr>
                              <w:t>老兵林珍：認識港九大隊小鬼隊成員</w:t>
                            </w:r>
                          </w:p>
                          <w:p w14:paraId="7A6A3C86" w14:textId="720501DF" w:rsidR="00086BAC" w:rsidRPr="005D4E21" w:rsidRDefault="009E1C6D" w:rsidP="009E1C6D">
                            <w:pPr>
                              <w:rPr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5D4E21">
                              <w:rPr>
                                <w:rFonts w:ascii="Microsoft JhengHei UI" w:eastAsia="Microsoft JhengHei UI" w:hAnsi="Microsoft JhengHei UI"/>
                                <w:color w:val="0070C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5D4E21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網址：</w:t>
                            </w:r>
                            <w:r w:rsidRPr="005D4E21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https://www.youtube.com/watch?v=PNQqeplabek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06EF1" id="矩形 5" o:spid="_x0000_s1026" style="position:absolute;margin-left:1.05pt;margin-top:3.75pt;width:593.85pt;height:62.35pt;z-index:25165567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" fillcolor="#e1f4ff" stroked="f" strokeweight="1pt">
                <v:textbox>
                  <w:txbxContent>
                    <w:p w14:paraId="3AB4AC84" w14:textId="5600D15F" w:rsidR="009E1C6D" w:rsidRPr="005D4E21" w:rsidRDefault="00BF7ED7" w:rsidP="009E1C6D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5D4E21">
                        <w:rPr>
                          <w:color w:val="0070C0"/>
                        </w:rPr>
                        <w:t xml:space="preserve">        </w:t>
                      </w:r>
                      <w:r w:rsidR="00086BAC" w:rsidRPr="005D4E21">
                        <w:rPr>
                          <w:color w:val="0070C0"/>
                        </w:rPr>
                        <w:t xml:space="preserve">    </w:t>
                      </w:r>
                      <w:r w:rsidR="009E1C6D" w:rsidRPr="005D4E21">
                        <w:rPr>
                          <w:color w:val="0070C0"/>
                        </w:rPr>
                        <w:tab/>
                      </w:r>
                      <w:r w:rsidR="009E1C6D" w:rsidRPr="005D4E21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="009E1C6D" w:rsidRPr="005D4E21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</w:rPr>
                        <w:t>E</w:t>
                      </w:r>
                      <w:r w:rsidR="009E1C6D" w:rsidRPr="005D4E21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</w:rPr>
                        <w:t>P7</w:t>
                      </w:r>
                      <w:r w:rsidR="009E1C6D" w:rsidRPr="005D4E21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</w:rPr>
                        <w:t>老兵林珍：認識港九大隊小鬼隊成員</w:t>
                      </w:r>
                    </w:p>
                    <w:p w14:paraId="7A6A3C86" w14:textId="720501DF" w:rsidR="00086BAC" w:rsidRPr="005D4E21" w:rsidRDefault="009E1C6D" w:rsidP="009E1C6D">
                      <w:pPr>
                        <w:rPr>
                          <w:b/>
                          <w:bCs/>
                          <w:color w:val="0070C0"/>
                          <w:sz w:val="22"/>
                          <w:szCs w:val="22"/>
                        </w:rPr>
                      </w:pPr>
                      <w:r w:rsidRPr="005D4E21">
                        <w:rPr>
                          <w:rFonts w:ascii="Microsoft JhengHei UI" w:eastAsia="Microsoft JhengHei UI" w:hAnsi="Microsoft JhengHei UI"/>
                          <w:color w:val="0070C0"/>
                          <w:sz w:val="28"/>
                          <w:szCs w:val="28"/>
                        </w:rPr>
                        <w:t xml:space="preserve">          </w:t>
                      </w:r>
                      <w:r w:rsidRPr="005D4E21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網址：</w:t>
                      </w:r>
                      <w:r w:rsidRPr="005D4E21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2"/>
                          <w:szCs w:val="22"/>
                        </w:rPr>
                        <w:t>https://www.youtube.com/watch?v=PNQqeplabek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868B4B2" w14:textId="0F0AE5FE" w:rsidR="009F02BF" w:rsidRDefault="009F02BF" w:rsidP="00A14D0E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4A1C3EF7" w14:textId="6F8729D6" w:rsidR="000A5C01" w:rsidRDefault="000A5C01" w:rsidP="00A14D0E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7C611EAA" w14:textId="6BE6D941" w:rsidR="000A5C01" w:rsidRDefault="000A5C01" w:rsidP="00A14D0E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1229833C" w14:textId="77777777" w:rsidR="0014651B" w:rsidRDefault="0014651B" w:rsidP="00A14D0E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C00ECAE" w14:textId="12664A34" w:rsidR="000A5C01" w:rsidRDefault="005C7160" w:rsidP="00A14D0E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700223" behindDoc="0" locked="0" layoutInCell="1" allowOverlap="1" wp14:anchorId="0C7454BF" wp14:editId="15876DE6">
                <wp:simplePos x="0" y="0"/>
                <wp:positionH relativeFrom="margin">
                  <wp:posOffset>31115</wp:posOffset>
                </wp:positionH>
                <wp:positionV relativeFrom="paragraph">
                  <wp:posOffset>86995</wp:posOffset>
                </wp:positionV>
                <wp:extent cx="6529767" cy="5705475"/>
                <wp:effectExtent l="76200" t="76200" r="137795" b="142875"/>
                <wp:wrapNone/>
                <wp:docPr id="11" name="矩形: 摺角紙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9767" cy="5705475"/>
                        </a:xfrm>
                        <a:custGeom>
                          <a:avLst/>
                          <a:gdLst>
                            <a:gd name="connsiteX0" fmla="*/ 0 w 6529767"/>
                            <a:gd name="connsiteY0" fmla="*/ 0 h 5705475"/>
                            <a:gd name="connsiteX1" fmla="*/ 658913 w 6529767"/>
                            <a:gd name="connsiteY1" fmla="*/ 0 h 5705475"/>
                            <a:gd name="connsiteX2" fmla="*/ 1383123 w 6529767"/>
                            <a:gd name="connsiteY2" fmla="*/ 0 h 5705475"/>
                            <a:gd name="connsiteX3" fmla="*/ 1976739 w 6529767"/>
                            <a:gd name="connsiteY3" fmla="*/ 0 h 5705475"/>
                            <a:gd name="connsiteX4" fmla="*/ 2439758 w 6529767"/>
                            <a:gd name="connsiteY4" fmla="*/ 0 h 5705475"/>
                            <a:gd name="connsiteX5" fmla="*/ 2902778 w 6529767"/>
                            <a:gd name="connsiteY5" fmla="*/ 0 h 5705475"/>
                            <a:gd name="connsiteX6" fmla="*/ 3300500 w 6529767"/>
                            <a:gd name="connsiteY6" fmla="*/ 0 h 5705475"/>
                            <a:gd name="connsiteX7" fmla="*/ 3763520 w 6529767"/>
                            <a:gd name="connsiteY7" fmla="*/ 0 h 5705475"/>
                            <a:gd name="connsiteX8" fmla="*/ 4291838 w 6529767"/>
                            <a:gd name="connsiteY8" fmla="*/ 0 h 5705475"/>
                            <a:gd name="connsiteX9" fmla="*/ 4885453 w 6529767"/>
                            <a:gd name="connsiteY9" fmla="*/ 0 h 5705475"/>
                            <a:gd name="connsiteX10" fmla="*/ 5283175 w 6529767"/>
                            <a:gd name="connsiteY10" fmla="*/ 0 h 5705475"/>
                            <a:gd name="connsiteX11" fmla="*/ 5876790 w 6529767"/>
                            <a:gd name="connsiteY11" fmla="*/ 0 h 5705475"/>
                            <a:gd name="connsiteX12" fmla="*/ 6529767 w 6529767"/>
                            <a:gd name="connsiteY12" fmla="*/ 0 h 5705475"/>
                            <a:gd name="connsiteX13" fmla="*/ 6529767 w 6529767"/>
                            <a:gd name="connsiteY13" fmla="*/ 428888 h 5705475"/>
                            <a:gd name="connsiteX14" fmla="*/ 6529767 w 6529767"/>
                            <a:gd name="connsiteY14" fmla="*/ 963530 h 5705475"/>
                            <a:gd name="connsiteX15" fmla="*/ 6529767 w 6529767"/>
                            <a:gd name="connsiteY15" fmla="*/ 1603924 h 5705475"/>
                            <a:gd name="connsiteX16" fmla="*/ 6529767 w 6529767"/>
                            <a:gd name="connsiteY16" fmla="*/ 2191443 h 5705475"/>
                            <a:gd name="connsiteX17" fmla="*/ 6529767 w 6529767"/>
                            <a:gd name="connsiteY17" fmla="*/ 2831837 h 5705475"/>
                            <a:gd name="connsiteX18" fmla="*/ 6529767 w 6529767"/>
                            <a:gd name="connsiteY18" fmla="*/ 3419355 h 5705475"/>
                            <a:gd name="connsiteX19" fmla="*/ 6529767 w 6529767"/>
                            <a:gd name="connsiteY19" fmla="*/ 3901120 h 5705475"/>
                            <a:gd name="connsiteX20" fmla="*/ 6529767 w 6529767"/>
                            <a:gd name="connsiteY20" fmla="*/ 4594392 h 5705475"/>
                            <a:gd name="connsiteX21" fmla="*/ 6529767 w 6529767"/>
                            <a:gd name="connsiteY21" fmla="*/ 5287663 h 5705475"/>
                            <a:gd name="connsiteX22" fmla="*/ 6111955 w 6529767"/>
                            <a:gd name="connsiteY22" fmla="*/ 5705475 h 5705475"/>
                            <a:gd name="connsiteX23" fmla="*/ 5495203 w 6529767"/>
                            <a:gd name="connsiteY23" fmla="*/ 5705475 h 5705475"/>
                            <a:gd name="connsiteX24" fmla="*/ 5122930 w 6529767"/>
                            <a:gd name="connsiteY24" fmla="*/ 5705475 h 5705475"/>
                            <a:gd name="connsiteX25" fmla="*/ 4750656 w 6529767"/>
                            <a:gd name="connsiteY25" fmla="*/ 5705475 h 5705475"/>
                            <a:gd name="connsiteX26" fmla="*/ 4072785 w 6529767"/>
                            <a:gd name="connsiteY26" fmla="*/ 5705475 h 5705475"/>
                            <a:gd name="connsiteX27" fmla="*/ 3394913 w 6529767"/>
                            <a:gd name="connsiteY27" fmla="*/ 5705475 h 5705475"/>
                            <a:gd name="connsiteX28" fmla="*/ 2839281 w 6529767"/>
                            <a:gd name="connsiteY28" fmla="*/ 5705475 h 5705475"/>
                            <a:gd name="connsiteX29" fmla="*/ 2161410 w 6529767"/>
                            <a:gd name="connsiteY29" fmla="*/ 5705475 h 5705475"/>
                            <a:gd name="connsiteX30" fmla="*/ 1483538 w 6529767"/>
                            <a:gd name="connsiteY30" fmla="*/ 5705475 h 5705475"/>
                            <a:gd name="connsiteX31" fmla="*/ 805667 w 6529767"/>
                            <a:gd name="connsiteY31" fmla="*/ 5705475 h 5705475"/>
                            <a:gd name="connsiteX32" fmla="*/ 0 w 6529767"/>
                            <a:gd name="connsiteY32" fmla="*/ 5705475 h 5705475"/>
                            <a:gd name="connsiteX33" fmla="*/ 0 w 6529767"/>
                            <a:gd name="connsiteY33" fmla="*/ 5191982 h 5705475"/>
                            <a:gd name="connsiteX34" fmla="*/ 0 w 6529767"/>
                            <a:gd name="connsiteY34" fmla="*/ 4621435 h 5705475"/>
                            <a:gd name="connsiteX35" fmla="*/ 0 w 6529767"/>
                            <a:gd name="connsiteY35" fmla="*/ 3993832 h 5705475"/>
                            <a:gd name="connsiteX36" fmla="*/ 0 w 6529767"/>
                            <a:gd name="connsiteY36" fmla="*/ 3537395 h 5705475"/>
                            <a:gd name="connsiteX37" fmla="*/ 0 w 6529767"/>
                            <a:gd name="connsiteY37" fmla="*/ 2852738 h 5705475"/>
                            <a:gd name="connsiteX38" fmla="*/ 0 w 6529767"/>
                            <a:gd name="connsiteY38" fmla="*/ 2225135 h 5705475"/>
                            <a:gd name="connsiteX39" fmla="*/ 0 w 6529767"/>
                            <a:gd name="connsiteY39" fmla="*/ 1597533 h 5705475"/>
                            <a:gd name="connsiteX40" fmla="*/ 0 w 6529767"/>
                            <a:gd name="connsiteY40" fmla="*/ 912876 h 5705475"/>
                            <a:gd name="connsiteX41" fmla="*/ 0 w 6529767"/>
                            <a:gd name="connsiteY41" fmla="*/ 513493 h 5705475"/>
                            <a:gd name="connsiteX42" fmla="*/ 0 w 6529767"/>
                            <a:gd name="connsiteY42" fmla="*/ 0 h 5705475"/>
                            <a:gd name="connsiteX0" fmla="*/ 6111955 w 6529767"/>
                            <a:gd name="connsiteY0" fmla="*/ 5705475 h 5705475"/>
                            <a:gd name="connsiteX1" fmla="*/ 6195517 w 6529767"/>
                            <a:gd name="connsiteY1" fmla="*/ 5371225 h 5705475"/>
                            <a:gd name="connsiteX2" fmla="*/ 6529767 w 6529767"/>
                            <a:gd name="connsiteY2" fmla="*/ 5287663 h 5705475"/>
                            <a:gd name="connsiteX3" fmla="*/ 6111955 w 6529767"/>
                            <a:gd name="connsiteY3" fmla="*/ 5705475 h 5705475"/>
                            <a:gd name="connsiteX0" fmla="*/ 6111955 w 6529767"/>
                            <a:gd name="connsiteY0" fmla="*/ 5705475 h 5705475"/>
                            <a:gd name="connsiteX1" fmla="*/ 6195517 w 6529767"/>
                            <a:gd name="connsiteY1" fmla="*/ 5371225 h 5705475"/>
                            <a:gd name="connsiteX2" fmla="*/ 6529767 w 6529767"/>
                            <a:gd name="connsiteY2" fmla="*/ 5287663 h 5705475"/>
                            <a:gd name="connsiteX3" fmla="*/ 6111955 w 6529767"/>
                            <a:gd name="connsiteY3" fmla="*/ 5705475 h 5705475"/>
                            <a:gd name="connsiteX4" fmla="*/ 5556323 w 6529767"/>
                            <a:gd name="connsiteY4" fmla="*/ 5705475 h 5705475"/>
                            <a:gd name="connsiteX5" fmla="*/ 5122930 w 6529767"/>
                            <a:gd name="connsiteY5" fmla="*/ 5705475 h 5705475"/>
                            <a:gd name="connsiteX6" fmla="*/ 4506178 w 6529767"/>
                            <a:gd name="connsiteY6" fmla="*/ 5705475 h 5705475"/>
                            <a:gd name="connsiteX7" fmla="*/ 4072785 w 6529767"/>
                            <a:gd name="connsiteY7" fmla="*/ 5705475 h 5705475"/>
                            <a:gd name="connsiteX8" fmla="*/ 3394913 w 6529767"/>
                            <a:gd name="connsiteY8" fmla="*/ 5705475 h 5705475"/>
                            <a:gd name="connsiteX9" fmla="*/ 2900400 w 6529767"/>
                            <a:gd name="connsiteY9" fmla="*/ 5705475 h 5705475"/>
                            <a:gd name="connsiteX10" fmla="*/ 2222529 w 6529767"/>
                            <a:gd name="connsiteY10" fmla="*/ 5705475 h 5705475"/>
                            <a:gd name="connsiteX11" fmla="*/ 1605777 w 6529767"/>
                            <a:gd name="connsiteY11" fmla="*/ 5705475 h 5705475"/>
                            <a:gd name="connsiteX12" fmla="*/ 1172384 w 6529767"/>
                            <a:gd name="connsiteY12" fmla="*/ 5705475 h 5705475"/>
                            <a:gd name="connsiteX13" fmla="*/ 738991 w 6529767"/>
                            <a:gd name="connsiteY13" fmla="*/ 5705475 h 5705475"/>
                            <a:gd name="connsiteX14" fmla="*/ 0 w 6529767"/>
                            <a:gd name="connsiteY14" fmla="*/ 5705475 h 5705475"/>
                            <a:gd name="connsiteX15" fmla="*/ 0 w 6529767"/>
                            <a:gd name="connsiteY15" fmla="*/ 5249037 h 5705475"/>
                            <a:gd name="connsiteX16" fmla="*/ 0 w 6529767"/>
                            <a:gd name="connsiteY16" fmla="*/ 4678490 h 5705475"/>
                            <a:gd name="connsiteX17" fmla="*/ 0 w 6529767"/>
                            <a:gd name="connsiteY17" fmla="*/ 4222052 h 5705475"/>
                            <a:gd name="connsiteX18" fmla="*/ 0 w 6529767"/>
                            <a:gd name="connsiteY18" fmla="*/ 3651504 h 5705475"/>
                            <a:gd name="connsiteX19" fmla="*/ 0 w 6529767"/>
                            <a:gd name="connsiteY19" fmla="*/ 3080957 h 5705475"/>
                            <a:gd name="connsiteX20" fmla="*/ 0 w 6529767"/>
                            <a:gd name="connsiteY20" fmla="*/ 2396300 h 5705475"/>
                            <a:gd name="connsiteX21" fmla="*/ 0 w 6529767"/>
                            <a:gd name="connsiteY21" fmla="*/ 1711643 h 5705475"/>
                            <a:gd name="connsiteX22" fmla="*/ 0 w 6529767"/>
                            <a:gd name="connsiteY22" fmla="*/ 1198150 h 5705475"/>
                            <a:gd name="connsiteX23" fmla="*/ 0 w 6529767"/>
                            <a:gd name="connsiteY23" fmla="*/ 513493 h 5705475"/>
                            <a:gd name="connsiteX24" fmla="*/ 0 w 6529767"/>
                            <a:gd name="connsiteY24" fmla="*/ 0 h 5705475"/>
                            <a:gd name="connsiteX25" fmla="*/ 528318 w 6529767"/>
                            <a:gd name="connsiteY25" fmla="*/ 0 h 5705475"/>
                            <a:gd name="connsiteX26" fmla="*/ 926040 w 6529767"/>
                            <a:gd name="connsiteY26" fmla="*/ 0 h 5705475"/>
                            <a:gd name="connsiteX27" fmla="*/ 1389060 w 6529767"/>
                            <a:gd name="connsiteY27" fmla="*/ 0 h 5705475"/>
                            <a:gd name="connsiteX28" fmla="*/ 2113270 w 6529767"/>
                            <a:gd name="connsiteY28" fmla="*/ 0 h 5705475"/>
                            <a:gd name="connsiteX29" fmla="*/ 2510992 w 6529767"/>
                            <a:gd name="connsiteY29" fmla="*/ 0 h 5705475"/>
                            <a:gd name="connsiteX30" fmla="*/ 3104607 w 6529767"/>
                            <a:gd name="connsiteY30" fmla="*/ 0 h 5705475"/>
                            <a:gd name="connsiteX31" fmla="*/ 3502330 w 6529767"/>
                            <a:gd name="connsiteY31" fmla="*/ 0 h 5705475"/>
                            <a:gd name="connsiteX32" fmla="*/ 3965349 w 6529767"/>
                            <a:gd name="connsiteY32" fmla="*/ 0 h 5705475"/>
                            <a:gd name="connsiteX33" fmla="*/ 4493667 w 6529767"/>
                            <a:gd name="connsiteY33" fmla="*/ 0 h 5705475"/>
                            <a:gd name="connsiteX34" fmla="*/ 5217877 w 6529767"/>
                            <a:gd name="connsiteY34" fmla="*/ 0 h 5705475"/>
                            <a:gd name="connsiteX35" fmla="*/ 5746195 w 6529767"/>
                            <a:gd name="connsiteY35" fmla="*/ 0 h 5705475"/>
                            <a:gd name="connsiteX36" fmla="*/ 6529767 w 6529767"/>
                            <a:gd name="connsiteY36" fmla="*/ 0 h 5705475"/>
                            <a:gd name="connsiteX37" fmla="*/ 6529767 w 6529767"/>
                            <a:gd name="connsiteY37" fmla="*/ 481765 h 5705475"/>
                            <a:gd name="connsiteX38" fmla="*/ 6529767 w 6529767"/>
                            <a:gd name="connsiteY38" fmla="*/ 1069283 h 5705475"/>
                            <a:gd name="connsiteX39" fmla="*/ 6529767 w 6529767"/>
                            <a:gd name="connsiteY39" fmla="*/ 1656801 h 5705475"/>
                            <a:gd name="connsiteX40" fmla="*/ 6529767 w 6529767"/>
                            <a:gd name="connsiteY40" fmla="*/ 2085689 h 5705475"/>
                            <a:gd name="connsiteX41" fmla="*/ 6529767 w 6529767"/>
                            <a:gd name="connsiteY41" fmla="*/ 2514578 h 5705475"/>
                            <a:gd name="connsiteX42" fmla="*/ 6529767 w 6529767"/>
                            <a:gd name="connsiteY42" fmla="*/ 3049219 h 5705475"/>
                            <a:gd name="connsiteX43" fmla="*/ 6529767 w 6529767"/>
                            <a:gd name="connsiteY43" fmla="*/ 3689614 h 5705475"/>
                            <a:gd name="connsiteX44" fmla="*/ 6529767 w 6529767"/>
                            <a:gd name="connsiteY44" fmla="*/ 4277132 h 5705475"/>
                            <a:gd name="connsiteX45" fmla="*/ 6529767 w 6529767"/>
                            <a:gd name="connsiteY45" fmla="*/ 5287663 h 5705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6529767" h="5705475" stroke="0" extrusionOk="0">
                              <a:moveTo>
                                <a:pt x="0" y="0"/>
                              </a:moveTo>
                              <a:cubicBezTo>
                                <a:pt x="153666" y="-59716"/>
                                <a:pt x="353054" y="25467"/>
                                <a:pt x="658913" y="0"/>
                              </a:cubicBezTo>
                              <a:cubicBezTo>
                                <a:pt x="964772" y="-25467"/>
                                <a:pt x="1114910" y="18117"/>
                                <a:pt x="1383123" y="0"/>
                              </a:cubicBezTo>
                              <a:cubicBezTo>
                                <a:pt x="1651336" y="-18117"/>
                                <a:pt x="1765696" y="60484"/>
                                <a:pt x="1976739" y="0"/>
                              </a:cubicBezTo>
                              <a:cubicBezTo>
                                <a:pt x="2187782" y="-60484"/>
                                <a:pt x="2327389" y="19623"/>
                                <a:pt x="2439758" y="0"/>
                              </a:cubicBezTo>
                              <a:cubicBezTo>
                                <a:pt x="2552127" y="-19623"/>
                                <a:pt x="2678302" y="35643"/>
                                <a:pt x="2902778" y="0"/>
                              </a:cubicBezTo>
                              <a:cubicBezTo>
                                <a:pt x="3127254" y="-35643"/>
                                <a:pt x="3103428" y="20469"/>
                                <a:pt x="3300500" y="0"/>
                              </a:cubicBezTo>
                              <a:cubicBezTo>
                                <a:pt x="3497572" y="-20469"/>
                                <a:pt x="3573812" y="41545"/>
                                <a:pt x="3763520" y="0"/>
                              </a:cubicBezTo>
                              <a:cubicBezTo>
                                <a:pt x="3953228" y="-41545"/>
                                <a:pt x="4041055" y="20038"/>
                                <a:pt x="4291838" y="0"/>
                              </a:cubicBezTo>
                              <a:cubicBezTo>
                                <a:pt x="4542621" y="-20038"/>
                                <a:pt x="4737833" y="54034"/>
                                <a:pt x="4885453" y="0"/>
                              </a:cubicBezTo>
                              <a:cubicBezTo>
                                <a:pt x="5033073" y="-54034"/>
                                <a:pt x="5145245" y="30976"/>
                                <a:pt x="5283175" y="0"/>
                              </a:cubicBezTo>
                              <a:cubicBezTo>
                                <a:pt x="5421105" y="-30976"/>
                                <a:pt x="5705168" y="29436"/>
                                <a:pt x="5876790" y="0"/>
                              </a:cubicBezTo>
                              <a:cubicBezTo>
                                <a:pt x="6048413" y="-29436"/>
                                <a:pt x="6302156" y="51825"/>
                                <a:pt x="6529767" y="0"/>
                              </a:cubicBezTo>
                              <a:cubicBezTo>
                                <a:pt x="6543037" y="135353"/>
                                <a:pt x="6504910" y="310477"/>
                                <a:pt x="6529767" y="428888"/>
                              </a:cubicBezTo>
                              <a:cubicBezTo>
                                <a:pt x="6554624" y="547299"/>
                                <a:pt x="6516396" y="709503"/>
                                <a:pt x="6529767" y="963530"/>
                              </a:cubicBezTo>
                              <a:cubicBezTo>
                                <a:pt x="6543138" y="1217557"/>
                                <a:pt x="6498196" y="1301204"/>
                                <a:pt x="6529767" y="1603924"/>
                              </a:cubicBezTo>
                              <a:cubicBezTo>
                                <a:pt x="6561338" y="1906644"/>
                                <a:pt x="6470760" y="1916687"/>
                                <a:pt x="6529767" y="2191443"/>
                              </a:cubicBezTo>
                              <a:cubicBezTo>
                                <a:pt x="6588774" y="2466199"/>
                                <a:pt x="6527660" y="2607069"/>
                                <a:pt x="6529767" y="2831837"/>
                              </a:cubicBezTo>
                              <a:cubicBezTo>
                                <a:pt x="6531874" y="3056605"/>
                                <a:pt x="6488308" y="3265070"/>
                                <a:pt x="6529767" y="3419355"/>
                              </a:cubicBezTo>
                              <a:cubicBezTo>
                                <a:pt x="6571226" y="3573640"/>
                                <a:pt x="6520805" y="3672173"/>
                                <a:pt x="6529767" y="3901120"/>
                              </a:cubicBezTo>
                              <a:cubicBezTo>
                                <a:pt x="6538729" y="4130068"/>
                                <a:pt x="6485490" y="4319781"/>
                                <a:pt x="6529767" y="4594392"/>
                              </a:cubicBezTo>
                              <a:cubicBezTo>
                                <a:pt x="6574044" y="4869003"/>
                                <a:pt x="6463443" y="5082325"/>
                                <a:pt x="6529767" y="5287663"/>
                              </a:cubicBezTo>
                              <a:cubicBezTo>
                                <a:pt x="6434945" y="5465317"/>
                                <a:pt x="6215345" y="5594394"/>
                                <a:pt x="6111955" y="5705475"/>
                              </a:cubicBezTo>
                              <a:cubicBezTo>
                                <a:pt x="5878216" y="5724393"/>
                                <a:pt x="5621188" y="5637266"/>
                                <a:pt x="5495203" y="5705475"/>
                              </a:cubicBezTo>
                              <a:cubicBezTo>
                                <a:pt x="5369218" y="5773684"/>
                                <a:pt x="5246007" y="5683490"/>
                                <a:pt x="5122930" y="5705475"/>
                              </a:cubicBezTo>
                              <a:cubicBezTo>
                                <a:pt x="4999853" y="5727460"/>
                                <a:pt x="4865122" y="5666367"/>
                                <a:pt x="4750656" y="5705475"/>
                              </a:cubicBezTo>
                              <a:cubicBezTo>
                                <a:pt x="4636190" y="5744583"/>
                                <a:pt x="4336628" y="5691521"/>
                                <a:pt x="4072785" y="5705475"/>
                              </a:cubicBezTo>
                              <a:cubicBezTo>
                                <a:pt x="3808942" y="5719429"/>
                                <a:pt x="3533548" y="5695938"/>
                                <a:pt x="3394913" y="5705475"/>
                              </a:cubicBezTo>
                              <a:cubicBezTo>
                                <a:pt x="3256278" y="5715012"/>
                                <a:pt x="3021548" y="5697279"/>
                                <a:pt x="2839281" y="5705475"/>
                              </a:cubicBezTo>
                              <a:cubicBezTo>
                                <a:pt x="2657014" y="5713671"/>
                                <a:pt x="2459980" y="5694018"/>
                                <a:pt x="2161410" y="5705475"/>
                              </a:cubicBezTo>
                              <a:cubicBezTo>
                                <a:pt x="1862840" y="5716932"/>
                                <a:pt x="1742333" y="5634110"/>
                                <a:pt x="1483538" y="5705475"/>
                              </a:cubicBezTo>
                              <a:cubicBezTo>
                                <a:pt x="1224743" y="5776840"/>
                                <a:pt x="1080425" y="5668196"/>
                                <a:pt x="805667" y="5705475"/>
                              </a:cubicBezTo>
                              <a:cubicBezTo>
                                <a:pt x="530909" y="5742754"/>
                                <a:pt x="201703" y="5627382"/>
                                <a:pt x="0" y="5705475"/>
                              </a:cubicBezTo>
                              <a:cubicBezTo>
                                <a:pt x="-15144" y="5470315"/>
                                <a:pt x="38359" y="5322238"/>
                                <a:pt x="0" y="5191982"/>
                              </a:cubicBezTo>
                              <a:cubicBezTo>
                                <a:pt x="-38359" y="5061726"/>
                                <a:pt x="2720" y="4745234"/>
                                <a:pt x="0" y="4621435"/>
                              </a:cubicBezTo>
                              <a:cubicBezTo>
                                <a:pt x="-2720" y="4497636"/>
                                <a:pt x="2881" y="4304194"/>
                                <a:pt x="0" y="3993832"/>
                              </a:cubicBezTo>
                              <a:cubicBezTo>
                                <a:pt x="-2881" y="3683470"/>
                                <a:pt x="43642" y="3647185"/>
                                <a:pt x="0" y="3537395"/>
                              </a:cubicBezTo>
                              <a:cubicBezTo>
                                <a:pt x="-43642" y="3427605"/>
                                <a:pt x="28057" y="3033155"/>
                                <a:pt x="0" y="2852738"/>
                              </a:cubicBezTo>
                              <a:cubicBezTo>
                                <a:pt x="-28057" y="2672321"/>
                                <a:pt x="70861" y="2504274"/>
                                <a:pt x="0" y="2225135"/>
                              </a:cubicBezTo>
                              <a:cubicBezTo>
                                <a:pt x="-70861" y="1945996"/>
                                <a:pt x="64267" y="1782578"/>
                                <a:pt x="0" y="1597533"/>
                              </a:cubicBezTo>
                              <a:cubicBezTo>
                                <a:pt x="-64267" y="1412488"/>
                                <a:pt x="59270" y="1124338"/>
                                <a:pt x="0" y="912876"/>
                              </a:cubicBezTo>
                              <a:cubicBezTo>
                                <a:pt x="-59270" y="701414"/>
                                <a:pt x="15033" y="712639"/>
                                <a:pt x="0" y="513493"/>
                              </a:cubicBezTo>
                              <a:cubicBezTo>
                                <a:pt x="-15033" y="314347"/>
                                <a:pt x="46560" y="113318"/>
                                <a:pt x="0" y="0"/>
                              </a:cubicBezTo>
                              <a:close/>
                            </a:path>
                            <a:path w="6529767" h="5705475" fill="darkenLess" stroke="0" extrusionOk="0">
                              <a:moveTo>
                                <a:pt x="6111955" y="5705475"/>
                              </a:moveTo>
                              <a:cubicBezTo>
                                <a:pt x="6132434" y="5622458"/>
                                <a:pt x="6189835" y="5478754"/>
                                <a:pt x="6195517" y="5371225"/>
                              </a:cubicBezTo>
                              <a:cubicBezTo>
                                <a:pt x="6326353" y="5302904"/>
                                <a:pt x="6416916" y="5355242"/>
                                <a:pt x="6529767" y="5287663"/>
                              </a:cubicBezTo>
                              <a:cubicBezTo>
                                <a:pt x="6337773" y="5506173"/>
                                <a:pt x="6272549" y="5469176"/>
                                <a:pt x="6111955" y="5705475"/>
                              </a:cubicBezTo>
                              <a:close/>
                            </a:path>
                            <a:path w="6529767" h="5705475" fill="none" extrusionOk="0">
                              <a:moveTo>
                                <a:pt x="6111955" y="5705475"/>
                              </a:moveTo>
                              <a:cubicBezTo>
                                <a:pt x="6102046" y="5607451"/>
                                <a:pt x="6172958" y="5474935"/>
                                <a:pt x="6195517" y="5371225"/>
                              </a:cubicBezTo>
                              <a:cubicBezTo>
                                <a:pt x="6348396" y="5330527"/>
                                <a:pt x="6370680" y="5328142"/>
                                <a:pt x="6529767" y="5287663"/>
                              </a:cubicBezTo>
                              <a:cubicBezTo>
                                <a:pt x="6381502" y="5474539"/>
                                <a:pt x="6187406" y="5573771"/>
                                <a:pt x="6111955" y="5705475"/>
                              </a:cubicBezTo>
                              <a:cubicBezTo>
                                <a:pt x="5992793" y="5733398"/>
                                <a:pt x="5810223" y="5690988"/>
                                <a:pt x="5556323" y="5705475"/>
                              </a:cubicBezTo>
                              <a:cubicBezTo>
                                <a:pt x="5302423" y="5719962"/>
                                <a:pt x="5245612" y="5672740"/>
                                <a:pt x="5122930" y="5705475"/>
                              </a:cubicBezTo>
                              <a:cubicBezTo>
                                <a:pt x="5000248" y="5738210"/>
                                <a:pt x="4686671" y="5672369"/>
                                <a:pt x="4506178" y="5705475"/>
                              </a:cubicBezTo>
                              <a:cubicBezTo>
                                <a:pt x="4325685" y="5738581"/>
                                <a:pt x="4248695" y="5697951"/>
                                <a:pt x="4072785" y="5705475"/>
                              </a:cubicBezTo>
                              <a:cubicBezTo>
                                <a:pt x="3896875" y="5712999"/>
                                <a:pt x="3612164" y="5644546"/>
                                <a:pt x="3394913" y="5705475"/>
                              </a:cubicBezTo>
                              <a:cubicBezTo>
                                <a:pt x="3177662" y="5766404"/>
                                <a:pt x="3054868" y="5701428"/>
                                <a:pt x="2900400" y="5705475"/>
                              </a:cubicBezTo>
                              <a:cubicBezTo>
                                <a:pt x="2745932" y="5709522"/>
                                <a:pt x="2466617" y="5633178"/>
                                <a:pt x="2222529" y="5705475"/>
                              </a:cubicBezTo>
                              <a:cubicBezTo>
                                <a:pt x="1978441" y="5777772"/>
                                <a:pt x="1849636" y="5667362"/>
                                <a:pt x="1605777" y="5705475"/>
                              </a:cubicBezTo>
                              <a:cubicBezTo>
                                <a:pt x="1361918" y="5743588"/>
                                <a:pt x="1376649" y="5692572"/>
                                <a:pt x="1172384" y="5705475"/>
                              </a:cubicBezTo>
                              <a:cubicBezTo>
                                <a:pt x="968119" y="5718378"/>
                                <a:pt x="888504" y="5678113"/>
                                <a:pt x="738991" y="5705475"/>
                              </a:cubicBezTo>
                              <a:cubicBezTo>
                                <a:pt x="589478" y="5732837"/>
                                <a:pt x="328804" y="5634899"/>
                                <a:pt x="0" y="5705475"/>
                              </a:cubicBezTo>
                              <a:cubicBezTo>
                                <a:pt x="-9836" y="5555872"/>
                                <a:pt x="53192" y="5362786"/>
                                <a:pt x="0" y="5249037"/>
                              </a:cubicBezTo>
                              <a:cubicBezTo>
                                <a:pt x="-53192" y="5135288"/>
                                <a:pt x="68172" y="4810275"/>
                                <a:pt x="0" y="4678490"/>
                              </a:cubicBezTo>
                              <a:cubicBezTo>
                                <a:pt x="-68172" y="4546705"/>
                                <a:pt x="37573" y="4443083"/>
                                <a:pt x="0" y="4222052"/>
                              </a:cubicBezTo>
                              <a:cubicBezTo>
                                <a:pt x="-37573" y="4001021"/>
                                <a:pt x="26827" y="3815805"/>
                                <a:pt x="0" y="3651504"/>
                              </a:cubicBezTo>
                              <a:cubicBezTo>
                                <a:pt x="-26827" y="3487203"/>
                                <a:pt x="52916" y="3307909"/>
                                <a:pt x="0" y="3080957"/>
                              </a:cubicBezTo>
                              <a:cubicBezTo>
                                <a:pt x="-52916" y="2854005"/>
                                <a:pt x="53429" y="2631124"/>
                                <a:pt x="0" y="2396300"/>
                              </a:cubicBezTo>
                              <a:cubicBezTo>
                                <a:pt x="-53429" y="2161476"/>
                                <a:pt x="47079" y="1897407"/>
                                <a:pt x="0" y="1711643"/>
                              </a:cubicBezTo>
                              <a:cubicBezTo>
                                <a:pt x="-47079" y="1525879"/>
                                <a:pt x="45703" y="1378541"/>
                                <a:pt x="0" y="1198150"/>
                              </a:cubicBezTo>
                              <a:cubicBezTo>
                                <a:pt x="-45703" y="1017759"/>
                                <a:pt x="27596" y="687190"/>
                                <a:pt x="0" y="513493"/>
                              </a:cubicBezTo>
                              <a:cubicBezTo>
                                <a:pt x="-27596" y="339796"/>
                                <a:pt x="39067" y="156411"/>
                                <a:pt x="0" y="0"/>
                              </a:cubicBezTo>
                              <a:cubicBezTo>
                                <a:pt x="241596" y="-48918"/>
                                <a:pt x="341869" y="62612"/>
                                <a:pt x="528318" y="0"/>
                              </a:cubicBezTo>
                              <a:cubicBezTo>
                                <a:pt x="714767" y="-62612"/>
                                <a:pt x="760219" y="34348"/>
                                <a:pt x="926040" y="0"/>
                              </a:cubicBezTo>
                              <a:cubicBezTo>
                                <a:pt x="1091861" y="-34348"/>
                                <a:pt x="1240386" y="14677"/>
                                <a:pt x="1389060" y="0"/>
                              </a:cubicBezTo>
                              <a:cubicBezTo>
                                <a:pt x="1537734" y="-14677"/>
                                <a:pt x="1822138" y="22616"/>
                                <a:pt x="2113270" y="0"/>
                              </a:cubicBezTo>
                              <a:cubicBezTo>
                                <a:pt x="2404402" y="-22616"/>
                                <a:pt x="2395560" y="31170"/>
                                <a:pt x="2510992" y="0"/>
                              </a:cubicBezTo>
                              <a:cubicBezTo>
                                <a:pt x="2626424" y="-31170"/>
                                <a:pt x="2812852" y="5665"/>
                                <a:pt x="3104607" y="0"/>
                              </a:cubicBezTo>
                              <a:cubicBezTo>
                                <a:pt x="3396362" y="-5665"/>
                                <a:pt x="3407691" y="4139"/>
                                <a:pt x="3502330" y="0"/>
                              </a:cubicBezTo>
                              <a:cubicBezTo>
                                <a:pt x="3596969" y="-4139"/>
                                <a:pt x="3740309" y="40796"/>
                                <a:pt x="3965349" y="0"/>
                              </a:cubicBezTo>
                              <a:cubicBezTo>
                                <a:pt x="4190389" y="-40796"/>
                                <a:pt x="4246259" y="62189"/>
                                <a:pt x="4493667" y="0"/>
                              </a:cubicBezTo>
                              <a:cubicBezTo>
                                <a:pt x="4741075" y="-62189"/>
                                <a:pt x="4862401" y="5557"/>
                                <a:pt x="5217877" y="0"/>
                              </a:cubicBezTo>
                              <a:cubicBezTo>
                                <a:pt x="5573353" y="-5557"/>
                                <a:pt x="5499722" y="3511"/>
                                <a:pt x="5746195" y="0"/>
                              </a:cubicBezTo>
                              <a:cubicBezTo>
                                <a:pt x="5992668" y="-3511"/>
                                <a:pt x="6350058" y="47075"/>
                                <a:pt x="6529767" y="0"/>
                              </a:cubicBezTo>
                              <a:cubicBezTo>
                                <a:pt x="6567977" y="106316"/>
                                <a:pt x="6486226" y="317444"/>
                                <a:pt x="6529767" y="481765"/>
                              </a:cubicBezTo>
                              <a:cubicBezTo>
                                <a:pt x="6573308" y="646086"/>
                                <a:pt x="6460689" y="917835"/>
                                <a:pt x="6529767" y="1069283"/>
                              </a:cubicBezTo>
                              <a:cubicBezTo>
                                <a:pt x="6598845" y="1220731"/>
                                <a:pt x="6507969" y="1368664"/>
                                <a:pt x="6529767" y="1656801"/>
                              </a:cubicBezTo>
                              <a:cubicBezTo>
                                <a:pt x="6551565" y="1944938"/>
                                <a:pt x="6510827" y="1895526"/>
                                <a:pt x="6529767" y="2085689"/>
                              </a:cubicBezTo>
                              <a:cubicBezTo>
                                <a:pt x="6548707" y="2275852"/>
                                <a:pt x="6489583" y="2351530"/>
                                <a:pt x="6529767" y="2514578"/>
                              </a:cubicBezTo>
                              <a:cubicBezTo>
                                <a:pt x="6569951" y="2677626"/>
                                <a:pt x="6507668" y="2790986"/>
                                <a:pt x="6529767" y="3049219"/>
                              </a:cubicBezTo>
                              <a:cubicBezTo>
                                <a:pt x="6551866" y="3307452"/>
                                <a:pt x="6500770" y="3504285"/>
                                <a:pt x="6529767" y="3689614"/>
                              </a:cubicBezTo>
                              <a:cubicBezTo>
                                <a:pt x="6558764" y="3874944"/>
                                <a:pt x="6459943" y="4017263"/>
                                <a:pt x="6529767" y="4277132"/>
                              </a:cubicBezTo>
                              <a:cubicBezTo>
                                <a:pt x="6599591" y="4537001"/>
                                <a:pt x="6433213" y="4900682"/>
                                <a:pt x="6529767" y="5287663"/>
                              </a:cubicBezTo>
                            </a:path>
                            <a:path w="6529767" h="5705475" fill="none" stroke="0" extrusionOk="0">
                              <a:moveTo>
                                <a:pt x="6111955" y="5705475"/>
                              </a:moveTo>
                              <a:cubicBezTo>
                                <a:pt x="6119294" y="5574831"/>
                                <a:pt x="6172250" y="5464358"/>
                                <a:pt x="6195517" y="5371225"/>
                              </a:cubicBezTo>
                              <a:cubicBezTo>
                                <a:pt x="6347746" y="5316340"/>
                                <a:pt x="6433431" y="5354325"/>
                                <a:pt x="6529767" y="5287663"/>
                              </a:cubicBezTo>
                              <a:cubicBezTo>
                                <a:pt x="6466270" y="5402906"/>
                                <a:pt x="6243788" y="5516348"/>
                                <a:pt x="6111955" y="5705475"/>
                              </a:cubicBezTo>
                              <a:cubicBezTo>
                                <a:pt x="5997930" y="5737390"/>
                                <a:pt x="5691359" y="5659399"/>
                                <a:pt x="5556323" y="5705475"/>
                              </a:cubicBezTo>
                              <a:cubicBezTo>
                                <a:pt x="5421287" y="5751551"/>
                                <a:pt x="5175556" y="5665411"/>
                                <a:pt x="4939571" y="5705475"/>
                              </a:cubicBezTo>
                              <a:cubicBezTo>
                                <a:pt x="4703586" y="5745539"/>
                                <a:pt x="4467126" y="5704204"/>
                                <a:pt x="4322819" y="5705475"/>
                              </a:cubicBezTo>
                              <a:cubicBezTo>
                                <a:pt x="4178512" y="5706746"/>
                                <a:pt x="3796743" y="5654074"/>
                                <a:pt x="3644948" y="5705475"/>
                              </a:cubicBezTo>
                              <a:cubicBezTo>
                                <a:pt x="3493153" y="5756876"/>
                                <a:pt x="3418393" y="5692654"/>
                                <a:pt x="3272674" y="5705475"/>
                              </a:cubicBezTo>
                              <a:cubicBezTo>
                                <a:pt x="3126955" y="5718296"/>
                                <a:pt x="2805300" y="5667732"/>
                                <a:pt x="2655922" y="5705475"/>
                              </a:cubicBezTo>
                              <a:cubicBezTo>
                                <a:pt x="2506544" y="5743218"/>
                                <a:pt x="2311959" y="5637284"/>
                                <a:pt x="2039170" y="5705475"/>
                              </a:cubicBezTo>
                              <a:cubicBezTo>
                                <a:pt x="1766381" y="5773666"/>
                                <a:pt x="1683058" y="5680253"/>
                                <a:pt x="1361299" y="5705475"/>
                              </a:cubicBezTo>
                              <a:cubicBezTo>
                                <a:pt x="1039540" y="5730697"/>
                                <a:pt x="1122351" y="5701785"/>
                                <a:pt x="989025" y="5705475"/>
                              </a:cubicBezTo>
                              <a:cubicBezTo>
                                <a:pt x="855699" y="5709165"/>
                                <a:pt x="354332" y="5645540"/>
                                <a:pt x="0" y="5705475"/>
                              </a:cubicBezTo>
                              <a:cubicBezTo>
                                <a:pt x="-1118" y="5492945"/>
                                <a:pt x="12705" y="5374767"/>
                                <a:pt x="0" y="5077873"/>
                              </a:cubicBezTo>
                              <a:cubicBezTo>
                                <a:pt x="-12705" y="4780979"/>
                                <a:pt x="22269" y="4633365"/>
                                <a:pt x="0" y="4507325"/>
                              </a:cubicBezTo>
                              <a:cubicBezTo>
                                <a:pt x="-22269" y="4381285"/>
                                <a:pt x="37447" y="4249627"/>
                                <a:pt x="0" y="3993832"/>
                              </a:cubicBezTo>
                              <a:cubicBezTo>
                                <a:pt x="-37447" y="3738037"/>
                                <a:pt x="32199" y="3626041"/>
                                <a:pt x="0" y="3480340"/>
                              </a:cubicBezTo>
                              <a:cubicBezTo>
                                <a:pt x="-32199" y="3334639"/>
                                <a:pt x="26980" y="3214956"/>
                                <a:pt x="0" y="2966847"/>
                              </a:cubicBezTo>
                              <a:cubicBezTo>
                                <a:pt x="-26980" y="2718738"/>
                                <a:pt x="26390" y="2735196"/>
                                <a:pt x="0" y="2567464"/>
                              </a:cubicBezTo>
                              <a:cubicBezTo>
                                <a:pt x="-26390" y="2399732"/>
                                <a:pt x="29439" y="2311863"/>
                                <a:pt x="0" y="2168080"/>
                              </a:cubicBezTo>
                              <a:cubicBezTo>
                                <a:pt x="-29439" y="2024297"/>
                                <a:pt x="8477" y="1849345"/>
                                <a:pt x="0" y="1540478"/>
                              </a:cubicBezTo>
                              <a:cubicBezTo>
                                <a:pt x="-8477" y="1231611"/>
                                <a:pt x="44520" y="1262722"/>
                                <a:pt x="0" y="1084040"/>
                              </a:cubicBezTo>
                              <a:cubicBezTo>
                                <a:pt x="-44520" y="905358"/>
                                <a:pt x="10244" y="826462"/>
                                <a:pt x="0" y="684657"/>
                              </a:cubicBezTo>
                              <a:cubicBezTo>
                                <a:pt x="-10244" y="542852"/>
                                <a:pt x="69670" y="326415"/>
                                <a:pt x="0" y="0"/>
                              </a:cubicBezTo>
                              <a:cubicBezTo>
                                <a:pt x="269516" y="-63997"/>
                                <a:pt x="353328" y="77160"/>
                                <a:pt x="658913" y="0"/>
                              </a:cubicBezTo>
                              <a:cubicBezTo>
                                <a:pt x="964498" y="-77160"/>
                                <a:pt x="980913" y="14749"/>
                                <a:pt x="1121933" y="0"/>
                              </a:cubicBezTo>
                              <a:cubicBezTo>
                                <a:pt x="1262953" y="-14749"/>
                                <a:pt x="1683184" y="15429"/>
                                <a:pt x="1846143" y="0"/>
                              </a:cubicBezTo>
                              <a:cubicBezTo>
                                <a:pt x="2009102" y="-15429"/>
                                <a:pt x="2311389" y="83534"/>
                                <a:pt x="2570354" y="0"/>
                              </a:cubicBezTo>
                              <a:cubicBezTo>
                                <a:pt x="2829319" y="-83534"/>
                                <a:pt x="3009827" y="35508"/>
                                <a:pt x="3163969" y="0"/>
                              </a:cubicBezTo>
                              <a:cubicBezTo>
                                <a:pt x="3318112" y="-35508"/>
                                <a:pt x="3462851" y="13695"/>
                                <a:pt x="3561691" y="0"/>
                              </a:cubicBezTo>
                              <a:cubicBezTo>
                                <a:pt x="3660531" y="-13695"/>
                                <a:pt x="3921525" y="42469"/>
                                <a:pt x="4220604" y="0"/>
                              </a:cubicBezTo>
                              <a:cubicBezTo>
                                <a:pt x="4519683" y="-42469"/>
                                <a:pt x="4530770" y="36597"/>
                                <a:pt x="4814219" y="0"/>
                              </a:cubicBezTo>
                              <a:cubicBezTo>
                                <a:pt x="5097669" y="-36597"/>
                                <a:pt x="5154363" y="57578"/>
                                <a:pt x="5342537" y="0"/>
                              </a:cubicBezTo>
                              <a:cubicBezTo>
                                <a:pt x="5530711" y="-57578"/>
                                <a:pt x="5647000" y="11154"/>
                                <a:pt x="5805556" y="0"/>
                              </a:cubicBezTo>
                              <a:cubicBezTo>
                                <a:pt x="5964112" y="-11154"/>
                                <a:pt x="6187701" y="85245"/>
                                <a:pt x="6529767" y="0"/>
                              </a:cubicBezTo>
                              <a:cubicBezTo>
                                <a:pt x="6558663" y="163344"/>
                                <a:pt x="6492240" y="299661"/>
                                <a:pt x="6529767" y="481765"/>
                              </a:cubicBezTo>
                              <a:cubicBezTo>
                                <a:pt x="6567294" y="663870"/>
                                <a:pt x="6525696" y="830169"/>
                                <a:pt x="6529767" y="1016406"/>
                              </a:cubicBezTo>
                              <a:cubicBezTo>
                                <a:pt x="6533838" y="1202643"/>
                                <a:pt x="6505209" y="1307324"/>
                                <a:pt x="6529767" y="1445295"/>
                              </a:cubicBezTo>
                              <a:cubicBezTo>
                                <a:pt x="6554325" y="1583266"/>
                                <a:pt x="6515236" y="1695048"/>
                                <a:pt x="6529767" y="1874183"/>
                              </a:cubicBezTo>
                              <a:cubicBezTo>
                                <a:pt x="6544298" y="2053318"/>
                                <a:pt x="6483233" y="2179055"/>
                                <a:pt x="6529767" y="2355948"/>
                              </a:cubicBezTo>
                              <a:cubicBezTo>
                                <a:pt x="6576301" y="2532841"/>
                                <a:pt x="6507187" y="2705632"/>
                                <a:pt x="6529767" y="2837712"/>
                              </a:cubicBezTo>
                              <a:cubicBezTo>
                                <a:pt x="6552347" y="2969792"/>
                                <a:pt x="6490653" y="3228277"/>
                                <a:pt x="6529767" y="3478107"/>
                              </a:cubicBezTo>
                              <a:cubicBezTo>
                                <a:pt x="6568881" y="3727938"/>
                                <a:pt x="6513023" y="3942692"/>
                                <a:pt x="6529767" y="4065625"/>
                              </a:cubicBezTo>
                              <a:cubicBezTo>
                                <a:pt x="6546511" y="4188558"/>
                                <a:pt x="6506195" y="4324292"/>
                                <a:pt x="6529767" y="4494514"/>
                              </a:cubicBezTo>
                              <a:cubicBezTo>
                                <a:pt x="6553339" y="4664736"/>
                                <a:pt x="6495272" y="5042171"/>
                                <a:pt x="6529767" y="5287663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65536964">
                                <a:prstGeom prst="foldedCorner">
                                  <a:avLst>
                                    <a:gd name="adj" fmla="val 7323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DF55C" w14:textId="452E565E" w:rsidR="00620ED2" w:rsidRDefault="00E017D7" w:rsidP="00F02CB5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  <w:r w:rsidRPr="00E017D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  <w:t>我</w:t>
                            </w:r>
                            <w:r w:rsidR="00B5504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  <w:t>的介紹</w:t>
                            </w:r>
                          </w:p>
                          <w:p w14:paraId="1AAE0D33" w14:textId="223D0C82" w:rsidR="00E017D7" w:rsidRDefault="00E017D7" w:rsidP="00620ED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1B15ACCC" w14:textId="7C191EDC" w:rsidR="00E017D7" w:rsidRPr="004F373E" w:rsidRDefault="00F02CB5" w:rsidP="008064E4">
                            <w:pPr>
                              <w:spacing w:line="480" w:lineRule="auto"/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</w:pPr>
                            <w:r w:rsidRPr="00E1685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姓名</w:t>
                            </w:r>
                            <w:r w:rsidR="00EF56A0" w:rsidRPr="00E1685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：</w:t>
                            </w:r>
                            <w:r w:rsidR="004946F6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林珍</w:t>
                            </w:r>
                          </w:p>
                          <w:p w14:paraId="3A4A3198" w14:textId="7DBEE60E" w:rsidR="00F61E90" w:rsidRPr="004F373E" w:rsidRDefault="00F61E90" w:rsidP="008064E4">
                            <w:pPr>
                              <w:spacing w:line="480" w:lineRule="auto"/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  <w:lang w:val="en-US"/>
                              </w:rPr>
                            </w:pPr>
                            <w:r w:rsidRPr="00E1685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出生年份：</w:t>
                            </w:r>
                            <w:r w:rsidR="007869F3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 xml:space="preserve"> </w:t>
                            </w:r>
                            <w:r w:rsidR="007869F3"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  <w:u w:val="single"/>
                              </w:rPr>
                              <w:t xml:space="preserve">                        </w:t>
                            </w:r>
                            <w:r w:rsidR="00D573F5"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  <w:u w:val="single"/>
                              </w:rPr>
                              <w:t xml:space="preserve">  </w:t>
                            </w:r>
                            <w:r w:rsidR="007869F3"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  <w:u w:val="single"/>
                              </w:rPr>
                              <w:t xml:space="preserve">  </w:t>
                            </w:r>
                            <w:r w:rsidR="007869F3"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  <w:t xml:space="preserve"> </w:t>
                            </w:r>
                            <w:r w:rsidR="004E58E9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年</w:t>
                            </w:r>
                            <w:r w:rsidR="004E58E9" w:rsidRPr="004F373E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 xml:space="preserve"> </w:t>
                            </w:r>
                            <w:r w:rsidR="004E58E9" w:rsidRPr="004F373E"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  <w:t xml:space="preserve"> </w:t>
                            </w:r>
                          </w:p>
                          <w:p w14:paraId="1887339C" w14:textId="170D6219" w:rsidR="00BD2AA2" w:rsidRPr="00E16854" w:rsidRDefault="00BD2AA2" w:rsidP="009B448E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E1685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經歷：</w:t>
                            </w:r>
                          </w:p>
                          <w:p w14:paraId="41733D5C" w14:textId="553ECD51" w:rsidR="00BD2AA2" w:rsidRPr="009B448E" w:rsidRDefault="00D71919" w:rsidP="009B448E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line="960" w:lineRule="exact"/>
                              <w:ind w:left="527" w:hanging="357"/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</w:pPr>
                            <w:r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小時候</w:t>
                            </w:r>
                            <w:r w:rsidR="000B0C93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已經接觸一些</w:t>
                            </w:r>
                            <w:r w:rsidR="002E13AC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 xml:space="preserve"> </w:t>
                            </w:r>
                            <w:r w:rsidR="002E13AC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                </w:t>
                            </w:r>
                            <w:r w:rsidR="0027699A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</w:t>
                            </w:r>
                            <w:r w:rsidR="00C73669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</w:t>
                            </w:r>
                            <w:r w:rsidR="002E13AC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</w:t>
                            </w:r>
                            <w:r w:rsidR="002E13AC" w:rsidRPr="009B448E"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  <w:t xml:space="preserve"> </w:t>
                            </w:r>
                            <w:r w:rsidR="00E44AC2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歌曲</w:t>
                            </w:r>
                            <w:r w:rsidR="00B90FCC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宣傳，</w:t>
                            </w:r>
                            <w:r w:rsidR="00C6727B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產生</w:t>
                            </w:r>
                            <w:r w:rsidR="00B90FCC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保家衞國的想法</w:t>
                            </w:r>
                          </w:p>
                          <w:p w14:paraId="6A2AC075" w14:textId="67B43C9F" w:rsidR="00B90FCC" w:rsidRPr="009B448E" w:rsidRDefault="004D11CB" w:rsidP="009B448E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line="960" w:lineRule="exact"/>
                              <w:ind w:left="527" w:hanging="357"/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</w:pPr>
                            <w:r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目睹日軍</w:t>
                            </w:r>
                            <w:r w:rsidR="000F4CAD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對</w:t>
                            </w:r>
                            <w:r w:rsidR="002E13AC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 xml:space="preserve"> </w:t>
                            </w:r>
                            <w:r w:rsidR="002E13AC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                  </w:t>
                            </w:r>
                            <w:r w:rsidR="00C73669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</w:t>
                            </w:r>
                            <w:r w:rsidR="002E13AC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</w:t>
                            </w:r>
                            <w:r w:rsidR="002E13AC" w:rsidRPr="009B448E"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  <w:t xml:space="preserve"> </w:t>
                            </w:r>
                            <w:r w:rsidR="000F4CAD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殘暴、無理對待，決定</w:t>
                            </w:r>
                            <w:proofErr w:type="gramStart"/>
                            <w:r w:rsidR="000F4CAD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隨母兄參加</w:t>
                            </w:r>
                            <w:proofErr w:type="gramEnd"/>
                            <w:r w:rsidR="003C2CEE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游擊隊</w:t>
                            </w:r>
                          </w:p>
                          <w:p w14:paraId="26281173" w14:textId="54578B14" w:rsidR="00723D97" w:rsidRPr="009B448E" w:rsidRDefault="00723D97" w:rsidP="009B448E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line="960" w:lineRule="exact"/>
                              <w:ind w:left="527" w:hanging="357"/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</w:pPr>
                            <w:r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在部隊內先擔</w:t>
                            </w:r>
                            <w:r w:rsidR="007C4253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任</w:t>
                            </w:r>
                            <w:r w:rsidR="004367AF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 xml:space="preserve"> </w:t>
                            </w:r>
                            <w:r w:rsidR="004367AF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          </w:t>
                            </w:r>
                            <w:r w:rsidR="00C73669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 </w:t>
                            </w:r>
                            <w:r w:rsid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</w:t>
                            </w:r>
                            <w:r w:rsidR="00C73669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</w:t>
                            </w:r>
                            <w:r w:rsidR="004367AF" w:rsidRPr="009B448E"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  <w:t xml:space="preserve"> </w:t>
                            </w:r>
                            <w:r w:rsidR="007C4253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，後擔任</w:t>
                            </w:r>
                            <w:r w:rsidR="005C7160" w:rsidRPr="009B448E"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  <w:t xml:space="preserve"> </w:t>
                            </w:r>
                            <w:r w:rsidR="004367AF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 xml:space="preserve"> </w:t>
                            </w:r>
                            <w:r w:rsidR="004367AF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    </w:t>
                            </w:r>
                            <w:r w:rsid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 </w:t>
                            </w:r>
                            <w:r w:rsidR="004367AF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     </w:t>
                            </w:r>
                            <w:r w:rsidR="004367AF" w:rsidRPr="009B448E"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  <w:t xml:space="preserve">  </w:t>
                            </w:r>
                            <w:r w:rsidR="004367AF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的崗位</w:t>
                            </w:r>
                          </w:p>
                          <w:p w14:paraId="51E711D5" w14:textId="3422995E" w:rsidR="007C4253" w:rsidRPr="009B448E" w:rsidRDefault="00EB4DF4" w:rsidP="009B448E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line="960" w:lineRule="exact"/>
                              <w:ind w:left="527" w:hanging="357"/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</w:pPr>
                            <w:r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退</w:t>
                            </w:r>
                            <w:r w:rsidR="00DA7531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役後</w:t>
                            </w:r>
                            <w:r w:rsidR="004B5E2A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繼續學業</w:t>
                            </w:r>
                            <w:r w:rsidR="005A5C1E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，成為了一名</w:t>
                            </w:r>
                            <w:r w:rsidR="004367AF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 xml:space="preserve">  </w:t>
                            </w:r>
                            <w:r w:rsidR="004367AF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                  </w:t>
                            </w:r>
                            <w:r w:rsidR="00C73669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</w:t>
                            </w:r>
                            <w:r w:rsidR="004367AF" w:rsidRPr="009B448E"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  <w:t xml:space="preserve"> </w:t>
                            </w:r>
                            <w:r w:rsidR="0027699A" w:rsidRPr="009B448E">
                              <w:rPr>
                                <w:rFonts w:ascii="DFKai-SB" w:eastAsia="DFKai-SB" w:hAnsi="DFKai-SB"/>
                                <w:color w:val="FFFFFF" w:themeColor="background1"/>
                              </w:rPr>
                              <w:t>1</w:t>
                            </w:r>
                          </w:p>
                          <w:p w14:paraId="23FD1465" w14:textId="11FF8D55" w:rsidR="004B5E2A" w:rsidRPr="009B448E" w:rsidRDefault="00054159" w:rsidP="009B448E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line="960" w:lineRule="exact"/>
                              <w:ind w:left="527" w:right="284" w:hanging="357"/>
                              <w:rPr>
                                <w:rFonts w:ascii="DFKai-SB" w:eastAsia="DFKai-SB" w:hAnsi="DFKai-SB"/>
                                <w:b/>
                                <w:bCs/>
                                <w:color w:val="484F5E" w:themeColor="text1"/>
                              </w:rPr>
                            </w:pPr>
                            <w:r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退休後積極投入</w:t>
                            </w:r>
                            <w:r w:rsidR="0027699A"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 xml:space="preserve"> </w:t>
                            </w:r>
                            <w:r w:rsidR="0027699A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         </w:t>
                            </w:r>
                            <w:r w:rsidR="00C73669" w:rsidRPr="009B448E">
                              <w:rPr>
                                <w:rFonts w:ascii="DFKai-SB" w:eastAsia="DFKai-SB" w:hAnsi="DFKai-SB"/>
                                <w:color w:val="040606" w:themeColor="text2"/>
                                <w:u w:val="single"/>
                              </w:rPr>
                              <w:t xml:space="preserve">                  </w:t>
                            </w:r>
                            <w:r w:rsidR="0027699A" w:rsidRPr="009B448E"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  <w:t xml:space="preserve"> </w:t>
                            </w:r>
                            <w:r w:rsidRPr="009B448E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>的工作</w:t>
                            </w:r>
                          </w:p>
                          <w:p w14:paraId="00978C75" w14:textId="50F41D60" w:rsidR="00E017D7" w:rsidRDefault="00E017D7" w:rsidP="00620ED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4017C08C" w14:textId="6A42838A" w:rsidR="00E017D7" w:rsidRDefault="00E017D7" w:rsidP="00620ED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14BD2651" w14:textId="3773BB75" w:rsidR="00E017D7" w:rsidRDefault="00E017D7" w:rsidP="00620ED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6DEB3CA9" w14:textId="74831255" w:rsidR="00E017D7" w:rsidRDefault="00E017D7" w:rsidP="00620ED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6363394B" w14:textId="7099DA2B" w:rsidR="00E017D7" w:rsidRDefault="00E017D7" w:rsidP="00620ED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5953A159" w14:textId="7861CBBD" w:rsidR="00E017D7" w:rsidRDefault="00E017D7" w:rsidP="00620ED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5AD20DE4" w14:textId="476BC3F6" w:rsidR="00E017D7" w:rsidRDefault="00E017D7" w:rsidP="00620ED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C498FEF" w14:textId="7D2375F3" w:rsidR="00E017D7" w:rsidRDefault="00E017D7" w:rsidP="00620ED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322C1475" w14:textId="77777777" w:rsidR="00E017D7" w:rsidRPr="00E017D7" w:rsidRDefault="00E017D7" w:rsidP="00620ED2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7454BF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矩形: 摺角紙張 11" o:spid="_x0000_s1027" type="#_x0000_t65" style="position:absolute;margin-left:2.45pt;margin-top:6.85pt;width:514.15pt;height:449.25pt;z-index:2517002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" adj="20018" fillcolor="white [3212]" strokecolor="#cd8457 [1943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340DF55C" w14:textId="452E565E" w:rsidR="00620ED2" w:rsidRDefault="00E017D7" w:rsidP="00F02CB5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  <w:r w:rsidRPr="00E017D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  <w:t>我</w:t>
                      </w:r>
                      <w:r w:rsidR="00B5504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  <w:t>的介紹</w:t>
                      </w:r>
                    </w:p>
                    <w:p w14:paraId="1AAE0D33" w14:textId="223D0C82" w:rsidR="00E017D7" w:rsidRDefault="00E017D7" w:rsidP="00620ED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1B15ACCC" w14:textId="7C191EDC" w:rsidR="00E017D7" w:rsidRPr="004F373E" w:rsidRDefault="00F02CB5" w:rsidP="008064E4">
                      <w:pPr>
                        <w:spacing w:line="480" w:lineRule="auto"/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</w:pPr>
                      <w:r w:rsidRPr="00E1685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姓名</w:t>
                      </w:r>
                      <w:r w:rsidR="00EF56A0" w:rsidRPr="00E1685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：</w:t>
                      </w:r>
                      <w:r w:rsidR="004946F6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林珍</w:t>
                      </w:r>
                    </w:p>
                    <w:p w14:paraId="3A4A3198" w14:textId="7DBEE60E" w:rsidR="00F61E90" w:rsidRPr="004F373E" w:rsidRDefault="00F61E90" w:rsidP="008064E4">
                      <w:pPr>
                        <w:spacing w:line="480" w:lineRule="auto"/>
                        <w:rPr>
                          <w:rFonts w:ascii="Microsoft JhengHei" w:eastAsia="Microsoft JhengHei" w:hAnsi="Microsoft JhengHei"/>
                          <w:color w:val="040606" w:themeColor="text2"/>
                          <w:lang w:val="en-US"/>
                        </w:rPr>
                      </w:pPr>
                      <w:r w:rsidRPr="00E1685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出生年份：</w:t>
                      </w:r>
                      <w:r w:rsidR="007869F3"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 xml:space="preserve"> </w:t>
                      </w:r>
                      <w:r w:rsidR="007869F3">
                        <w:rPr>
                          <w:rFonts w:ascii="Microsoft JhengHei" w:eastAsia="Microsoft JhengHei" w:hAnsi="Microsoft JhengHei"/>
                          <w:color w:val="040606" w:themeColor="text2"/>
                          <w:u w:val="single"/>
                        </w:rPr>
                        <w:t xml:space="preserve">                        </w:t>
                      </w:r>
                      <w:r w:rsidR="00D573F5">
                        <w:rPr>
                          <w:rFonts w:ascii="Microsoft JhengHei" w:eastAsia="Microsoft JhengHei" w:hAnsi="Microsoft JhengHei"/>
                          <w:color w:val="040606" w:themeColor="text2"/>
                          <w:u w:val="single"/>
                        </w:rPr>
                        <w:t xml:space="preserve">  </w:t>
                      </w:r>
                      <w:r w:rsidR="007869F3">
                        <w:rPr>
                          <w:rFonts w:ascii="Microsoft JhengHei" w:eastAsia="Microsoft JhengHei" w:hAnsi="Microsoft JhengHei"/>
                          <w:color w:val="040606" w:themeColor="text2"/>
                          <w:u w:val="single"/>
                        </w:rPr>
                        <w:t xml:space="preserve">  </w:t>
                      </w:r>
                      <w:r w:rsidR="007869F3"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  <w:t xml:space="preserve"> </w:t>
                      </w:r>
                      <w:r w:rsidR="004E58E9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年</w:t>
                      </w:r>
                      <w:r w:rsidR="004E58E9" w:rsidRPr="004F373E"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 xml:space="preserve"> </w:t>
                      </w:r>
                      <w:r w:rsidR="004E58E9" w:rsidRPr="004F373E"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  <w:t xml:space="preserve"> </w:t>
                      </w:r>
                    </w:p>
                    <w:p w14:paraId="1887339C" w14:textId="170D6219" w:rsidR="00BD2AA2" w:rsidRPr="00E16854" w:rsidRDefault="00BD2AA2" w:rsidP="009B448E">
                      <w:pPr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E1685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經歷：</w:t>
                      </w:r>
                    </w:p>
                    <w:p w14:paraId="41733D5C" w14:textId="553ECD51" w:rsidR="00BD2AA2" w:rsidRPr="009B448E" w:rsidRDefault="00D71919" w:rsidP="009B448E">
                      <w:pPr>
                        <w:pStyle w:val="a7"/>
                        <w:numPr>
                          <w:ilvl w:val="0"/>
                          <w:numId w:val="7"/>
                        </w:numPr>
                        <w:spacing w:line="960" w:lineRule="exact"/>
                        <w:ind w:left="527" w:hanging="357"/>
                        <w:rPr>
                          <w:rFonts w:ascii="DFKai-SB" w:eastAsia="DFKai-SB" w:hAnsi="DFKai-SB"/>
                          <w:color w:val="040606" w:themeColor="text2"/>
                        </w:rPr>
                      </w:pPr>
                      <w:r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小時候</w:t>
                      </w:r>
                      <w:r w:rsidR="000B0C93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已經接觸一些</w:t>
                      </w:r>
                      <w:r w:rsidR="002E13AC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 xml:space="preserve"> </w:t>
                      </w:r>
                      <w:r w:rsidR="002E13AC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                </w:t>
                      </w:r>
                      <w:r w:rsidR="0027699A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</w:t>
                      </w:r>
                      <w:r w:rsidR="00C73669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</w:t>
                      </w:r>
                      <w:r w:rsidR="002E13AC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</w:t>
                      </w:r>
                      <w:r w:rsidR="002E13AC" w:rsidRPr="009B448E">
                        <w:rPr>
                          <w:rFonts w:ascii="DFKai-SB" w:eastAsia="DFKai-SB" w:hAnsi="DFKai-SB"/>
                          <w:color w:val="040606" w:themeColor="text2"/>
                        </w:rPr>
                        <w:t xml:space="preserve"> </w:t>
                      </w:r>
                      <w:r w:rsidR="00E44AC2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歌曲</w:t>
                      </w:r>
                      <w:r w:rsidR="00B90FCC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宣傳，</w:t>
                      </w:r>
                      <w:r w:rsidR="00C6727B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產生</w:t>
                      </w:r>
                      <w:r w:rsidR="00B90FCC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保家衞國的想法</w:t>
                      </w:r>
                    </w:p>
                    <w:p w14:paraId="6A2AC075" w14:textId="67B43C9F" w:rsidR="00B90FCC" w:rsidRPr="009B448E" w:rsidRDefault="004D11CB" w:rsidP="009B448E">
                      <w:pPr>
                        <w:pStyle w:val="a7"/>
                        <w:numPr>
                          <w:ilvl w:val="0"/>
                          <w:numId w:val="7"/>
                        </w:numPr>
                        <w:spacing w:line="960" w:lineRule="exact"/>
                        <w:ind w:left="527" w:hanging="357"/>
                        <w:rPr>
                          <w:rFonts w:ascii="DFKai-SB" w:eastAsia="DFKai-SB" w:hAnsi="DFKai-SB"/>
                          <w:color w:val="040606" w:themeColor="text2"/>
                        </w:rPr>
                      </w:pPr>
                      <w:r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目睹日軍</w:t>
                      </w:r>
                      <w:r w:rsidR="000F4CAD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對</w:t>
                      </w:r>
                      <w:r w:rsidR="002E13AC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 xml:space="preserve"> </w:t>
                      </w:r>
                      <w:r w:rsidR="002E13AC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                  </w:t>
                      </w:r>
                      <w:r w:rsidR="00C73669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</w:t>
                      </w:r>
                      <w:r w:rsidR="002E13AC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</w:t>
                      </w:r>
                      <w:r w:rsidR="002E13AC" w:rsidRPr="009B448E">
                        <w:rPr>
                          <w:rFonts w:ascii="DFKai-SB" w:eastAsia="DFKai-SB" w:hAnsi="DFKai-SB"/>
                          <w:color w:val="040606" w:themeColor="text2"/>
                        </w:rPr>
                        <w:t xml:space="preserve"> </w:t>
                      </w:r>
                      <w:r w:rsidR="000F4CAD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殘暴、無理對待，決定隨母兄參加</w:t>
                      </w:r>
                      <w:r w:rsidR="003C2CEE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游擊隊</w:t>
                      </w:r>
                    </w:p>
                    <w:p w14:paraId="26281173" w14:textId="54578B14" w:rsidR="00723D97" w:rsidRPr="009B448E" w:rsidRDefault="00723D97" w:rsidP="009B448E">
                      <w:pPr>
                        <w:pStyle w:val="a7"/>
                        <w:numPr>
                          <w:ilvl w:val="0"/>
                          <w:numId w:val="7"/>
                        </w:numPr>
                        <w:spacing w:line="960" w:lineRule="exact"/>
                        <w:ind w:left="527" w:hanging="357"/>
                        <w:rPr>
                          <w:rFonts w:ascii="DFKai-SB" w:eastAsia="DFKai-SB" w:hAnsi="DFKai-SB"/>
                          <w:color w:val="040606" w:themeColor="text2"/>
                        </w:rPr>
                      </w:pPr>
                      <w:r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在部隊內先擔</w:t>
                      </w:r>
                      <w:r w:rsidR="007C4253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任</w:t>
                      </w:r>
                      <w:r w:rsidR="004367AF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 xml:space="preserve"> </w:t>
                      </w:r>
                      <w:r w:rsidR="004367AF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          </w:t>
                      </w:r>
                      <w:r w:rsidR="00C73669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 </w:t>
                      </w:r>
                      <w:r w:rsid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</w:t>
                      </w:r>
                      <w:r w:rsidR="00C73669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</w:t>
                      </w:r>
                      <w:r w:rsidR="004367AF" w:rsidRPr="009B448E">
                        <w:rPr>
                          <w:rFonts w:ascii="DFKai-SB" w:eastAsia="DFKai-SB" w:hAnsi="DFKai-SB"/>
                          <w:color w:val="040606" w:themeColor="text2"/>
                        </w:rPr>
                        <w:t xml:space="preserve"> </w:t>
                      </w:r>
                      <w:r w:rsidR="007C4253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，後擔任</w:t>
                      </w:r>
                      <w:r w:rsidR="005C7160" w:rsidRPr="009B448E">
                        <w:rPr>
                          <w:rFonts w:ascii="DFKai-SB" w:eastAsia="DFKai-SB" w:hAnsi="DFKai-SB"/>
                          <w:color w:val="040606" w:themeColor="text2"/>
                        </w:rPr>
                        <w:t xml:space="preserve"> </w:t>
                      </w:r>
                      <w:r w:rsidR="004367AF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 xml:space="preserve"> </w:t>
                      </w:r>
                      <w:r w:rsidR="004367AF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    </w:t>
                      </w:r>
                      <w:r w:rsid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 </w:t>
                      </w:r>
                      <w:r w:rsidR="004367AF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     </w:t>
                      </w:r>
                      <w:r w:rsidR="004367AF" w:rsidRPr="009B448E">
                        <w:rPr>
                          <w:rFonts w:ascii="DFKai-SB" w:eastAsia="DFKai-SB" w:hAnsi="DFKai-SB"/>
                          <w:color w:val="040606" w:themeColor="text2"/>
                        </w:rPr>
                        <w:t xml:space="preserve">  </w:t>
                      </w:r>
                      <w:r w:rsidR="004367AF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的崗位</w:t>
                      </w:r>
                    </w:p>
                    <w:p w14:paraId="51E711D5" w14:textId="3422995E" w:rsidR="007C4253" w:rsidRPr="009B448E" w:rsidRDefault="00EB4DF4" w:rsidP="009B448E">
                      <w:pPr>
                        <w:pStyle w:val="a7"/>
                        <w:numPr>
                          <w:ilvl w:val="0"/>
                          <w:numId w:val="7"/>
                        </w:numPr>
                        <w:spacing w:line="960" w:lineRule="exact"/>
                        <w:ind w:left="527" w:hanging="357"/>
                        <w:rPr>
                          <w:rFonts w:ascii="DFKai-SB" w:eastAsia="DFKai-SB" w:hAnsi="DFKai-SB"/>
                          <w:color w:val="040606" w:themeColor="text2"/>
                        </w:rPr>
                      </w:pPr>
                      <w:r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退</w:t>
                      </w:r>
                      <w:r w:rsidR="00DA7531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役後</w:t>
                      </w:r>
                      <w:r w:rsidR="004B5E2A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繼續學業</w:t>
                      </w:r>
                      <w:r w:rsidR="005A5C1E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，成為了一名</w:t>
                      </w:r>
                      <w:r w:rsidR="004367AF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 xml:space="preserve">  </w:t>
                      </w:r>
                      <w:r w:rsidR="004367AF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                  </w:t>
                      </w:r>
                      <w:r w:rsidR="00C73669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</w:t>
                      </w:r>
                      <w:r w:rsidR="004367AF" w:rsidRPr="009B448E">
                        <w:rPr>
                          <w:rFonts w:ascii="DFKai-SB" w:eastAsia="DFKai-SB" w:hAnsi="DFKai-SB"/>
                          <w:color w:val="040606" w:themeColor="text2"/>
                        </w:rPr>
                        <w:t xml:space="preserve"> </w:t>
                      </w:r>
                      <w:r w:rsidR="0027699A" w:rsidRPr="009B448E">
                        <w:rPr>
                          <w:rFonts w:ascii="DFKai-SB" w:eastAsia="DFKai-SB" w:hAnsi="DFKai-SB"/>
                          <w:color w:val="FFFFFF" w:themeColor="background1"/>
                        </w:rPr>
                        <w:t>1</w:t>
                      </w:r>
                    </w:p>
                    <w:p w14:paraId="23FD1465" w14:textId="11FF8D55" w:rsidR="004B5E2A" w:rsidRPr="009B448E" w:rsidRDefault="00054159" w:rsidP="009B448E">
                      <w:pPr>
                        <w:pStyle w:val="a7"/>
                        <w:numPr>
                          <w:ilvl w:val="0"/>
                          <w:numId w:val="7"/>
                        </w:numPr>
                        <w:spacing w:line="960" w:lineRule="exact"/>
                        <w:ind w:left="527" w:right="284" w:hanging="357"/>
                        <w:rPr>
                          <w:rFonts w:ascii="DFKai-SB" w:eastAsia="DFKai-SB" w:hAnsi="DFKai-SB"/>
                          <w:b/>
                          <w:bCs/>
                          <w:color w:val="484F5E" w:themeColor="text1"/>
                        </w:rPr>
                      </w:pPr>
                      <w:r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退休後積極投入</w:t>
                      </w:r>
                      <w:r w:rsidR="0027699A"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 xml:space="preserve"> </w:t>
                      </w:r>
                      <w:r w:rsidR="0027699A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         </w:t>
                      </w:r>
                      <w:r w:rsidR="00C73669" w:rsidRPr="009B448E">
                        <w:rPr>
                          <w:rFonts w:ascii="DFKai-SB" w:eastAsia="DFKai-SB" w:hAnsi="DFKai-SB"/>
                          <w:color w:val="040606" w:themeColor="text2"/>
                          <w:u w:val="single"/>
                        </w:rPr>
                        <w:t xml:space="preserve">                  </w:t>
                      </w:r>
                      <w:r w:rsidR="0027699A" w:rsidRPr="009B448E">
                        <w:rPr>
                          <w:rFonts w:ascii="DFKai-SB" w:eastAsia="DFKai-SB" w:hAnsi="DFKai-SB"/>
                          <w:color w:val="040606" w:themeColor="text2"/>
                        </w:rPr>
                        <w:t xml:space="preserve"> </w:t>
                      </w:r>
                      <w:r w:rsidRPr="009B448E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>的工作</w:t>
                      </w:r>
                    </w:p>
                    <w:p w14:paraId="00978C75" w14:textId="50F41D60" w:rsidR="00E017D7" w:rsidRDefault="00E017D7" w:rsidP="00620ED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4017C08C" w14:textId="6A42838A" w:rsidR="00E017D7" w:rsidRDefault="00E017D7" w:rsidP="00620ED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14BD2651" w14:textId="3773BB75" w:rsidR="00E017D7" w:rsidRDefault="00E017D7" w:rsidP="00620ED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6DEB3CA9" w14:textId="74831255" w:rsidR="00E017D7" w:rsidRDefault="00E017D7" w:rsidP="00620ED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6363394B" w14:textId="7099DA2B" w:rsidR="00E017D7" w:rsidRDefault="00E017D7" w:rsidP="00620ED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5953A159" w14:textId="7861CBBD" w:rsidR="00E017D7" w:rsidRDefault="00E017D7" w:rsidP="00620ED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5AD20DE4" w14:textId="476BC3F6" w:rsidR="00E017D7" w:rsidRDefault="00E017D7" w:rsidP="00620ED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0C498FEF" w14:textId="7D2375F3" w:rsidR="00E017D7" w:rsidRDefault="00E017D7" w:rsidP="00620ED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322C1475" w14:textId="77777777" w:rsidR="00E017D7" w:rsidRPr="00E017D7" w:rsidRDefault="00E017D7" w:rsidP="00620ED2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1EDDD0" w14:textId="11167868" w:rsidR="000A5C01" w:rsidRDefault="002C0055" w:rsidP="00A14D0E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A85F478" wp14:editId="7CD06A92">
            <wp:simplePos x="0" y="0"/>
            <wp:positionH relativeFrom="column">
              <wp:posOffset>4666615</wp:posOffset>
            </wp:positionH>
            <wp:positionV relativeFrom="paragraph">
              <wp:posOffset>61595</wp:posOffset>
            </wp:positionV>
            <wp:extent cx="1557337" cy="2000250"/>
            <wp:effectExtent l="0" t="0" r="5080" b="0"/>
            <wp:wrapNone/>
            <wp:docPr id="10" name="圖片 10" descr="一張含有 文字, 相框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, 相框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9" r="35565"/>
                    <a:stretch/>
                  </pic:blipFill>
                  <pic:spPr bwMode="auto">
                    <a:xfrm>
                      <a:off x="0" y="0"/>
                      <a:ext cx="1557337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6250F" w14:textId="5C0DD321" w:rsidR="000A5C01" w:rsidRPr="000A5C01" w:rsidRDefault="000A5C01" w:rsidP="00A14D0E">
      <w:pPr>
        <w:tabs>
          <w:tab w:val="left" w:pos="2057"/>
        </w:tabs>
        <w:spacing w:line="276" w:lineRule="auto"/>
        <w:rPr>
          <w:b/>
          <w:bCs/>
          <w:color w:val="040606" w:themeColor="text2"/>
        </w:rPr>
      </w:pPr>
    </w:p>
    <w:sectPr w:rsidR="000A5C01" w:rsidRPr="000A5C01" w:rsidSect="004038B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936CBD" w14:textId="77777777" w:rsidR="00E95486" w:rsidRDefault="00E95486" w:rsidP="00465C96">
      <w:r>
        <w:separator/>
      </w:r>
    </w:p>
  </w:endnote>
  <w:endnote w:type="continuationSeparator" w:id="0">
    <w:p w14:paraId="5904A913" w14:textId="77777777" w:rsidR="00E95486" w:rsidRDefault="00E95486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73082420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665551A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087E9B0B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778766925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9CC56D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0F2C76E9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A2F058A" wp14:editId="48F424E5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16925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582C38B" wp14:editId="74946F8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E1123" w14:textId="77777777" w:rsidR="00E95486" w:rsidRDefault="00E95486" w:rsidP="00465C96">
      <w:r>
        <w:separator/>
      </w:r>
    </w:p>
  </w:footnote>
  <w:footnote w:type="continuationSeparator" w:id="0">
    <w:p w14:paraId="209753D0" w14:textId="77777777" w:rsidR="00E95486" w:rsidRDefault="00E95486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46CD2" w14:textId="77777777" w:rsidR="00EF1602" w:rsidRDefault="00EF160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28636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1B6A02" wp14:editId="4EBED645">
          <wp:simplePos x="0" y="0"/>
          <wp:positionH relativeFrom="margin">
            <wp:posOffset>-540385</wp:posOffset>
          </wp:positionH>
          <wp:positionV relativeFrom="margin">
            <wp:posOffset>-1073794</wp:posOffset>
          </wp:positionV>
          <wp:extent cx="7558443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A1307" w14:textId="79A45E6B" w:rsidR="004038B5" w:rsidRDefault="00442E32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1C71A05" wp14:editId="57DD73D5">
          <wp:simplePos x="0" y="0"/>
          <wp:positionH relativeFrom="page">
            <wp:posOffset>6350</wp:posOffset>
          </wp:positionH>
          <wp:positionV relativeFrom="paragraph">
            <wp:posOffset>-489585</wp:posOffset>
          </wp:positionV>
          <wp:extent cx="7553960" cy="1123766"/>
          <wp:effectExtent l="0" t="0" r="0" b="635"/>
          <wp:wrapNone/>
          <wp:docPr id="6" name="圖片 6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6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123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6" type="#_x0000_t75" style="width:44.5pt;height:44.5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F870C0"/>
    <w:multiLevelType w:val="hybridMultilevel"/>
    <w:tmpl w:val="790EA556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2B561C"/>
    <w:multiLevelType w:val="hybridMultilevel"/>
    <w:tmpl w:val="833AC5FE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3"/>
  </w:num>
  <w:num w:numId="2" w16cid:durableId="102379785">
    <w:abstractNumId w:val="5"/>
  </w:num>
  <w:num w:numId="3" w16cid:durableId="1348556626">
    <w:abstractNumId w:val="6"/>
  </w:num>
  <w:num w:numId="4" w16cid:durableId="849836731">
    <w:abstractNumId w:val="1"/>
  </w:num>
  <w:num w:numId="5" w16cid:durableId="1243838014">
    <w:abstractNumId w:val="0"/>
  </w:num>
  <w:num w:numId="6" w16cid:durableId="944774724">
    <w:abstractNumId w:val="2"/>
  </w:num>
  <w:num w:numId="7" w16cid:durableId="1352950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2BF"/>
    <w:rsid w:val="000167DE"/>
    <w:rsid w:val="00021266"/>
    <w:rsid w:val="000214DD"/>
    <w:rsid w:val="00023F7D"/>
    <w:rsid w:val="00027603"/>
    <w:rsid w:val="00035EED"/>
    <w:rsid w:val="00042AAA"/>
    <w:rsid w:val="00054159"/>
    <w:rsid w:val="0006459E"/>
    <w:rsid w:val="0006478F"/>
    <w:rsid w:val="000661D6"/>
    <w:rsid w:val="000702FB"/>
    <w:rsid w:val="0007141B"/>
    <w:rsid w:val="00076E10"/>
    <w:rsid w:val="00080361"/>
    <w:rsid w:val="00086BAC"/>
    <w:rsid w:val="000A204E"/>
    <w:rsid w:val="000A5C01"/>
    <w:rsid w:val="000B0C93"/>
    <w:rsid w:val="000B41D0"/>
    <w:rsid w:val="000B602A"/>
    <w:rsid w:val="000C444F"/>
    <w:rsid w:val="000D719D"/>
    <w:rsid w:val="000E58CD"/>
    <w:rsid w:val="000F4CAD"/>
    <w:rsid w:val="001027BB"/>
    <w:rsid w:val="00102832"/>
    <w:rsid w:val="001145BE"/>
    <w:rsid w:val="001412D4"/>
    <w:rsid w:val="0014651B"/>
    <w:rsid w:val="00150F50"/>
    <w:rsid w:val="00157029"/>
    <w:rsid w:val="00164750"/>
    <w:rsid w:val="00165B48"/>
    <w:rsid w:val="00166373"/>
    <w:rsid w:val="0017194E"/>
    <w:rsid w:val="001752D5"/>
    <w:rsid w:val="00185F29"/>
    <w:rsid w:val="001A2F95"/>
    <w:rsid w:val="001A4F4D"/>
    <w:rsid w:val="001B0BAD"/>
    <w:rsid w:val="001B3365"/>
    <w:rsid w:val="001B3571"/>
    <w:rsid w:val="001C0642"/>
    <w:rsid w:val="001D350F"/>
    <w:rsid w:val="001D7BE6"/>
    <w:rsid w:val="001E4DD3"/>
    <w:rsid w:val="001E5078"/>
    <w:rsid w:val="001F16F9"/>
    <w:rsid w:val="001F4025"/>
    <w:rsid w:val="0020069A"/>
    <w:rsid w:val="00203D59"/>
    <w:rsid w:val="00206563"/>
    <w:rsid w:val="00213CA0"/>
    <w:rsid w:val="00227235"/>
    <w:rsid w:val="0025125B"/>
    <w:rsid w:val="00253473"/>
    <w:rsid w:val="0025746D"/>
    <w:rsid w:val="002578E0"/>
    <w:rsid w:val="00257B1E"/>
    <w:rsid w:val="00265AA8"/>
    <w:rsid w:val="002701E5"/>
    <w:rsid w:val="0027699A"/>
    <w:rsid w:val="00294B6E"/>
    <w:rsid w:val="002A7669"/>
    <w:rsid w:val="002C0055"/>
    <w:rsid w:val="002C2DF1"/>
    <w:rsid w:val="002C5663"/>
    <w:rsid w:val="002C7E62"/>
    <w:rsid w:val="002D517B"/>
    <w:rsid w:val="002E13AC"/>
    <w:rsid w:val="002E27DF"/>
    <w:rsid w:val="002E587D"/>
    <w:rsid w:val="002F6794"/>
    <w:rsid w:val="002F748E"/>
    <w:rsid w:val="002F7863"/>
    <w:rsid w:val="00306176"/>
    <w:rsid w:val="0031251C"/>
    <w:rsid w:val="00314C50"/>
    <w:rsid w:val="0032354F"/>
    <w:rsid w:val="00327B70"/>
    <w:rsid w:val="00346063"/>
    <w:rsid w:val="00350B05"/>
    <w:rsid w:val="003513AC"/>
    <w:rsid w:val="00361DD5"/>
    <w:rsid w:val="0036573B"/>
    <w:rsid w:val="00374913"/>
    <w:rsid w:val="00375DF1"/>
    <w:rsid w:val="003826F0"/>
    <w:rsid w:val="003A69C3"/>
    <w:rsid w:val="003B27AC"/>
    <w:rsid w:val="003C15AA"/>
    <w:rsid w:val="003C2CEE"/>
    <w:rsid w:val="003E1297"/>
    <w:rsid w:val="003E3F00"/>
    <w:rsid w:val="00402D76"/>
    <w:rsid w:val="004038B5"/>
    <w:rsid w:val="0040442C"/>
    <w:rsid w:val="00413314"/>
    <w:rsid w:val="00413486"/>
    <w:rsid w:val="00424349"/>
    <w:rsid w:val="00427668"/>
    <w:rsid w:val="00433BF3"/>
    <w:rsid w:val="0043426E"/>
    <w:rsid w:val="004367AF"/>
    <w:rsid w:val="00442E32"/>
    <w:rsid w:val="00450D4C"/>
    <w:rsid w:val="0045516F"/>
    <w:rsid w:val="004607AF"/>
    <w:rsid w:val="0046104C"/>
    <w:rsid w:val="00465C96"/>
    <w:rsid w:val="0047169B"/>
    <w:rsid w:val="00482551"/>
    <w:rsid w:val="0049069B"/>
    <w:rsid w:val="004946F6"/>
    <w:rsid w:val="004A2E2F"/>
    <w:rsid w:val="004B5E2A"/>
    <w:rsid w:val="004B79B8"/>
    <w:rsid w:val="004C1BD5"/>
    <w:rsid w:val="004C4C64"/>
    <w:rsid w:val="004C6F9F"/>
    <w:rsid w:val="004D0121"/>
    <w:rsid w:val="004D11CB"/>
    <w:rsid w:val="004D155B"/>
    <w:rsid w:val="004D6525"/>
    <w:rsid w:val="004E1111"/>
    <w:rsid w:val="004E58E9"/>
    <w:rsid w:val="004F373E"/>
    <w:rsid w:val="00501B61"/>
    <w:rsid w:val="00524D68"/>
    <w:rsid w:val="00532AD8"/>
    <w:rsid w:val="00534FED"/>
    <w:rsid w:val="00537238"/>
    <w:rsid w:val="00547976"/>
    <w:rsid w:val="0055632A"/>
    <w:rsid w:val="005566A0"/>
    <w:rsid w:val="005619BC"/>
    <w:rsid w:val="00561EE4"/>
    <w:rsid w:val="00574311"/>
    <w:rsid w:val="00574A87"/>
    <w:rsid w:val="0058099B"/>
    <w:rsid w:val="00581DBF"/>
    <w:rsid w:val="00584079"/>
    <w:rsid w:val="00587537"/>
    <w:rsid w:val="00592357"/>
    <w:rsid w:val="0059681B"/>
    <w:rsid w:val="005A5C1E"/>
    <w:rsid w:val="005B1643"/>
    <w:rsid w:val="005B1802"/>
    <w:rsid w:val="005B6C15"/>
    <w:rsid w:val="005C7160"/>
    <w:rsid w:val="005D4E21"/>
    <w:rsid w:val="005E4906"/>
    <w:rsid w:val="005F3E4D"/>
    <w:rsid w:val="005F7C4A"/>
    <w:rsid w:val="00602FB2"/>
    <w:rsid w:val="00604DF2"/>
    <w:rsid w:val="006101FC"/>
    <w:rsid w:val="00612B92"/>
    <w:rsid w:val="00615BE5"/>
    <w:rsid w:val="00620ED2"/>
    <w:rsid w:val="00621C51"/>
    <w:rsid w:val="00627177"/>
    <w:rsid w:val="00635355"/>
    <w:rsid w:val="00641E16"/>
    <w:rsid w:val="00652E18"/>
    <w:rsid w:val="00660A86"/>
    <w:rsid w:val="006631C7"/>
    <w:rsid w:val="00664FA2"/>
    <w:rsid w:val="0066607E"/>
    <w:rsid w:val="00680679"/>
    <w:rsid w:val="00681F4F"/>
    <w:rsid w:val="00685051"/>
    <w:rsid w:val="00687C14"/>
    <w:rsid w:val="00692BA0"/>
    <w:rsid w:val="006C3760"/>
    <w:rsid w:val="006C6B3B"/>
    <w:rsid w:val="006D06C7"/>
    <w:rsid w:val="006E5B79"/>
    <w:rsid w:val="006F72D9"/>
    <w:rsid w:val="00723D97"/>
    <w:rsid w:val="007409A1"/>
    <w:rsid w:val="007438AA"/>
    <w:rsid w:val="007503AC"/>
    <w:rsid w:val="00766912"/>
    <w:rsid w:val="007869F3"/>
    <w:rsid w:val="00787BED"/>
    <w:rsid w:val="00792C0C"/>
    <w:rsid w:val="007969E5"/>
    <w:rsid w:val="007A027A"/>
    <w:rsid w:val="007A2D3A"/>
    <w:rsid w:val="007A531F"/>
    <w:rsid w:val="007A7B09"/>
    <w:rsid w:val="007A7CD9"/>
    <w:rsid w:val="007B5E24"/>
    <w:rsid w:val="007C00EB"/>
    <w:rsid w:val="007C3046"/>
    <w:rsid w:val="007C4253"/>
    <w:rsid w:val="007D698C"/>
    <w:rsid w:val="007E021E"/>
    <w:rsid w:val="007E1056"/>
    <w:rsid w:val="007E231F"/>
    <w:rsid w:val="00802261"/>
    <w:rsid w:val="008031B2"/>
    <w:rsid w:val="00803DCC"/>
    <w:rsid w:val="008064E4"/>
    <w:rsid w:val="00810A2C"/>
    <w:rsid w:val="00826413"/>
    <w:rsid w:val="0085705B"/>
    <w:rsid w:val="0087273E"/>
    <w:rsid w:val="00881A29"/>
    <w:rsid w:val="008911CE"/>
    <w:rsid w:val="008917B5"/>
    <w:rsid w:val="00896355"/>
    <w:rsid w:val="008A03E6"/>
    <w:rsid w:val="008A3E63"/>
    <w:rsid w:val="008B26FB"/>
    <w:rsid w:val="008B37FA"/>
    <w:rsid w:val="008E0E85"/>
    <w:rsid w:val="008E7F15"/>
    <w:rsid w:val="008F02FB"/>
    <w:rsid w:val="008F0563"/>
    <w:rsid w:val="008F4560"/>
    <w:rsid w:val="009067F1"/>
    <w:rsid w:val="00951359"/>
    <w:rsid w:val="009522BD"/>
    <w:rsid w:val="00961FAD"/>
    <w:rsid w:val="0097494E"/>
    <w:rsid w:val="00995F21"/>
    <w:rsid w:val="009A352F"/>
    <w:rsid w:val="009B448E"/>
    <w:rsid w:val="009B4D81"/>
    <w:rsid w:val="009B4FF6"/>
    <w:rsid w:val="009C04B7"/>
    <w:rsid w:val="009C5AC8"/>
    <w:rsid w:val="009C7520"/>
    <w:rsid w:val="009D55DA"/>
    <w:rsid w:val="009E1C6D"/>
    <w:rsid w:val="009E2C47"/>
    <w:rsid w:val="009E550C"/>
    <w:rsid w:val="009E733C"/>
    <w:rsid w:val="009F02BF"/>
    <w:rsid w:val="00A14D0E"/>
    <w:rsid w:val="00A216BF"/>
    <w:rsid w:val="00A22169"/>
    <w:rsid w:val="00A236E5"/>
    <w:rsid w:val="00A26141"/>
    <w:rsid w:val="00A318A1"/>
    <w:rsid w:val="00A356D9"/>
    <w:rsid w:val="00A4621D"/>
    <w:rsid w:val="00A6041C"/>
    <w:rsid w:val="00A70C6D"/>
    <w:rsid w:val="00A71987"/>
    <w:rsid w:val="00A8427F"/>
    <w:rsid w:val="00A92247"/>
    <w:rsid w:val="00AC5AD9"/>
    <w:rsid w:val="00AD068B"/>
    <w:rsid w:val="00AD652D"/>
    <w:rsid w:val="00AF6C53"/>
    <w:rsid w:val="00B000F8"/>
    <w:rsid w:val="00B062A9"/>
    <w:rsid w:val="00B33CB6"/>
    <w:rsid w:val="00B34CDD"/>
    <w:rsid w:val="00B35AFE"/>
    <w:rsid w:val="00B55042"/>
    <w:rsid w:val="00B71AF8"/>
    <w:rsid w:val="00B73378"/>
    <w:rsid w:val="00B75175"/>
    <w:rsid w:val="00B90FCC"/>
    <w:rsid w:val="00BA7782"/>
    <w:rsid w:val="00BA799D"/>
    <w:rsid w:val="00BB2A9A"/>
    <w:rsid w:val="00BB6C12"/>
    <w:rsid w:val="00BC6252"/>
    <w:rsid w:val="00BD0207"/>
    <w:rsid w:val="00BD1AF9"/>
    <w:rsid w:val="00BD2AA2"/>
    <w:rsid w:val="00BE0BBB"/>
    <w:rsid w:val="00BE4E50"/>
    <w:rsid w:val="00BE6BA1"/>
    <w:rsid w:val="00BF7ED7"/>
    <w:rsid w:val="00C05730"/>
    <w:rsid w:val="00C057E7"/>
    <w:rsid w:val="00C07A6D"/>
    <w:rsid w:val="00C13545"/>
    <w:rsid w:val="00C413AB"/>
    <w:rsid w:val="00C451C4"/>
    <w:rsid w:val="00C6727B"/>
    <w:rsid w:val="00C73669"/>
    <w:rsid w:val="00CA1395"/>
    <w:rsid w:val="00CA45FB"/>
    <w:rsid w:val="00CC614B"/>
    <w:rsid w:val="00CC7AE5"/>
    <w:rsid w:val="00CF2D13"/>
    <w:rsid w:val="00CF4FF1"/>
    <w:rsid w:val="00D0321A"/>
    <w:rsid w:val="00D1322D"/>
    <w:rsid w:val="00D3031F"/>
    <w:rsid w:val="00D30B57"/>
    <w:rsid w:val="00D573F5"/>
    <w:rsid w:val="00D607CD"/>
    <w:rsid w:val="00D67959"/>
    <w:rsid w:val="00D71919"/>
    <w:rsid w:val="00D73B3F"/>
    <w:rsid w:val="00D86F95"/>
    <w:rsid w:val="00D95972"/>
    <w:rsid w:val="00D96163"/>
    <w:rsid w:val="00DA7531"/>
    <w:rsid w:val="00DA7E23"/>
    <w:rsid w:val="00DC0CC9"/>
    <w:rsid w:val="00DC584F"/>
    <w:rsid w:val="00E017D7"/>
    <w:rsid w:val="00E02059"/>
    <w:rsid w:val="00E06209"/>
    <w:rsid w:val="00E16854"/>
    <w:rsid w:val="00E210E8"/>
    <w:rsid w:val="00E254FE"/>
    <w:rsid w:val="00E30CA5"/>
    <w:rsid w:val="00E318D4"/>
    <w:rsid w:val="00E44AC2"/>
    <w:rsid w:val="00E603AD"/>
    <w:rsid w:val="00E612D4"/>
    <w:rsid w:val="00E76FAB"/>
    <w:rsid w:val="00E90FFC"/>
    <w:rsid w:val="00E95486"/>
    <w:rsid w:val="00E95543"/>
    <w:rsid w:val="00E96ADC"/>
    <w:rsid w:val="00EB4DF4"/>
    <w:rsid w:val="00EC7956"/>
    <w:rsid w:val="00ED3F43"/>
    <w:rsid w:val="00ED4372"/>
    <w:rsid w:val="00EF0A8E"/>
    <w:rsid w:val="00EF1602"/>
    <w:rsid w:val="00EF3A02"/>
    <w:rsid w:val="00EF4F7C"/>
    <w:rsid w:val="00EF56A0"/>
    <w:rsid w:val="00F02CB5"/>
    <w:rsid w:val="00F11770"/>
    <w:rsid w:val="00F1624C"/>
    <w:rsid w:val="00F17125"/>
    <w:rsid w:val="00F257A0"/>
    <w:rsid w:val="00F26FF7"/>
    <w:rsid w:val="00F27069"/>
    <w:rsid w:val="00F31D95"/>
    <w:rsid w:val="00F46E97"/>
    <w:rsid w:val="00F561A4"/>
    <w:rsid w:val="00F61E90"/>
    <w:rsid w:val="00F82C9A"/>
    <w:rsid w:val="00F84FC3"/>
    <w:rsid w:val="00F93E05"/>
    <w:rsid w:val="00F97544"/>
    <w:rsid w:val="00FC5FD7"/>
    <w:rsid w:val="00FD1E82"/>
    <w:rsid w:val="00FE3B40"/>
    <w:rsid w:val="00FE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4015D4A"/>
  <w15:chartTrackingRefBased/>
  <w15:docId w15:val="{87B8B408-AE33-4BF6-9B59-8E49F2C09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link w:val="a8"/>
    <w:uiPriority w:val="34"/>
    <w:qFormat/>
    <w:rsid w:val="00165B48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EF4F7C"/>
  </w:style>
  <w:style w:type="character" w:styleId="aa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B27AC"/>
    <w:rPr>
      <w:sz w:val="20"/>
      <w:szCs w:val="20"/>
    </w:rPr>
  </w:style>
  <w:style w:type="character" w:customStyle="1" w:styleId="ac">
    <w:name w:val="註解文字 字元"/>
    <w:basedOn w:val="a0"/>
    <w:link w:val="ab"/>
    <w:uiPriority w:val="99"/>
    <w:semiHidden/>
    <w:rsid w:val="003B27AC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B27AC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B27AC"/>
    <w:rPr>
      <w:b/>
      <w:bCs/>
      <w:sz w:val="20"/>
      <w:szCs w:val="20"/>
    </w:rPr>
  </w:style>
  <w:style w:type="table" w:styleId="af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f"/>
    <w:uiPriority w:val="39"/>
    <w:rsid w:val="00A236E5"/>
    <w:pPr>
      <w:widowControl w:val="0"/>
    </w:pPr>
    <w:rPr>
      <w:kern w:val="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清單段落 字元"/>
    <w:basedOn w:val="a0"/>
    <w:link w:val="a7"/>
    <w:uiPriority w:val="34"/>
    <w:rsid w:val="00A236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Our%20Hong%20Kong%20Foundation\ACS%20-%20Documents\All\Projects\2021\QEF_AI\08_&#32232;&#36655;&#25991;&#31295;\&#20839;&#37096;&#20132;&#25910;&#25991;&#31295;\&#25945;&#26448;&#22871;\&#24037;&#20316;&#32025;\&#25239;&#26085;_&#38928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9A2C57AE-4845-49F5-83A4-6FDB7FE57DB0}"/>
</file>

<file path=docProps/app.xml><?xml version="1.0" encoding="utf-8"?>
<Properties xmlns="http://schemas.openxmlformats.org/officeDocument/2006/extended-properties" xmlns:vt="http://schemas.openxmlformats.org/officeDocument/2006/docPropsVTypes">
  <Template>抗日_預習工作紙-小學template</Template>
  <TotalTime>2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5</cp:revision>
  <cp:lastPrinted>2022-08-31T07:55:00Z</cp:lastPrinted>
  <dcterms:created xsi:type="dcterms:W3CDTF">2023-05-19T08:23:00Z</dcterms:created>
  <dcterms:modified xsi:type="dcterms:W3CDTF">2023-07-03T03:03:00Z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