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481B5CF8" w:rsidR="009F02BF" w:rsidRPr="000E58CD" w:rsidRDefault="00896355" w:rsidP="009F02B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6D9EBB" wp14:editId="0474D826">
                <wp:simplePos x="0" y="0"/>
                <wp:positionH relativeFrom="margin">
                  <wp:posOffset>-104140</wp:posOffset>
                </wp:positionH>
                <wp:positionV relativeFrom="paragraph">
                  <wp:posOffset>429260</wp:posOffset>
                </wp:positionV>
                <wp:extent cx="2621819" cy="314325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819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D8E67" w14:textId="178F6E75" w:rsidR="00896355" w:rsidRPr="00927BF8" w:rsidRDefault="00896355" w:rsidP="00896355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 w:rsidR="00E02059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</w:t>
                            </w:r>
                            <w:r w:rsidR="0097494E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</w:t>
                            </w:r>
                            <w:r w:rsidR="006C6B3B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林珍</w:t>
                            </w:r>
                            <w:r w:rsidR="0097494E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的</w:t>
                            </w:r>
                            <w:r w:rsidR="00E02059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抗戰生涯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9EBB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-8.2pt;margin-top:33.8pt;width:206.4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" filled="f" stroked="f" strokeweight=".5pt">
                <v:textbox>
                  <w:txbxContent>
                    <w:p w14:paraId="45DD8E67" w14:textId="178F6E75" w:rsidR="00896355" w:rsidRPr="00927BF8" w:rsidRDefault="00896355" w:rsidP="00896355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 w:rsidR="00E02059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</w:t>
                      </w:r>
                      <w:r w:rsidR="0097494E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</w:t>
                      </w:r>
                      <w:r w:rsidR="006C6B3B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林珍</w:t>
                      </w:r>
                      <w:r w:rsidR="0097494E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的</w:t>
                      </w:r>
                      <w:r w:rsidR="00E02059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抗戰生涯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2B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6C6B3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</w:p>
    <w:p w14:paraId="0C4952CB" w14:textId="65BC9D0B" w:rsidR="009F02BF" w:rsidRDefault="0006478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</w:t>
      </w:r>
      <w:r w:rsidR="00F82C9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橫線上填寫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適當的答案，完成以下林珍的介紹</w:t>
      </w:r>
      <w:r w:rsidR="009F02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6004D3C" w14:textId="5CCA6AD6" w:rsidR="00A356D9" w:rsidRDefault="005D4E21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A112A1">
        <w:rPr>
          <w:noProof/>
          <w:color w:val="040606" w:themeColor="text2"/>
        </w:rPr>
        <w:drawing>
          <wp:anchor distT="0" distB="0" distL="114300" distR="114300" simplePos="0" relativeHeight="251737088" behindDoc="0" locked="0" layoutInCell="1" allowOverlap="1" wp14:anchorId="76222B59" wp14:editId="20321C3C">
            <wp:simplePos x="0" y="0"/>
            <wp:positionH relativeFrom="margin">
              <wp:posOffset>6000750</wp:posOffset>
            </wp:positionH>
            <wp:positionV relativeFrom="paragraph">
              <wp:posOffset>188595</wp:posOffset>
            </wp:positionV>
            <wp:extent cx="540000" cy="540000"/>
            <wp:effectExtent l="0" t="0" r="0" b="0"/>
            <wp:wrapNone/>
            <wp:docPr id="3" name="圖片 3" descr="一張含有 樣式, 正方形, 像素, 填字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填字遊戲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106EF1" wp14:editId="60F73894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1F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4AC84" w14:textId="5600D15F" w:rsidR="009E1C6D" w:rsidRPr="005D4E21" w:rsidRDefault="00BF7ED7" w:rsidP="009E1C6D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D4E21">
                              <w:rPr>
                                <w:color w:val="0070C0"/>
                              </w:rPr>
                              <w:t xml:space="preserve">        </w:t>
                            </w:r>
                            <w:r w:rsidR="00086BAC" w:rsidRPr="005D4E21">
                              <w:rPr>
                                <w:color w:val="0070C0"/>
                              </w:rPr>
                              <w:t xml:space="preserve">    </w:t>
                            </w:r>
                            <w:r w:rsidR="009E1C6D" w:rsidRPr="005D4E21">
                              <w:rPr>
                                <w:color w:val="0070C0"/>
                              </w:rPr>
                              <w:tab/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</w:rPr>
                              <w:t>P7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</w:rPr>
                              <w:t>老兵林珍：認識港九大隊小鬼隊成員</w:t>
                            </w:r>
                          </w:p>
                          <w:p w14:paraId="7A6A3C86" w14:textId="720501DF" w:rsidR="00086BAC" w:rsidRPr="005D4E21" w:rsidRDefault="009E1C6D" w:rsidP="009E1C6D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D4E2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5D4E2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https://www.youtube.com/watch?v=PNQqeplabek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7" style="position:absolute;margin-left:1.05pt;margin-top:3.75pt;width:593.85pt;height:62.35pt;z-index:251701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" fillcolor="#e1f4ff" stroked="f" strokeweight="1pt">
                <v:textbox>
                  <w:txbxContent>
                    <w:p w14:paraId="3AB4AC84" w14:textId="5600D15F" w:rsidR="009E1C6D" w:rsidRPr="005D4E21" w:rsidRDefault="00BF7ED7" w:rsidP="009E1C6D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5D4E21">
                        <w:rPr>
                          <w:color w:val="0070C0"/>
                        </w:rPr>
                        <w:t xml:space="preserve">        </w:t>
                      </w:r>
                      <w:r w:rsidR="00086BAC" w:rsidRPr="005D4E21">
                        <w:rPr>
                          <w:color w:val="0070C0"/>
                        </w:rPr>
                        <w:t xml:space="preserve">    </w:t>
                      </w:r>
                      <w:r w:rsidR="009E1C6D" w:rsidRPr="005D4E21">
                        <w:rPr>
                          <w:color w:val="0070C0"/>
                        </w:rPr>
                        <w:tab/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</w:rPr>
                        <w:t>E</w:t>
                      </w:r>
                      <w:r w:rsidR="009E1C6D" w:rsidRPr="005D4E2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</w:rPr>
                        <w:t>P7</w:t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</w:rPr>
                        <w:t>老兵林珍：認識港九大隊小鬼隊成員</w:t>
                      </w:r>
                    </w:p>
                    <w:p w14:paraId="7A6A3C86" w14:textId="720501DF" w:rsidR="00086BAC" w:rsidRPr="005D4E21" w:rsidRDefault="009E1C6D" w:rsidP="009E1C6D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5D4E2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5D4E2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https://www.youtube.com/watch?v=PNQqeplabek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68B4B2" w14:textId="0F0AE5FE" w:rsidR="009F02BF" w:rsidRDefault="009F02BF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A1C3EF7" w14:textId="6F8729D6" w:rsidR="000A5C01" w:rsidRDefault="000A5C01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C611EAA" w14:textId="6BE6D941" w:rsidR="000A5C01" w:rsidRDefault="000A5C01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29833C" w14:textId="77777777" w:rsidR="0014651B" w:rsidRDefault="0014651B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C00ECAE" w14:textId="12664A34" w:rsidR="000A5C01" w:rsidRDefault="005C7160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C7454BF" wp14:editId="15876DE6">
                <wp:simplePos x="0" y="0"/>
                <wp:positionH relativeFrom="margin">
                  <wp:posOffset>31115</wp:posOffset>
                </wp:positionH>
                <wp:positionV relativeFrom="paragraph">
                  <wp:posOffset>86995</wp:posOffset>
                </wp:positionV>
                <wp:extent cx="6529767" cy="5705475"/>
                <wp:effectExtent l="76200" t="76200" r="137795" b="142875"/>
                <wp:wrapNone/>
                <wp:docPr id="11" name="矩形: 摺角紙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67" cy="5705475"/>
                        </a:xfrm>
                        <a:custGeom>
                          <a:avLst/>
                          <a:gdLst>
                            <a:gd name="connsiteX0" fmla="*/ 0 w 6529767"/>
                            <a:gd name="connsiteY0" fmla="*/ 0 h 5705475"/>
                            <a:gd name="connsiteX1" fmla="*/ 658913 w 6529767"/>
                            <a:gd name="connsiteY1" fmla="*/ 0 h 5705475"/>
                            <a:gd name="connsiteX2" fmla="*/ 1383123 w 6529767"/>
                            <a:gd name="connsiteY2" fmla="*/ 0 h 5705475"/>
                            <a:gd name="connsiteX3" fmla="*/ 1976739 w 6529767"/>
                            <a:gd name="connsiteY3" fmla="*/ 0 h 5705475"/>
                            <a:gd name="connsiteX4" fmla="*/ 2439758 w 6529767"/>
                            <a:gd name="connsiteY4" fmla="*/ 0 h 5705475"/>
                            <a:gd name="connsiteX5" fmla="*/ 2902778 w 6529767"/>
                            <a:gd name="connsiteY5" fmla="*/ 0 h 5705475"/>
                            <a:gd name="connsiteX6" fmla="*/ 3300500 w 6529767"/>
                            <a:gd name="connsiteY6" fmla="*/ 0 h 5705475"/>
                            <a:gd name="connsiteX7" fmla="*/ 3763520 w 6529767"/>
                            <a:gd name="connsiteY7" fmla="*/ 0 h 5705475"/>
                            <a:gd name="connsiteX8" fmla="*/ 4291838 w 6529767"/>
                            <a:gd name="connsiteY8" fmla="*/ 0 h 5705475"/>
                            <a:gd name="connsiteX9" fmla="*/ 4885453 w 6529767"/>
                            <a:gd name="connsiteY9" fmla="*/ 0 h 5705475"/>
                            <a:gd name="connsiteX10" fmla="*/ 5283175 w 6529767"/>
                            <a:gd name="connsiteY10" fmla="*/ 0 h 5705475"/>
                            <a:gd name="connsiteX11" fmla="*/ 5876790 w 6529767"/>
                            <a:gd name="connsiteY11" fmla="*/ 0 h 5705475"/>
                            <a:gd name="connsiteX12" fmla="*/ 6529767 w 6529767"/>
                            <a:gd name="connsiteY12" fmla="*/ 0 h 5705475"/>
                            <a:gd name="connsiteX13" fmla="*/ 6529767 w 6529767"/>
                            <a:gd name="connsiteY13" fmla="*/ 428888 h 5705475"/>
                            <a:gd name="connsiteX14" fmla="*/ 6529767 w 6529767"/>
                            <a:gd name="connsiteY14" fmla="*/ 963530 h 5705475"/>
                            <a:gd name="connsiteX15" fmla="*/ 6529767 w 6529767"/>
                            <a:gd name="connsiteY15" fmla="*/ 1603924 h 5705475"/>
                            <a:gd name="connsiteX16" fmla="*/ 6529767 w 6529767"/>
                            <a:gd name="connsiteY16" fmla="*/ 2191443 h 5705475"/>
                            <a:gd name="connsiteX17" fmla="*/ 6529767 w 6529767"/>
                            <a:gd name="connsiteY17" fmla="*/ 2831837 h 5705475"/>
                            <a:gd name="connsiteX18" fmla="*/ 6529767 w 6529767"/>
                            <a:gd name="connsiteY18" fmla="*/ 3419355 h 5705475"/>
                            <a:gd name="connsiteX19" fmla="*/ 6529767 w 6529767"/>
                            <a:gd name="connsiteY19" fmla="*/ 3901120 h 5705475"/>
                            <a:gd name="connsiteX20" fmla="*/ 6529767 w 6529767"/>
                            <a:gd name="connsiteY20" fmla="*/ 4594392 h 5705475"/>
                            <a:gd name="connsiteX21" fmla="*/ 6529767 w 6529767"/>
                            <a:gd name="connsiteY21" fmla="*/ 5287663 h 5705475"/>
                            <a:gd name="connsiteX22" fmla="*/ 6111955 w 6529767"/>
                            <a:gd name="connsiteY22" fmla="*/ 5705475 h 5705475"/>
                            <a:gd name="connsiteX23" fmla="*/ 5495203 w 6529767"/>
                            <a:gd name="connsiteY23" fmla="*/ 5705475 h 5705475"/>
                            <a:gd name="connsiteX24" fmla="*/ 5122930 w 6529767"/>
                            <a:gd name="connsiteY24" fmla="*/ 5705475 h 5705475"/>
                            <a:gd name="connsiteX25" fmla="*/ 4750656 w 6529767"/>
                            <a:gd name="connsiteY25" fmla="*/ 5705475 h 5705475"/>
                            <a:gd name="connsiteX26" fmla="*/ 4072785 w 6529767"/>
                            <a:gd name="connsiteY26" fmla="*/ 5705475 h 5705475"/>
                            <a:gd name="connsiteX27" fmla="*/ 3394913 w 6529767"/>
                            <a:gd name="connsiteY27" fmla="*/ 5705475 h 5705475"/>
                            <a:gd name="connsiteX28" fmla="*/ 2839281 w 6529767"/>
                            <a:gd name="connsiteY28" fmla="*/ 5705475 h 5705475"/>
                            <a:gd name="connsiteX29" fmla="*/ 2161410 w 6529767"/>
                            <a:gd name="connsiteY29" fmla="*/ 5705475 h 5705475"/>
                            <a:gd name="connsiteX30" fmla="*/ 1483538 w 6529767"/>
                            <a:gd name="connsiteY30" fmla="*/ 5705475 h 5705475"/>
                            <a:gd name="connsiteX31" fmla="*/ 805667 w 6529767"/>
                            <a:gd name="connsiteY31" fmla="*/ 5705475 h 5705475"/>
                            <a:gd name="connsiteX32" fmla="*/ 0 w 6529767"/>
                            <a:gd name="connsiteY32" fmla="*/ 5705475 h 5705475"/>
                            <a:gd name="connsiteX33" fmla="*/ 0 w 6529767"/>
                            <a:gd name="connsiteY33" fmla="*/ 5191982 h 5705475"/>
                            <a:gd name="connsiteX34" fmla="*/ 0 w 6529767"/>
                            <a:gd name="connsiteY34" fmla="*/ 4621435 h 5705475"/>
                            <a:gd name="connsiteX35" fmla="*/ 0 w 6529767"/>
                            <a:gd name="connsiteY35" fmla="*/ 3993832 h 5705475"/>
                            <a:gd name="connsiteX36" fmla="*/ 0 w 6529767"/>
                            <a:gd name="connsiteY36" fmla="*/ 3537395 h 5705475"/>
                            <a:gd name="connsiteX37" fmla="*/ 0 w 6529767"/>
                            <a:gd name="connsiteY37" fmla="*/ 2852738 h 5705475"/>
                            <a:gd name="connsiteX38" fmla="*/ 0 w 6529767"/>
                            <a:gd name="connsiteY38" fmla="*/ 2225135 h 5705475"/>
                            <a:gd name="connsiteX39" fmla="*/ 0 w 6529767"/>
                            <a:gd name="connsiteY39" fmla="*/ 1597533 h 5705475"/>
                            <a:gd name="connsiteX40" fmla="*/ 0 w 6529767"/>
                            <a:gd name="connsiteY40" fmla="*/ 912876 h 5705475"/>
                            <a:gd name="connsiteX41" fmla="*/ 0 w 6529767"/>
                            <a:gd name="connsiteY41" fmla="*/ 513493 h 5705475"/>
                            <a:gd name="connsiteX42" fmla="*/ 0 w 6529767"/>
                            <a:gd name="connsiteY42" fmla="*/ 0 h 5705475"/>
                            <a:gd name="connsiteX0" fmla="*/ 6111955 w 6529767"/>
                            <a:gd name="connsiteY0" fmla="*/ 5705475 h 5705475"/>
                            <a:gd name="connsiteX1" fmla="*/ 6195517 w 6529767"/>
                            <a:gd name="connsiteY1" fmla="*/ 5371225 h 5705475"/>
                            <a:gd name="connsiteX2" fmla="*/ 6529767 w 6529767"/>
                            <a:gd name="connsiteY2" fmla="*/ 5287663 h 5705475"/>
                            <a:gd name="connsiteX3" fmla="*/ 6111955 w 6529767"/>
                            <a:gd name="connsiteY3" fmla="*/ 5705475 h 5705475"/>
                            <a:gd name="connsiteX0" fmla="*/ 6111955 w 6529767"/>
                            <a:gd name="connsiteY0" fmla="*/ 5705475 h 5705475"/>
                            <a:gd name="connsiteX1" fmla="*/ 6195517 w 6529767"/>
                            <a:gd name="connsiteY1" fmla="*/ 5371225 h 5705475"/>
                            <a:gd name="connsiteX2" fmla="*/ 6529767 w 6529767"/>
                            <a:gd name="connsiteY2" fmla="*/ 5287663 h 5705475"/>
                            <a:gd name="connsiteX3" fmla="*/ 6111955 w 6529767"/>
                            <a:gd name="connsiteY3" fmla="*/ 5705475 h 5705475"/>
                            <a:gd name="connsiteX4" fmla="*/ 5556323 w 6529767"/>
                            <a:gd name="connsiteY4" fmla="*/ 5705475 h 5705475"/>
                            <a:gd name="connsiteX5" fmla="*/ 5122930 w 6529767"/>
                            <a:gd name="connsiteY5" fmla="*/ 5705475 h 5705475"/>
                            <a:gd name="connsiteX6" fmla="*/ 4506178 w 6529767"/>
                            <a:gd name="connsiteY6" fmla="*/ 5705475 h 5705475"/>
                            <a:gd name="connsiteX7" fmla="*/ 4072785 w 6529767"/>
                            <a:gd name="connsiteY7" fmla="*/ 5705475 h 5705475"/>
                            <a:gd name="connsiteX8" fmla="*/ 3394913 w 6529767"/>
                            <a:gd name="connsiteY8" fmla="*/ 5705475 h 5705475"/>
                            <a:gd name="connsiteX9" fmla="*/ 2900400 w 6529767"/>
                            <a:gd name="connsiteY9" fmla="*/ 5705475 h 5705475"/>
                            <a:gd name="connsiteX10" fmla="*/ 2222529 w 6529767"/>
                            <a:gd name="connsiteY10" fmla="*/ 5705475 h 5705475"/>
                            <a:gd name="connsiteX11" fmla="*/ 1605777 w 6529767"/>
                            <a:gd name="connsiteY11" fmla="*/ 5705475 h 5705475"/>
                            <a:gd name="connsiteX12" fmla="*/ 1172384 w 6529767"/>
                            <a:gd name="connsiteY12" fmla="*/ 5705475 h 5705475"/>
                            <a:gd name="connsiteX13" fmla="*/ 738991 w 6529767"/>
                            <a:gd name="connsiteY13" fmla="*/ 5705475 h 5705475"/>
                            <a:gd name="connsiteX14" fmla="*/ 0 w 6529767"/>
                            <a:gd name="connsiteY14" fmla="*/ 5705475 h 5705475"/>
                            <a:gd name="connsiteX15" fmla="*/ 0 w 6529767"/>
                            <a:gd name="connsiteY15" fmla="*/ 5249037 h 5705475"/>
                            <a:gd name="connsiteX16" fmla="*/ 0 w 6529767"/>
                            <a:gd name="connsiteY16" fmla="*/ 4678490 h 5705475"/>
                            <a:gd name="connsiteX17" fmla="*/ 0 w 6529767"/>
                            <a:gd name="connsiteY17" fmla="*/ 4222052 h 5705475"/>
                            <a:gd name="connsiteX18" fmla="*/ 0 w 6529767"/>
                            <a:gd name="connsiteY18" fmla="*/ 3651504 h 5705475"/>
                            <a:gd name="connsiteX19" fmla="*/ 0 w 6529767"/>
                            <a:gd name="connsiteY19" fmla="*/ 3080957 h 5705475"/>
                            <a:gd name="connsiteX20" fmla="*/ 0 w 6529767"/>
                            <a:gd name="connsiteY20" fmla="*/ 2396300 h 5705475"/>
                            <a:gd name="connsiteX21" fmla="*/ 0 w 6529767"/>
                            <a:gd name="connsiteY21" fmla="*/ 1711643 h 5705475"/>
                            <a:gd name="connsiteX22" fmla="*/ 0 w 6529767"/>
                            <a:gd name="connsiteY22" fmla="*/ 1198150 h 5705475"/>
                            <a:gd name="connsiteX23" fmla="*/ 0 w 6529767"/>
                            <a:gd name="connsiteY23" fmla="*/ 513493 h 5705475"/>
                            <a:gd name="connsiteX24" fmla="*/ 0 w 6529767"/>
                            <a:gd name="connsiteY24" fmla="*/ 0 h 5705475"/>
                            <a:gd name="connsiteX25" fmla="*/ 528318 w 6529767"/>
                            <a:gd name="connsiteY25" fmla="*/ 0 h 5705475"/>
                            <a:gd name="connsiteX26" fmla="*/ 926040 w 6529767"/>
                            <a:gd name="connsiteY26" fmla="*/ 0 h 5705475"/>
                            <a:gd name="connsiteX27" fmla="*/ 1389060 w 6529767"/>
                            <a:gd name="connsiteY27" fmla="*/ 0 h 5705475"/>
                            <a:gd name="connsiteX28" fmla="*/ 2113270 w 6529767"/>
                            <a:gd name="connsiteY28" fmla="*/ 0 h 5705475"/>
                            <a:gd name="connsiteX29" fmla="*/ 2510992 w 6529767"/>
                            <a:gd name="connsiteY29" fmla="*/ 0 h 5705475"/>
                            <a:gd name="connsiteX30" fmla="*/ 3104607 w 6529767"/>
                            <a:gd name="connsiteY30" fmla="*/ 0 h 5705475"/>
                            <a:gd name="connsiteX31" fmla="*/ 3502330 w 6529767"/>
                            <a:gd name="connsiteY31" fmla="*/ 0 h 5705475"/>
                            <a:gd name="connsiteX32" fmla="*/ 3965349 w 6529767"/>
                            <a:gd name="connsiteY32" fmla="*/ 0 h 5705475"/>
                            <a:gd name="connsiteX33" fmla="*/ 4493667 w 6529767"/>
                            <a:gd name="connsiteY33" fmla="*/ 0 h 5705475"/>
                            <a:gd name="connsiteX34" fmla="*/ 5217877 w 6529767"/>
                            <a:gd name="connsiteY34" fmla="*/ 0 h 5705475"/>
                            <a:gd name="connsiteX35" fmla="*/ 5746195 w 6529767"/>
                            <a:gd name="connsiteY35" fmla="*/ 0 h 5705475"/>
                            <a:gd name="connsiteX36" fmla="*/ 6529767 w 6529767"/>
                            <a:gd name="connsiteY36" fmla="*/ 0 h 5705475"/>
                            <a:gd name="connsiteX37" fmla="*/ 6529767 w 6529767"/>
                            <a:gd name="connsiteY37" fmla="*/ 481765 h 5705475"/>
                            <a:gd name="connsiteX38" fmla="*/ 6529767 w 6529767"/>
                            <a:gd name="connsiteY38" fmla="*/ 1069283 h 5705475"/>
                            <a:gd name="connsiteX39" fmla="*/ 6529767 w 6529767"/>
                            <a:gd name="connsiteY39" fmla="*/ 1656801 h 5705475"/>
                            <a:gd name="connsiteX40" fmla="*/ 6529767 w 6529767"/>
                            <a:gd name="connsiteY40" fmla="*/ 2085689 h 5705475"/>
                            <a:gd name="connsiteX41" fmla="*/ 6529767 w 6529767"/>
                            <a:gd name="connsiteY41" fmla="*/ 2514578 h 5705475"/>
                            <a:gd name="connsiteX42" fmla="*/ 6529767 w 6529767"/>
                            <a:gd name="connsiteY42" fmla="*/ 3049219 h 5705475"/>
                            <a:gd name="connsiteX43" fmla="*/ 6529767 w 6529767"/>
                            <a:gd name="connsiteY43" fmla="*/ 3689614 h 5705475"/>
                            <a:gd name="connsiteX44" fmla="*/ 6529767 w 6529767"/>
                            <a:gd name="connsiteY44" fmla="*/ 4277132 h 5705475"/>
                            <a:gd name="connsiteX45" fmla="*/ 6529767 w 6529767"/>
                            <a:gd name="connsiteY45" fmla="*/ 5287663 h 570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6529767" h="5705475" stroke="0" extrusionOk="0">
                              <a:moveTo>
                                <a:pt x="0" y="0"/>
                              </a:moveTo>
                              <a:cubicBezTo>
                                <a:pt x="153666" y="-59716"/>
                                <a:pt x="353054" y="25467"/>
                                <a:pt x="658913" y="0"/>
                              </a:cubicBezTo>
                              <a:cubicBezTo>
                                <a:pt x="964772" y="-25467"/>
                                <a:pt x="1114910" y="18117"/>
                                <a:pt x="1383123" y="0"/>
                              </a:cubicBezTo>
                              <a:cubicBezTo>
                                <a:pt x="1651336" y="-18117"/>
                                <a:pt x="1765696" y="60484"/>
                                <a:pt x="1976739" y="0"/>
                              </a:cubicBezTo>
                              <a:cubicBezTo>
                                <a:pt x="2187782" y="-60484"/>
                                <a:pt x="2327389" y="19623"/>
                                <a:pt x="2439758" y="0"/>
                              </a:cubicBezTo>
                              <a:cubicBezTo>
                                <a:pt x="2552127" y="-19623"/>
                                <a:pt x="2678302" y="35643"/>
                                <a:pt x="2902778" y="0"/>
                              </a:cubicBezTo>
                              <a:cubicBezTo>
                                <a:pt x="3127254" y="-35643"/>
                                <a:pt x="3103428" y="20469"/>
                                <a:pt x="3300500" y="0"/>
                              </a:cubicBezTo>
                              <a:cubicBezTo>
                                <a:pt x="3497572" y="-20469"/>
                                <a:pt x="3573812" y="41545"/>
                                <a:pt x="3763520" y="0"/>
                              </a:cubicBezTo>
                              <a:cubicBezTo>
                                <a:pt x="3953228" y="-41545"/>
                                <a:pt x="4041055" y="20038"/>
                                <a:pt x="4291838" y="0"/>
                              </a:cubicBezTo>
                              <a:cubicBezTo>
                                <a:pt x="4542621" y="-20038"/>
                                <a:pt x="4737833" y="54034"/>
                                <a:pt x="4885453" y="0"/>
                              </a:cubicBezTo>
                              <a:cubicBezTo>
                                <a:pt x="5033073" y="-54034"/>
                                <a:pt x="5145245" y="30976"/>
                                <a:pt x="5283175" y="0"/>
                              </a:cubicBezTo>
                              <a:cubicBezTo>
                                <a:pt x="5421105" y="-30976"/>
                                <a:pt x="5705168" y="29436"/>
                                <a:pt x="5876790" y="0"/>
                              </a:cubicBezTo>
                              <a:cubicBezTo>
                                <a:pt x="6048413" y="-29436"/>
                                <a:pt x="6302156" y="51825"/>
                                <a:pt x="6529767" y="0"/>
                              </a:cubicBezTo>
                              <a:cubicBezTo>
                                <a:pt x="6543037" y="135353"/>
                                <a:pt x="6504910" y="310477"/>
                                <a:pt x="6529767" y="428888"/>
                              </a:cubicBezTo>
                              <a:cubicBezTo>
                                <a:pt x="6554624" y="547299"/>
                                <a:pt x="6516396" y="709503"/>
                                <a:pt x="6529767" y="963530"/>
                              </a:cubicBezTo>
                              <a:cubicBezTo>
                                <a:pt x="6543138" y="1217557"/>
                                <a:pt x="6498196" y="1301204"/>
                                <a:pt x="6529767" y="1603924"/>
                              </a:cubicBezTo>
                              <a:cubicBezTo>
                                <a:pt x="6561338" y="1906644"/>
                                <a:pt x="6470760" y="1916687"/>
                                <a:pt x="6529767" y="2191443"/>
                              </a:cubicBezTo>
                              <a:cubicBezTo>
                                <a:pt x="6588774" y="2466199"/>
                                <a:pt x="6527660" y="2607069"/>
                                <a:pt x="6529767" y="2831837"/>
                              </a:cubicBezTo>
                              <a:cubicBezTo>
                                <a:pt x="6531874" y="3056605"/>
                                <a:pt x="6488308" y="3265070"/>
                                <a:pt x="6529767" y="3419355"/>
                              </a:cubicBezTo>
                              <a:cubicBezTo>
                                <a:pt x="6571226" y="3573640"/>
                                <a:pt x="6520805" y="3672173"/>
                                <a:pt x="6529767" y="3901120"/>
                              </a:cubicBezTo>
                              <a:cubicBezTo>
                                <a:pt x="6538729" y="4130068"/>
                                <a:pt x="6485490" y="4319781"/>
                                <a:pt x="6529767" y="4594392"/>
                              </a:cubicBezTo>
                              <a:cubicBezTo>
                                <a:pt x="6574044" y="4869003"/>
                                <a:pt x="6463443" y="5082325"/>
                                <a:pt x="6529767" y="5287663"/>
                              </a:cubicBezTo>
                              <a:cubicBezTo>
                                <a:pt x="6434945" y="5465317"/>
                                <a:pt x="6215345" y="5594394"/>
                                <a:pt x="6111955" y="5705475"/>
                              </a:cubicBezTo>
                              <a:cubicBezTo>
                                <a:pt x="5878216" y="5724393"/>
                                <a:pt x="5621188" y="5637266"/>
                                <a:pt x="5495203" y="5705475"/>
                              </a:cubicBezTo>
                              <a:cubicBezTo>
                                <a:pt x="5369218" y="5773684"/>
                                <a:pt x="5246007" y="5683490"/>
                                <a:pt x="5122930" y="5705475"/>
                              </a:cubicBezTo>
                              <a:cubicBezTo>
                                <a:pt x="4999853" y="5727460"/>
                                <a:pt x="4865122" y="5666367"/>
                                <a:pt x="4750656" y="5705475"/>
                              </a:cubicBezTo>
                              <a:cubicBezTo>
                                <a:pt x="4636190" y="5744583"/>
                                <a:pt x="4336628" y="5691521"/>
                                <a:pt x="4072785" y="5705475"/>
                              </a:cubicBezTo>
                              <a:cubicBezTo>
                                <a:pt x="3808942" y="5719429"/>
                                <a:pt x="3533548" y="5695938"/>
                                <a:pt x="3394913" y="5705475"/>
                              </a:cubicBezTo>
                              <a:cubicBezTo>
                                <a:pt x="3256278" y="5715012"/>
                                <a:pt x="3021548" y="5697279"/>
                                <a:pt x="2839281" y="5705475"/>
                              </a:cubicBezTo>
                              <a:cubicBezTo>
                                <a:pt x="2657014" y="5713671"/>
                                <a:pt x="2459980" y="5694018"/>
                                <a:pt x="2161410" y="5705475"/>
                              </a:cubicBezTo>
                              <a:cubicBezTo>
                                <a:pt x="1862840" y="5716932"/>
                                <a:pt x="1742333" y="5634110"/>
                                <a:pt x="1483538" y="5705475"/>
                              </a:cubicBezTo>
                              <a:cubicBezTo>
                                <a:pt x="1224743" y="5776840"/>
                                <a:pt x="1080425" y="5668196"/>
                                <a:pt x="805667" y="5705475"/>
                              </a:cubicBezTo>
                              <a:cubicBezTo>
                                <a:pt x="530909" y="5742754"/>
                                <a:pt x="201703" y="5627382"/>
                                <a:pt x="0" y="5705475"/>
                              </a:cubicBezTo>
                              <a:cubicBezTo>
                                <a:pt x="-15144" y="5470315"/>
                                <a:pt x="38359" y="5322238"/>
                                <a:pt x="0" y="5191982"/>
                              </a:cubicBezTo>
                              <a:cubicBezTo>
                                <a:pt x="-38359" y="5061726"/>
                                <a:pt x="2720" y="4745234"/>
                                <a:pt x="0" y="4621435"/>
                              </a:cubicBezTo>
                              <a:cubicBezTo>
                                <a:pt x="-2720" y="4497636"/>
                                <a:pt x="2881" y="4304194"/>
                                <a:pt x="0" y="3993832"/>
                              </a:cubicBezTo>
                              <a:cubicBezTo>
                                <a:pt x="-2881" y="3683470"/>
                                <a:pt x="43642" y="3647185"/>
                                <a:pt x="0" y="3537395"/>
                              </a:cubicBezTo>
                              <a:cubicBezTo>
                                <a:pt x="-43642" y="3427605"/>
                                <a:pt x="28057" y="3033155"/>
                                <a:pt x="0" y="2852738"/>
                              </a:cubicBezTo>
                              <a:cubicBezTo>
                                <a:pt x="-28057" y="2672321"/>
                                <a:pt x="70861" y="2504274"/>
                                <a:pt x="0" y="2225135"/>
                              </a:cubicBezTo>
                              <a:cubicBezTo>
                                <a:pt x="-70861" y="1945996"/>
                                <a:pt x="64267" y="1782578"/>
                                <a:pt x="0" y="1597533"/>
                              </a:cubicBezTo>
                              <a:cubicBezTo>
                                <a:pt x="-64267" y="1412488"/>
                                <a:pt x="59270" y="1124338"/>
                                <a:pt x="0" y="912876"/>
                              </a:cubicBezTo>
                              <a:cubicBezTo>
                                <a:pt x="-59270" y="701414"/>
                                <a:pt x="15033" y="712639"/>
                                <a:pt x="0" y="513493"/>
                              </a:cubicBezTo>
                              <a:cubicBezTo>
                                <a:pt x="-15033" y="314347"/>
                                <a:pt x="46560" y="113318"/>
                                <a:pt x="0" y="0"/>
                              </a:cubicBezTo>
                              <a:close/>
                            </a:path>
                            <a:path w="6529767" h="5705475" fill="darkenLess" stroke="0" extrusionOk="0">
                              <a:moveTo>
                                <a:pt x="6111955" y="5705475"/>
                              </a:moveTo>
                              <a:cubicBezTo>
                                <a:pt x="6132434" y="5622458"/>
                                <a:pt x="6189835" y="5478754"/>
                                <a:pt x="6195517" y="5371225"/>
                              </a:cubicBezTo>
                              <a:cubicBezTo>
                                <a:pt x="6326353" y="5302904"/>
                                <a:pt x="6416916" y="5355242"/>
                                <a:pt x="6529767" y="5287663"/>
                              </a:cubicBezTo>
                              <a:cubicBezTo>
                                <a:pt x="6337773" y="5506173"/>
                                <a:pt x="6272549" y="5469176"/>
                                <a:pt x="6111955" y="5705475"/>
                              </a:cubicBezTo>
                              <a:close/>
                            </a:path>
                            <a:path w="6529767" h="5705475" fill="none" extrusionOk="0">
                              <a:moveTo>
                                <a:pt x="6111955" y="5705475"/>
                              </a:moveTo>
                              <a:cubicBezTo>
                                <a:pt x="6102046" y="5607451"/>
                                <a:pt x="6172958" y="5474935"/>
                                <a:pt x="6195517" y="5371225"/>
                              </a:cubicBezTo>
                              <a:cubicBezTo>
                                <a:pt x="6348396" y="5330527"/>
                                <a:pt x="6370680" y="5328142"/>
                                <a:pt x="6529767" y="5287663"/>
                              </a:cubicBezTo>
                              <a:cubicBezTo>
                                <a:pt x="6381502" y="5474539"/>
                                <a:pt x="6187406" y="5573771"/>
                                <a:pt x="6111955" y="5705475"/>
                              </a:cubicBezTo>
                              <a:cubicBezTo>
                                <a:pt x="5992793" y="5733398"/>
                                <a:pt x="5810223" y="5690988"/>
                                <a:pt x="5556323" y="5705475"/>
                              </a:cubicBezTo>
                              <a:cubicBezTo>
                                <a:pt x="5302423" y="5719962"/>
                                <a:pt x="5245612" y="5672740"/>
                                <a:pt x="5122930" y="5705475"/>
                              </a:cubicBezTo>
                              <a:cubicBezTo>
                                <a:pt x="5000248" y="5738210"/>
                                <a:pt x="4686671" y="5672369"/>
                                <a:pt x="4506178" y="5705475"/>
                              </a:cubicBezTo>
                              <a:cubicBezTo>
                                <a:pt x="4325685" y="5738581"/>
                                <a:pt x="4248695" y="5697951"/>
                                <a:pt x="4072785" y="5705475"/>
                              </a:cubicBezTo>
                              <a:cubicBezTo>
                                <a:pt x="3896875" y="5712999"/>
                                <a:pt x="3612164" y="5644546"/>
                                <a:pt x="3394913" y="5705475"/>
                              </a:cubicBezTo>
                              <a:cubicBezTo>
                                <a:pt x="3177662" y="5766404"/>
                                <a:pt x="3054868" y="5701428"/>
                                <a:pt x="2900400" y="5705475"/>
                              </a:cubicBezTo>
                              <a:cubicBezTo>
                                <a:pt x="2745932" y="5709522"/>
                                <a:pt x="2466617" y="5633178"/>
                                <a:pt x="2222529" y="5705475"/>
                              </a:cubicBezTo>
                              <a:cubicBezTo>
                                <a:pt x="1978441" y="5777772"/>
                                <a:pt x="1849636" y="5667362"/>
                                <a:pt x="1605777" y="5705475"/>
                              </a:cubicBezTo>
                              <a:cubicBezTo>
                                <a:pt x="1361918" y="5743588"/>
                                <a:pt x="1376649" y="5692572"/>
                                <a:pt x="1172384" y="5705475"/>
                              </a:cubicBezTo>
                              <a:cubicBezTo>
                                <a:pt x="968119" y="5718378"/>
                                <a:pt x="888504" y="5678113"/>
                                <a:pt x="738991" y="5705475"/>
                              </a:cubicBezTo>
                              <a:cubicBezTo>
                                <a:pt x="589478" y="5732837"/>
                                <a:pt x="328804" y="5634899"/>
                                <a:pt x="0" y="5705475"/>
                              </a:cubicBezTo>
                              <a:cubicBezTo>
                                <a:pt x="-9836" y="5555872"/>
                                <a:pt x="53192" y="5362786"/>
                                <a:pt x="0" y="5249037"/>
                              </a:cubicBezTo>
                              <a:cubicBezTo>
                                <a:pt x="-53192" y="5135288"/>
                                <a:pt x="68172" y="4810275"/>
                                <a:pt x="0" y="4678490"/>
                              </a:cubicBezTo>
                              <a:cubicBezTo>
                                <a:pt x="-68172" y="4546705"/>
                                <a:pt x="37573" y="4443083"/>
                                <a:pt x="0" y="4222052"/>
                              </a:cubicBezTo>
                              <a:cubicBezTo>
                                <a:pt x="-37573" y="4001021"/>
                                <a:pt x="26827" y="3815805"/>
                                <a:pt x="0" y="3651504"/>
                              </a:cubicBezTo>
                              <a:cubicBezTo>
                                <a:pt x="-26827" y="3487203"/>
                                <a:pt x="52916" y="3307909"/>
                                <a:pt x="0" y="3080957"/>
                              </a:cubicBezTo>
                              <a:cubicBezTo>
                                <a:pt x="-52916" y="2854005"/>
                                <a:pt x="53429" y="2631124"/>
                                <a:pt x="0" y="2396300"/>
                              </a:cubicBezTo>
                              <a:cubicBezTo>
                                <a:pt x="-53429" y="2161476"/>
                                <a:pt x="47079" y="1897407"/>
                                <a:pt x="0" y="1711643"/>
                              </a:cubicBezTo>
                              <a:cubicBezTo>
                                <a:pt x="-47079" y="1525879"/>
                                <a:pt x="45703" y="1378541"/>
                                <a:pt x="0" y="1198150"/>
                              </a:cubicBezTo>
                              <a:cubicBezTo>
                                <a:pt x="-45703" y="1017759"/>
                                <a:pt x="27596" y="687190"/>
                                <a:pt x="0" y="513493"/>
                              </a:cubicBezTo>
                              <a:cubicBezTo>
                                <a:pt x="-27596" y="339796"/>
                                <a:pt x="39067" y="156411"/>
                                <a:pt x="0" y="0"/>
                              </a:cubicBezTo>
                              <a:cubicBezTo>
                                <a:pt x="241596" y="-48918"/>
                                <a:pt x="341869" y="62612"/>
                                <a:pt x="528318" y="0"/>
                              </a:cubicBezTo>
                              <a:cubicBezTo>
                                <a:pt x="714767" y="-62612"/>
                                <a:pt x="760219" y="34348"/>
                                <a:pt x="926040" y="0"/>
                              </a:cubicBezTo>
                              <a:cubicBezTo>
                                <a:pt x="1091861" y="-34348"/>
                                <a:pt x="1240386" y="14677"/>
                                <a:pt x="1389060" y="0"/>
                              </a:cubicBezTo>
                              <a:cubicBezTo>
                                <a:pt x="1537734" y="-14677"/>
                                <a:pt x="1822138" y="22616"/>
                                <a:pt x="2113270" y="0"/>
                              </a:cubicBezTo>
                              <a:cubicBezTo>
                                <a:pt x="2404402" y="-22616"/>
                                <a:pt x="2395560" y="31170"/>
                                <a:pt x="2510992" y="0"/>
                              </a:cubicBezTo>
                              <a:cubicBezTo>
                                <a:pt x="2626424" y="-31170"/>
                                <a:pt x="2812852" y="5665"/>
                                <a:pt x="3104607" y="0"/>
                              </a:cubicBezTo>
                              <a:cubicBezTo>
                                <a:pt x="3396362" y="-5665"/>
                                <a:pt x="3407691" y="4139"/>
                                <a:pt x="3502330" y="0"/>
                              </a:cubicBezTo>
                              <a:cubicBezTo>
                                <a:pt x="3596969" y="-4139"/>
                                <a:pt x="3740309" y="40796"/>
                                <a:pt x="3965349" y="0"/>
                              </a:cubicBezTo>
                              <a:cubicBezTo>
                                <a:pt x="4190389" y="-40796"/>
                                <a:pt x="4246259" y="62189"/>
                                <a:pt x="4493667" y="0"/>
                              </a:cubicBezTo>
                              <a:cubicBezTo>
                                <a:pt x="4741075" y="-62189"/>
                                <a:pt x="4862401" y="5557"/>
                                <a:pt x="5217877" y="0"/>
                              </a:cubicBezTo>
                              <a:cubicBezTo>
                                <a:pt x="5573353" y="-5557"/>
                                <a:pt x="5499722" y="3511"/>
                                <a:pt x="5746195" y="0"/>
                              </a:cubicBezTo>
                              <a:cubicBezTo>
                                <a:pt x="5992668" y="-3511"/>
                                <a:pt x="6350058" y="47075"/>
                                <a:pt x="6529767" y="0"/>
                              </a:cubicBezTo>
                              <a:cubicBezTo>
                                <a:pt x="6567977" y="106316"/>
                                <a:pt x="6486226" y="317444"/>
                                <a:pt x="6529767" y="481765"/>
                              </a:cubicBezTo>
                              <a:cubicBezTo>
                                <a:pt x="6573308" y="646086"/>
                                <a:pt x="6460689" y="917835"/>
                                <a:pt x="6529767" y="1069283"/>
                              </a:cubicBezTo>
                              <a:cubicBezTo>
                                <a:pt x="6598845" y="1220731"/>
                                <a:pt x="6507969" y="1368664"/>
                                <a:pt x="6529767" y="1656801"/>
                              </a:cubicBezTo>
                              <a:cubicBezTo>
                                <a:pt x="6551565" y="1944938"/>
                                <a:pt x="6510827" y="1895526"/>
                                <a:pt x="6529767" y="2085689"/>
                              </a:cubicBezTo>
                              <a:cubicBezTo>
                                <a:pt x="6548707" y="2275852"/>
                                <a:pt x="6489583" y="2351530"/>
                                <a:pt x="6529767" y="2514578"/>
                              </a:cubicBezTo>
                              <a:cubicBezTo>
                                <a:pt x="6569951" y="2677626"/>
                                <a:pt x="6507668" y="2790986"/>
                                <a:pt x="6529767" y="3049219"/>
                              </a:cubicBezTo>
                              <a:cubicBezTo>
                                <a:pt x="6551866" y="3307452"/>
                                <a:pt x="6500770" y="3504285"/>
                                <a:pt x="6529767" y="3689614"/>
                              </a:cubicBezTo>
                              <a:cubicBezTo>
                                <a:pt x="6558764" y="3874944"/>
                                <a:pt x="6459943" y="4017263"/>
                                <a:pt x="6529767" y="4277132"/>
                              </a:cubicBezTo>
                              <a:cubicBezTo>
                                <a:pt x="6599591" y="4537001"/>
                                <a:pt x="6433213" y="4900682"/>
                                <a:pt x="6529767" y="5287663"/>
                              </a:cubicBezTo>
                            </a:path>
                            <a:path w="6529767" h="5705475" fill="none" stroke="0" extrusionOk="0">
                              <a:moveTo>
                                <a:pt x="6111955" y="5705475"/>
                              </a:moveTo>
                              <a:cubicBezTo>
                                <a:pt x="6119294" y="5574831"/>
                                <a:pt x="6172250" y="5464358"/>
                                <a:pt x="6195517" y="5371225"/>
                              </a:cubicBezTo>
                              <a:cubicBezTo>
                                <a:pt x="6347746" y="5316340"/>
                                <a:pt x="6433431" y="5354325"/>
                                <a:pt x="6529767" y="5287663"/>
                              </a:cubicBezTo>
                              <a:cubicBezTo>
                                <a:pt x="6466270" y="5402906"/>
                                <a:pt x="6243788" y="5516348"/>
                                <a:pt x="6111955" y="5705475"/>
                              </a:cubicBezTo>
                              <a:cubicBezTo>
                                <a:pt x="5997930" y="5737390"/>
                                <a:pt x="5691359" y="5659399"/>
                                <a:pt x="5556323" y="5705475"/>
                              </a:cubicBezTo>
                              <a:cubicBezTo>
                                <a:pt x="5421287" y="5751551"/>
                                <a:pt x="5175556" y="5665411"/>
                                <a:pt x="4939571" y="5705475"/>
                              </a:cubicBezTo>
                              <a:cubicBezTo>
                                <a:pt x="4703586" y="5745539"/>
                                <a:pt x="4467126" y="5704204"/>
                                <a:pt x="4322819" y="5705475"/>
                              </a:cubicBezTo>
                              <a:cubicBezTo>
                                <a:pt x="4178512" y="5706746"/>
                                <a:pt x="3796743" y="5654074"/>
                                <a:pt x="3644948" y="5705475"/>
                              </a:cubicBezTo>
                              <a:cubicBezTo>
                                <a:pt x="3493153" y="5756876"/>
                                <a:pt x="3418393" y="5692654"/>
                                <a:pt x="3272674" y="5705475"/>
                              </a:cubicBezTo>
                              <a:cubicBezTo>
                                <a:pt x="3126955" y="5718296"/>
                                <a:pt x="2805300" y="5667732"/>
                                <a:pt x="2655922" y="5705475"/>
                              </a:cubicBezTo>
                              <a:cubicBezTo>
                                <a:pt x="2506544" y="5743218"/>
                                <a:pt x="2311959" y="5637284"/>
                                <a:pt x="2039170" y="5705475"/>
                              </a:cubicBezTo>
                              <a:cubicBezTo>
                                <a:pt x="1766381" y="5773666"/>
                                <a:pt x="1683058" y="5680253"/>
                                <a:pt x="1361299" y="5705475"/>
                              </a:cubicBezTo>
                              <a:cubicBezTo>
                                <a:pt x="1039540" y="5730697"/>
                                <a:pt x="1122351" y="5701785"/>
                                <a:pt x="989025" y="5705475"/>
                              </a:cubicBezTo>
                              <a:cubicBezTo>
                                <a:pt x="855699" y="5709165"/>
                                <a:pt x="354332" y="5645540"/>
                                <a:pt x="0" y="5705475"/>
                              </a:cubicBezTo>
                              <a:cubicBezTo>
                                <a:pt x="-1118" y="5492945"/>
                                <a:pt x="12705" y="5374767"/>
                                <a:pt x="0" y="5077873"/>
                              </a:cubicBezTo>
                              <a:cubicBezTo>
                                <a:pt x="-12705" y="4780979"/>
                                <a:pt x="22269" y="4633365"/>
                                <a:pt x="0" y="4507325"/>
                              </a:cubicBezTo>
                              <a:cubicBezTo>
                                <a:pt x="-22269" y="4381285"/>
                                <a:pt x="37447" y="4249627"/>
                                <a:pt x="0" y="3993832"/>
                              </a:cubicBezTo>
                              <a:cubicBezTo>
                                <a:pt x="-37447" y="3738037"/>
                                <a:pt x="32199" y="3626041"/>
                                <a:pt x="0" y="3480340"/>
                              </a:cubicBezTo>
                              <a:cubicBezTo>
                                <a:pt x="-32199" y="3334639"/>
                                <a:pt x="26980" y="3214956"/>
                                <a:pt x="0" y="2966847"/>
                              </a:cubicBezTo>
                              <a:cubicBezTo>
                                <a:pt x="-26980" y="2718738"/>
                                <a:pt x="26390" y="2735196"/>
                                <a:pt x="0" y="2567464"/>
                              </a:cubicBezTo>
                              <a:cubicBezTo>
                                <a:pt x="-26390" y="2399732"/>
                                <a:pt x="29439" y="2311863"/>
                                <a:pt x="0" y="2168080"/>
                              </a:cubicBezTo>
                              <a:cubicBezTo>
                                <a:pt x="-29439" y="2024297"/>
                                <a:pt x="8477" y="1849345"/>
                                <a:pt x="0" y="1540478"/>
                              </a:cubicBezTo>
                              <a:cubicBezTo>
                                <a:pt x="-8477" y="1231611"/>
                                <a:pt x="44520" y="1262722"/>
                                <a:pt x="0" y="1084040"/>
                              </a:cubicBezTo>
                              <a:cubicBezTo>
                                <a:pt x="-44520" y="905358"/>
                                <a:pt x="10244" y="826462"/>
                                <a:pt x="0" y="684657"/>
                              </a:cubicBezTo>
                              <a:cubicBezTo>
                                <a:pt x="-10244" y="542852"/>
                                <a:pt x="69670" y="326415"/>
                                <a:pt x="0" y="0"/>
                              </a:cubicBezTo>
                              <a:cubicBezTo>
                                <a:pt x="269516" y="-63997"/>
                                <a:pt x="353328" y="77160"/>
                                <a:pt x="658913" y="0"/>
                              </a:cubicBezTo>
                              <a:cubicBezTo>
                                <a:pt x="964498" y="-77160"/>
                                <a:pt x="980913" y="14749"/>
                                <a:pt x="1121933" y="0"/>
                              </a:cubicBezTo>
                              <a:cubicBezTo>
                                <a:pt x="1262953" y="-14749"/>
                                <a:pt x="1683184" y="15429"/>
                                <a:pt x="1846143" y="0"/>
                              </a:cubicBezTo>
                              <a:cubicBezTo>
                                <a:pt x="2009102" y="-15429"/>
                                <a:pt x="2311389" y="83534"/>
                                <a:pt x="2570354" y="0"/>
                              </a:cubicBezTo>
                              <a:cubicBezTo>
                                <a:pt x="2829319" y="-83534"/>
                                <a:pt x="3009827" y="35508"/>
                                <a:pt x="3163969" y="0"/>
                              </a:cubicBezTo>
                              <a:cubicBezTo>
                                <a:pt x="3318112" y="-35508"/>
                                <a:pt x="3462851" y="13695"/>
                                <a:pt x="3561691" y="0"/>
                              </a:cubicBezTo>
                              <a:cubicBezTo>
                                <a:pt x="3660531" y="-13695"/>
                                <a:pt x="3921525" y="42469"/>
                                <a:pt x="4220604" y="0"/>
                              </a:cubicBezTo>
                              <a:cubicBezTo>
                                <a:pt x="4519683" y="-42469"/>
                                <a:pt x="4530770" y="36597"/>
                                <a:pt x="4814219" y="0"/>
                              </a:cubicBezTo>
                              <a:cubicBezTo>
                                <a:pt x="5097669" y="-36597"/>
                                <a:pt x="5154363" y="57578"/>
                                <a:pt x="5342537" y="0"/>
                              </a:cubicBezTo>
                              <a:cubicBezTo>
                                <a:pt x="5530711" y="-57578"/>
                                <a:pt x="5647000" y="11154"/>
                                <a:pt x="5805556" y="0"/>
                              </a:cubicBezTo>
                              <a:cubicBezTo>
                                <a:pt x="5964112" y="-11154"/>
                                <a:pt x="6187701" y="85245"/>
                                <a:pt x="6529767" y="0"/>
                              </a:cubicBezTo>
                              <a:cubicBezTo>
                                <a:pt x="6558663" y="163344"/>
                                <a:pt x="6492240" y="299661"/>
                                <a:pt x="6529767" y="481765"/>
                              </a:cubicBezTo>
                              <a:cubicBezTo>
                                <a:pt x="6567294" y="663870"/>
                                <a:pt x="6525696" y="830169"/>
                                <a:pt x="6529767" y="1016406"/>
                              </a:cubicBezTo>
                              <a:cubicBezTo>
                                <a:pt x="6533838" y="1202643"/>
                                <a:pt x="6505209" y="1307324"/>
                                <a:pt x="6529767" y="1445295"/>
                              </a:cubicBezTo>
                              <a:cubicBezTo>
                                <a:pt x="6554325" y="1583266"/>
                                <a:pt x="6515236" y="1695048"/>
                                <a:pt x="6529767" y="1874183"/>
                              </a:cubicBezTo>
                              <a:cubicBezTo>
                                <a:pt x="6544298" y="2053318"/>
                                <a:pt x="6483233" y="2179055"/>
                                <a:pt x="6529767" y="2355948"/>
                              </a:cubicBezTo>
                              <a:cubicBezTo>
                                <a:pt x="6576301" y="2532841"/>
                                <a:pt x="6507187" y="2705632"/>
                                <a:pt x="6529767" y="2837712"/>
                              </a:cubicBezTo>
                              <a:cubicBezTo>
                                <a:pt x="6552347" y="2969792"/>
                                <a:pt x="6490653" y="3228277"/>
                                <a:pt x="6529767" y="3478107"/>
                              </a:cubicBezTo>
                              <a:cubicBezTo>
                                <a:pt x="6568881" y="3727938"/>
                                <a:pt x="6513023" y="3942692"/>
                                <a:pt x="6529767" y="4065625"/>
                              </a:cubicBezTo>
                              <a:cubicBezTo>
                                <a:pt x="6546511" y="4188558"/>
                                <a:pt x="6506195" y="4324292"/>
                                <a:pt x="6529767" y="4494514"/>
                              </a:cubicBezTo>
                              <a:cubicBezTo>
                                <a:pt x="6553339" y="4664736"/>
                                <a:pt x="6495272" y="5042171"/>
                                <a:pt x="6529767" y="5287663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65536964">
                                <a:prstGeom prst="foldedCorner">
                                  <a:avLst>
                                    <a:gd name="adj" fmla="val 7323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F55C" w14:textId="452E565E" w:rsidR="00620ED2" w:rsidRDefault="00E017D7" w:rsidP="00F02CB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  <w:r w:rsidRPr="00E017D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我</w:t>
                            </w:r>
                            <w:r w:rsidR="00B5504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的介紹</w:t>
                            </w:r>
                          </w:p>
                          <w:p w14:paraId="1AAE0D33" w14:textId="223D0C82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B15ACCC" w14:textId="7C191EDC" w:rsidR="00E017D7" w:rsidRPr="004F373E" w:rsidRDefault="00F02CB5" w:rsidP="008064E4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姓名</w:t>
                            </w:r>
                            <w:r w:rsidR="00EF56A0"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：</w:t>
                            </w:r>
                            <w:r w:rsidR="004946F6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林珍</w:t>
                            </w:r>
                          </w:p>
                          <w:p w14:paraId="3A4A3198" w14:textId="7DBEE60E" w:rsidR="00F61E90" w:rsidRPr="004F373E" w:rsidRDefault="00F61E90" w:rsidP="008064E4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lang w:val="en-US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出生年份：</w:t>
                            </w:r>
                            <w:r w:rsidR="007869F3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                      </w:t>
                            </w:r>
                            <w:r w:rsidR="00D573F5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  <w:t xml:space="preserve"> </w:t>
                            </w:r>
                            <w:r w:rsidR="004E58E9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年</w:t>
                            </w:r>
                            <w:r w:rsidR="004E58E9" w:rsidRPr="004F373E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E58E9" w:rsidRPr="004F373E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  <w:t xml:space="preserve"> </w:t>
                            </w:r>
                          </w:p>
                          <w:p w14:paraId="1887339C" w14:textId="170D6219" w:rsidR="00BD2AA2" w:rsidRPr="00E16854" w:rsidRDefault="00BD2AA2" w:rsidP="009B448E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經歷：</w:t>
                            </w:r>
                          </w:p>
                          <w:p w14:paraId="41733D5C" w14:textId="553ECD51" w:rsidR="00BD2AA2" w:rsidRPr="009B448E" w:rsidRDefault="00D71919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小時候</w:t>
                            </w:r>
                            <w:r w:rsidR="000B0C9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已經接觸一些</w:t>
                            </w:r>
                            <w:r w:rsidR="002E13A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E44AC2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歌曲</w:t>
                            </w:r>
                            <w:r w:rsidR="00B90FC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宣傳，</w:t>
                            </w:r>
                            <w:r w:rsidR="00C6727B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產生</w:t>
                            </w:r>
                            <w:r w:rsidR="00B90FC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保家衞國的想法</w:t>
                            </w:r>
                          </w:p>
                          <w:p w14:paraId="6A2AC075" w14:textId="67B43C9F" w:rsidR="00B90FCC" w:rsidRPr="009B448E" w:rsidRDefault="004D11CB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目睹日軍</w:t>
                            </w:r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對</w:t>
                            </w:r>
                            <w:r w:rsidR="002E13A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殘暴、無理對待，決定</w:t>
                            </w:r>
                            <w:proofErr w:type="gramStart"/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隨母兄參加</w:t>
                            </w:r>
                            <w:proofErr w:type="gramEnd"/>
                            <w:r w:rsidR="003C2CEE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游擊隊</w:t>
                            </w:r>
                          </w:p>
                          <w:p w14:paraId="26281173" w14:textId="54578B14" w:rsidR="00723D97" w:rsidRPr="009B448E" w:rsidRDefault="00723D97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在部隊內先擔</w:t>
                            </w:r>
                            <w:r w:rsidR="007C425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任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</w:t>
                            </w:r>
                            <w:r w:rsid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7C425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，後擔任</w:t>
                            </w:r>
                            <w:r w:rsidR="005C7160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</w:t>
                            </w:r>
                            <w:r w:rsid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 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的崗位</w:t>
                            </w:r>
                          </w:p>
                          <w:p w14:paraId="51E711D5" w14:textId="3422995E" w:rsidR="007C4253" w:rsidRPr="009B448E" w:rsidRDefault="00EB4DF4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退</w:t>
                            </w:r>
                            <w:r w:rsidR="00DA7531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役後</w:t>
                            </w:r>
                            <w:r w:rsidR="004B5E2A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繼續學業</w:t>
                            </w:r>
                            <w:r w:rsidR="005A5C1E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，成為了一名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23FD1465" w14:textId="11FF8D55" w:rsidR="004B5E2A" w:rsidRPr="009B448E" w:rsidRDefault="00054159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right="284" w:hanging="357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退休後積極投入</w:t>
                            </w:r>
                            <w:r w:rsidR="0027699A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的工作</w:t>
                            </w:r>
                          </w:p>
                          <w:p w14:paraId="00978C75" w14:textId="50F41D60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4017C08C" w14:textId="6A42838A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4BD2651" w14:textId="3773BB75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DEB3CA9" w14:textId="74831255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363394B" w14:textId="7099DA2B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953A159" w14:textId="7861CBBD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D20DE4" w14:textId="476BC3F6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C498FEF" w14:textId="7D2375F3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22C1475" w14:textId="77777777" w:rsidR="00E017D7" w:rsidRP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454B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1" o:spid="_x0000_s1028" type="#_x0000_t65" style="position:absolute;margin-left:2.45pt;margin-top:6.85pt;width:514.15pt;height:449.25pt;z-index:251700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" adj="20018" fillcolor="white [3212]" strokecolor="#cd8457 [1943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340DF55C" w14:textId="452E565E" w:rsidR="00620ED2" w:rsidRDefault="00E017D7" w:rsidP="00F02CB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  <w:r w:rsidRPr="00E017D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我</w:t>
                      </w:r>
                      <w:r w:rsidR="00B5504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的介紹</w:t>
                      </w:r>
                    </w:p>
                    <w:p w14:paraId="1AAE0D33" w14:textId="223D0C82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B15ACCC" w14:textId="7C191EDC" w:rsidR="00E017D7" w:rsidRPr="004F373E" w:rsidRDefault="00F02CB5" w:rsidP="008064E4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姓名</w:t>
                      </w:r>
                      <w:r w:rsidR="00EF56A0"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：</w:t>
                      </w:r>
                      <w:r w:rsidR="004946F6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林珍</w:t>
                      </w:r>
                    </w:p>
                    <w:p w14:paraId="3A4A3198" w14:textId="7DBEE60E" w:rsidR="00F61E90" w:rsidRPr="004F373E" w:rsidRDefault="00F61E90" w:rsidP="008064E4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  <w:lang w:val="en-US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出生年份：</w:t>
                      </w:r>
                      <w:r w:rsidR="007869F3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 xml:space="preserve">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                      </w:t>
                      </w:r>
                      <w:r w:rsidR="00D573F5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  <w:t xml:space="preserve"> </w:t>
                      </w:r>
                      <w:r w:rsidR="004E58E9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年</w:t>
                      </w:r>
                      <w:r w:rsidR="004E58E9" w:rsidRPr="004F373E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 xml:space="preserve"> </w:t>
                      </w:r>
                      <w:r w:rsidR="004E58E9" w:rsidRPr="004F373E"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  <w:t xml:space="preserve"> </w:t>
                      </w:r>
                    </w:p>
                    <w:p w14:paraId="1887339C" w14:textId="170D6219" w:rsidR="00BD2AA2" w:rsidRPr="00E16854" w:rsidRDefault="00BD2AA2" w:rsidP="009B448E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經歷：</w:t>
                      </w:r>
                    </w:p>
                    <w:p w14:paraId="41733D5C" w14:textId="553ECD51" w:rsidR="00BD2AA2" w:rsidRPr="009B448E" w:rsidRDefault="00D71919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小時候</w:t>
                      </w:r>
                      <w:r w:rsidR="000B0C9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已經接觸一些</w:t>
                      </w:r>
                      <w:r w:rsidR="002E13A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E44AC2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歌曲</w:t>
                      </w:r>
                      <w:r w:rsidR="00B90FC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宣傳，</w:t>
                      </w:r>
                      <w:r w:rsidR="00C6727B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產生</w:t>
                      </w:r>
                      <w:r w:rsidR="00B90FC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保家衞國的想法</w:t>
                      </w:r>
                    </w:p>
                    <w:p w14:paraId="6A2AC075" w14:textId="67B43C9F" w:rsidR="00B90FCC" w:rsidRPr="009B448E" w:rsidRDefault="004D11CB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目睹日軍</w:t>
                      </w:r>
                      <w:r w:rsidR="000F4CAD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對</w:t>
                      </w:r>
                      <w:r w:rsidR="002E13A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0F4CAD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殘暴、無理對待，決定隨母兄參加</w:t>
                      </w:r>
                      <w:r w:rsidR="003C2CEE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游擊隊</w:t>
                      </w:r>
                    </w:p>
                    <w:p w14:paraId="26281173" w14:textId="54578B14" w:rsidR="00723D97" w:rsidRPr="009B448E" w:rsidRDefault="00723D97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在部隊內先擔</w:t>
                      </w:r>
                      <w:r w:rsidR="007C425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任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</w:t>
                      </w:r>
                      <w:r w:rsid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7C425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，後擔任</w:t>
                      </w:r>
                      <w:r w:rsidR="005C7160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</w:t>
                      </w:r>
                      <w:r w:rsid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 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的崗位</w:t>
                      </w:r>
                    </w:p>
                    <w:p w14:paraId="51E711D5" w14:textId="3422995E" w:rsidR="007C4253" w:rsidRPr="009B448E" w:rsidRDefault="00EB4DF4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退</w:t>
                      </w:r>
                      <w:r w:rsidR="00DA7531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役後</w:t>
                      </w:r>
                      <w:r w:rsidR="004B5E2A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繼續學業</w:t>
                      </w:r>
                      <w:r w:rsidR="005A5C1E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，成為了一名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27699A" w:rsidRPr="009B448E">
                        <w:rPr>
                          <w:rFonts w:ascii="DFKai-SB" w:eastAsia="DFKai-SB" w:hAnsi="DFKai-SB"/>
                          <w:color w:val="FFFFFF" w:themeColor="background1"/>
                        </w:rPr>
                        <w:t>1</w:t>
                      </w:r>
                    </w:p>
                    <w:p w14:paraId="23FD1465" w14:textId="11FF8D55" w:rsidR="004B5E2A" w:rsidRPr="009B448E" w:rsidRDefault="00054159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right="284" w:hanging="357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退休後積極投入</w:t>
                      </w:r>
                      <w:r w:rsidR="0027699A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的工作</w:t>
                      </w:r>
                    </w:p>
                    <w:p w14:paraId="00978C75" w14:textId="50F41D60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4017C08C" w14:textId="6A42838A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4BD2651" w14:textId="3773BB75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DEB3CA9" w14:textId="74831255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363394B" w14:textId="7099DA2B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953A159" w14:textId="7861CBBD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D20DE4" w14:textId="476BC3F6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0C498FEF" w14:textId="7D2375F3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322C1475" w14:textId="77777777" w:rsidR="00E017D7" w:rsidRP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EDDD0" w14:textId="11167868" w:rsidR="000A5C01" w:rsidRDefault="002C0055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A85F478" wp14:editId="7CD06A92">
            <wp:simplePos x="0" y="0"/>
            <wp:positionH relativeFrom="column">
              <wp:posOffset>4666615</wp:posOffset>
            </wp:positionH>
            <wp:positionV relativeFrom="paragraph">
              <wp:posOffset>61595</wp:posOffset>
            </wp:positionV>
            <wp:extent cx="1557337" cy="2000250"/>
            <wp:effectExtent l="0" t="0" r="5080" b="0"/>
            <wp:wrapNone/>
            <wp:docPr id="10" name="圖片 10" descr="一張含有 文字, 相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相框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r="35565"/>
                    <a:stretch/>
                  </pic:blipFill>
                  <pic:spPr bwMode="auto">
                    <a:xfrm>
                      <a:off x="0" y="0"/>
                      <a:ext cx="155733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6250F" w14:textId="0D96D550" w:rsidR="000A5C01" w:rsidRPr="000A5C01" w:rsidRDefault="00D67959" w:rsidP="00A14D0E">
      <w:pPr>
        <w:tabs>
          <w:tab w:val="left" w:pos="2057"/>
        </w:tabs>
        <w:spacing w:line="276" w:lineRule="auto"/>
        <w:rPr>
          <w:b/>
          <w:bCs/>
          <w:color w:val="040606" w:themeColor="text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E5194E" wp14:editId="3F907CD7">
                <wp:simplePos x="0" y="0"/>
                <wp:positionH relativeFrom="column">
                  <wp:posOffset>1050290</wp:posOffset>
                </wp:positionH>
                <wp:positionV relativeFrom="paragraph">
                  <wp:posOffset>975995</wp:posOffset>
                </wp:positionV>
                <wp:extent cx="712099" cy="461246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99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970F1" w14:textId="27C77BBD" w:rsidR="0046104C" w:rsidRPr="0046104C" w:rsidRDefault="0046104C" w:rsidP="0046104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6104C">
                              <w:rPr>
                                <w:color w:val="FF0000"/>
                              </w:rPr>
                              <w:t>1930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5194E" id="矩形 4" o:spid="_x0000_s1029" style="position:absolute;margin-left:82.7pt;margin-top:76.85pt;width:56.05pt;height:36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" filled="f" stroked="f" strokeweight="1pt">
                <v:textbox>
                  <w:txbxContent>
                    <w:p w14:paraId="791970F1" w14:textId="27C77BBD" w:rsidR="0046104C" w:rsidRPr="0046104C" w:rsidRDefault="0046104C" w:rsidP="0046104C">
                      <w:pPr>
                        <w:jc w:val="center"/>
                        <w:rPr>
                          <w:color w:val="FF0000"/>
                        </w:rPr>
                      </w:pPr>
                      <w:r w:rsidRPr="0046104C">
                        <w:rPr>
                          <w:color w:val="FF0000"/>
                        </w:rPr>
                        <w:t>1930</w:t>
                      </w:r>
                    </w:p>
                  </w:txbxContent>
                </v:textbox>
              </v:rect>
            </w:pict>
          </mc:Fallback>
        </mc:AlternateContent>
      </w:r>
      <w:r w:rsidR="009B448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DB05AE" wp14:editId="2A408D03">
                <wp:simplePos x="0" y="0"/>
                <wp:positionH relativeFrom="column">
                  <wp:posOffset>2518410</wp:posOffset>
                </wp:positionH>
                <wp:positionV relativeFrom="paragraph">
                  <wp:posOffset>2053590</wp:posOffset>
                </wp:positionV>
                <wp:extent cx="712099" cy="461246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099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913BF" w14:textId="5D275468" w:rsidR="002E13AC" w:rsidRPr="002E13AC" w:rsidRDefault="002E13AC" w:rsidP="002E13A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2E13AC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抗日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B05AE" id="矩形 19" o:spid="_x0000_s1030" style="position:absolute;margin-left:198.3pt;margin-top:161.7pt;width:56.05pt;height:36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" filled="f" stroked="f" strokeweight="1pt">
                <v:textbox>
                  <w:txbxContent>
                    <w:p w14:paraId="777913BF" w14:textId="5D275468" w:rsidR="002E13AC" w:rsidRPr="002E13AC" w:rsidRDefault="002E13AC" w:rsidP="002E13A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2E13AC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抗日</w:t>
                      </w:r>
                    </w:p>
                  </w:txbxContent>
                </v:textbox>
              </v:rect>
            </w:pict>
          </mc:Fallback>
        </mc:AlternateContent>
      </w:r>
      <w:r w:rsidR="009B448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4AC92AA" wp14:editId="061EAACF">
                <wp:simplePos x="0" y="0"/>
                <wp:positionH relativeFrom="column">
                  <wp:posOffset>1608455</wp:posOffset>
                </wp:positionH>
                <wp:positionV relativeFrom="paragraph">
                  <wp:posOffset>2660650</wp:posOffset>
                </wp:positionV>
                <wp:extent cx="1209734" cy="461246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734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04067" w14:textId="654C14FF" w:rsidR="002E13AC" w:rsidRPr="002E13AC" w:rsidRDefault="002E13AC" w:rsidP="002E13A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大姐姐/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林展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C92AA" id="矩形 20" o:spid="_x0000_s1031" style="position:absolute;margin-left:126.65pt;margin-top:209.5pt;width:95.25pt;height:36.3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" filled="f" stroked="f" strokeweight="1pt">
                <v:textbox>
                  <w:txbxContent>
                    <w:p w14:paraId="01704067" w14:textId="654C14FF" w:rsidR="002E13AC" w:rsidRPr="002E13AC" w:rsidRDefault="002E13AC" w:rsidP="002E13A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大姐姐/林展</w:t>
                      </w:r>
                    </w:p>
                  </w:txbxContent>
                </v:textbox>
              </v:rect>
            </w:pict>
          </mc:Fallback>
        </mc:AlternateContent>
      </w:r>
      <w:r w:rsidR="009B44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82D56F" wp14:editId="337E2422">
                <wp:simplePos x="0" y="0"/>
                <wp:positionH relativeFrom="column">
                  <wp:posOffset>4142105</wp:posOffset>
                </wp:positionH>
                <wp:positionV relativeFrom="paragraph">
                  <wp:posOffset>3280410</wp:posOffset>
                </wp:positionV>
                <wp:extent cx="1209734" cy="461246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734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6D410" w14:textId="536CC0E7" w:rsidR="004367AF" w:rsidRPr="002E13AC" w:rsidRDefault="004367AF" w:rsidP="004367A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護理員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2D56F" id="矩形 23" o:spid="_x0000_s1032" style="position:absolute;margin-left:326.15pt;margin-top:258.3pt;width:95.25pt;height:36.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" filled="f" stroked="f" strokeweight="1pt">
                <v:textbox>
                  <w:txbxContent>
                    <w:p w14:paraId="58D6D410" w14:textId="536CC0E7" w:rsidR="004367AF" w:rsidRPr="002E13AC" w:rsidRDefault="004367AF" w:rsidP="004367A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護理員</w:t>
                      </w:r>
                    </w:p>
                  </w:txbxContent>
                </v:textbox>
              </v:rect>
            </w:pict>
          </mc:Fallback>
        </mc:AlternateContent>
      </w:r>
      <w:r w:rsidR="009B44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2D82C3" wp14:editId="4493AB7C">
                <wp:simplePos x="0" y="0"/>
                <wp:positionH relativeFrom="column">
                  <wp:posOffset>1661795</wp:posOffset>
                </wp:positionH>
                <wp:positionV relativeFrom="paragraph">
                  <wp:posOffset>3248660</wp:posOffset>
                </wp:positionV>
                <wp:extent cx="1209734" cy="461246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734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D689B" w14:textId="0E69444F" w:rsidR="004367AF" w:rsidRPr="002E13AC" w:rsidRDefault="004367AF" w:rsidP="004367AF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交通員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D82C3" id="矩形 21" o:spid="_x0000_s1033" style="position:absolute;margin-left:130.85pt;margin-top:255.8pt;width:95.25pt;height:36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" filled="f" stroked="f" strokeweight="1pt">
                <v:textbox>
                  <w:txbxContent>
                    <w:p w14:paraId="250D689B" w14:textId="0E69444F" w:rsidR="004367AF" w:rsidRPr="002E13AC" w:rsidRDefault="004367AF" w:rsidP="004367AF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交通員</w:t>
                      </w:r>
                    </w:p>
                  </w:txbxContent>
                </v:textbox>
              </v:rect>
            </w:pict>
          </mc:Fallback>
        </mc:AlternateContent>
      </w:r>
      <w:r w:rsidR="009B44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84CFF0" wp14:editId="5B183BD5">
                <wp:simplePos x="0" y="0"/>
                <wp:positionH relativeFrom="margin">
                  <wp:posOffset>2796540</wp:posOffset>
                </wp:positionH>
                <wp:positionV relativeFrom="paragraph">
                  <wp:posOffset>3874135</wp:posOffset>
                </wp:positionV>
                <wp:extent cx="1209734" cy="461246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734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C7E49" w14:textId="1A7562C1" w:rsidR="0027699A" w:rsidRPr="002E13AC" w:rsidRDefault="0027699A" w:rsidP="0027699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教師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4CFF0" id="矩形 24" o:spid="_x0000_s1034" style="position:absolute;margin-left:220.2pt;margin-top:305.05pt;width:95.25pt;height:36.3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" filled="f" stroked="f" strokeweight="1pt">
                <v:textbox>
                  <w:txbxContent>
                    <w:p w14:paraId="3D1C7E49" w14:textId="1A7562C1" w:rsidR="0027699A" w:rsidRPr="002E13AC" w:rsidRDefault="0027699A" w:rsidP="0027699A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教師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766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92F432" wp14:editId="0104EC24">
                <wp:simplePos x="0" y="0"/>
                <wp:positionH relativeFrom="column">
                  <wp:posOffset>2073910</wp:posOffset>
                </wp:positionH>
                <wp:positionV relativeFrom="paragraph">
                  <wp:posOffset>4511040</wp:posOffset>
                </wp:positionV>
                <wp:extent cx="1453894" cy="461246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894" cy="461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1D1F3" w14:textId="28FE1190" w:rsidR="0027699A" w:rsidRPr="00306176" w:rsidRDefault="00306176" w:rsidP="0027699A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 w:rsidRPr="00306176">
                              <w:rPr>
                                <w:rFonts w:ascii="Microsoft JhengHei" w:eastAsia="Microsoft JhengHei" w:hAnsi="Microsoft JhengHei" w:cstheme="minorHAnsi"/>
                                <w:color w:val="FF0000"/>
                              </w:rPr>
                              <w:t>老游擊戰士聯誼會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2F432" id="矩形 26" o:spid="_x0000_s1035" style="position:absolute;margin-left:163.3pt;margin-top:355.2pt;width:114.5pt;height:36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" filled="f" stroked="f" strokeweight="1pt">
                <v:textbox>
                  <w:txbxContent>
                    <w:p w14:paraId="6741D1F3" w14:textId="28FE1190" w:rsidR="0027699A" w:rsidRPr="00306176" w:rsidRDefault="00306176" w:rsidP="0027699A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 w:rsidRPr="00306176">
                        <w:rPr>
                          <w:rFonts w:ascii="Microsoft JhengHei" w:eastAsia="Microsoft JhengHei" w:hAnsi="Microsoft JhengHei" w:cstheme="minorHAnsi"/>
                          <w:color w:val="FF0000"/>
                        </w:rPr>
                        <w:t>老游擊戰士聯誼會</w:t>
                      </w:r>
                    </w:p>
                  </w:txbxContent>
                </v:textbox>
              </v:rect>
            </w:pict>
          </mc:Fallback>
        </mc:AlternateContent>
      </w:r>
    </w:p>
    <w:sectPr w:rsidR="000A5C01" w:rsidRPr="000A5C01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89365" w14:textId="77777777" w:rsidR="00021E2B" w:rsidRDefault="00021E2B" w:rsidP="00465C96">
      <w:r>
        <w:separator/>
      </w:r>
    </w:p>
  </w:endnote>
  <w:endnote w:type="continuationSeparator" w:id="0">
    <w:p w14:paraId="1863C256" w14:textId="77777777" w:rsidR="00021E2B" w:rsidRDefault="00021E2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4D96E" w14:textId="77777777" w:rsidR="00021E2B" w:rsidRDefault="00021E2B" w:rsidP="00465C96">
      <w:r>
        <w:separator/>
      </w:r>
    </w:p>
  </w:footnote>
  <w:footnote w:type="continuationSeparator" w:id="0">
    <w:p w14:paraId="5088F78A" w14:textId="77777777" w:rsidR="00021E2B" w:rsidRDefault="00021E2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9EFFC" w14:textId="77777777" w:rsidR="00782594" w:rsidRDefault="0078259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201F9111" w:rsidR="004038B5" w:rsidRDefault="00782594">
    <w:pPr>
      <w:pStyle w:val="a3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60D0AC5" wp14:editId="7A49F5A9">
              <wp:simplePos x="0" y="0"/>
              <wp:positionH relativeFrom="margin">
                <wp:posOffset>3428365</wp:posOffset>
              </wp:positionH>
              <wp:positionV relativeFrom="paragraph">
                <wp:posOffset>-151765</wp:posOffset>
              </wp:positionV>
              <wp:extent cx="952500" cy="504825"/>
              <wp:effectExtent l="0" t="0" r="19050" b="28575"/>
              <wp:wrapNone/>
              <wp:docPr id="8" name="矩形: 圓角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CC04F2" w14:textId="77777777" w:rsidR="00782594" w:rsidRDefault="00782594" w:rsidP="0078259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60D0AC5" id="矩形: 圓角 8" o:spid="_x0000_s1036" style="position:absolute;margin-left:269.95pt;margin-top:-11.9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" fillcolor="#ffcdcd" strokecolor="window" strokeweight="1pt">
              <v:stroke joinstyle="miter"/>
              <v:textbox inset="2mm,0,2mm,0">
                <w:txbxContent>
                  <w:p w14:paraId="12CC04F2" w14:textId="77777777" w:rsidR="00782594" w:rsidRDefault="00782594" w:rsidP="0078259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A60DFA">
      <w:rPr>
        <w:noProof/>
      </w:rPr>
      <w:drawing>
        <wp:anchor distT="0" distB="0" distL="114300" distR="114300" simplePos="0" relativeHeight="251664384" behindDoc="0" locked="0" layoutInCell="1" allowOverlap="1" wp14:anchorId="4875BCA3" wp14:editId="752292CC">
          <wp:simplePos x="0" y="0"/>
          <wp:positionH relativeFrom="page">
            <wp:posOffset>6350</wp:posOffset>
          </wp:positionH>
          <wp:positionV relativeFrom="paragraph">
            <wp:posOffset>-481965</wp:posOffset>
          </wp:positionV>
          <wp:extent cx="7553960" cy="1123766"/>
          <wp:effectExtent l="0" t="0" r="0" b="635"/>
          <wp:wrapNone/>
          <wp:docPr id="6" name="圖片 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2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8" type="#_x0000_t75" style="width:44.3pt;height:44.3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F870C0"/>
    <w:multiLevelType w:val="hybridMultilevel"/>
    <w:tmpl w:val="790EA55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944774724">
    <w:abstractNumId w:val="2"/>
  </w:num>
  <w:num w:numId="7" w16cid:durableId="1352950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1E2B"/>
    <w:rsid w:val="00023F7D"/>
    <w:rsid w:val="00027603"/>
    <w:rsid w:val="00035EED"/>
    <w:rsid w:val="00054159"/>
    <w:rsid w:val="0006459E"/>
    <w:rsid w:val="0006478F"/>
    <w:rsid w:val="000661D6"/>
    <w:rsid w:val="000702FB"/>
    <w:rsid w:val="0007141B"/>
    <w:rsid w:val="00076E10"/>
    <w:rsid w:val="00080361"/>
    <w:rsid w:val="00086BAC"/>
    <w:rsid w:val="000A204E"/>
    <w:rsid w:val="000A5C01"/>
    <w:rsid w:val="000B0C93"/>
    <w:rsid w:val="000B41D0"/>
    <w:rsid w:val="000B602A"/>
    <w:rsid w:val="000D719D"/>
    <w:rsid w:val="000E58CD"/>
    <w:rsid w:val="000F4CAD"/>
    <w:rsid w:val="001027BB"/>
    <w:rsid w:val="00102832"/>
    <w:rsid w:val="001145BE"/>
    <w:rsid w:val="001412D4"/>
    <w:rsid w:val="0014651B"/>
    <w:rsid w:val="00150F50"/>
    <w:rsid w:val="00157029"/>
    <w:rsid w:val="00164750"/>
    <w:rsid w:val="00165B48"/>
    <w:rsid w:val="00166373"/>
    <w:rsid w:val="0017194E"/>
    <w:rsid w:val="001752D5"/>
    <w:rsid w:val="00185F29"/>
    <w:rsid w:val="001A2F95"/>
    <w:rsid w:val="001A4F4D"/>
    <w:rsid w:val="001B0BAD"/>
    <w:rsid w:val="001B3365"/>
    <w:rsid w:val="001B3571"/>
    <w:rsid w:val="001C0642"/>
    <w:rsid w:val="001D350F"/>
    <w:rsid w:val="001D7BE6"/>
    <w:rsid w:val="001E4DD3"/>
    <w:rsid w:val="001E5078"/>
    <w:rsid w:val="001F16F9"/>
    <w:rsid w:val="001F4025"/>
    <w:rsid w:val="0020069A"/>
    <w:rsid w:val="00203D59"/>
    <w:rsid w:val="00206563"/>
    <w:rsid w:val="00213CA0"/>
    <w:rsid w:val="00227235"/>
    <w:rsid w:val="0025125B"/>
    <w:rsid w:val="00253473"/>
    <w:rsid w:val="0025746D"/>
    <w:rsid w:val="002578E0"/>
    <w:rsid w:val="00257B1E"/>
    <w:rsid w:val="00265AA8"/>
    <w:rsid w:val="002701E5"/>
    <w:rsid w:val="0027699A"/>
    <w:rsid w:val="00294B6E"/>
    <w:rsid w:val="002A7669"/>
    <w:rsid w:val="002C0055"/>
    <w:rsid w:val="002C2DF1"/>
    <w:rsid w:val="002C5663"/>
    <w:rsid w:val="002C7E62"/>
    <w:rsid w:val="002D517B"/>
    <w:rsid w:val="002E13AC"/>
    <w:rsid w:val="002E27DF"/>
    <w:rsid w:val="002E587D"/>
    <w:rsid w:val="002F6794"/>
    <w:rsid w:val="002F748E"/>
    <w:rsid w:val="002F7863"/>
    <w:rsid w:val="00306176"/>
    <w:rsid w:val="0031251C"/>
    <w:rsid w:val="00314C50"/>
    <w:rsid w:val="0032354F"/>
    <w:rsid w:val="00327B70"/>
    <w:rsid w:val="00346063"/>
    <w:rsid w:val="00350B05"/>
    <w:rsid w:val="003513AC"/>
    <w:rsid w:val="00361DD5"/>
    <w:rsid w:val="0036573B"/>
    <w:rsid w:val="00374913"/>
    <w:rsid w:val="00375DF1"/>
    <w:rsid w:val="003826F0"/>
    <w:rsid w:val="003A69C3"/>
    <w:rsid w:val="003B27AC"/>
    <w:rsid w:val="003C15AA"/>
    <w:rsid w:val="003C2CEE"/>
    <w:rsid w:val="003E1297"/>
    <w:rsid w:val="003E3F00"/>
    <w:rsid w:val="00402D76"/>
    <w:rsid w:val="004038B5"/>
    <w:rsid w:val="0040442C"/>
    <w:rsid w:val="00413314"/>
    <w:rsid w:val="00413486"/>
    <w:rsid w:val="00424349"/>
    <w:rsid w:val="00427668"/>
    <w:rsid w:val="00433BF3"/>
    <w:rsid w:val="0043426E"/>
    <w:rsid w:val="004367AF"/>
    <w:rsid w:val="00450D4C"/>
    <w:rsid w:val="0045516F"/>
    <w:rsid w:val="004607AF"/>
    <w:rsid w:val="0046104C"/>
    <w:rsid w:val="00465C96"/>
    <w:rsid w:val="0047169B"/>
    <w:rsid w:val="00482551"/>
    <w:rsid w:val="0049069B"/>
    <w:rsid w:val="004946F6"/>
    <w:rsid w:val="004A2E2F"/>
    <w:rsid w:val="004B5E2A"/>
    <w:rsid w:val="004B79B8"/>
    <w:rsid w:val="004C1BD5"/>
    <w:rsid w:val="004C4C64"/>
    <w:rsid w:val="004C6F9F"/>
    <w:rsid w:val="004D0121"/>
    <w:rsid w:val="004D11CB"/>
    <w:rsid w:val="004D155B"/>
    <w:rsid w:val="004D6525"/>
    <w:rsid w:val="004E1111"/>
    <w:rsid w:val="004E58E9"/>
    <w:rsid w:val="004F373E"/>
    <w:rsid w:val="00501B61"/>
    <w:rsid w:val="00524D68"/>
    <w:rsid w:val="00532AD8"/>
    <w:rsid w:val="00534FED"/>
    <w:rsid w:val="00537238"/>
    <w:rsid w:val="00547976"/>
    <w:rsid w:val="0055632A"/>
    <w:rsid w:val="005566A0"/>
    <w:rsid w:val="005619BC"/>
    <w:rsid w:val="00561EE4"/>
    <w:rsid w:val="00574311"/>
    <w:rsid w:val="00574A87"/>
    <w:rsid w:val="0058099B"/>
    <w:rsid w:val="00581DBF"/>
    <w:rsid w:val="00584079"/>
    <w:rsid w:val="00587537"/>
    <w:rsid w:val="00592357"/>
    <w:rsid w:val="0059681B"/>
    <w:rsid w:val="005A5C1E"/>
    <w:rsid w:val="005B1643"/>
    <w:rsid w:val="005B1802"/>
    <w:rsid w:val="005B6C15"/>
    <w:rsid w:val="005C7160"/>
    <w:rsid w:val="005D4E21"/>
    <w:rsid w:val="005E4906"/>
    <w:rsid w:val="005F3E4D"/>
    <w:rsid w:val="005F7C4A"/>
    <w:rsid w:val="00602FB2"/>
    <w:rsid w:val="00604DF2"/>
    <w:rsid w:val="006101FC"/>
    <w:rsid w:val="00612B92"/>
    <w:rsid w:val="00615BE5"/>
    <w:rsid w:val="00620ED2"/>
    <w:rsid w:val="00621C51"/>
    <w:rsid w:val="00627177"/>
    <w:rsid w:val="00635355"/>
    <w:rsid w:val="00641E16"/>
    <w:rsid w:val="00652E18"/>
    <w:rsid w:val="00660A86"/>
    <w:rsid w:val="006631C7"/>
    <w:rsid w:val="00664FA2"/>
    <w:rsid w:val="0066607E"/>
    <w:rsid w:val="00680679"/>
    <w:rsid w:val="00681F4F"/>
    <w:rsid w:val="00685051"/>
    <w:rsid w:val="00687C14"/>
    <w:rsid w:val="00692BA0"/>
    <w:rsid w:val="006C3760"/>
    <w:rsid w:val="006C6B3B"/>
    <w:rsid w:val="006D06C7"/>
    <w:rsid w:val="006E5B79"/>
    <w:rsid w:val="006F72D9"/>
    <w:rsid w:val="00723D97"/>
    <w:rsid w:val="007409A1"/>
    <w:rsid w:val="007438AA"/>
    <w:rsid w:val="007503AC"/>
    <w:rsid w:val="00766912"/>
    <w:rsid w:val="00782594"/>
    <w:rsid w:val="007869F3"/>
    <w:rsid w:val="00792C0C"/>
    <w:rsid w:val="007969E5"/>
    <w:rsid w:val="007A027A"/>
    <w:rsid w:val="007A2D3A"/>
    <w:rsid w:val="007A531F"/>
    <w:rsid w:val="007A7B09"/>
    <w:rsid w:val="007A7CD9"/>
    <w:rsid w:val="007B5E24"/>
    <w:rsid w:val="007C00EB"/>
    <w:rsid w:val="007C3046"/>
    <w:rsid w:val="007C4253"/>
    <w:rsid w:val="007D698C"/>
    <w:rsid w:val="007E021E"/>
    <w:rsid w:val="007E1056"/>
    <w:rsid w:val="007E231F"/>
    <w:rsid w:val="00802261"/>
    <w:rsid w:val="008031B2"/>
    <w:rsid w:val="00803DCC"/>
    <w:rsid w:val="008064E4"/>
    <w:rsid w:val="00810A2C"/>
    <w:rsid w:val="00826413"/>
    <w:rsid w:val="0085705B"/>
    <w:rsid w:val="0087273E"/>
    <w:rsid w:val="00881A29"/>
    <w:rsid w:val="008911CE"/>
    <w:rsid w:val="008917B5"/>
    <w:rsid w:val="00896355"/>
    <w:rsid w:val="008A03E6"/>
    <w:rsid w:val="008A3E63"/>
    <w:rsid w:val="008B26FB"/>
    <w:rsid w:val="008B37FA"/>
    <w:rsid w:val="008E0E85"/>
    <w:rsid w:val="008E7F15"/>
    <w:rsid w:val="008F02FB"/>
    <w:rsid w:val="008F0563"/>
    <w:rsid w:val="008F4560"/>
    <w:rsid w:val="009067F1"/>
    <w:rsid w:val="00951359"/>
    <w:rsid w:val="009522BD"/>
    <w:rsid w:val="00961FAD"/>
    <w:rsid w:val="0097494E"/>
    <w:rsid w:val="00995F21"/>
    <w:rsid w:val="009A352F"/>
    <w:rsid w:val="009B448E"/>
    <w:rsid w:val="009B4D81"/>
    <w:rsid w:val="009B4FF6"/>
    <w:rsid w:val="009C04B7"/>
    <w:rsid w:val="009C5AC8"/>
    <w:rsid w:val="009C7520"/>
    <w:rsid w:val="009D55DA"/>
    <w:rsid w:val="009E1C6D"/>
    <w:rsid w:val="009E2C47"/>
    <w:rsid w:val="009E550C"/>
    <w:rsid w:val="009E733C"/>
    <w:rsid w:val="009F02BF"/>
    <w:rsid w:val="00A14D0E"/>
    <w:rsid w:val="00A216BF"/>
    <w:rsid w:val="00A22169"/>
    <w:rsid w:val="00A236E5"/>
    <w:rsid w:val="00A26141"/>
    <w:rsid w:val="00A318A1"/>
    <w:rsid w:val="00A356D9"/>
    <w:rsid w:val="00A4621D"/>
    <w:rsid w:val="00A6041C"/>
    <w:rsid w:val="00A60DFA"/>
    <w:rsid w:val="00A70C6D"/>
    <w:rsid w:val="00A71987"/>
    <w:rsid w:val="00A8427F"/>
    <w:rsid w:val="00A92247"/>
    <w:rsid w:val="00AC5AD9"/>
    <w:rsid w:val="00AD068B"/>
    <w:rsid w:val="00AD652D"/>
    <w:rsid w:val="00AF6C53"/>
    <w:rsid w:val="00B000F8"/>
    <w:rsid w:val="00B062A9"/>
    <w:rsid w:val="00B33CB6"/>
    <w:rsid w:val="00B34CDD"/>
    <w:rsid w:val="00B35AFE"/>
    <w:rsid w:val="00B55042"/>
    <w:rsid w:val="00B71AF8"/>
    <w:rsid w:val="00B73378"/>
    <w:rsid w:val="00B75175"/>
    <w:rsid w:val="00B90FCC"/>
    <w:rsid w:val="00BA7782"/>
    <w:rsid w:val="00BA799D"/>
    <w:rsid w:val="00BB2A9A"/>
    <w:rsid w:val="00BB6C12"/>
    <w:rsid w:val="00BC6252"/>
    <w:rsid w:val="00BD0207"/>
    <w:rsid w:val="00BD1AF9"/>
    <w:rsid w:val="00BD2AA2"/>
    <w:rsid w:val="00BE0BBB"/>
    <w:rsid w:val="00BE4E50"/>
    <w:rsid w:val="00BE6BA1"/>
    <w:rsid w:val="00BF7ED7"/>
    <w:rsid w:val="00C05730"/>
    <w:rsid w:val="00C057E7"/>
    <w:rsid w:val="00C07A6D"/>
    <w:rsid w:val="00C13545"/>
    <w:rsid w:val="00C413AB"/>
    <w:rsid w:val="00C451C4"/>
    <w:rsid w:val="00C6727B"/>
    <w:rsid w:val="00C73669"/>
    <w:rsid w:val="00CA1395"/>
    <w:rsid w:val="00CA45FB"/>
    <w:rsid w:val="00CC614B"/>
    <w:rsid w:val="00CC7AE5"/>
    <w:rsid w:val="00CF2D13"/>
    <w:rsid w:val="00CF4FF1"/>
    <w:rsid w:val="00D0321A"/>
    <w:rsid w:val="00D1322D"/>
    <w:rsid w:val="00D3031F"/>
    <w:rsid w:val="00D30B57"/>
    <w:rsid w:val="00D573F5"/>
    <w:rsid w:val="00D607CD"/>
    <w:rsid w:val="00D67959"/>
    <w:rsid w:val="00D71919"/>
    <w:rsid w:val="00D73B3F"/>
    <w:rsid w:val="00D86F95"/>
    <w:rsid w:val="00D95972"/>
    <w:rsid w:val="00D96163"/>
    <w:rsid w:val="00DA7531"/>
    <w:rsid w:val="00DA7E23"/>
    <w:rsid w:val="00DC0CC9"/>
    <w:rsid w:val="00DC584F"/>
    <w:rsid w:val="00E017D7"/>
    <w:rsid w:val="00E02059"/>
    <w:rsid w:val="00E06209"/>
    <w:rsid w:val="00E16854"/>
    <w:rsid w:val="00E210E8"/>
    <w:rsid w:val="00E254FE"/>
    <w:rsid w:val="00E30CA5"/>
    <w:rsid w:val="00E318D4"/>
    <w:rsid w:val="00E44AC2"/>
    <w:rsid w:val="00E603AD"/>
    <w:rsid w:val="00E612D4"/>
    <w:rsid w:val="00E76FAB"/>
    <w:rsid w:val="00E90FFC"/>
    <w:rsid w:val="00E95543"/>
    <w:rsid w:val="00E96ADC"/>
    <w:rsid w:val="00EB4DF4"/>
    <w:rsid w:val="00EC7956"/>
    <w:rsid w:val="00ED3F43"/>
    <w:rsid w:val="00ED4372"/>
    <w:rsid w:val="00EF0A8E"/>
    <w:rsid w:val="00EF3A02"/>
    <w:rsid w:val="00EF4F7C"/>
    <w:rsid w:val="00EF56A0"/>
    <w:rsid w:val="00F02CB5"/>
    <w:rsid w:val="00F11770"/>
    <w:rsid w:val="00F1624C"/>
    <w:rsid w:val="00F17125"/>
    <w:rsid w:val="00F257A0"/>
    <w:rsid w:val="00F26FF7"/>
    <w:rsid w:val="00F27069"/>
    <w:rsid w:val="00F31D95"/>
    <w:rsid w:val="00F46E97"/>
    <w:rsid w:val="00F561A4"/>
    <w:rsid w:val="00F61E90"/>
    <w:rsid w:val="00F82C9A"/>
    <w:rsid w:val="00F84FC3"/>
    <w:rsid w:val="00F93E05"/>
    <w:rsid w:val="00F97544"/>
    <w:rsid w:val="00FB5260"/>
    <w:rsid w:val="00FC5FD7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FAD33B6-8EFB-4A3F-9601-CAAE2969A55D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386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103</cp:revision>
  <cp:lastPrinted>2022-08-31T07:55:00Z</cp:lastPrinted>
  <dcterms:created xsi:type="dcterms:W3CDTF">2022-09-28T07:54:00Z</dcterms:created>
  <dcterms:modified xsi:type="dcterms:W3CDTF">2023-07-03T03:02:00Z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