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25A74" w14:textId="16AED29A" w:rsidR="00696301" w:rsidRPr="000E58CD" w:rsidRDefault="00696301" w:rsidP="0069630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認識林珍</w:t>
      </w:r>
    </w:p>
    <w:p w14:paraId="3D44D4CE" w14:textId="2E2053FB" w:rsidR="00696301" w:rsidRDefault="00696301" w:rsidP="00696301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在括號</w:t>
      </w:r>
      <w:proofErr w:type="gramStart"/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內圈起適當</w:t>
      </w:r>
      <w:proofErr w:type="gramEnd"/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的答案，完成以下林珍的介紹。</w:t>
      </w:r>
    </w:p>
    <w:p w14:paraId="14A4B350" w14:textId="307A6EF3" w:rsidR="00696301" w:rsidRDefault="00A112A1" w:rsidP="00696301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A112A1">
        <w:rPr>
          <w:noProof/>
          <w:color w:val="040606" w:themeColor="text2"/>
        </w:rPr>
        <w:drawing>
          <wp:anchor distT="0" distB="0" distL="114300" distR="114300" simplePos="0" relativeHeight="251658752" behindDoc="0" locked="0" layoutInCell="1" allowOverlap="1" wp14:anchorId="3B1DA39E" wp14:editId="2DC83397">
            <wp:simplePos x="0" y="0"/>
            <wp:positionH relativeFrom="margin">
              <wp:posOffset>5882640</wp:posOffset>
            </wp:positionH>
            <wp:positionV relativeFrom="paragraph">
              <wp:posOffset>167005</wp:posOffset>
            </wp:positionV>
            <wp:extent cx="540000" cy="540000"/>
            <wp:effectExtent l="0" t="0" r="0" b="0"/>
            <wp:wrapNone/>
            <wp:docPr id="3" name="圖片 3" descr="一張含有 樣式, 正方形, 像素, 填字遊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填字遊戲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0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787000" wp14:editId="046D7217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DCAF0" w14:textId="6490FC25" w:rsidR="00696301" w:rsidRPr="00086BAC" w:rsidRDefault="00696301" w:rsidP="00696301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590426" w:rsidRPr="00B04A7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</w:rPr>
                              <w:t>E</w:t>
                            </w:r>
                            <w:r w:rsidR="00590426" w:rsidRPr="00B04A77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P7</w:t>
                            </w:r>
                            <w:r w:rsidR="00590426" w:rsidRPr="00B04A7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</w:rPr>
                              <w:t>老兵林珍：</w:t>
                            </w:r>
                            <w:r w:rsidR="00B04A77" w:rsidRPr="00B04A7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</w:rPr>
                              <w:t>認識港九大隊小鬼隊成員</w:t>
                            </w:r>
                          </w:p>
                          <w:p w14:paraId="650F2803" w14:textId="69D23285" w:rsidR="00696301" w:rsidRPr="00B04A77" w:rsidRDefault="00696301" w:rsidP="0069630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9B2DD1" w:rsidRPr="00B04A77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https://www.youtube.com/watch?v=PNQqeplabek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87000" id="矩形 5" o:spid="_x0000_s1026" style="position:absolute;margin-left:1.05pt;margin-top:3.75pt;width:593.85pt;height:62.35pt;z-index:251656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" fillcolor="#e4f4ed" stroked="f" strokeweight="1pt">
                <v:textbox>
                  <w:txbxContent>
                    <w:p w14:paraId="4E6DCAF0" w14:textId="6490FC25" w:rsidR="00696301" w:rsidRPr="00086BAC" w:rsidRDefault="00696301" w:rsidP="00696301">
                      <w:pP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590426" w:rsidRPr="00B04A7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</w:rPr>
                        <w:t>E</w:t>
                      </w:r>
                      <w:r w:rsidR="00590426" w:rsidRPr="00B04A77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P7</w:t>
                      </w:r>
                      <w:r w:rsidR="00590426" w:rsidRPr="00B04A7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</w:rPr>
                        <w:t>老兵林珍：</w:t>
                      </w:r>
                      <w:r w:rsidR="00B04A77" w:rsidRPr="00B04A7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</w:rPr>
                        <w:t>認識港九大隊小鬼隊成員</w:t>
                      </w:r>
                    </w:p>
                    <w:p w14:paraId="650F2803" w14:textId="69D23285" w:rsidR="00696301" w:rsidRPr="00B04A77" w:rsidRDefault="00696301" w:rsidP="00696301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9B2DD1" w:rsidRPr="00B04A77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https://www.youtube.com/watch?v=PNQqeplabek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7FBAB0" w14:textId="77777777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829B55F" w14:textId="53F0A5F7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31FE9A1" w14:textId="1E1BEDB1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C48BEF1" w14:textId="77777777" w:rsidR="00C82DF2" w:rsidRDefault="00C82DF2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A52C9E3" w14:textId="0813EA2A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E97C6" wp14:editId="5C346339">
                <wp:simplePos x="0" y="0"/>
                <wp:positionH relativeFrom="margin">
                  <wp:posOffset>2540</wp:posOffset>
                </wp:positionH>
                <wp:positionV relativeFrom="paragraph">
                  <wp:posOffset>29845</wp:posOffset>
                </wp:positionV>
                <wp:extent cx="6529767" cy="6305550"/>
                <wp:effectExtent l="57150" t="76200" r="137795" b="133350"/>
                <wp:wrapNone/>
                <wp:docPr id="11" name="矩形: 摺角紙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67" cy="6305550"/>
                        </a:xfrm>
                        <a:custGeom>
                          <a:avLst/>
                          <a:gdLst>
                            <a:gd name="connsiteX0" fmla="*/ 0 w 6529767"/>
                            <a:gd name="connsiteY0" fmla="*/ 0 h 6305550"/>
                            <a:gd name="connsiteX1" fmla="*/ 658913 w 6529767"/>
                            <a:gd name="connsiteY1" fmla="*/ 0 h 6305550"/>
                            <a:gd name="connsiteX2" fmla="*/ 1383123 w 6529767"/>
                            <a:gd name="connsiteY2" fmla="*/ 0 h 6305550"/>
                            <a:gd name="connsiteX3" fmla="*/ 1976739 w 6529767"/>
                            <a:gd name="connsiteY3" fmla="*/ 0 h 6305550"/>
                            <a:gd name="connsiteX4" fmla="*/ 2439758 w 6529767"/>
                            <a:gd name="connsiteY4" fmla="*/ 0 h 6305550"/>
                            <a:gd name="connsiteX5" fmla="*/ 2902778 w 6529767"/>
                            <a:gd name="connsiteY5" fmla="*/ 0 h 6305550"/>
                            <a:gd name="connsiteX6" fmla="*/ 3300500 w 6529767"/>
                            <a:gd name="connsiteY6" fmla="*/ 0 h 6305550"/>
                            <a:gd name="connsiteX7" fmla="*/ 3763520 w 6529767"/>
                            <a:gd name="connsiteY7" fmla="*/ 0 h 6305550"/>
                            <a:gd name="connsiteX8" fmla="*/ 4291838 w 6529767"/>
                            <a:gd name="connsiteY8" fmla="*/ 0 h 6305550"/>
                            <a:gd name="connsiteX9" fmla="*/ 4885453 w 6529767"/>
                            <a:gd name="connsiteY9" fmla="*/ 0 h 6305550"/>
                            <a:gd name="connsiteX10" fmla="*/ 5283175 w 6529767"/>
                            <a:gd name="connsiteY10" fmla="*/ 0 h 6305550"/>
                            <a:gd name="connsiteX11" fmla="*/ 5876790 w 6529767"/>
                            <a:gd name="connsiteY11" fmla="*/ 0 h 6305550"/>
                            <a:gd name="connsiteX12" fmla="*/ 6529767 w 6529767"/>
                            <a:gd name="connsiteY12" fmla="*/ 0 h 6305550"/>
                            <a:gd name="connsiteX13" fmla="*/ 6529767 w 6529767"/>
                            <a:gd name="connsiteY13" fmla="*/ 409066 h 6305550"/>
                            <a:gd name="connsiteX14" fmla="*/ 6529767 w 6529767"/>
                            <a:gd name="connsiteY14" fmla="*/ 935007 h 6305550"/>
                            <a:gd name="connsiteX15" fmla="*/ 6529767 w 6529767"/>
                            <a:gd name="connsiteY15" fmla="*/ 1577825 h 6305550"/>
                            <a:gd name="connsiteX16" fmla="*/ 6529767 w 6529767"/>
                            <a:gd name="connsiteY16" fmla="*/ 2162204 h 6305550"/>
                            <a:gd name="connsiteX17" fmla="*/ 6529767 w 6529767"/>
                            <a:gd name="connsiteY17" fmla="*/ 2805022 h 6305550"/>
                            <a:gd name="connsiteX18" fmla="*/ 6529767 w 6529767"/>
                            <a:gd name="connsiteY18" fmla="*/ 3389401 h 6305550"/>
                            <a:gd name="connsiteX19" fmla="*/ 6529767 w 6529767"/>
                            <a:gd name="connsiteY19" fmla="*/ 3856905 h 6305550"/>
                            <a:gd name="connsiteX20" fmla="*/ 6529767 w 6529767"/>
                            <a:gd name="connsiteY20" fmla="*/ 4558160 h 6305550"/>
                            <a:gd name="connsiteX21" fmla="*/ 6529767 w 6529767"/>
                            <a:gd name="connsiteY21" fmla="*/ 4967226 h 6305550"/>
                            <a:gd name="connsiteX22" fmla="*/ 6529767 w 6529767"/>
                            <a:gd name="connsiteY22" fmla="*/ 5843795 h 6305550"/>
                            <a:gd name="connsiteX23" fmla="*/ 6308125 w 6529767"/>
                            <a:gd name="connsiteY23" fmla="*/ 6065437 h 6305550"/>
                            <a:gd name="connsiteX24" fmla="*/ 6068012 w 6529767"/>
                            <a:gd name="connsiteY24" fmla="*/ 6305550 h 6305550"/>
                            <a:gd name="connsiteX25" fmla="*/ 5455694 w 6529767"/>
                            <a:gd name="connsiteY25" fmla="*/ 6305550 h 6305550"/>
                            <a:gd name="connsiteX26" fmla="*/ 4782697 w 6529767"/>
                            <a:gd name="connsiteY26" fmla="*/ 6305550 h 6305550"/>
                            <a:gd name="connsiteX27" fmla="*/ 4109699 w 6529767"/>
                            <a:gd name="connsiteY27" fmla="*/ 6305550 h 6305550"/>
                            <a:gd name="connsiteX28" fmla="*/ 3558062 w 6529767"/>
                            <a:gd name="connsiteY28" fmla="*/ 6305550 h 6305550"/>
                            <a:gd name="connsiteX29" fmla="*/ 2885064 w 6529767"/>
                            <a:gd name="connsiteY29" fmla="*/ 6305550 h 6305550"/>
                            <a:gd name="connsiteX30" fmla="*/ 2212066 w 6529767"/>
                            <a:gd name="connsiteY30" fmla="*/ 6305550 h 6305550"/>
                            <a:gd name="connsiteX31" fmla="*/ 1539068 w 6529767"/>
                            <a:gd name="connsiteY31" fmla="*/ 6305550 h 6305550"/>
                            <a:gd name="connsiteX32" fmla="*/ 1169471 w 6529767"/>
                            <a:gd name="connsiteY32" fmla="*/ 6305550 h 6305550"/>
                            <a:gd name="connsiteX33" fmla="*/ 678514 w 6529767"/>
                            <a:gd name="connsiteY33" fmla="*/ 6305550 h 6305550"/>
                            <a:gd name="connsiteX34" fmla="*/ 0 w 6529767"/>
                            <a:gd name="connsiteY34" fmla="*/ 6305550 h 6305550"/>
                            <a:gd name="connsiteX35" fmla="*/ 0 w 6529767"/>
                            <a:gd name="connsiteY35" fmla="*/ 5732318 h 6305550"/>
                            <a:gd name="connsiteX36" fmla="*/ 0 w 6529767"/>
                            <a:gd name="connsiteY36" fmla="*/ 5285197 h 6305550"/>
                            <a:gd name="connsiteX37" fmla="*/ 0 w 6529767"/>
                            <a:gd name="connsiteY37" fmla="*/ 4585855 h 6305550"/>
                            <a:gd name="connsiteX38" fmla="*/ 0 w 6529767"/>
                            <a:gd name="connsiteY38" fmla="*/ 3949567 h 6305550"/>
                            <a:gd name="connsiteX39" fmla="*/ 0 w 6529767"/>
                            <a:gd name="connsiteY39" fmla="*/ 3313280 h 6305550"/>
                            <a:gd name="connsiteX40" fmla="*/ 0 w 6529767"/>
                            <a:gd name="connsiteY40" fmla="*/ 2613937 h 6305550"/>
                            <a:gd name="connsiteX41" fmla="*/ 0 w 6529767"/>
                            <a:gd name="connsiteY41" fmla="*/ 2229872 h 6305550"/>
                            <a:gd name="connsiteX42" fmla="*/ 0 w 6529767"/>
                            <a:gd name="connsiteY42" fmla="*/ 1530529 h 6305550"/>
                            <a:gd name="connsiteX43" fmla="*/ 0 w 6529767"/>
                            <a:gd name="connsiteY43" fmla="*/ 1083408 h 6305550"/>
                            <a:gd name="connsiteX44" fmla="*/ 0 w 6529767"/>
                            <a:gd name="connsiteY44" fmla="*/ 510176 h 6305550"/>
                            <a:gd name="connsiteX45" fmla="*/ 0 w 6529767"/>
                            <a:gd name="connsiteY45" fmla="*/ 0 h 6305550"/>
                            <a:gd name="connsiteX0" fmla="*/ 6068012 w 6529767"/>
                            <a:gd name="connsiteY0" fmla="*/ 6305550 h 6305550"/>
                            <a:gd name="connsiteX1" fmla="*/ 6160363 w 6529767"/>
                            <a:gd name="connsiteY1" fmla="*/ 5936146 h 6305550"/>
                            <a:gd name="connsiteX2" fmla="*/ 6529767 w 6529767"/>
                            <a:gd name="connsiteY2" fmla="*/ 5843795 h 6305550"/>
                            <a:gd name="connsiteX3" fmla="*/ 6289654 w 6529767"/>
                            <a:gd name="connsiteY3" fmla="*/ 6083908 h 6305550"/>
                            <a:gd name="connsiteX4" fmla="*/ 6068012 w 6529767"/>
                            <a:gd name="connsiteY4" fmla="*/ 6305550 h 6305550"/>
                            <a:gd name="connsiteX0" fmla="*/ 6068012 w 6529767"/>
                            <a:gd name="connsiteY0" fmla="*/ 6305550 h 6305550"/>
                            <a:gd name="connsiteX1" fmla="*/ 6160363 w 6529767"/>
                            <a:gd name="connsiteY1" fmla="*/ 5936146 h 6305550"/>
                            <a:gd name="connsiteX2" fmla="*/ 6529767 w 6529767"/>
                            <a:gd name="connsiteY2" fmla="*/ 5843795 h 6305550"/>
                            <a:gd name="connsiteX3" fmla="*/ 6303507 w 6529767"/>
                            <a:gd name="connsiteY3" fmla="*/ 6070055 h 6305550"/>
                            <a:gd name="connsiteX4" fmla="*/ 6068012 w 6529767"/>
                            <a:gd name="connsiteY4" fmla="*/ 6305550 h 6305550"/>
                            <a:gd name="connsiteX5" fmla="*/ 5395014 w 6529767"/>
                            <a:gd name="connsiteY5" fmla="*/ 6305550 h 6305550"/>
                            <a:gd name="connsiteX6" fmla="*/ 4964737 w 6529767"/>
                            <a:gd name="connsiteY6" fmla="*/ 6305550 h 6305550"/>
                            <a:gd name="connsiteX7" fmla="*/ 4534460 w 6529767"/>
                            <a:gd name="connsiteY7" fmla="*/ 6305550 h 6305550"/>
                            <a:gd name="connsiteX8" fmla="*/ 4104183 w 6529767"/>
                            <a:gd name="connsiteY8" fmla="*/ 6305550 h 6305550"/>
                            <a:gd name="connsiteX9" fmla="*/ 3673905 w 6529767"/>
                            <a:gd name="connsiteY9" fmla="*/ 6305550 h 6305550"/>
                            <a:gd name="connsiteX10" fmla="*/ 3000908 w 6529767"/>
                            <a:gd name="connsiteY10" fmla="*/ 6305550 h 6305550"/>
                            <a:gd name="connsiteX11" fmla="*/ 2631311 w 6529767"/>
                            <a:gd name="connsiteY11" fmla="*/ 6305550 h 6305550"/>
                            <a:gd name="connsiteX12" fmla="*/ 2079673 w 6529767"/>
                            <a:gd name="connsiteY12" fmla="*/ 6305550 h 6305550"/>
                            <a:gd name="connsiteX13" fmla="*/ 1649396 w 6529767"/>
                            <a:gd name="connsiteY13" fmla="*/ 6305550 h 6305550"/>
                            <a:gd name="connsiteX14" fmla="*/ 1037078 w 6529767"/>
                            <a:gd name="connsiteY14" fmla="*/ 6305550 h 6305550"/>
                            <a:gd name="connsiteX15" fmla="*/ 606801 w 6529767"/>
                            <a:gd name="connsiteY15" fmla="*/ 6305550 h 6305550"/>
                            <a:gd name="connsiteX16" fmla="*/ 0 w 6529767"/>
                            <a:gd name="connsiteY16" fmla="*/ 6305550 h 6305550"/>
                            <a:gd name="connsiteX17" fmla="*/ 0 w 6529767"/>
                            <a:gd name="connsiteY17" fmla="*/ 5795374 h 6305550"/>
                            <a:gd name="connsiteX18" fmla="*/ 0 w 6529767"/>
                            <a:gd name="connsiteY18" fmla="*/ 5285197 h 6305550"/>
                            <a:gd name="connsiteX19" fmla="*/ 0 w 6529767"/>
                            <a:gd name="connsiteY19" fmla="*/ 4775021 h 6305550"/>
                            <a:gd name="connsiteX20" fmla="*/ 0 w 6529767"/>
                            <a:gd name="connsiteY20" fmla="*/ 4390956 h 6305550"/>
                            <a:gd name="connsiteX21" fmla="*/ 0 w 6529767"/>
                            <a:gd name="connsiteY21" fmla="*/ 4006890 h 6305550"/>
                            <a:gd name="connsiteX22" fmla="*/ 0 w 6529767"/>
                            <a:gd name="connsiteY22" fmla="*/ 3496714 h 6305550"/>
                            <a:gd name="connsiteX23" fmla="*/ 0 w 6529767"/>
                            <a:gd name="connsiteY23" fmla="*/ 2923482 h 6305550"/>
                            <a:gd name="connsiteX24" fmla="*/ 0 w 6529767"/>
                            <a:gd name="connsiteY24" fmla="*/ 2476361 h 6305550"/>
                            <a:gd name="connsiteX25" fmla="*/ 0 w 6529767"/>
                            <a:gd name="connsiteY25" fmla="*/ 1840074 h 6305550"/>
                            <a:gd name="connsiteX26" fmla="*/ 0 w 6529767"/>
                            <a:gd name="connsiteY26" fmla="*/ 1203787 h 6305550"/>
                            <a:gd name="connsiteX27" fmla="*/ 0 w 6529767"/>
                            <a:gd name="connsiteY27" fmla="*/ 819721 h 6305550"/>
                            <a:gd name="connsiteX28" fmla="*/ 0 w 6529767"/>
                            <a:gd name="connsiteY28" fmla="*/ 0 h 6305550"/>
                            <a:gd name="connsiteX29" fmla="*/ 724211 w 6529767"/>
                            <a:gd name="connsiteY29" fmla="*/ 0 h 6305550"/>
                            <a:gd name="connsiteX30" fmla="*/ 1448421 w 6529767"/>
                            <a:gd name="connsiteY30" fmla="*/ 0 h 6305550"/>
                            <a:gd name="connsiteX31" fmla="*/ 1911441 w 6529767"/>
                            <a:gd name="connsiteY31" fmla="*/ 0 h 6305550"/>
                            <a:gd name="connsiteX32" fmla="*/ 2505056 w 6529767"/>
                            <a:gd name="connsiteY32" fmla="*/ 0 h 6305550"/>
                            <a:gd name="connsiteX33" fmla="*/ 3229267 w 6529767"/>
                            <a:gd name="connsiteY33" fmla="*/ 0 h 6305550"/>
                            <a:gd name="connsiteX34" fmla="*/ 3626989 w 6529767"/>
                            <a:gd name="connsiteY34" fmla="*/ 0 h 6305550"/>
                            <a:gd name="connsiteX35" fmla="*/ 4024711 w 6529767"/>
                            <a:gd name="connsiteY35" fmla="*/ 0 h 6305550"/>
                            <a:gd name="connsiteX36" fmla="*/ 4422433 w 6529767"/>
                            <a:gd name="connsiteY36" fmla="*/ 0 h 6305550"/>
                            <a:gd name="connsiteX37" fmla="*/ 4820155 w 6529767"/>
                            <a:gd name="connsiteY37" fmla="*/ 0 h 6305550"/>
                            <a:gd name="connsiteX38" fmla="*/ 5348473 w 6529767"/>
                            <a:gd name="connsiteY38" fmla="*/ 0 h 6305550"/>
                            <a:gd name="connsiteX39" fmla="*/ 5876790 w 6529767"/>
                            <a:gd name="connsiteY39" fmla="*/ 0 h 6305550"/>
                            <a:gd name="connsiteX40" fmla="*/ 6529767 w 6529767"/>
                            <a:gd name="connsiteY40" fmla="*/ 0 h 6305550"/>
                            <a:gd name="connsiteX41" fmla="*/ 6529767 w 6529767"/>
                            <a:gd name="connsiteY41" fmla="*/ 642817 h 6305550"/>
                            <a:gd name="connsiteX42" fmla="*/ 6529767 w 6529767"/>
                            <a:gd name="connsiteY42" fmla="*/ 1285635 h 6305550"/>
                            <a:gd name="connsiteX43" fmla="*/ 6529767 w 6529767"/>
                            <a:gd name="connsiteY43" fmla="*/ 1870014 h 6305550"/>
                            <a:gd name="connsiteX44" fmla="*/ 6529767 w 6529767"/>
                            <a:gd name="connsiteY44" fmla="*/ 2454394 h 6305550"/>
                            <a:gd name="connsiteX45" fmla="*/ 6529767 w 6529767"/>
                            <a:gd name="connsiteY45" fmla="*/ 3097211 h 6305550"/>
                            <a:gd name="connsiteX46" fmla="*/ 6529767 w 6529767"/>
                            <a:gd name="connsiteY46" fmla="*/ 3798467 h 6305550"/>
                            <a:gd name="connsiteX47" fmla="*/ 6529767 w 6529767"/>
                            <a:gd name="connsiteY47" fmla="*/ 4382846 h 6305550"/>
                            <a:gd name="connsiteX48" fmla="*/ 6529767 w 6529767"/>
                            <a:gd name="connsiteY48" fmla="*/ 5025664 h 6305550"/>
                            <a:gd name="connsiteX49" fmla="*/ 6529767 w 6529767"/>
                            <a:gd name="connsiteY49" fmla="*/ 5843795 h 630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529767" h="6305550" stroke="0" extrusionOk="0">
                              <a:moveTo>
                                <a:pt x="0" y="0"/>
                              </a:moveTo>
                              <a:cubicBezTo>
                                <a:pt x="153666" y="-59716"/>
                                <a:pt x="353054" y="25467"/>
                                <a:pt x="658913" y="0"/>
                              </a:cubicBezTo>
                              <a:cubicBezTo>
                                <a:pt x="964772" y="-25467"/>
                                <a:pt x="1114910" y="18117"/>
                                <a:pt x="1383123" y="0"/>
                              </a:cubicBezTo>
                              <a:cubicBezTo>
                                <a:pt x="1651336" y="-18117"/>
                                <a:pt x="1765696" y="60484"/>
                                <a:pt x="1976739" y="0"/>
                              </a:cubicBezTo>
                              <a:cubicBezTo>
                                <a:pt x="2187782" y="-60484"/>
                                <a:pt x="2327389" y="19623"/>
                                <a:pt x="2439758" y="0"/>
                              </a:cubicBezTo>
                              <a:cubicBezTo>
                                <a:pt x="2552127" y="-19623"/>
                                <a:pt x="2678302" y="35643"/>
                                <a:pt x="2902778" y="0"/>
                              </a:cubicBezTo>
                              <a:cubicBezTo>
                                <a:pt x="3127254" y="-35643"/>
                                <a:pt x="3103428" y="20469"/>
                                <a:pt x="3300500" y="0"/>
                              </a:cubicBezTo>
                              <a:cubicBezTo>
                                <a:pt x="3497572" y="-20469"/>
                                <a:pt x="3573812" y="41545"/>
                                <a:pt x="3763520" y="0"/>
                              </a:cubicBezTo>
                              <a:cubicBezTo>
                                <a:pt x="3953228" y="-41545"/>
                                <a:pt x="4041055" y="20038"/>
                                <a:pt x="4291838" y="0"/>
                              </a:cubicBezTo>
                              <a:cubicBezTo>
                                <a:pt x="4542621" y="-20038"/>
                                <a:pt x="4737833" y="54034"/>
                                <a:pt x="4885453" y="0"/>
                              </a:cubicBezTo>
                              <a:cubicBezTo>
                                <a:pt x="5033073" y="-54034"/>
                                <a:pt x="5145245" y="30976"/>
                                <a:pt x="5283175" y="0"/>
                              </a:cubicBezTo>
                              <a:cubicBezTo>
                                <a:pt x="5421105" y="-30976"/>
                                <a:pt x="5705168" y="29436"/>
                                <a:pt x="5876790" y="0"/>
                              </a:cubicBezTo>
                              <a:cubicBezTo>
                                <a:pt x="6048413" y="-29436"/>
                                <a:pt x="6302156" y="51825"/>
                                <a:pt x="6529767" y="0"/>
                              </a:cubicBezTo>
                              <a:cubicBezTo>
                                <a:pt x="6547204" y="94605"/>
                                <a:pt x="6481306" y="264323"/>
                                <a:pt x="6529767" y="409066"/>
                              </a:cubicBezTo>
                              <a:cubicBezTo>
                                <a:pt x="6578228" y="553809"/>
                                <a:pt x="6488045" y="722344"/>
                                <a:pt x="6529767" y="935007"/>
                              </a:cubicBezTo>
                              <a:cubicBezTo>
                                <a:pt x="6571489" y="1147670"/>
                                <a:pt x="6487297" y="1410564"/>
                                <a:pt x="6529767" y="1577825"/>
                              </a:cubicBezTo>
                              <a:cubicBezTo>
                                <a:pt x="6572237" y="1745086"/>
                                <a:pt x="6468961" y="1934995"/>
                                <a:pt x="6529767" y="2162204"/>
                              </a:cubicBezTo>
                              <a:cubicBezTo>
                                <a:pt x="6590573" y="2389413"/>
                                <a:pt x="6527581" y="2494269"/>
                                <a:pt x="6529767" y="2805022"/>
                              </a:cubicBezTo>
                              <a:cubicBezTo>
                                <a:pt x="6531953" y="3115775"/>
                                <a:pt x="6470940" y="3160185"/>
                                <a:pt x="6529767" y="3389401"/>
                              </a:cubicBezTo>
                              <a:cubicBezTo>
                                <a:pt x="6588594" y="3618617"/>
                                <a:pt x="6521035" y="3717483"/>
                                <a:pt x="6529767" y="3856905"/>
                              </a:cubicBezTo>
                              <a:cubicBezTo>
                                <a:pt x="6538499" y="3996327"/>
                                <a:pt x="6474580" y="4241505"/>
                                <a:pt x="6529767" y="4558160"/>
                              </a:cubicBezTo>
                              <a:cubicBezTo>
                                <a:pt x="6584954" y="4874816"/>
                                <a:pt x="6481572" y="4882475"/>
                                <a:pt x="6529767" y="4967226"/>
                              </a:cubicBezTo>
                              <a:cubicBezTo>
                                <a:pt x="6577962" y="5051977"/>
                                <a:pt x="6457745" y="5581154"/>
                                <a:pt x="6529767" y="5843795"/>
                              </a:cubicBezTo>
                              <a:cubicBezTo>
                                <a:pt x="6475056" y="5919127"/>
                                <a:pt x="6356180" y="5993116"/>
                                <a:pt x="6308125" y="6065437"/>
                              </a:cubicBezTo>
                              <a:cubicBezTo>
                                <a:pt x="6260070" y="6137758"/>
                                <a:pt x="6144122" y="6224093"/>
                                <a:pt x="6068012" y="6305550"/>
                              </a:cubicBezTo>
                              <a:cubicBezTo>
                                <a:pt x="5823641" y="6368598"/>
                                <a:pt x="5737895" y="6240310"/>
                                <a:pt x="5455694" y="6305550"/>
                              </a:cubicBezTo>
                              <a:cubicBezTo>
                                <a:pt x="5173493" y="6370790"/>
                                <a:pt x="4933097" y="6292691"/>
                                <a:pt x="4782697" y="6305550"/>
                              </a:cubicBezTo>
                              <a:cubicBezTo>
                                <a:pt x="4632297" y="6318409"/>
                                <a:pt x="4342678" y="6250149"/>
                                <a:pt x="4109699" y="6305550"/>
                              </a:cubicBezTo>
                              <a:cubicBezTo>
                                <a:pt x="3876720" y="6360951"/>
                                <a:pt x="3798049" y="6246672"/>
                                <a:pt x="3558062" y="6305550"/>
                              </a:cubicBezTo>
                              <a:cubicBezTo>
                                <a:pt x="3318075" y="6364428"/>
                                <a:pt x="3155452" y="6298936"/>
                                <a:pt x="2885064" y="6305550"/>
                              </a:cubicBezTo>
                              <a:cubicBezTo>
                                <a:pt x="2614676" y="6312164"/>
                                <a:pt x="2444488" y="6264968"/>
                                <a:pt x="2212066" y="6305550"/>
                              </a:cubicBezTo>
                              <a:cubicBezTo>
                                <a:pt x="1979644" y="6346132"/>
                                <a:pt x="1741895" y="6271095"/>
                                <a:pt x="1539068" y="6305550"/>
                              </a:cubicBezTo>
                              <a:cubicBezTo>
                                <a:pt x="1336241" y="6340005"/>
                                <a:pt x="1313734" y="6289148"/>
                                <a:pt x="1169471" y="6305550"/>
                              </a:cubicBezTo>
                              <a:cubicBezTo>
                                <a:pt x="1025208" y="6321952"/>
                                <a:pt x="816881" y="6300111"/>
                                <a:pt x="678514" y="6305550"/>
                              </a:cubicBezTo>
                              <a:cubicBezTo>
                                <a:pt x="540147" y="6310989"/>
                                <a:pt x="168173" y="6287061"/>
                                <a:pt x="0" y="6305550"/>
                              </a:cubicBezTo>
                              <a:cubicBezTo>
                                <a:pt x="-62016" y="6187440"/>
                                <a:pt x="1029" y="5918770"/>
                                <a:pt x="0" y="5732318"/>
                              </a:cubicBezTo>
                              <a:cubicBezTo>
                                <a:pt x="-1029" y="5545866"/>
                                <a:pt x="37057" y="5433963"/>
                                <a:pt x="0" y="5285197"/>
                              </a:cubicBezTo>
                              <a:cubicBezTo>
                                <a:pt x="-37057" y="5136431"/>
                                <a:pt x="29414" y="4730676"/>
                                <a:pt x="0" y="4585855"/>
                              </a:cubicBezTo>
                              <a:cubicBezTo>
                                <a:pt x="-29414" y="4441034"/>
                                <a:pt x="36684" y="4140871"/>
                                <a:pt x="0" y="3949567"/>
                              </a:cubicBezTo>
                              <a:cubicBezTo>
                                <a:pt x="-36684" y="3758263"/>
                                <a:pt x="7795" y="3584540"/>
                                <a:pt x="0" y="3313280"/>
                              </a:cubicBezTo>
                              <a:cubicBezTo>
                                <a:pt x="-7795" y="3042020"/>
                                <a:pt x="24146" y="2868531"/>
                                <a:pt x="0" y="2613937"/>
                              </a:cubicBezTo>
                              <a:cubicBezTo>
                                <a:pt x="-24146" y="2359343"/>
                                <a:pt x="22513" y="2401548"/>
                                <a:pt x="0" y="2229872"/>
                              </a:cubicBezTo>
                              <a:cubicBezTo>
                                <a:pt x="-22513" y="2058196"/>
                                <a:pt x="64507" y="1672171"/>
                                <a:pt x="0" y="1530529"/>
                              </a:cubicBezTo>
                              <a:cubicBezTo>
                                <a:pt x="-64507" y="1388887"/>
                                <a:pt x="47007" y="1258820"/>
                                <a:pt x="0" y="1083408"/>
                              </a:cubicBezTo>
                              <a:cubicBezTo>
                                <a:pt x="-47007" y="907996"/>
                                <a:pt x="10276" y="772363"/>
                                <a:pt x="0" y="510176"/>
                              </a:cubicBezTo>
                              <a:cubicBezTo>
                                <a:pt x="-10276" y="247989"/>
                                <a:pt x="29135" y="131897"/>
                                <a:pt x="0" y="0"/>
                              </a:cubicBezTo>
                              <a:close/>
                            </a:path>
                            <a:path w="6529767" h="6305550" fill="darkenLess" stroke="0" extrusionOk="0">
                              <a:moveTo>
                                <a:pt x="6068012" y="6305550"/>
                              </a:moveTo>
                              <a:cubicBezTo>
                                <a:pt x="6081546" y="6129180"/>
                                <a:pt x="6147461" y="6096844"/>
                                <a:pt x="6160363" y="5936146"/>
                              </a:cubicBezTo>
                              <a:cubicBezTo>
                                <a:pt x="6332104" y="5871444"/>
                                <a:pt x="6417864" y="5880664"/>
                                <a:pt x="6529767" y="5843795"/>
                              </a:cubicBezTo>
                              <a:cubicBezTo>
                                <a:pt x="6424881" y="5950783"/>
                                <a:pt x="6378682" y="5954159"/>
                                <a:pt x="6289654" y="6083908"/>
                              </a:cubicBezTo>
                              <a:cubicBezTo>
                                <a:pt x="6200626" y="6213657"/>
                                <a:pt x="6159808" y="6191232"/>
                                <a:pt x="6068012" y="6305550"/>
                              </a:cubicBezTo>
                              <a:close/>
                            </a:path>
                            <a:path w="6529767" h="6305550" fill="none" extrusionOk="0">
                              <a:moveTo>
                                <a:pt x="6068012" y="6305550"/>
                              </a:moveTo>
                              <a:cubicBezTo>
                                <a:pt x="6102656" y="6163329"/>
                                <a:pt x="6145916" y="6020592"/>
                                <a:pt x="6160363" y="5936146"/>
                              </a:cubicBezTo>
                              <a:cubicBezTo>
                                <a:pt x="6327183" y="5863745"/>
                                <a:pt x="6388115" y="5903293"/>
                                <a:pt x="6529767" y="5843795"/>
                              </a:cubicBezTo>
                              <a:cubicBezTo>
                                <a:pt x="6460478" y="5941656"/>
                                <a:pt x="6389003" y="5949387"/>
                                <a:pt x="6303507" y="6070055"/>
                              </a:cubicBezTo>
                              <a:cubicBezTo>
                                <a:pt x="6218011" y="6190723"/>
                                <a:pt x="6117149" y="6241946"/>
                                <a:pt x="6068012" y="6305550"/>
                              </a:cubicBezTo>
                              <a:cubicBezTo>
                                <a:pt x="5753839" y="6363794"/>
                                <a:pt x="5614315" y="6282842"/>
                                <a:pt x="5395014" y="6305550"/>
                              </a:cubicBezTo>
                              <a:cubicBezTo>
                                <a:pt x="5175713" y="6328258"/>
                                <a:pt x="5158281" y="6295455"/>
                                <a:pt x="4964737" y="6305550"/>
                              </a:cubicBezTo>
                              <a:cubicBezTo>
                                <a:pt x="4771193" y="6315645"/>
                                <a:pt x="4740956" y="6302194"/>
                                <a:pt x="4534460" y="6305550"/>
                              </a:cubicBezTo>
                              <a:cubicBezTo>
                                <a:pt x="4327964" y="6308906"/>
                                <a:pt x="4214671" y="6298989"/>
                                <a:pt x="4104183" y="6305550"/>
                              </a:cubicBezTo>
                              <a:cubicBezTo>
                                <a:pt x="3993695" y="6312111"/>
                                <a:pt x="3860200" y="6286624"/>
                                <a:pt x="3673905" y="6305550"/>
                              </a:cubicBezTo>
                              <a:cubicBezTo>
                                <a:pt x="3487610" y="6324476"/>
                                <a:pt x="3242812" y="6239890"/>
                                <a:pt x="3000908" y="6305550"/>
                              </a:cubicBezTo>
                              <a:cubicBezTo>
                                <a:pt x="2759004" y="6371210"/>
                                <a:pt x="2720000" y="6291340"/>
                                <a:pt x="2631311" y="6305550"/>
                              </a:cubicBezTo>
                              <a:cubicBezTo>
                                <a:pt x="2542622" y="6319760"/>
                                <a:pt x="2232257" y="6288904"/>
                                <a:pt x="2079673" y="6305550"/>
                              </a:cubicBezTo>
                              <a:cubicBezTo>
                                <a:pt x="1927089" y="6322196"/>
                                <a:pt x="1860942" y="6279946"/>
                                <a:pt x="1649396" y="6305550"/>
                              </a:cubicBezTo>
                              <a:cubicBezTo>
                                <a:pt x="1437850" y="6331154"/>
                                <a:pt x="1335141" y="6245989"/>
                                <a:pt x="1037078" y="6305550"/>
                              </a:cubicBezTo>
                              <a:cubicBezTo>
                                <a:pt x="739015" y="6365111"/>
                                <a:pt x="759209" y="6268349"/>
                                <a:pt x="606801" y="6305550"/>
                              </a:cubicBezTo>
                              <a:cubicBezTo>
                                <a:pt x="454393" y="6342751"/>
                                <a:pt x="132411" y="6259201"/>
                                <a:pt x="0" y="6305550"/>
                              </a:cubicBezTo>
                              <a:cubicBezTo>
                                <a:pt x="-53888" y="6162027"/>
                                <a:pt x="27711" y="6031238"/>
                                <a:pt x="0" y="5795374"/>
                              </a:cubicBezTo>
                              <a:cubicBezTo>
                                <a:pt x="-27711" y="5559510"/>
                                <a:pt x="45193" y="5402809"/>
                                <a:pt x="0" y="5285197"/>
                              </a:cubicBezTo>
                              <a:cubicBezTo>
                                <a:pt x="-45193" y="5167585"/>
                                <a:pt x="49297" y="4960191"/>
                                <a:pt x="0" y="4775021"/>
                              </a:cubicBezTo>
                              <a:cubicBezTo>
                                <a:pt x="-49297" y="4589851"/>
                                <a:pt x="42964" y="4525104"/>
                                <a:pt x="0" y="4390956"/>
                              </a:cubicBezTo>
                              <a:cubicBezTo>
                                <a:pt x="-42964" y="4256808"/>
                                <a:pt x="30658" y="4176286"/>
                                <a:pt x="0" y="4006890"/>
                              </a:cubicBezTo>
                              <a:cubicBezTo>
                                <a:pt x="-30658" y="3837494"/>
                                <a:pt x="17978" y="3715124"/>
                                <a:pt x="0" y="3496714"/>
                              </a:cubicBezTo>
                              <a:cubicBezTo>
                                <a:pt x="-17978" y="3278304"/>
                                <a:pt x="49507" y="3067765"/>
                                <a:pt x="0" y="2923482"/>
                              </a:cubicBezTo>
                              <a:cubicBezTo>
                                <a:pt x="-49507" y="2779199"/>
                                <a:pt x="14083" y="2608944"/>
                                <a:pt x="0" y="2476361"/>
                              </a:cubicBezTo>
                              <a:cubicBezTo>
                                <a:pt x="-14083" y="2343778"/>
                                <a:pt x="8646" y="2000642"/>
                                <a:pt x="0" y="1840074"/>
                              </a:cubicBezTo>
                              <a:cubicBezTo>
                                <a:pt x="-8646" y="1679506"/>
                                <a:pt x="72319" y="1403634"/>
                                <a:pt x="0" y="1203787"/>
                              </a:cubicBezTo>
                              <a:cubicBezTo>
                                <a:pt x="-72319" y="1003940"/>
                                <a:pt x="42176" y="994448"/>
                                <a:pt x="0" y="819721"/>
                              </a:cubicBezTo>
                              <a:cubicBezTo>
                                <a:pt x="-42176" y="644994"/>
                                <a:pt x="17992" y="307404"/>
                                <a:pt x="0" y="0"/>
                              </a:cubicBezTo>
                              <a:cubicBezTo>
                                <a:pt x="147258" y="-69201"/>
                                <a:pt x="443174" y="55712"/>
                                <a:pt x="724211" y="0"/>
                              </a:cubicBezTo>
                              <a:cubicBezTo>
                                <a:pt x="1005248" y="-55712"/>
                                <a:pt x="1224642" y="70358"/>
                                <a:pt x="1448421" y="0"/>
                              </a:cubicBezTo>
                              <a:cubicBezTo>
                                <a:pt x="1672200" y="-70358"/>
                                <a:pt x="1813966" y="12555"/>
                                <a:pt x="1911441" y="0"/>
                              </a:cubicBezTo>
                              <a:cubicBezTo>
                                <a:pt x="2008916" y="-12555"/>
                                <a:pt x="2334237" y="19581"/>
                                <a:pt x="2505056" y="0"/>
                              </a:cubicBezTo>
                              <a:cubicBezTo>
                                <a:pt x="2675876" y="-19581"/>
                                <a:pt x="2949653" y="24475"/>
                                <a:pt x="3229267" y="0"/>
                              </a:cubicBezTo>
                              <a:cubicBezTo>
                                <a:pt x="3508881" y="-24475"/>
                                <a:pt x="3464863" y="6174"/>
                                <a:pt x="3626989" y="0"/>
                              </a:cubicBezTo>
                              <a:cubicBezTo>
                                <a:pt x="3789115" y="-6174"/>
                                <a:pt x="3885085" y="21972"/>
                                <a:pt x="4024711" y="0"/>
                              </a:cubicBezTo>
                              <a:cubicBezTo>
                                <a:pt x="4164337" y="-21972"/>
                                <a:pt x="4289709" y="46511"/>
                                <a:pt x="4422433" y="0"/>
                              </a:cubicBezTo>
                              <a:cubicBezTo>
                                <a:pt x="4555157" y="-46511"/>
                                <a:pt x="4722148" y="38300"/>
                                <a:pt x="4820155" y="0"/>
                              </a:cubicBezTo>
                              <a:cubicBezTo>
                                <a:pt x="4918162" y="-38300"/>
                                <a:pt x="5178669" y="27011"/>
                                <a:pt x="5348473" y="0"/>
                              </a:cubicBezTo>
                              <a:cubicBezTo>
                                <a:pt x="5518277" y="-27011"/>
                                <a:pt x="5633065" y="55388"/>
                                <a:pt x="5876790" y="0"/>
                              </a:cubicBezTo>
                              <a:cubicBezTo>
                                <a:pt x="6120515" y="-55388"/>
                                <a:pt x="6383294" y="8209"/>
                                <a:pt x="6529767" y="0"/>
                              </a:cubicBezTo>
                              <a:cubicBezTo>
                                <a:pt x="6548842" y="175990"/>
                                <a:pt x="6478757" y="375745"/>
                                <a:pt x="6529767" y="642817"/>
                              </a:cubicBezTo>
                              <a:cubicBezTo>
                                <a:pt x="6580777" y="909889"/>
                                <a:pt x="6493987" y="1104559"/>
                                <a:pt x="6529767" y="1285635"/>
                              </a:cubicBezTo>
                              <a:cubicBezTo>
                                <a:pt x="6565547" y="1466711"/>
                                <a:pt x="6493515" y="1683605"/>
                                <a:pt x="6529767" y="1870014"/>
                              </a:cubicBezTo>
                              <a:cubicBezTo>
                                <a:pt x="6566019" y="2056423"/>
                                <a:pt x="6475429" y="2250862"/>
                                <a:pt x="6529767" y="2454394"/>
                              </a:cubicBezTo>
                              <a:cubicBezTo>
                                <a:pt x="6584105" y="2657926"/>
                                <a:pt x="6475458" y="2780951"/>
                                <a:pt x="6529767" y="3097211"/>
                              </a:cubicBezTo>
                              <a:cubicBezTo>
                                <a:pt x="6584076" y="3413471"/>
                                <a:pt x="6456637" y="3539994"/>
                                <a:pt x="6529767" y="3798467"/>
                              </a:cubicBezTo>
                              <a:cubicBezTo>
                                <a:pt x="6602897" y="4056940"/>
                                <a:pt x="6476625" y="4130114"/>
                                <a:pt x="6529767" y="4382846"/>
                              </a:cubicBezTo>
                              <a:cubicBezTo>
                                <a:pt x="6582909" y="4635578"/>
                                <a:pt x="6466436" y="4766040"/>
                                <a:pt x="6529767" y="5025664"/>
                              </a:cubicBezTo>
                              <a:cubicBezTo>
                                <a:pt x="6593098" y="5285288"/>
                                <a:pt x="6433494" y="5483825"/>
                                <a:pt x="6529767" y="5843795"/>
                              </a:cubicBezTo>
                            </a:path>
                            <a:path w="6529767" h="6305550" fill="none" stroke="0" extrusionOk="0">
                              <a:moveTo>
                                <a:pt x="6068012" y="6305550"/>
                              </a:moveTo>
                              <a:cubicBezTo>
                                <a:pt x="6070987" y="6124890"/>
                                <a:pt x="6137567" y="6080729"/>
                                <a:pt x="6160363" y="5936146"/>
                              </a:cubicBezTo>
                              <a:cubicBezTo>
                                <a:pt x="6249812" y="5867934"/>
                                <a:pt x="6434481" y="5885978"/>
                                <a:pt x="6529767" y="5843795"/>
                              </a:cubicBezTo>
                              <a:cubicBezTo>
                                <a:pt x="6470567" y="5929840"/>
                                <a:pt x="6331387" y="5990432"/>
                                <a:pt x="6289654" y="6083908"/>
                              </a:cubicBezTo>
                              <a:cubicBezTo>
                                <a:pt x="6247921" y="6177384"/>
                                <a:pt x="6140267" y="6197193"/>
                                <a:pt x="6068012" y="6305550"/>
                              </a:cubicBezTo>
                              <a:cubicBezTo>
                                <a:pt x="5887881" y="6378441"/>
                                <a:pt x="5654091" y="6241199"/>
                                <a:pt x="5455694" y="6305550"/>
                              </a:cubicBezTo>
                              <a:cubicBezTo>
                                <a:pt x="5257297" y="6369901"/>
                                <a:pt x="5002913" y="6299943"/>
                                <a:pt x="4843377" y="6305550"/>
                              </a:cubicBezTo>
                              <a:cubicBezTo>
                                <a:pt x="4683841" y="6311157"/>
                                <a:pt x="4457404" y="6272016"/>
                                <a:pt x="4170379" y="6305550"/>
                              </a:cubicBezTo>
                              <a:cubicBezTo>
                                <a:pt x="3883354" y="6339084"/>
                                <a:pt x="3899817" y="6295328"/>
                                <a:pt x="3800782" y="6305550"/>
                              </a:cubicBezTo>
                              <a:cubicBezTo>
                                <a:pt x="3701747" y="6315772"/>
                                <a:pt x="3362140" y="6292422"/>
                                <a:pt x="3127784" y="6305550"/>
                              </a:cubicBezTo>
                              <a:cubicBezTo>
                                <a:pt x="2893428" y="6318678"/>
                                <a:pt x="2703890" y="6260579"/>
                                <a:pt x="2515467" y="6305550"/>
                              </a:cubicBezTo>
                              <a:cubicBezTo>
                                <a:pt x="2327044" y="6350521"/>
                                <a:pt x="2056437" y="6296254"/>
                                <a:pt x="1842469" y="6305550"/>
                              </a:cubicBezTo>
                              <a:cubicBezTo>
                                <a:pt x="1628501" y="6314846"/>
                                <a:pt x="1425885" y="6245656"/>
                                <a:pt x="1169471" y="6305550"/>
                              </a:cubicBezTo>
                              <a:cubicBezTo>
                                <a:pt x="913057" y="6365444"/>
                                <a:pt x="845386" y="6260342"/>
                                <a:pt x="678514" y="6305550"/>
                              </a:cubicBezTo>
                              <a:cubicBezTo>
                                <a:pt x="511642" y="6350758"/>
                                <a:pt x="269475" y="6228460"/>
                                <a:pt x="0" y="6305550"/>
                              </a:cubicBezTo>
                              <a:cubicBezTo>
                                <a:pt x="-28757" y="6207813"/>
                                <a:pt x="32818" y="5999926"/>
                                <a:pt x="0" y="5921485"/>
                              </a:cubicBezTo>
                              <a:cubicBezTo>
                                <a:pt x="-32818" y="5843044"/>
                                <a:pt x="22553" y="5727275"/>
                                <a:pt x="0" y="5537419"/>
                              </a:cubicBezTo>
                              <a:cubicBezTo>
                                <a:pt x="-22553" y="5347563"/>
                                <a:pt x="20322" y="5112323"/>
                                <a:pt x="0" y="4901132"/>
                              </a:cubicBezTo>
                              <a:cubicBezTo>
                                <a:pt x="-20322" y="4689941"/>
                                <a:pt x="46215" y="4644163"/>
                                <a:pt x="0" y="4454011"/>
                              </a:cubicBezTo>
                              <a:cubicBezTo>
                                <a:pt x="-46215" y="4263859"/>
                                <a:pt x="11280" y="4200950"/>
                                <a:pt x="0" y="4069946"/>
                              </a:cubicBezTo>
                              <a:cubicBezTo>
                                <a:pt x="-11280" y="3938943"/>
                                <a:pt x="40652" y="3571502"/>
                                <a:pt x="0" y="3370603"/>
                              </a:cubicBezTo>
                              <a:cubicBezTo>
                                <a:pt x="-40652" y="3169704"/>
                                <a:pt x="73228" y="2960479"/>
                                <a:pt x="0" y="2734316"/>
                              </a:cubicBezTo>
                              <a:cubicBezTo>
                                <a:pt x="-73228" y="2508153"/>
                                <a:pt x="10463" y="2335543"/>
                                <a:pt x="0" y="2161084"/>
                              </a:cubicBezTo>
                              <a:cubicBezTo>
                                <a:pt x="-10463" y="1986625"/>
                                <a:pt x="53576" y="1791411"/>
                                <a:pt x="0" y="1461741"/>
                              </a:cubicBezTo>
                              <a:cubicBezTo>
                                <a:pt x="-53576" y="1132071"/>
                                <a:pt x="41193" y="1227498"/>
                                <a:pt x="0" y="1077676"/>
                              </a:cubicBezTo>
                              <a:cubicBezTo>
                                <a:pt x="-41193" y="927854"/>
                                <a:pt x="6948" y="645057"/>
                                <a:pt x="0" y="504444"/>
                              </a:cubicBezTo>
                              <a:cubicBezTo>
                                <a:pt x="-6948" y="363831"/>
                                <a:pt x="45554" y="144913"/>
                                <a:pt x="0" y="0"/>
                              </a:cubicBezTo>
                              <a:cubicBezTo>
                                <a:pt x="139151" y="-22848"/>
                                <a:pt x="359834" y="42469"/>
                                <a:pt x="658913" y="0"/>
                              </a:cubicBezTo>
                              <a:cubicBezTo>
                                <a:pt x="957992" y="-42469"/>
                                <a:pt x="969079" y="36597"/>
                                <a:pt x="1252528" y="0"/>
                              </a:cubicBezTo>
                              <a:cubicBezTo>
                                <a:pt x="1535978" y="-36597"/>
                                <a:pt x="1592672" y="57578"/>
                                <a:pt x="1780846" y="0"/>
                              </a:cubicBezTo>
                              <a:cubicBezTo>
                                <a:pt x="1969020" y="-57578"/>
                                <a:pt x="2085309" y="11154"/>
                                <a:pt x="2243865" y="0"/>
                              </a:cubicBezTo>
                              <a:cubicBezTo>
                                <a:pt x="2402421" y="-11154"/>
                                <a:pt x="2626010" y="85245"/>
                                <a:pt x="2968076" y="0"/>
                              </a:cubicBezTo>
                              <a:cubicBezTo>
                                <a:pt x="3310142" y="-85245"/>
                                <a:pt x="3226802" y="16632"/>
                                <a:pt x="3431096" y="0"/>
                              </a:cubicBezTo>
                              <a:cubicBezTo>
                                <a:pt x="3635390" y="-16632"/>
                                <a:pt x="3637888" y="15571"/>
                                <a:pt x="3828818" y="0"/>
                              </a:cubicBezTo>
                              <a:cubicBezTo>
                                <a:pt x="4019748" y="-15571"/>
                                <a:pt x="4069871" y="42311"/>
                                <a:pt x="4291838" y="0"/>
                              </a:cubicBezTo>
                              <a:cubicBezTo>
                                <a:pt x="4513805" y="-42311"/>
                                <a:pt x="4701334" y="34514"/>
                                <a:pt x="4885453" y="0"/>
                              </a:cubicBezTo>
                              <a:cubicBezTo>
                                <a:pt x="5069572" y="-34514"/>
                                <a:pt x="5298306" y="27292"/>
                                <a:pt x="5413770" y="0"/>
                              </a:cubicBezTo>
                              <a:cubicBezTo>
                                <a:pt x="5529234" y="-27292"/>
                                <a:pt x="5999623" y="44036"/>
                                <a:pt x="6529767" y="0"/>
                              </a:cubicBezTo>
                              <a:cubicBezTo>
                                <a:pt x="6544499" y="131578"/>
                                <a:pt x="6528537" y="278790"/>
                                <a:pt x="6529767" y="409066"/>
                              </a:cubicBezTo>
                              <a:cubicBezTo>
                                <a:pt x="6530997" y="539342"/>
                                <a:pt x="6520378" y="855439"/>
                                <a:pt x="6529767" y="993445"/>
                              </a:cubicBezTo>
                              <a:cubicBezTo>
                                <a:pt x="6539156" y="1131451"/>
                                <a:pt x="6524279" y="1286585"/>
                                <a:pt x="6529767" y="1402511"/>
                              </a:cubicBezTo>
                              <a:cubicBezTo>
                                <a:pt x="6535255" y="1518437"/>
                                <a:pt x="6528445" y="1770987"/>
                                <a:pt x="6529767" y="1986890"/>
                              </a:cubicBezTo>
                              <a:cubicBezTo>
                                <a:pt x="6531089" y="2202793"/>
                                <a:pt x="6488261" y="2493187"/>
                                <a:pt x="6529767" y="2629708"/>
                              </a:cubicBezTo>
                              <a:cubicBezTo>
                                <a:pt x="6571273" y="2766229"/>
                                <a:pt x="6489689" y="2933080"/>
                                <a:pt x="6529767" y="3097211"/>
                              </a:cubicBezTo>
                              <a:cubicBezTo>
                                <a:pt x="6569845" y="3261342"/>
                                <a:pt x="6503735" y="3572137"/>
                                <a:pt x="6529767" y="3798467"/>
                              </a:cubicBezTo>
                              <a:cubicBezTo>
                                <a:pt x="6555799" y="4024797"/>
                                <a:pt x="6490282" y="4141403"/>
                                <a:pt x="6529767" y="4441284"/>
                              </a:cubicBezTo>
                              <a:cubicBezTo>
                                <a:pt x="6569252" y="4741165"/>
                                <a:pt x="6457363" y="4842206"/>
                                <a:pt x="6529767" y="5142540"/>
                              </a:cubicBezTo>
                              <a:cubicBezTo>
                                <a:pt x="6602171" y="5442874"/>
                                <a:pt x="6513786" y="5500691"/>
                                <a:pt x="6529767" y="5843795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65536964">
                                <a:prstGeom prst="foldedCorner">
                                  <a:avLst>
                                    <a:gd name="adj" fmla="val 7323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ED83B" w14:textId="02499063" w:rsidR="00696301" w:rsidRDefault="00696301" w:rsidP="00696301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  <w:r w:rsidRPr="00E017D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我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的介紹</w:t>
                            </w:r>
                          </w:p>
                          <w:p w14:paraId="4A39FA71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D49A4EF" w14:textId="77777777" w:rsidR="00696301" w:rsidRPr="004F373E" w:rsidRDefault="00696301" w:rsidP="00696301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姓名：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7D491D2B" w14:textId="111770B7" w:rsidR="00696301" w:rsidRPr="00A92BBC" w:rsidRDefault="00696301" w:rsidP="00696301">
                            <w:pPr>
                              <w:spacing w:line="480" w:lineRule="auto"/>
                              <w:rPr>
                                <w:rFonts w:ascii="DFKai-SB" w:eastAsia="DFKai-SB" w:hAnsi="DFKai-SB"/>
                                <w:color w:val="040606" w:themeColor="text2"/>
                                <w:lang w:val="en-US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出生年份：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A92BBC" w:rsidRPr="00A92BBC">
                              <w:rPr>
                                <w:rFonts w:ascii="Times New Roman" w:eastAsia="DFKai-SB" w:hAnsi="Times New Roman" w:cs="Times New Roman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1930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3580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1935 </w:t>
                            </w:r>
                            <w:r w:rsidR="00393580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1940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年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</w:p>
                          <w:p w14:paraId="4D7D5D4C" w14:textId="77777777" w:rsidR="00696301" w:rsidRPr="00E16854" w:rsidRDefault="00696301" w:rsidP="00696301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經歷：</w:t>
                            </w:r>
                          </w:p>
                          <w:p w14:paraId="5D711A3A" w14:textId="7687CC3A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小時候接觸一些</w:t>
                            </w:r>
                            <w:r w:rsidR="00393580" w:rsidRPr="00A92BBC">
                              <w:rPr>
                                <w:rFonts w:ascii="DFKai-SB" w:eastAsia="DFKai-SB" w:hAnsi="DFKai-SB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抗美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E82992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抗日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E82992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抗德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歌曲宣傳，產生保家衞國的想法</w:t>
                            </w:r>
                          </w:p>
                          <w:p w14:paraId="5708194E" w14:textId="7F409651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目睹日軍對</w:t>
                            </w:r>
                            <w:r w:rsidR="00783338" w:rsidRPr="0001579E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母親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兄長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大姐姐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殘暴、無理對待，決定</w:t>
                            </w:r>
                            <w:proofErr w:type="gramStart"/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隨母兄參加</w:t>
                            </w:r>
                            <w:proofErr w:type="gramEnd"/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游擊隊</w:t>
                            </w:r>
                          </w:p>
                          <w:p w14:paraId="6CBFB74D" w14:textId="53B30940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在部隊內先擔任</w:t>
                            </w:r>
                            <w:r w:rsidR="00783338" w:rsidRPr="0001579E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護理員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交通員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炊事員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，後擔任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護理員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交通員</w:t>
                            </w:r>
                            <w:r w:rsidR="005C008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/  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炊事員</w:t>
                            </w:r>
                            <w:r w:rsidR="005C008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1E7E961" w14:textId="48B0C7D8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退役後繼續學業，成為了一名</w:t>
                            </w:r>
                            <w:r w:rsidR="00A73CC3" w:rsidRPr="003F7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護士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警察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教師</w:t>
                            </w:r>
                            <w:r w:rsidR="00A73CC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8F0F101" w14:textId="77326329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right="284" w:hanging="357"/>
                              <w:rPr>
                                <w:rFonts w:ascii="DFKai-SB" w:eastAsia="DFKai-SB" w:hAnsi="DFKai-SB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退休後積極投入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9464BA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老游擊戰士聯誼會</w:t>
                            </w:r>
                            <w:r w:rsidR="00A73CC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="00C82DF2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東江縱隊港九獨立大隊</w:t>
                            </w:r>
                            <w:r w:rsidR="00A73CC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的工作</w:t>
                            </w:r>
                          </w:p>
                          <w:p w14:paraId="1E5A60C6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C3F4242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71DD8589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A58D560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CFEA06A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F5CC27E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49E609F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AED8F8C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6A8DB41" w14:textId="77777777" w:rsidR="00696301" w:rsidRPr="00E017D7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E97C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11" o:spid="_x0000_s1027" type="#_x0000_t65" style="position:absolute;margin-left:.2pt;margin-top:2.35pt;width:514.15pt;height:49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" adj="20018" fillcolor="white [3212]" strokecolor="#cd8457 [1943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117ED83B" w14:textId="02499063" w:rsidR="00696301" w:rsidRDefault="00696301" w:rsidP="00696301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  <w:r w:rsidRPr="00E017D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我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的介紹</w:t>
                      </w:r>
                    </w:p>
                    <w:p w14:paraId="4A39FA71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2D49A4EF" w14:textId="77777777" w:rsidR="00696301" w:rsidRPr="004F373E" w:rsidRDefault="00696301" w:rsidP="00696301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姓名：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林珍</w:t>
                      </w:r>
                    </w:p>
                    <w:p w14:paraId="7D491D2B" w14:textId="111770B7" w:rsidR="00696301" w:rsidRPr="00A92BBC" w:rsidRDefault="00696301" w:rsidP="00696301">
                      <w:pPr>
                        <w:spacing w:line="480" w:lineRule="auto"/>
                        <w:rPr>
                          <w:rFonts w:ascii="DFKai-SB" w:eastAsia="DFKai-SB" w:hAnsi="DFKai-SB"/>
                          <w:color w:val="040606" w:themeColor="text2"/>
                          <w:lang w:val="en-US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出生年份：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A92BBC" w:rsidRPr="00A92BBC">
                        <w:rPr>
                          <w:rFonts w:ascii="Times New Roman" w:eastAsia="DFKai-SB" w:hAnsi="Times New Roman" w:cs="Times New Roman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1930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393580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1935 </w:t>
                      </w:r>
                      <w:r w:rsidR="00393580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1940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年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Pr="00A92BBC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</w:p>
                    <w:p w14:paraId="4D7D5D4C" w14:textId="77777777" w:rsidR="00696301" w:rsidRPr="00E16854" w:rsidRDefault="00696301" w:rsidP="00696301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經歷：</w:t>
                      </w:r>
                    </w:p>
                    <w:p w14:paraId="5D711A3A" w14:textId="7687CC3A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小時候接觸一些</w:t>
                      </w:r>
                      <w:r w:rsidR="00393580" w:rsidRPr="00A92BBC">
                        <w:rPr>
                          <w:rFonts w:ascii="DFKai-SB" w:eastAsia="DFKai-SB" w:hAnsi="DFKai-SB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抗美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E82992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抗日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E82992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抗德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歌曲宣傳，產生保家衞國的想法</w:t>
                      </w:r>
                    </w:p>
                    <w:p w14:paraId="5708194E" w14:textId="7F409651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目睹日軍對</w:t>
                      </w:r>
                      <w:r w:rsidR="00783338" w:rsidRPr="0001579E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母親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兄長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/ 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大姐姐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殘暴、無理對待，決定</w:t>
                      </w:r>
                      <w:proofErr w:type="gramStart"/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隨母兄參加</w:t>
                      </w:r>
                      <w:proofErr w:type="gramEnd"/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游擊隊</w:t>
                      </w:r>
                    </w:p>
                    <w:p w14:paraId="6CBFB74D" w14:textId="53B30940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在部隊內先擔任</w:t>
                      </w:r>
                      <w:r w:rsidR="00783338" w:rsidRPr="0001579E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護理員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/ 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交通員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/ 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炊事員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，後擔任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護理員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交通員</w:t>
                      </w:r>
                      <w:r w:rsidR="005C008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 /  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炊事員</w:t>
                      </w:r>
                      <w:r w:rsidR="005C008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</w:p>
                    <w:p w14:paraId="11E7E961" w14:textId="48B0C7D8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退役後繼續學業，成為了一名</w:t>
                      </w:r>
                      <w:r w:rsidR="00A73CC3" w:rsidRPr="003F7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護士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/ 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警察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/ 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教師</w:t>
                      </w:r>
                      <w:r w:rsidR="00A73CC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</w:p>
                    <w:p w14:paraId="08F0F101" w14:textId="77326329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right="284" w:hanging="357"/>
                        <w:rPr>
                          <w:rFonts w:ascii="DFKai-SB" w:eastAsia="DFKai-SB" w:hAnsi="DFKai-SB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退休後積極投入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9464BA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老游擊戰士聯誼會</w:t>
                      </w:r>
                      <w:r w:rsidR="00A73CC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/ </w:t>
                      </w:r>
                      <w:r w:rsidR="00C82DF2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東江縱隊港九獨立大隊</w:t>
                      </w:r>
                      <w:r w:rsidR="00A73CC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的工作</w:t>
                      </w:r>
                    </w:p>
                    <w:p w14:paraId="1E5A60C6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0C3F4242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71DD8589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A58D560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1CFEA06A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F5CC27E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49E609F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AED8F8C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6A8DB41" w14:textId="77777777" w:rsidR="00696301" w:rsidRPr="00E017D7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17E1CE" w14:textId="77777777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03E7B98" w14:textId="468553D0" w:rsidR="00696301" w:rsidRPr="000A5C01" w:rsidRDefault="001611E1" w:rsidP="00696301">
      <w:pPr>
        <w:tabs>
          <w:tab w:val="left" w:pos="2057"/>
        </w:tabs>
        <w:spacing w:line="276" w:lineRule="auto"/>
        <w:rPr>
          <w:b/>
          <w:bCs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C04247" wp14:editId="3F31818B">
            <wp:simplePos x="0" y="0"/>
            <wp:positionH relativeFrom="column">
              <wp:posOffset>4622165</wp:posOffset>
            </wp:positionH>
            <wp:positionV relativeFrom="paragraph">
              <wp:posOffset>3175</wp:posOffset>
            </wp:positionV>
            <wp:extent cx="1520008" cy="1952305"/>
            <wp:effectExtent l="0" t="0" r="4445" b="0"/>
            <wp:wrapNone/>
            <wp:docPr id="10" name="圖片 10" descr="一張含有 文字, 相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相框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r="35565"/>
                    <a:stretch/>
                  </pic:blipFill>
                  <pic:spPr bwMode="auto">
                    <a:xfrm>
                      <a:off x="0" y="0"/>
                      <a:ext cx="1520008" cy="19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1FAF1" w14:textId="322484AA" w:rsidR="008E6DAD" w:rsidRPr="00696301" w:rsidRDefault="008E6DAD" w:rsidP="00696301"/>
    <w:sectPr w:rsidR="008E6DAD" w:rsidRPr="00696301" w:rsidSect="004038B5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D10EE" w14:textId="77777777" w:rsidR="007B6DAC" w:rsidRDefault="007B6DAC" w:rsidP="00465C96">
      <w:r>
        <w:separator/>
      </w:r>
    </w:p>
  </w:endnote>
  <w:endnote w:type="continuationSeparator" w:id="0">
    <w:p w14:paraId="1F8C8594" w14:textId="77777777" w:rsidR="007B6DAC" w:rsidRDefault="007B6DAC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D2F2" w14:textId="77777777" w:rsidR="007B6DAC" w:rsidRDefault="007B6DAC" w:rsidP="00465C96">
      <w:r>
        <w:separator/>
      </w:r>
    </w:p>
  </w:footnote>
  <w:footnote w:type="continuationSeparator" w:id="0">
    <w:p w14:paraId="73B724A5" w14:textId="77777777" w:rsidR="007B6DAC" w:rsidRDefault="007B6DAC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1307" w14:textId="7711D133" w:rsidR="004038B5" w:rsidRDefault="006B171E" w:rsidP="006B171E">
    <w:pPr>
      <w:pStyle w:val="a3"/>
      <w:tabs>
        <w:tab w:val="clear" w:pos="4513"/>
        <w:tab w:val="clear" w:pos="9026"/>
        <w:tab w:val="left" w:pos="437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01939B53" wp14:editId="2469B38A">
          <wp:simplePos x="0" y="0"/>
          <wp:positionH relativeFrom="page">
            <wp:posOffset>12700</wp:posOffset>
          </wp:positionH>
          <wp:positionV relativeFrom="paragraph">
            <wp:posOffset>-483235</wp:posOffset>
          </wp:positionV>
          <wp:extent cx="7547610" cy="1122822"/>
          <wp:effectExtent l="0" t="0" r="0" b="127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22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44.5pt;height:44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F870C0"/>
    <w:multiLevelType w:val="hybridMultilevel"/>
    <w:tmpl w:val="790EA55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454D7"/>
    <w:multiLevelType w:val="hybridMultilevel"/>
    <w:tmpl w:val="063A4978"/>
    <w:lvl w:ilvl="0" w:tplc="D33AF09E">
      <w:start w:val="1"/>
      <w:numFmt w:val="decimal"/>
      <w:lvlText w:val="%1."/>
      <w:lvlJc w:val="left"/>
      <w:pPr>
        <w:ind w:left="720" w:hanging="360"/>
      </w:pPr>
      <w:rPr>
        <w:rFonts w:ascii="Kaiti TC" w:eastAsia="Kaiti TC" w:hAnsi="Kaiti TC" w:hint="default"/>
        <w:color w:val="0070C0"/>
        <w:sz w:val="32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B5788"/>
    <w:multiLevelType w:val="hybridMultilevel"/>
    <w:tmpl w:val="A936EB6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4"/>
  </w:num>
  <w:num w:numId="2" w16cid:durableId="102379785">
    <w:abstractNumId w:val="7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944774724">
    <w:abstractNumId w:val="2"/>
  </w:num>
  <w:num w:numId="7" w16cid:durableId="135295045">
    <w:abstractNumId w:val="6"/>
  </w:num>
  <w:num w:numId="8" w16cid:durableId="850532568">
    <w:abstractNumId w:val="5"/>
  </w:num>
  <w:num w:numId="9" w16cid:durableId="173155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579E"/>
    <w:rsid w:val="000167DE"/>
    <w:rsid w:val="00021266"/>
    <w:rsid w:val="000214DD"/>
    <w:rsid w:val="00023F7D"/>
    <w:rsid w:val="00027603"/>
    <w:rsid w:val="00035EED"/>
    <w:rsid w:val="00054159"/>
    <w:rsid w:val="0006459E"/>
    <w:rsid w:val="000661D6"/>
    <w:rsid w:val="000702FB"/>
    <w:rsid w:val="0007141B"/>
    <w:rsid w:val="00076E10"/>
    <w:rsid w:val="00080361"/>
    <w:rsid w:val="00086BAC"/>
    <w:rsid w:val="00097537"/>
    <w:rsid w:val="000A204E"/>
    <w:rsid w:val="000A5C01"/>
    <w:rsid w:val="000B0C93"/>
    <w:rsid w:val="000B41D0"/>
    <w:rsid w:val="000B602A"/>
    <w:rsid w:val="000C4800"/>
    <w:rsid w:val="000D719D"/>
    <w:rsid w:val="000E58CD"/>
    <w:rsid w:val="000F4CAD"/>
    <w:rsid w:val="001027BB"/>
    <w:rsid w:val="00102832"/>
    <w:rsid w:val="001145BE"/>
    <w:rsid w:val="00140C58"/>
    <w:rsid w:val="001412D4"/>
    <w:rsid w:val="00150F50"/>
    <w:rsid w:val="00157029"/>
    <w:rsid w:val="001611E1"/>
    <w:rsid w:val="00164750"/>
    <w:rsid w:val="00165B48"/>
    <w:rsid w:val="00166373"/>
    <w:rsid w:val="0017194E"/>
    <w:rsid w:val="001752D5"/>
    <w:rsid w:val="00185F29"/>
    <w:rsid w:val="001A2F95"/>
    <w:rsid w:val="001A4F4D"/>
    <w:rsid w:val="001B0BAD"/>
    <w:rsid w:val="001B3365"/>
    <w:rsid w:val="001B3571"/>
    <w:rsid w:val="001C0642"/>
    <w:rsid w:val="001C3765"/>
    <w:rsid w:val="001D350F"/>
    <w:rsid w:val="001D7BE6"/>
    <w:rsid w:val="001E4DD3"/>
    <w:rsid w:val="001E5078"/>
    <w:rsid w:val="001F16F9"/>
    <w:rsid w:val="001F4025"/>
    <w:rsid w:val="0020069A"/>
    <w:rsid w:val="00203D59"/>
    <w:rsid w:val="00206563"/>
    <w:rsid w:val="00213CA0"/>
    <w:rsid w:val="00227235"/>
    <w:rsid w:val="0025125B"/>
    <w:rsid w:val="00253473"/>
    <w:rsid w:val="00254E2D"/>
    <w:rsid w:val="0025746D"/>
    <w:rsid w:val="002578E0"/>
    <w:rsid w:val="00257B1E"/>
    <w:rsid w:val="00265AA8"/>
    <w:rsid w:val="002701E5"/>
    <w:rsid w:val="00294B6E"/>
    <w:rsid w:val="002A7669"/>
    <w:rsid w:val="002C2DF1"/>
    <w:rsid w:val="002C5663"/>
    <w:rsid w:val="002C7E62"/>
    <w:rsid w:val="002D517B"/>
    <w:rsid w:val="002E27DF"/>
    <w:rsid w:val="002E587D"/>
    <w:rsid w:val="002F6794"/>
    <w:rsid w:val="002F748E"/>
    <w:rsid w:val="002F7863"/>
    <w:rsid w:val="00314C50"/>
    <w:rsid w:val="0032354F"/>
    <w:rsid w:val="00327B70"/>
    <w:rsid w:val="00346063"/>
    <w:rsid w:val="00350B05"/>
    <w:rsid w:val="003513AC"/>
    <w:rsid w:val="0035499B"/>
    <w:rsid w:val="00361DD5"/>
    <w:rsid w:val="0036573B"/>
    <w:rsid w:val="0037331E"/>
    <w:rsid w:val="00374913"/>
    <w:rsid w:val="00375DF1"/>
    <w:rsid w:val="0037784B"/>
    <w:rsid w:val="00381FDD"/>
    <w:rsid w:val="003826F0"/>
    <w:rsid w:val="00393580"/>
    <w:rsid w:val="003A5331"/>
    <w:rsid w:val="003A69C3"/>
    <w:rsid w:val="003B27AC"/>
    <w:rsid w:val="003C15AA"/>
    <w:rsid w:val="003C2CEE"/>
    <w:rsid w:val="003E3F00"/>
    <w:rsid w:val="003F7D99"/>
    <w:rsid w:val="00402D76"/>
    <w:rsid w:val="004038B5"/>
    <w:rsid w:val="0040442C"/>
    <w:rsid w:val="00413314"/>
    <w:rsid w:val="00413486"/>
    <w:rsid w:val="00424349"/>
    <w:rsid w:val="00427AF0"/>
    <w:rsid w:val="00433BF3"/>
    <w:rsid w:val="0043426E"/>
    <w:rsid w:val="00450B03"/>
    <w:rsid w:val="00450D4C"/>
    <w:rsid w:val="0045516F"/>
    <w:rsid w:val="004607AF"/>
    <w:rsid w:val="00465C96"/>
    <w:rsid w:val="0047169B"/>
    <w:rsid w:val="00482551"/>
    <w:rsid w:val="004946F6"/>
    <w:rsid w:val="004A2E2F"/>
    <w:rsid w:val="004B5E2A"/>
    <w:rsid w:val="004B79B8"/>
    <w:rsid w:val="004C1BD5"/>
    <w:rsid w:val="004C4C64"/>
    <w:rsid w:val="004C6F9F"/>
    <w:rsid w:val="004D0121"/>
    <w:rsid w:val="004D11CB"/>
    <w:rsid w:val="004D155B"/>
    <w:rsid w:val="004D6525"/>
    <w:rsid w:val="004E1111"/>
    <w:rsid w:val="004E58E9"/>
    <w:rsid w:val="004F373E"/>
    <w:rsid w:val="00501B61"/>
    <w:rsid w:val="00524D68"/>
    <w:rsid w:val="00531C56"/>
    <w:rsid w:val="00532AD8"/>
    <w:rsid w:val="00534FED"/>
    <w:rsid w:val="00537238"/>
    <w:rsid w:val="00547976"/>
    <w:rsid w:val="0055632A"/>
    <w:rsid w:val="005566A0"/>
    <w:rsid w:val="00561298"/>
    <w:rsid w:val="005619BC"/>
    <w:rsid w:val="00561EE4"/>
    <w:rsid w:val="00574311"/>
    <w:rsid w:val="00574A87"/>
    <w:rsid w:val="00581DBF"/>
    <w:rsid w:val="00584079"/>
    <w:rsid w:val="00587537"/>
    <w:rsid w:val="00590426"/>
    <w:rsid w:val="00592357"/>
    <w:rsid w:val="0059681B"/>
    <w:rsid w:val="005A5C1E"/>
    <w:rsid w:val="005B1643"/>
    <w:rsid w:val="005B1802"/>
    <w:rsid w:val="005B6C15"/>
    <w:rsid w:val="005C0083"/>
    <w:rsid w:val="005C7160"/>
    <w:rsid w:val="005F3E4D"/>
    <w:rsid w:val="005F4BBF"/>
    <w:rsid w:val="005F7C4A"/>
    <w:rsid w:val="00602FB2"/>
    <w:rsid w:val="00604DF2"/>
    <w:rsid w:val="006101FC"/>
    <w:rsid w:val="00612B92"/>
    <w:rsid w:val="00615BE5"/>
    <w:rsid w:val="00620ED2"/>
    <w:rsid w:val="00621C51"/>
    <w:rsid w:val="00627177"/>
    <w:rsid w:val="00635355"/>
    <w:rsid w:val="00641E16"/>
    <w:rsid w:val="00652E18"/>
    <w:rsid w:val="00660A86"/>
    <w:rsid w:val="006622EA"/>
    <w:rsid w:val="006631C7"/>
    <w:rsid w:val="00664FA2"/>
    <w:rsid w:val="0066607E"/>
    <w:rsid w:val="00680679"/>
    <w:rsid w:val="006810B3"/>
    <w:rsid w:val="00685051"/>
    <w:rsid w:val="00687C14"/>
    <w:rsid w:val="00692BA0"/>
    <w:rsid w:val="00696301"/>
    <w:rsid w:val="006A4550"/>
    <w:rsid w:val="006A552F"/>
    <w:rsid w:val="006B171E"/>
    <w:rsid w:val="006C3760"/>
    <w:rsid w:val="006C6B3B"/>
    <w:rsid w:val="006D06C7"/>
    <w:rsid w:val="006E5B79"/>
    <w:rsid w:val="006F571E"/>
    <w:rsid w:val="006F72D9"/>
    <w:rsid w:val="00723D97"/>
    <w:rsid w:val="007277B2"/>
    <w:rsid w:val="007409A1"/>
    <w:rsid w:val="007438AA"/>
    <w:rsid w:val="007503AC"/>
    <w:rsid w:val="00766912"/>
    <w:rsid w:val="00783338"/>
    <w:rsid w:val="00792C0C"/>
    <w:rsid w:val="007969E5"/>
    <w:rsid w:val="007A027A"/>
    <w:rsid w:val="007A2D3A"/>
    <w:rsid w:val="007A531F"/>
    <w:rsid w:val="007A7B09"/>
    <w:rsid w:val="007A7CD9"/>
    <w:rsid w:val="007B0114"/>
    <w:rsid w:val="007B5E24"/>
    <w:rsid w:val="007B6DAC"/>
    <w:rsid w:val="007C00EB"/>
    <w:rsid w:val="007C3046"/>
    <w:rsid w:val="007C4253"/>
    <w:rsid w:val="007C7C9E"/>
    <w:rsid w:val="007D2924"/>
    <w:rsid w:val="007D698C"/>
    <w:rsid w:val="007E021E"/>
    <w:rsid w:val="007E1056"/>
    <w:rsid w:val="007E231F"/>
    <w:rsid w:val="008031B2"/>
    <w:rsid w:val="00803DCC"/>
    <w:rsid w:val="008064E4"/>
    <w:rsid w:val="00810A2C"/>
    <w:rsid w:val="00814D60"/>
    <w:rsid w:val="00826413"/>
    <w:rsid w:val="008410FE"/>
    <w:rsid w:val="0085705B"/>
    <w:rsid w:val="0087273E"/>
    <w:rsid w:val="00873D5B"/>
    <w:rsid w:val="00881A29"/>
    <w:rsid w:val="008911CE"/>
    <w:rsid w:val="008917B5"/>
    <w:rsid w:val="00896355"/>
    <w:rsid w:val="008A03E6"/>
    <w:rsid w:val="008A3E63"/>
    <w:rsid w:val="008B26FB"/>
    <w:rsid w:val="008B37FA"/>
    <w:rsid w:val="008E0E85"/>
    <w:rsid w:val="008E6DAD"/>
    <w:rsid w:val="008E7F15"/>
    <w:rsid w:val="008F02FB"/>
    <w:rsid w:val="008F0563"/>
    <w:rsid w:val="009067F1"/>
    <w:rsid w:val="00941271"/>
    <w:rsid w:val="009464BA"/>
    <w:rsid w:val="00951359"/>
    <w:rsid w:val="009522BD"/>
    <w:rsid w:val="00953F24"/>
    <w:rsid w:val="00961FAD"/>
    <w:rsid w:val="009653AC"/>
    <w:rsid w:val="0097494E"/>
    <w:rsid w:val="00995F21"/>
    <w:rsid w:val="009A352F"/>
    <w:rsid w:val="009B2DD1"/>
    <w:rsid w:val="009B4D81"/>
    <w:rsid w:val="009B4F9A"/>
    <w:rsid w:val="009B4FF6"/>
    <w:rsid w:val="009C04B7"/>
    <w:rsid w:val="009C5AC8"/>
    <w:rsid w:val="009C7520"/>
    <w:rsid w:val="009D55DA"/>
    <w:rsid w:val="009E2C47"/>
    <w:rsid w:val="009E550C"/>
    <w:rsid w:val="009E733C"/>
    <w:rsid w:val="009F02BF"/>
    <w:rsid w:val="00A112A1"/>
    <w:rsid w:val="00A14D0E"/>
    <w:rsid w:val="00A216BF"/>
    <w:rsid w:val="00A22169"/>
    <w:rsid w:val="00A236E5"/>
    <w:rsid w:val="00A26141"/>
    <w:rsid w:val="00A318A1"/>
    <w:rsid w:val="00A356D9"/>
    <w:rsid w:val="00A36C5C"/>
    <w:rsid w:val="00A43058"/>
    <w:rsid w:val="00A4621D"/>
    <w:rsid w:val="00A5091E"/>
    <w:rsid w:val="00A6041C"/>
    <w:rsid w:val="00A70C6D"/>
    <w:rsid w:val="00A71987"/>
    <w:rsid w:val="00A73CC3"/>
    <w:rsid w:val="00A8427F"/>
    <w:rsid w:val="00A92247"/>
    <w:rsid w:val="00A92BBC"/>
    <w:rsid w:val="00AC5AD9"/>
    <w:rsid w:val="00AD068B"/>
    <w:rsid w:val="00AD652D"/>
    <w:rsid w:val="00AF6C53"/>
    <w:rsid w:val="00B000F8"/>
    <w:rsid w:val="00B02EF8"/>
    <w:rsid w:val="00B04A77"/>
    <w:rsid w:val="00B062A9"/>
    <w:rsid w:val="00B33CB6"/>
    <w:rsid w:val="00B34CDD"/>
    <w:rsid w:val="00B35AFE"/>
    <w:rsid w:val="00B44DE0"/>
    <w:rsid w:val="00B71AF8"/>
    <w:rsid w:val="00B73378"/>
    <w:rsid w:val="00B75175"/>
    <w:rsid w:val="00B90FCC"/>
    <w:rsid w:val="00B95357"/>
    <w:rsid w:val="00BA7782"/>
    <w:rsid w:val="00BA799D"/>
    <w:rsid w:val="00BB2A9A"/>
    <w:rsid w:val="00BB6C12"/>
    <w:rsid w:val="00BC0EAF"/>
    <w:rsid w:val="00BC6252"/>
    <w:rsid w:val="00BD0207"/>
    <w:rsid w:val="00BD1AF9"/>
    <w:rsid w:val="00BD2AA2"/>
    <w:rsid w:val="00BE0BBB"/>
    <w:rsid w:val="00BE4E50"/>
    <w:rsid w:val="00BE6BA1"/>
    <w:rsid w:val="00BF7ED7"/>
    <w:rsid w:val="00C05730"/>
    <w:rsid w:val="00C057E7"/>
    <w:rsid w:val="00C07A6D"/>
    <w:rsid w:val="00C13545"/>
    <w:rsid w:val="00C413AB"/>
    <w:rsid w:val="00C451C4"/>
    <w:rsid w:val="00C6357D"/>
    <w:rsid w:val="00C6727B"/>
    <w:rsid w:val="00C72735"/>
    <w:rsid w:val="00C82DF2"/>
    <w:rsid w:val="00CA1395"/>
    <w:rsid w:val="00CA45FB"/>
    <w:rsid w:val="00CC614B"/>
    <w:rsid w:val="00CC7AE5"/>
    <w:rsid w:val="00CF2D13"/>
    <w:rsid w:val="00CF4FF1"/>
    <w:rsid w:val="00D0321A"/>
    <w:rsid w:val="00D1322D"/>
    <w:rsid w:val="00D3031F"/>
    <w:rsid w:val="00D30B57"/>
    <w:rsid w:val="00D536F3"/>
    <w:rsid w:val="00D71919"/>
    <w:rsid w:val="00D73B3F"/>
    <w:rsid w:val="00D83B04"/>
    <w:rsid w:val="00D86F95"/>
    <w:rsid w:val="00D95972"/>
    <w:rsid w:val="00D96163"/>
    <w:rsid w:val="00DA7531"/>
    <w:rsid w:val="00DA7E23"/>
    <w:rsid w:val="00DC0CC9"/>
    <w:rsid w:val="00DC584F"/>
    <w:rsid w:val="00DD6334"/>
    <w:rsid w:val="00E017D7"/>
    <w:rsid w:val="00E02059"/>
    <w:rsid w:val="00E16854"/>
    <w:rsid w:val="00E210E8"/>
    <w:rsid w:val="00E24521"/>
    <w:rsid w:val="00E254FE"/>
    <w:rsid w:val="00E30CA5"/>
    <w:rsid w:val="00E318D4"/>
    <w:rsid w:val="00E44AC2"/>
    <w:rsid w:val="00E603AD"/>
    <w:rsid w:val="00E612D4"/>
    <w:rsid w:val="00E76FAB"/>
    <w:rsid w:val="00E82992"/>
    <w:rsid w:val="00E86466"/>
    <w:rsid w:val="00E90FFC"/>
    <w:rsid w:val="00E95543"/>
    <w:rsid w:val="00E96ADC"/>
    <w:rsid w:val="00EB4DF4"/>
    <w:rsid w:val="00EC7956"/>
    <w:rsid w:val="00ED3F43"/>
    <w:rsid w:val="00ED4372"/>
    <w:rsid w:val="00EF0A8E"/>
    <w:rsid w:val="00EF3A02"/>
    <w:rsid w:val="00EF4F7C"/>
    <w:rsid w:val="00EF56A0"/>
    <w:rsid w:val="00F0196A"/>
    <w:rsid w:val="00F02CB5"/>
    <w:rsid w:val="00F11770"/>
    <w:rsid w:val="00F1624C"/>
    <w:rsid w:val="00F17125"/>
    <w:rsid w:val="00F257A0"/>
    <w:rsid w:val="00F26FF7"/>
    <w:rsid w:val="00F27069"/>
    <w:rsid w:val="00F31D95"/>
    <w:rsid w:val="00F46E97"/>
    <w:rsid w:val="00F54E48"/>
    <w:rsid w:val="00F561A4"/>
    <w:rsid w:val="00F61E90"/>
    <w:rsid w:val="00F84FC3"/>
    <w:rsid w:val="00F93E05"/>
    <w:rsid w:val="00F97544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F7A692-095C-4115-B59C-D467D44366E9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2023-05-19T08:20:00Z</dcterms:created>
  <dcterms:modified xsi:type="dcterms:W3CDTF">2023-07-03T02:48:00Z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