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25A74" w14:textId="1646BCC6" w:rsidR="00696301" w:rsidRPr="000E58CD" w:rsidRDefault="00696301" w:rsidP="00696301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noProof/>
          <w:color w:val="040606" w:themeColor="text2"/>
          <w:sz w:val="50"/>
          <w:szCs w:val="5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18554E" wp14:editId="188D5812">
                <wp:simplePos x="0" y="0"/>
                <wp:positionH relativeFrom="margin">
                  <wp:posOffset>-104140</wp:posOffset>
                </wp:positionH>
                <wp:positionV relativeFrom="paragraph">
                  <wp:posOffset>429260</wp:posOffset>
                </wp:positionV>
                <wp:extent cx="2621819" cy="314325"/>
                <wp:effectExtent l="0" t="0" r="0" b="0"/>
                <wp:wrapNone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1819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A88E74" w14:textId="77777777" w:rsidR="00696301" w:rsidRPr="00927BF8" w:rsidRDefault="00696301" w:rsidP="00696301">
                            <w:pPr>
                              <w:spacing w:line="300" w:lineRule="exact"/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</w:pPr>
                            <w:r w:rsidRPr="00927BF8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學習目標：</w:t>
                            </w:r>
                            <w:r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初步認識林珍的抗戰生涯</w:t>
                            </w:r>
                            <w:r w:rsidRPr="00927BF8"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8554E"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26" type="#_x0000_t202" style="position:absolute;left:0;text-align:left;margin-left:-8.2pt;margin-top:33.8pt;width:206.4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" filled="f" stroked="f" strokeweight=".5pt">
                <v:textbox>
                  <w:txbxContent>
                    <w:p w14:paraId="25A88E74" w14:textId="77777777" w:rsidR="00696301" w:rsidRPr="00927BF8" w:rsidRDefault="00696301" w:rsidP="00696301">
                      <w:pPr>
                        <w:spacing w:line="300" w:lineRule="exact"/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</w:pPr>
                      <w:r w:rsidRPr="00927BF8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學習目標：</w:t>
                      </w:r>
                      <w:r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初步認識林珍的抗戰生涯</w:t>
                      </w:r>
                      <w:r w:rsidRPr="00927BF8"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認識林珍</w:t>
      </w:r>
    </w:p>
    <w:p w14:paraId="3D44D4CE" w14:textId="2E2053FB" w:rsidR="00696301" w:rsidRDefault="00696301" w:rsidP="00696301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在括號</w:t>
      </w:r>
      <w:proofErr w:type="gramStart"/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內圈起適當</w:t>
      </w:r>
      <w:proofErr w:type="gramEnd"/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的答案，完成以下林珍的介紹。</w:t>
      </w:r>
    </w:p>
    <w:p w14:paraId="14A4B350" w14:textId="307A6EF3" w:rsidR="00696301" w:rsidRDefault="00A112A1" w:rsidP="00696301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A112A1">
        <w:rPr>
          <w:noProof/>
          <w:color w:val="040606" w:themeColor="text2"/>
        </w:rPr>
        <w:drawing>
          <wp:anchor distT="0" distB="0" distL="114300" distR="114300" simplePos="0" relativeHeight="251676672" behindDoc="0" locked="0" layoutInCell="1" allowOverlap="1" wp14:anchorId="3B1DA39E" wp14:editId="2DC83397">
            <wp:simplePos x="0" y="0"/>
            <wp:positionH relativeFrom="margin">
              <wp:posOffset>5882640</wp:posOffset>
            </wp:positionH>
            <wp:positionV relativeFrom="paragraph">
              <wp:posOffset>167005</wp:posOffset>
            </wp:positionV>
            <wp:extent cx="540000" cy="540000"/>
            <wp:effectExtent l="0" t="0" r="0" b="0"/>
            <wp:wrapNone/>
            <wp:docPr id="3" name="圖片 3" descr="一張含有 樣式, 正方形, 像素, 填字遊戲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樣式, 正方形, 像素, 填字遊戲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301">
        <w:rPr>
          <w:rFonts w:ascii="Kaiti TC" w:eastAsia="Kaiti TC" w:hAnsi="Kaiti TC" w:hint="eastAsia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787000" wp14:editId="046D7217">
                <wp:simplePos x="0" y="0"/>
                <wp:positionH relativeFrom="page">
                  <wp:posOffset>13335</wp:posOffset>
                </wp:positionH>
                <wp:positionV relativeFrom="paragraph">
                  <wp:posOffset>47928</wp:posOffset>
                </wp:positionV>
                <wp:extent cx="7541870" cy="791570"/>
                <wp:effectExtent l="0" t="0" r="2540" b="889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791570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6DCAF0" w14:textId="6490FC25" w:rsidR="00696301" w:rsidRPr="00086BAC" w:rsidRDefault="00696301" w:rsidP="00696301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590426" w:rsidRPr="00B04A77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</w:rPr>
                              <w:t>E</w:t>
                            </w:r>
                            <w:r w:rsidR="00590426" w:rsidRPr="00B04A77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</w:rPr>
                              <w:t>P7</w:t>
                            </w:r>
                            <w:r w:rsidR="00590426" w:rsidRPr="00B04A77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</w:rPr>
                              <w:t>老兵林珍：</w:t>
                            </w:r>
                            <w:r w:rsidR="00B04A77" w:rsidRPr="00B04A77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</w:rPr>
                              <w:t>認識港九大隊小鬼隊成員</w:t>
                            </w:r>
                          </w:p>
                          <w:p w14:paraId="650F2803" w14:textId="69D23285" w:rsidR="00696301" w:rsidRPr="00B04A77" w:rsidRDefault="00696301" w:rsidP="00696301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9B2DD1" w:rsidRPr="00B04A77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2"/>
                                <w:szCs w:val="22"/>
                              </w:rPr>
                              <w:t>https://www.youtube.com/watch?v=PNQqeplabek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87000" id="矩形 5" o:spid="_x0000_s1027" style="position:absolute;margin-left:1.05pt;margin-top:3.75pt;width:593.85pt;height:62.35pt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" fillcolor="#e4f4ed" stroked="f" strokeweight="1pt">
                <v:textbox>
                  <w:txbxContent>
                    <w:p w14:paraId="4E6DCAF0" w14:textId="6490FC25" w:rsidR="00696301" w:rsidRPr="00086BAC" w:rsidRDefault="00696301" w:rsidP="00696301">
                      <w:pP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影片名稱：</w:t>
                      </w:r>
                      <w:r w:rsidR="00590426" w:rsidRPr="00B04A77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</w:rPr>
                        <w:t>E</w:t>
                      </w:r>
                      <w:r w:rsidR="00590426" w:rsidRPr="00B04A77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</w:rPr>
                        <w:t>P7</w:t>
                      </w:r>
                      <w:r w:rsidR="00590426" w:rsidRPr="00B04A77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</w:rPr>
                        <w:t>老兵林珍：</w:t>
                      </w:r>
                      <w:r w:rsidR="00B04A77" w:rsidRPr="00B04A77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</w:rPr>
                        <w:t>認識港九大隊小鬼隊成員</w:t>
                      </w:r>
                    </w:p>
                    <w:p w14:paraId="650F2803" w14:textId="69D23285" w:rsidR="00696301" w:rsidRPr="00B04A77" w:rsidRDefault="00696301" w:rsidP="00696301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="009B2DD1" w:rsidRPr="00B04A77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2"/>
                          <w:szCs w:val="22"/>
                        </w:rPr>
                        <w:t>https://www.youtube.com/watch?v=PNQqeplabek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D7FBAB0" w14:textId="77777777" w:rsidR="00696301" w:rsidRDefault="00696301" w:rsidP="00696301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7829B55F" w14:textId="53F0A5F7" w:rsidR="00696301" w:rsidRDefault="00696301" w:rsidP="00696301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731FE9A1" w14:textId="1E1BEDB1" w:rsidR="00696301" w:rsidRDefault="00696301" w:rsidP="00696301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0C48BEF1" w14:textId="77777777" w:rsidR="00C82DF2" w:rsidRDefault="00C82DF2" w:rsidP="00696301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2A52C9E3" w14:textId="0813EA2A" w:rsidR="00696301" w:rsidRDefault="00696301" w:rsidP="00696301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BE97C6" wp14:editId="5C346339">
                <wp:simplePos x="0" y="0"/>
                <wp:positionH relativeFrom="margin">
                  <wp:posOffset>2540</wp:posOffset>
                </wp:positionH>
                <wp:positionV relativeFrom="paragraph">
                  <wp:posOffset>29845</wp:posOffset>
                </wp:positionV>
                <wp:extent cx="6529767" cy="6305550"/>
                <wp:effectExtent l="57150" t="76200" r="137795" b="133350"/>
                <wp:wrapNone/>
                <wp:docPr id="11" name="矩形: 摺角紙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9767" cy="6305550"/>
                        </a:xfrm>
                        <a:custGeom>
                          <a:avLst/>
                          <a:gdLst>
                            <a:gd name="connsiteX0" fmla="*/ 0 w 6529767"/>
                            <a:gd name="connsiteY0" fmla="*/ 0 h 6305550"/>
                            <a:gd name="connsiteX1" fmla="*/ 658913 w 6529767"/>
                            <a:gd name="connsiteY1" fmla="*/ 0 h 6305550"/>
                            <a:gd name="connsiteX2" fmla="*/ 1383123 w 6529767"/>
                            <a:gd name="connsiteY2" fmla="*/ 0 h 6305550"/>
                            <a:gd name="connsiteX3" fmla="*/ 1976739 w 6529767"/>
                            <a:gd name="connsiteY3" fmla="*/ 0 h 6305550"/>
                            <a:gd name="connsiteX4" fmla="*/ 2439758 w 6529767"/>
                            <a:gd name="connsiteY4" fmla="*/ 0 h 6305550"/>
                            <a:gd name="connsiteX5" fmla="*/ 2902778 w 6529767"/>
                            <a:gd name="connsiteY5" fmla="*/ 0 h 6305550"/>
                            <a:gd name="connsiteX6" fmla="*/ 3300500 w 6529767"/>
                            <a:gd name="connsiteY6" fmla="*/ 0 h 6305550"/>
                            <a:gd name="connsiteX7" fmla="*/ 3763520 w 6529767"/>
                            <a:gd name="connsiteY7" fmla="*/ 0 h 6305550"/>
                            <a:gd name="connsiteX8" fmla="*/ 4291838 w 6529767"/>
                            <a:gd name="connsiteY8" fmla="*/ 0 h 6305550"/>
                            <a:gd name="connsiteX9" fmla="*/ 4885453 w 6529767"/>
                            <a:gd name="connsiteY9" fmla="*/ 0 h 6305550"/>
                            <a:gd name="connsiteX10" fmla="*/ 5283175 w 6529767"/>
                            <a:gd name="connsiteY10" fmla="*/ 0 h 6305550"/>
                            <a:gd name="connsiteX11" fmla="*/ 5876790 w 6529767"/>
                            <a:gd name="connsiteY11" fmla="*/ 0 h 6305550"/>
                            <a:gd name="connsiteX12" fmla="*/ 6529767 w 6529767"/>
                            <a:gd name="connsiteY12" fmla="*/ 0 h 6305550"/>
                            <a:gd name="connsiteX13" fmla="*/ 6529767 w 6529767"/>
                            <a:gd name="connsiteY13" fmla="*/ 409066 h 6305550"/>
                            <a:gd name="connsiteX14" fmla="*/ 6529767 w 6529767"/>
                            <a:gd name="connsiteY14" fmla="*/ 935007 h 6305550"/>
                            <a:gd name="connsiteX15" fmla="*/ 6529767 w 6529767"/>
                            <a:gd name="connsiteY15" fmla="*/ 1577825 h 6305550"/>
                            <a:gd name="connsiteX16" fmla="*/ 6529767 w 6529767"/>
                            <a:gd name="connsiteY16" fmla="*/ 2162204 h 6305550"/>
                            <a:gd name="connsiteX17" fmla="*/ 6529767 w 6529767"/>
                            <a:gd name="connsiteY17" fmla="*/ 2805022 h 6305550"/>
                            <a:gd name="connsiteX18" fmla="*/ 6529767 w 6529767"/>
                            <a:gd name="connsiteY18" fmla="*/ 3389401 h 6305550"/>
                            <a:gd name="connsiteX19" fmla="*/ 6529767 w 6529767"/>
                            <a:gd name="connsiteY19" fmla="*/ 3856905 h 6305550"/>
                            <a:gd name="connsiteX20" fmla="*/ 6529767 w 6529767"/>
                            <a:gd name="connsiteY20" fmla="*/ 4558160 h 6305550"/>
                            <a:gd name="connsiteX21" fmla="*/ 6529767 w 6529767"/>
                            <a:gd name="connsiteY21" fmla="*/ 4967226 h 6305550"/>
                            <a:gd name="connsiteX22" fmla="*/ 6529767 w 6529767"/>
                            <a:gd name="connsiteY22" fmla="*/ 5843795 h 6305550"/>
                            <a:gd name="connsiteX23" fmla="*/ 6308125 w 6529767"/>
                            <a:gd name="connsiteY23" fmla="*/ 6065437 h 6305550"/>
                            <a:gd name="connsiteX24" fmla="*/ 6068012 w 6529767"/>
                            <a:gd name="connsiteY24" fmla="*/ 6305550 h 6305550"/>
                            <a:gd name="connsiteX25" fmla="*/ 5455694 w 6529767"/>
                            <a:gd name="connsiteY25" fmla="*/ 6305550 h 6305550"/>
                            <a:gd name="connsiteX26" fmla="*/ 4782697 w 6529767"/>
                            <a:gd name="connsiteY26" fmla="*/ 6305550 h 6305550"/>
                            <a:gd name="connsiteX27" fmla="*/ 4109699 w 6529767"/>
                            <a:gd name="connsiteY27" fmla="*/ 6305550 h 6305550"/>
                            <a:gd name="connsiteX28" fmla="*/ 3558062 w 6529767"/>
                            <a:gd name="connsiteY28" fmla="*/ 6305550 h 6305550"/>
                            <a:gd name="connsiteX29" fmla="*/ 2885064 w 6529767"/>
                            <a:gd name="connsiteY29" fmla="*/ 6305550 h 6305550"/>
                            <a:gd name="connsiteX30" fmla="*/ 2212066 w 6529767"/>
                            <a:gd name="connsiteY30" fmla="*/ 6305550 h 6305550"/>
                            <a:gd name="connsiteX31" fmla="*/ 1539068 w 6529767"/>
                            <a:gd name="connsiteY31" fmla="*/ 6305550 h 6305550"/>
                            <a:gd name="connsiteX32" fmla="*/ 1169471 w 6529767"/>
                            <a:gd name="connsiteY32" fmla="*/ 6305550 h 6305550"/>
                            <a:gd name="connsiteX33" fmla="*/ 678514 w 6529767"/>
                            <a:gd name="connsiteY33" fmla="*/ 6305550 h 6305550"/>
                            <a:gd name="connsiteX34" fmla="*/ 0 w 6529767"/>
                            <a:gd name="connsiteY34" fmla="*/ 6305550 h 6305550"/>
                            <a:gd name="connsiteX35" fmla="*/ 0 w 6529767"/>
                            <a:gd name="connsiteY35" fmla="*/ 5732318 h 6305550"/>
                            <a:gd name="connsiteX36" fmla="*/ 0 w 6529767"/>
                            <a:gd name="connsiteY36" fmla="*/ 5285197 h 6305550"/>
                            <a:gd name="connsiteX37" fmla="*/ 0 w 6529767"/>
                            <a:gd name="connsiteY37" fmla="*/ 4585855 h 6305550"/>
                            <a:gd name="connsiteX38" fmla="*/ 0 w 6529767"/>
                            <a:gd name="connsiteY38" fmla="*/ 3949567 h 6305550"/>
                            <a:gd name="connsiteX39" fmla="*/ 0 w 6529767"/>
                            <a:gd name="connsiteY39" fmla="*/ 3313280 h 6305550"/>
                            <a:gd name="connsiteX40" fmla="*/ 0 w 6529767"/>
                            <a:gd name="connsiteY40" fmla="*/ 2613937 h 6305550"/>
                            <a:gd name="connsiteX41" fmla="*/ 0 w 6529767"/>
                            <a:gd name="connsiteY41" fmla="*/ 2229872 h 6305550"/>
                            <a:gd name="connsiteX42" fmla="*/ 0 w 6529767"/>
                            <a:gd name="connsiteY42" fmla="*/ 1530529 h 6305550"/>
                            <a:gd name="connsiteX43" fmla="*/ 0 w 6529767"/>
                            <a:gd name="connsiteY43" fmla="*/ 1083408 h 6305550"/>
                            <a:gd name="connsiteX44" fmla="*/ 0 w 6529767"/>
                            <a:gd name="connsiteY44" fmla="*/ 510176 h 6305550"/>
                            <a:gd name="connsiteX45" fmla="*/ 0 w 6529767"/>
                            <a:gd name="connsiteY45" fmla="*/ 0 h 6305550"/>
                            <a:gd name="connsiteX0" fmla="*/ 6068012 w 6529767"/>
                            <a:gd name="connsiteY0" fmla="*/ 6305550 h 6305550"/>
                            <a:gd name="connsiteX1" fmla="*/ 6160363 w 6529767"/>
                            <a:gd name="connsiteY1" fmla="*/ 5936146 h 6305550"/>
                            <a:gd name="connsiteX2" fmla="*/ 6529767 w 6529767"/>
                            <a:gd name="connsiteY2" fmla="*/ 5843795 h 6305550"/>
                            <a:gd name="connsiteX3" fmla="*/ 6289654 w 6529767"/>
                            <a:gd name="connsiteY3" fmla="*/ 6083908 h 6305550"/>
                            <a:gd name="connsiteX4" fmla="*/ 6068012 w 6529767"/>
                            <a:gd name="connsiteY4" fmla="*/ 6305550 h 6305550"/>
                            <a:gd name="connsiteX0" fmla="*/ 6068012 w 6529767"/>
                            <a:gd name="connsiteY0" fmla="*/ 6305550 h 6305550"/>
                            <a:gd name="connsiteX1" fmla="*/ 6160363 w 6529767"/>
                            <a:gd name="connsiteY1" fmla="*/ 5936146 h 6305550"/>
                            <a:gd name="connsiteX2" fmla="*/ 6529767 w 6529767"/>
                            <a:gd name="connsiteY2" fmla="*/ 5843795 h 6305550"/>
                            <a:gd name="connsiteX3" fmla="*/ 6303507 w 6529767"/>
                            <a:gd name="connsiteY3" fmla="*/ 6070055 h 6305550"/>
                            <a:gd name="connsiteX4" fmla="*/ 6068012 w 6529767"/>
                            <a:gd name="connsiteY4" fmla="*/ 6305550 h 6305550"/>
                            <a:gd name="connsiteX5" fmla="*/ 5395014 w 6529767"/>
                            <a:gd name="connsiteY5" fmla="*/ 6305550 h 6305550"/>
                            <a:gd name="connsiteX6" fmla="*/ 4964737 w 6529767"/>
                            <a:gd name="connsiteY6" fmla="*/ 6305550 h 6305550"/>
                            <a:gd name="connsiteX7" fmla="*/ 4534460 w 6529767"/>
                            <a:gd name="connsiteY7" fmla="*/ 6305550 h 6305550"/>
                            <a:gd name="connsiteX8" fmla="*/ 4104183 w 6529767"/>
                            <a:gd name="connsiteY8" fmla="*/ 6305550 h 6305550"/>
                            <a:gd name="connsiteX9" fmla="*/ 3673905 w 6529767"/>
                            <a:gd name="connsiteY9" fmla="*/ 6305550 h 6305550"/>
                            <a:gd name="connsiteX10" fmla="*/ 3000908 w 6529767"/>
                            <a:gd name="connsiteY10" fmla="*/ 6305550 h 6305550"/>
                            <a:gd name="connsiteX11" fmla="*/ 2631311 w 6529767"/>
                            <a:gd name="connsiteY11" fmla="*/ 6305550 h 6305550"/>
                            <a:gd name="connsiteX12" fmla="*/ 2079673 w 6529767"/>
                            <a:gd name="connsiteY12" fmla="*/ 6305550 h 6305550"/>
                            <a:gd name="connsiteX13" fmla="*/ 1649396 w 6529767"/>
                            <a:gd name="connsiteY13" fmla="*/ 6305550 h 6305550"/>
                            <a:gd name="connsiteX14" fmla="*/ 1037078 w 6529767"/>
                            <a:gd name="connsiteY14" fmla="*/ 6305550 h 6305550"/>
                            <a:gd name="connsiteX15" fmla="*/ 606801 w 6529767"/>
                            <a:gd name="connsiteY15" fmla="*/ 6305550 h 6305550"/>
                            <a:gd name="connsiteX16" fmla="*/ 0 w 6529767"/>
                            <a:gd name="connsiteY16" fmla="*/ 6305550 h 6305550"/>
                            <a:gd name="connsiteX17" fmla="*/ 0 w 6529767"/>
                            <a:gd name="connsiteY17" fmla="*/ 5795374 h 6305550"/>
                            <a:gd name="connsiteX18" fmla="*/ 0 w 6529767"/>
                            <a:gd name="connsiteY18" fmla="*/ 5285197 h 6305550"/>
                            <a:gd name="connsiteX19" fmla="*/ 0 w 6529767"/>
                            <a:gd name="connsiteY19" fmla="*/ 4775021 h 6305550"/>
                            <a:gd name="connsiteX20" fmla="*/ 0 w 6529767"/>
                            <a:gd name="connsiteY20" fmla="*/ 4390956 h 6305550"/>
                            <a:gd name="connsiteX21" fmla="*/ 0 w 6529767"/>
                            <a:gd name="connsiteY21" fmla="*/ 4006890 h 6305550"/>
                            <a:gd name="connsiteX22" fmla="*/ 0 w 6529767"/>
                            <a:gd name="connsiteY22" fmla="*/ 3496714 h 6305550"/>
                            <a:gd name="connsiteX23" fmla="*/ 0 w 6529767"/>
                            <a:gd name="connsiteY23" fmla="*/ 2923482 h 6305550"/>
                            <a:gd name="connsiteX24" fmla="*/ 0 w 6529767"/>
                            <a:gd name="connsiteY24" fmla="*/ 2476361 h 6305550"/>
                            <a:gd name="connsiteX25" fmla="*/ 0 w 6529767"/>
                            <a:gd name="connsiteY25" fmla="*/ 1840074 h 6305550"/>
                            <a:gd name="connsiteX26" fmla="*/ 0 w 6529767"/>
                            <a:gd name="connsiteY26" fmla="*/ 1203787 h 6305550"/>
                            <a:gd name="connsiteX27" fmla="*/ 0 w 6529767"/>
                            <a:gd name="connsiteY27" fmla="*/ 819721 h 6305550"/>
                            <a:gd name="connsiteX28" fmla="*/ 0 w 6529767"/>
                            <a:gd name="connsiteY28" fmla="*/ 0 h 6305550"/>
                            <a:gd name="connsiteX29" fmla="*/ 724211 w 6529767"/>
                            <a:gd name="connsiteY29" fmla="*/ 0 h 6305550"/>
                            <a:gd name="connsiteX30" fmla="*/ 1448421 w 6529767"/>
                            <a:gd name="connsiteY30" fmla="*/ 0 h 6305550"/>
                            <a:gd name="connsiteX31" fmla="*/ 1911441 w 6529767"/>
                            <a:gd name="connsiteY31" fmla="*/ 0 h 6305550"/>
                            <a:gd name="connsiteX32" fmla="*/ 2505056 w 6529767"/>
                            <a:gd name="connsiteY32" fmla="*/ 0 h 6305550"/>
                            <a:gd name="connsiteX33" fmla="*/ 3229267 w 6529767"/>
                            <a:gd name="connsiteY33" fmla="*/ 0 h 6305550"/>
                            <a:gd name="connsiteX34" fmla="*/ 3626989 w 6529767"/>
                            <a:gd name="connsiteY34" fmla="*/ 0 h 6305550"/>
                            <a:gd name="connsiteX35" fmla="*/ 4024711 w 6529767"/>
                            <a:gd name="connsiteY35" fmla="*/ 0 h 6305550"/>
                            <a:gd name="connsiteX36" fmla="*/ 4422433 w 6529767"/>
                            <a:gd name="connsiteY36" fmla="*/ 0 h 6305550"/>
                            <a:gd name="connsiteX37" fmla="*/ 4820155 w 6529767"/>
                            <a:gd name="connsiteY37" fmla="*/ 0 h 6305550"/>
                            <a:gd name="connsiteX38" fmla="*/ 5348473 w 6529767"/>
                            <a:gd name="connsiteY38" fmla="*/ 0 h 6305550"/>
                            <a:gd name="connsiteX39" fmla="*/ 5876790 w 6529767"/>
                            <a:gd name="connsiteY39" fmla="*/ 0 h 6305550"/>
                            <a:gd name="connsiteX40" fmla="*/ 6529767 w 6529767"/>
                            <a:gd name="connsiteY40" fmla="*/ 0 h 6305550"/>
                            <a:gd name="connsiteX41" fmla="*/ 6529767 w 6529767"/>
                            <a:gd name="connsiteY41" fmla="*/ 642817 h 6305550"/>
                            <a:gd name="connsiteX42" fmla="*/ 6529767 w 6529767"/>
                            <a:gd name="connsiteY42" fmla="*/ 1285635 h 6305550"/>
                            <a:gd name="connsiteX43" fmla="*/ 6529767 w 6529767"/>
                            <a:gd name="connsiteY43" fmla="*/ 1870014 h 6305550"/>
                            <a:gd name="connsiteX44" fmla="*/ 6529767 w 6529767"/>
                            <a:gd name="connsiteY44" fmla="*/ 2454394 h 6305550"/>
                            <a:gd name="connsiteX45" fmla="*/ 6529767 w 6529767"/>
                            <a:gd name="connsiteY45" fmla="*/ 3097211 h 6305550"/>
                            <a:gd name="connsiteX46" fmla="*/ 6529767 w 6529767"/>
                            <a:gd name="connsiteY46" fmla="*/ 3798467 h 6305550"/>
                            <a:gd name="connsiteX47" fmla="*/ 6529767 w 6529767"/>
                            <a:gd name="connsiteY47" fmla="*/ 4382846 h 6305550"/>
                            <a:gd name="connsiteX48" fmla="*/ 6529767 w 6529767"/>
                            <a:gd name="connsiteY48" fmla="*/ 5025664 h 6305550"/>
                            <a:gd name="connsiteX49" fmla="*/ 6529767 w 6529767"/>
                            <a:gd name="connsiteY49" fmla="*/ 5843795 h 6305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</a:cxnLst>
                          <a:rect l="l" t="t" r="r" b="b"/>
                          <a:pathLst>
                            <a:path w="6529767" h="6305550" stroke="0" extrusionOk="0">
                              <a:moveTo>
                                <a:pt x="0" y="0"/>
                              </a:moveTo>
                              <a:cubicBezTo>
                                <a:pt x="153666" y="-59716"/>
                                <a:pt x="353054" y="25467"/>
                                <a:pt x="658913" y="0"/>
                              </a:cubicBezTo>
                              <a:cubicBezTo>
                                <a:pt x="964772" y="-25467"/>
                                <a:pt x="1114910" y="18117"/>
                                <a:pt x="1383123" y="0"/>
                              </a:cubicBezTo>
                              <a:cubicBezTo>
                                <a:pt x="1651336" y="-18117"/>
                                <a:pt x="1765696" y="60484"/>
                                <a:pt x="1976739" y="0"/>
                              </a:cubicBezTo>
                              <a:cubicBezTo>
                                <a:pt x="2187782" y="-60484"/>
                                <a:pt x="2327389" y="19623"/>
                                <a:pt x="2439758" y="0"/>
                              </a:cubicBezTo>
                              <a:cubicBezTo>
                                <a:pt x="2552127" y="-19623"/>
                                <a:pt x="2678302" y="35643"/>
                                <a:pt x="2902778" y="0"/>
                              </a:cubicBezTo>
                              <a:cubicBezTo>
                                <a:pt x="3127254" y="-35643"/>
                                <a:pt x="3103428" y="20469"/>
                                <a:pt x="3300500" y="0"/>
                              </a:cubicBezTo>
                              <a:cubicBezTo>
                                <a:pt x="3497572" y="-20469"/>
                                <a:pt x="3573812" y="41545"/>
                                <a:pt x="3763520" y="0"/>
                              </a:cubicBezTo>
                              <a:cubicBezTo>
                                <a:pt x="3953228" y="-41545"/>
                                <a:pt x="4041055" y="20038"/>
                                <a:pt x="4291838" y="0"/>
                              </a:cubicBezTo>
                              <a:cubicBezTo>
                                <a:pt x="4542621" y="-20038"/>
                                <a:pt x="4737833" y="54034"/>
                                <a:pt x="4885453" y="0"/>
                              </a:cubicBezTo>
                              <a:cubicBezTo>
                                <a:pt x="5033073" y="-54034"/>
                                <a:pt x="5145245" y="30976"/>
                                <a:pt x="5283175" y="0"/>
                              </a:cubicBezTo>
                              <a:cubicBezTo>
                                <a:pt x="5421105" y="-30976"/>
                                <a:pt x="5705168" y="29436"/>
                                <a:pt x="5876790" y="0"/>
                              </a:cubicBezTo>
                              <a:cubicBezTo>
                                <a:pt x="6048413" y="-29436"/>
                                <a:pt x="6302156" y="51825"/>
                                <a:pt x="6529767" y="0"/>
                              </a:cubicBezTo>
                              <a:cubicBezTo>
                                <a:pt x="6547204" y="94605"/>
                                <a:pt x="6481306" y="264323"/>
                                <a:pt x="6529767" y="409066"/>
                              </a:cubicBezTo>
                              <a:cubicBezTo>
                                <a:pt x="6578228" y="553809"/>
                                <a:pt x="6488045" y="722344"/>
                                <a:pt x="6529767" y="935007"/>
                              </a:cubicBezTo>
                              <a:cubicBezTo>
                                <a:pt x="6571489" y="1147670"/>
                                <a:pt x="6487297" y="1410564"/>
                                <a:pt x="6529767" y="1577825"/>
                              </a:cubicBezTo>
                              <a:cubicBezTo>
                                <a:pt x="6572237" y="1745086"/>
                                <a:pt x="6468961" y="1934995"/>
                                <a:pt x="6529767" y="2162204"/>
                              </a:cubicBezTo>
                              <a:cubicBezTo>
                                <a:pt x="6590573" y="2389413"/>
                                <a:pt x="6527581" y="2494269"/>
                                <a:pt x="6529767" y="2805022"/>
                              </a:cubicBezTo>
                              <a:cubicBezTo>
                                <a:pt x="6531953" y="3115775"/>
                                <a:pt x="6470940" y="3160185"/>
                                <a:pt x="6529767" y="3389401"/>
                              </a:cubicBezTo>
                              <a:cubicBezTo>
                                <a:pt x="6588594" y="3618617"/>
                                <a:pt x="6521035" y="3717483"/>
                                <a:pt x="6529767" y="3856905"/>
                              </a:cubicBezTo>
                              <a:cubicBezTo>
                                <a:pt x="6538499" y="3996327"/>
                                <a:pt x="6474580" y="4241505"/>
                                <a:pt x="6529767" y="4558160"/>
                              </a:cubicBezTo>
                              <a:cubicBezTo>
                                <a:pt x="6584954" y="4874816"/>
                                <a:pt x="6481572" y="4882475"/>
                                <a:pt x="6529767" y="4967226"/>
                              </a:cubicBezTo>
                              <a:cubicBezTo>
                                <a:pt x="6577962" y="5051977"/>
                                <a:pt x="6457745" y="5581154"/>
                                <a:pt x="6529767" y="5843795"/>
                              </a:cubicBezTo>
                              <a:cubicBezTo>
                                <a:pt x="6475056" y="5919127"/>
                                <a:pt x="6356180" y="5993116"/>
                                <a:pt x="6308125" y="6065437"/>
                              </a:cubicBezTo>
                              <a:cubicBezTo>
                                <a:pt x="6260070" y="6137758"/>
                                <a:pt x="6144122" y="6224093"/>
                                <a:pt x="6068012" y="6305550"/>
                              </a:cubicBezTo>
                              <a:cubicBezTo>
                                <a:pt x="5823641" y="6368598"/>
                                <a:pt x="5737895" y="6240310"/>
                                <a:pt x="5455694" y="6305550"/>
                              </a:cubicBezTo>
                              <a:cubicBezTo>
                                <a:pt x="5173493" y="6370790"/>
                                <a:pt x="4933097" y="6292691"/>
                                <a:pt x="4782697" y="6305550"/>
                              </a:cubicBezTo>
                              <a:cubicBezTo>
                                <a:pt x="4632297" y="6318409"/>
                                <a:pt x="4342678" y="6250149"/>
                                <a:pt x="4109699" y="6305550"/>
                              </a:cubicBezTo>
                              <a:cubicBezTo>
                                <a:pt x="3876720" y="6360951"/>
                                <a:pt x="3798049" y="6246672"/>
                                <a:pt x="3558062" y="6305550"/>
                              </a:cubicBezTo>
                              <a:cubicBezTo>
                                <a:pt x="3318075" y="6364428"/>
                                <a:pt x="3155452" y="6298936"/>
                                <a:pt x="2885064" y="6305550"/>
                              </a:cubicBezTo>
                              <a:cubicBezTo>
                                <a:pt x="2614676" y="6312164"/>
                                <a:pt x="2444488" y="6264968"/>
                                <a:pt x="2212066" y="6305550"/>
                              </a:cubicBezTo>
                              <a:cubicBezTo>
                                <a:pt x="1979644" y="6346132"/>
                                <a:pt x="1741895" y="6271095"/>
                                <a:pt x="1539068" y="6305550"/>
                              </a:cubicBezTo>
                              <a:cubicBezTo>
                                <a:pt x="1336241" y="6340005"/>
                                <a:pt x="1313734" y="6289148"/>
                                <a:pt x="1169471" y="6305550"/>
                              </a:cubicBezTo>
                              <a:cubicBezTo>
                                <a:pt x="1025208" y="6321952"/>
                                <a:pt x="816881" y="6300111"/>
                                <a:pt x="678514" y="6305550"/>
                              </a:cubicBezTo>
                              <a:cubicBezTo>
                                <a:pt x="540147" y="6310989"/>
                                <a:pt x="168173" y="6287061"/>
                                <a:pt x="0" y="6305550"/>
                              </a:cubicBezTo>
                              <a:cubicBezTo>
                                <a:pt x="-62016" y="6187440"/>
                                <a:pt x="1029" y="5918770"/>
                                <a:pt x="0" y="5732318"/>
                              </a:cubicBezTo>
                              <a:cubicBezTo>
                                <a:pt x="-1029" y="5545866"/>
                                <a:pt x="37057" y="5433963"/>
                                <a:pt x="0" y="5285197"/>
                              </a:cubicBezTo>
                              <a:cubicBezTo>
                                <a:pt x="-37057" y="5136431"/>
                                <a:pt x="29414" y="4730676"/>
                                <a:pt x="0" y="4585855"/>
                              </a:cubicBezTo>
                              <a:cubicBezTo>
                                <a:pt x="-29414" y="4441034"/>
                                <a:pt x="36684" y="4140871"/>
                                <a:pt x="0" y="3949567"/>
                              </a:cubicBezTo>
                              <a:cubicBezTo>
                                <a:pt x="-36684" y="3758263"/>
                                <a:pt x="7795" y="3584540"/>
                                <a:pt x="0" y="3313280"/>
                              </a:cubicBezTo>
                              <a:cubicBezTo>
                                <a:pt x="-7795" y="3042020"/>
                                <a:pt x="24146" y="2868531"/>
                                <a:pt x="0" y="2613937"/>
                              </a:cubicBezTo>
                              <a:cubicBezTo>
                                <a:pt x="-24146" y="2359343"/>
                                <a:pt x="22513" y="2401548"/>
                                <a:pt x="0" y="2229872"/>
                              </a:cubicBezTo>
                              <a:cubicBezTo>
                                <a:pt x="-22513" y="2058196"/>
                                <a:pt x="64507" y="1672171"/>
                                <a:pt x="0" y="1530529"/>
                              </a:cubicBezTo>
                              <a:cubicBezTo>
                                <a:pt x="-64507" y="1388887"/>
                                <a:pt x="47007" y="1258820"/>
                                <a:pt x="0" y="1083408"/>
                              </a:cubicBezTo>
                              <a:cubicBezTo>
                                <a:pt x="-47007" y="907996"/>
                                <a:pt x="10276" y="772363"/>
                                <a:pt x="0" y="510176"/>
                              </a:cubicBezTo>
                              <a:cubicBezTo>
                                <a:pt x="-10276" y="247989"/>
                                <a:pt x="29135" y="131897"/>
                                <a:pt x="0" y="0"/>
                              </a:cubicBezTo>
                              <a:close/>
                            </a:path>
                            <a:path w="6529767" h="6305550" fill="darkenLess" stroke="0" extrusionOk="0">
                              <a:moveTo>
                                <a:pt x="6068012" y="6305550"/>
                              </a:moveTo>
                              <a:cubicBezTo>
                                <a:pt x="6081546" y="6129180"/>
                                <a:pt x="6147461" y="6096844"/>
                                <a:pt x="6160363" y="5936146"/>
                              </a:cubicBezTo>
                              <a:cubicBezTo>
                                <a:pt x="6332104" y="5871444"/>
                                <a:pt x="6417864" y="5880664"/>
                                <a:pt x="6529767" y="5843795"/>
                              </a:cubicBezTo>
                              <a:cubicBezTo>
                                <a:pt x="6424881" y="5950783"/>
                                <a:pt x="6378682" y="5954159"/>
                                <a:pt x="6289654" y="6083908"/>
                              </a:cubicBezTo>
                              <a:cubicBezTo>
                                <a:pt x="6200626" y="6213657"/>
                                <a:pt x="6159808" y="6191232"/>
                                <a:pt x="6068012" y="6305550"/>
                              </a:cubicBezTo>
                              <a:close/>
                            </a:path>
                            <a:path w="6529767" h="6305550" fill="none" extrusionOk="0">
                              <a:moveTo>
                                <a:pt x="6068012" y="6305550"/>
                              </a:moveTo>
                              <a:cubicBezTo>
                                <a:pt x="6102656" y="6163329"/>
                                <a:pt x="6145916" y="6020592"/>
                                <a:pt x="6160363" y="5936146"/>
                              </a:cubicBezTo>
                              <a:cubicBezTo>
                                <a:pt x="6327183" y="5863745"/>
                                <a:pt x="6388115" y="5903293"/>
                                <a:pt x="6529767" y="5843795"/>
                              </a:cubicBezTo>
                              <a:cubicBezTo>
                                <a:pt x="6460478" y="5941656"/>
                                <a:pt x="6389003" y="5949387"/>
                                <a:pt x="6303507" y="6070055"/>
                              </a:cubicBezTo>
                              <a:cubicBezTo>
                                <a:pt x="6218011" y="6190723"/>
                                <a:pt x="6117149" y="6241946"/>
                                <a:pt x="6068012" y="6305550"/>
                              </a:cubicBezTo>
                              <a:cubicBezTo>
                                <a:pt x="5753839" y="6363794"/>
                                <a:pt x="5614315" y="6282842"/>
                                <a:pt x="5395014" y="6305550"/>
                              </a:cubicBezTo>
                              <a:cubicBezTo>
                                <a:pt x="5175713" y="6328258"/>
                                <a:pt x="5158281" y="6295455"/>
                                <a:pt x="4964737" y="6305550"/>
                              </a:cubicBezTo>
                              <a:cubicBezTo>
                                <a:pt x="4771193" y="6315645"/>
                                <a:pt x="4740956" y="6302194"/>
                                <a:pt x="4534460" y="6305550"/>
                              </a:cubicBezTo>
                              <a:cubicBezTo>
                                <a:pt x="4327964" y="6308906"/>
                                <a:pt x="4214671" y="6298989"/>
                                <a:pt x="4104183" y="6305550"/>
                              </a:cubicBezTo>
                              <a:cubicBezTo>
                                <a:pt x="3993695" y="6312111"/>
                                <a:pt x="3860200" y="6286624"/>
                                <a:pt x="3673905" y="6305550"/>
                              </a:cubicBezTo>
                              <a:cubicBezTo>
                                <a:pt x="3487610" y="6324476"/>
                                <a:pt x="3242812" y="6239890"/>
                                <a:pt x="3000908" y="6305550"/>
                              </a:cubicBezTo>
                              <a:cubicBezTo>
                                <a:pt x="2759004" y="6371210"/>
                                <a:pt x="2720000" y="6291340"/>
                                <a:pt x="2631311" y="6305550"/>
                              </a:cubicBezTo>
                              <a:cubicBezTo>
                                <a:pt x="2542622" y="6319760"/>
                                <a:pt x="2232257" y="6288904"/>
                                <a:pt x="2079673" y="6305550"/>
                              </a:cubicBezTo>
                              <a:cubicBezTo>
                                <a:pt x="1927089" y="6322196"/>
                                <a:pt x="1860942" y="6279946"/>
                                <a:pt x="1649396" y="6305550"/>
                              </a:cubicBezTo>
                              <a:cubicBezTo>
                                <a:pt x="1437850" y="6331154"/>
                                <a:pt x="1335141" y="6245989"/>
                                <a:pt x="1037078" y="6305550"/>
                              </a:cubicBezTo>
                              <a:cubicBezTo>
                                <a:pt x="739015" y="6365111"/>
                                <a:pt x="759209" y="6268349"/>
                                <a:pt x="606801" y="6305550"/>
                              </a:cubicBezTo>
                              <a:cubicBezTo>
                                <a:pt x="454393" y="6342751"/>
                                <a:pt x="132411" y="6259201"/>
                                <a:pt x="0" y="6305550"/>
                              </a:cubicBezTo>
                              <a:cubicBezTo>
                                <a:pt x="-53888" y="6162027"/>
                                <a:pt x="27711" y="6031238"/>
                                <a:pt x="0" y="5795374"/>
                              </a:cubicBezTo>
                              <a:cubicBezTo>
                                <a:pt x="-27711" y="5559510"/>
                                <a:pt x="45193" y="5402809"/>
                                <a:pt x="0" y="5285197"/>
                              </a:cubicBezTo>
                              <a:cubicBezTo>
                                <a:pt x="-45193" y="5167585"/>
                                <a:pt x="49297" y="4960191"/>
                                <a:pt x="0" y="4775021"/>
                              </a:cubicBezTo>
                              <a:cubicBezTo>
                                <a:pt x="-49297" y="4589851"/>
                                <a:pt x="42964" y="4525104"/>
                                <a:pt x="0" y="4390956"/>
                              </a:cubicBezTo>
                              <a:cubicBezTo>
                                <a:pt x="-42964" y="4256808"/>
                                <a:pt x="30658" y="4176286"/>
                                <a:pt x="0" y="4006890"/>
                              </a:cubicBezTo>
                              <a:cubicBezTo>
                                <a:pt x="-30658" y="3837494"/>
                                <a:pt x="17978" y="3715124"/>
                                <a:pt x="0" y="3496714"/>
                              </a:cubicBezTo>
                              <a:cubicBezTo>
                                <a:pt x="-17978" y="3278304"/>
                                <a:pt x="49507" y="3067765"/>
                                <a:pt x="0" y="2923482"/>
                              </a:cubicBezTo>
                              <a:cubicBezTo>
                                <a:pt x="-49507" y="2779199"/>
                                <a:pt x="14083" y="2608944"/>
                                <a:pt x="0" y="2476361"/>
                              </a:cubicBezTo>
                              <a:cubicBezTo>
                                <a:pt x="-14083" y="2343778"/>
                                <a:pt x="8646" y="2000642"/>
                                <a:pt x="0" y="1840074"/>
                              </a:cubicBezTo>
                              <a:cubicBezTo>
                                <a:pt x="-8646" y="1679506"/>
                                <a:pt x="72319" y="1403634"/>
                                <a:pt x="0" y="1203787"/>
                              </a:cubicBezTo>
                              <a:cubicBezTo>
                                <a:pt x="-72319" y="1003940"/>
                                <a:pt x="42176" y="994448"/>
                                <a:pt x="0" y="819721"/>
                              </a:cubicBezTo>
                              <a:cubicBezTo>
                                <a:pt x="-42176" y="644994"/>
                                <a:pt x="17992" y="307404"/>
                                <a:pt x="0" y="0"/>
                              </a:cubicBezTo>
                              <a:cubicBezTo>
                                <a:pt x="147258" y="-69201"/>
                                <a:pt x="443174" y="55712"/>
                                <a:pt x="724211" y="0"/>
                              </a:cubicBezTo>
                              <a:cubicBezTo>
                                <a:pt x="1005248" y="-55712"/>
                                <a:pt x="1224642" y="70358"/>
                                <a:pt x="1448421" y="0"/>
                              </a:cubicBezTo>
                              <a:cubicBezTo>
                                <a:pt x="1672200" y="-70358"/>
                                <a:pt x="1813966" y="12555"/>
                                <a:pt x="1911441" y="0"/>
                              </a:cubicBezTo>
                              <a:cubicBezTo>
                                <a:pt x="2008916" y="-12555"/>
                                <a:pt x="2334237" y="19581"/>
                                <a:pt x="2505056" y="0"/>
                              </a:cubicBezTo>
                              <a:cubicBezTo>
                                <a:pt x="2675876" y="-19581"/>
                                <a:pt x="2949653" y="24475"/>
                                <a:pt x="3229267" y="0"/>
                              </a:cubicBezTo>
                              <a:cubicBezTo>
                                <a:pt x="3508881" y="-24475"/>
                                <a:pt x="3464863" y="6174"/>
                                <a:pt x="3626989" y="0"/>
                              </a:cubicBezTo>
                              <a:cubicBezTo>
                                <a:pt x="3789115" y="-6174"/>
                                <a:pt x="3885085" y="21972"/>
                                <a:pt x="4024711" y="0"/>
                              </a:cubicBezTo>
                              <a:cubicBezTo>
                                <a:pt x="4164337" y="-21972"/>
                                <a:pt x="4289709" y="46511"/>
                                <a:pt x="4422433" y="0"/>
                              </a:cubicBezTo>
                              <a:cubicBezTo>
                                <a:pt x="4555157" y="-46511"/>
                                <a:pt x="4722148" y="38300"/>
                                <a:pt x="4820155" y="0"/>
                              </a:cubicBezTo>
                              <a:cubicBezTo>
                                <a:pt x="4918162" y="-38300"/>
                                <a:pt x="5178669" y="27011"/>
                                <a:pt x="5348473" y="0"/>
                              </a:cubicBezTo>
                              <a:cubicBezTo>
                                <a:pt x="5518277" y="-27011"/>
                                <a:pt x="5633065" y="55388"/>
                                <a:pt x="5876790" y="0"/>
                              </a:cubicBezTo>
                              <a:cubicBezTo>
                                <a:pt x="6120515" y="-55388"/>
                                <a:pt x="6383294" y="8209"/>
                                <a:pt x="6529767" y="0"/>
                              </a:cubicBezTo>
                              <a:cubicBezTo>
                                <a:pt x="6548842" y="175990"/>
                                <a:pt x="6478757" y="375745"/>
                                <a:pt x="6529767" y="642817"/>
                              </a:cubicBezTo>
                              <a:cubicBezTo>
                                <a:pt x="6580777" y="909889"/>
                                <a:pt x="6493987" y="1104559"/>
                                <a:pt x="6529767" y="1285635"/>
                              </a:cubicBezTo>
                              <a:cubicBezTo>
                                <a:pt x="6565547" y="1466711"/>
                                <a:pt x="6493515" y="1683605"/>
                                <a:pt x="6529767" y="1870014"/>
                              </a:cubicBezTo>
                              <a:cubicBezTo>
                                <a:pt x="6566019" y="2056423"/>
                                <a:pt x="6475429" y="2250862"/>
                                <a:pt x="6529767" y="2454394"/>
                              </a:cubicBezTo>
                              <a:cubicBezTo>
                                <a:pt x="6584105" y="2657926"/>
                                <a:pt x="6475458" y="2780951"/>
                                <a:pt x="6529767" y="3097211"/>
                              </a:cubicBezTo>
                              <a:cubicBezTo>
                                <a:pt x="6584076" y="3413471"/>
                                <a:pt x="6456637" y="3539994"/>
                                <a:pt x="6529767" y="3798467"/>
                              </a:cubicBezTo>
                              <a:cubicBezTo>
                                <a:pt x="6602897" y="4056940"/>
                                <a:pt x="6476625" y="4130114"/>
                                <a:pt x="6529767" y="4382846"/>
                              </a:cubicBezTo>
                              <a:cubicBezTo>
                                <a:pt x="6582909" y="4635578"/>
                                <a:pt x="6466436" y="4766040"/>
                                <a:pt x="6529767" y="5025664"/>
                              </a:cubicBezTo>
                              <a:cubicBezTo>
                                <a:pt x="6593098" y="5285288"/>
                                <a:pt x="6433494" y="5483825"/>
                                <a:pt x="6529767" y="5843795"/>
                              </a:cubicBezTo>
                            </a:path>
                            <a:path w="6529767" h="6305550" fill="none" stroke="0" extrusionOk="0">
                              <a:moveTo>
                                <a:pt x="6068012" y="6305550"/>
                              </a:moveTo>
                              <a:cubicBezTo>
                                <a:pt x="6070987" y="6124890"/>
                                <a:pt x="6137567" y="6080729"/>
                                <a:pt x="6160363" y="5936146"/>
                              </a:cubicBezTo>
                              <a:cubicBezTo>
                                <a:pt x="6249812" y="5867934"/>
                                <a:pt x="6434481" y="5885978"/>
                                <a:pt x="6529767" y="5843795"/>
                              </a:cubicBezTo>
                              <a:cubicBezTo>
                                <a:pt x="6470567" y="5929840"/>
                                <a:pt x="6331387" y="5990432"/>
                                <a:pt x="6289654" y="6083908"/>
                              </a:cubicBezTo>
                              <a:cubicBezTo>
                                <a:pt x="6247921" y="6177384"/>
                                <a:pt x="6140267" y="6197193"/>
                                <a:pt x="6068012" y="6305550"/>
                              </a:cubicBezTo>
                              <a:cubicBezTo>
                                <a:pt x="5887881" y="6378441"/>
                                <a:pt x="5654091" y="6241199"/>
                                <a:pt x="5455694" y="6305550"/>
                              </a:cubicBezTo>
                              <a:cubicBezTo>
                                <a:pt x="5257297" y="6369901"/>
                                <a:pt x="5002913" y="6299943"/>
                                <a:pt x="4843377" y="6305550"/>
                              </a:cubicBezTo>
                              <a:cubicBezTo>
                                <a:pt x="4683841" y="6311157"/>
                                <a:pt x="4457404" y="6272016"/>
                                <a:pt x="4170379" y="6305550"/>
                              </a:cubicBezTo>
                              <a:cubicBezTo>
                                <a:pt x="3883354" y="6339084"/>
                                <a:pt x="3899817" y="6295328"/>
                                <a:pt x="3800782" y="6305550"/>
                              </a:cubicBezTo>
                              <a:cubicBezTo>
                                <a:pt x="3701747" y="6315772"/>
                                <a:pt x="3362140" y="6292422"/>
                                <a:pt x="3127784" y="6305550"/>
                              </a:cubicBezTo>
                              <a:cubicBezTo>
                                <a:pt x="2893428" y="6318678"/>
                                <a:pt x="2703890" y="6260579"/>
                                <a:pt x="2515467" y="6305550"/>
                              </a:cubicBezTo>
                              <a:cubicBezTo>
                                <a:pt x="2327044" y="6350521"/>
                                <a:pt x="2056437" y="6296254"/>
                                <a:pt x="1842469" y="6305550"/>
                              </a:cubicBezTo>
                              <a:cubicBezTo>
                                <a:pt x="1628501" y="6314846"/>
                                <a:pt x="1425885" y="6245656"/>
                                <a:pt x="1169471" y="6305550"/>
                              </a:cubicBezTo>
                              <a:cubicBezTo>
                                <a:pt x="913057" y="6365444"/>
                                <a:pt x="845386" y="6260342"/>
                                <a:pt x="678514" y="6305550"/>
                              </a:cubicBezTo>
                              <a:cubicBezTo>
                                <a:pt x="511642" y="6350758"/>
                                <a:pt x="269475" y="6228460"/>
                                <a:pt x="0" y="6305550"/>
                              </a:cubicBezTo>
                              <a:cubicBezTo>
                                <a:pt x="-28757" y="6207813"/>
                                <a:pt x="32818" y="5999926"/>
                                <a:pt x="0" y="5921485"/>
                              </a:cubicBezTo>
                              <a:cubicBezTo>
                                <a:pt x="-32818" y="5843044"/>
                                <a:pt x="22553" y="5727275"/>
                                <a:pt x="0" y="5537419"/>
                              </a:cubicBezTo>
                              <a:cubicBezTo>
                                <a:pt x="-22553" y="5347563"/>
                                <a:pt x="20322" y="5112323"/>
                                <a:pt x="0" y="4901132"/>
                              </a:cubicBezTo>
                              <a:cubicBezTo>
                                <a:pt x="-20322" y="4689941"/>
                                <a:pt x="46215" y="4644163"/>
                                <a:pt x="0" y="4454011"/>
                              </a:cubicBezTo>
                              <a:cubicBezTo>
                                <a:pt x="-46215" y="4263859"/>
                                <a:pt x="11280" y="4200950"/>
                                <a:pt x="0" y="4069946"/>
                              </a:cubicBezTo>
                              <a:cubicBezTo>
                                <a:pt x="-11280" y="3938943"/>
                                <a:pt x="40652" y="3571502"/>
                                <a:pt x="0" y="3370603"/>
                              </a:cubicBezTo>
                              <a:cubicBezTo>
                                <a:pt x="-40652" y="3169704"/>
                                <a:pt x="73228" y="2960479"/>
                                <a:pt x="0" y="2734316"/>
                              </a:cubicBezTo>
                              <a:cubicBezTo>
                                <a:pt x="-73228" y="2508153"/>
                                <a:pt x="10463" y="2335543"/>
                                <a:pt x="0" y="2161084"/>
                              </a:cubicBezTo>
                              <a:cubicBezTo>
                                <a:pt x="-10463" y="1986625"/>
                                <a:pt x="53576" y="1791411"/>
                                <a:pt x="0" y="1461741"/>
                              </a:cubicBezTo>
                              <a:cubicBezTo>
                                <a:pt x="-53576" y="1132071"/>
                                <a:pt x="41193" y="1227498"/>
                                <a:pt x="0" y="1077676"/>
                              </a:cubicBezTo>
                              <a:cubicBezTo>
                                <a:pt x="-41193" y="927854"/>
                                <a:pt x="6948" y="645057"/>
                                <a:pt x="0" y="504444"/>
                              </a:cubicBezTo>
                              <a:cubicBezTo>
                                <a:pt x="-6948" y="363831"/>
                                <a:pt x="45554" y="144913"/>
                                <a:pt x="0" y="0"/>
                              </a:cubicBezTo>
                              <a:cubicBezTo>
                                <a:pt x="139151" y="-22848"/>
                                <a:pt x="359834" y="42469"/>
                                <a:pt x="658913" y="0"/>
                              </a:cubicBezTo>
                              <a:cubicBezTo>
                                <a:pt x="957992" y="-42469"/>
                                <a:pt x="969079" y="36597"/>
                                <a:pt x="1252528" y="0"/>
                              </a:cubicBezTo>
                              <a:cubicBezTo>
                                <a:pt x="1535978" y="-36597"/>
                                <a:pt x="1592672" y="57578"/>
                                <a:pt x="1780846" y="0"/>
                              </a:cubicBezTo>
                              <a:cubicBezTo>
                                <a:pt x="1969020" y="-57578"/>
                                <a:pt x="2085309" y="11154"/>
                                <a:pt x="2243865" y="0"/>
                              </a:cubicBezTo>
                              <a:cubicBezTo>
                                <a:pt x="2402421" y="-11154"/>
                                <a:pt x="2626010" y="85245"/>
                                <a:pt x="2968076" y="0"/>
                              </a:cubicBezTo>
                              <a:cubicBezTo>
                                <a:pt x="3310142" y="-85245"/>
                                <a:pt x="3226802" y="16632"/>
                                <a:pt x="3431096" y="0"/>
                              </a:cubicBezTo>
                              <a:cubicBezTo>
                                <a:pt x="3635390" y="-16632"/>
                                <a:pt x="3637888" y="15571"/>
                                <a:pt x="3828818" y="0"/>
                              </a:cubicBezTo>
                              <a:cubicBezTo>
                                <a:pt x="4019748" y="-15571"/>
                                <a:pt x="4069871" y="42311"/>
                                <a:pt x="4291838" y="0"/>
                              </a:cubicBezTo>
                              <a:cubicBezTo>
                                <a:pt x="4513805" y="-42311"/>
                                <a:pt x="4701334" y="34514"/>
                                <a:pt x="4885453" y="0"/>
                              </a:cubicBezTo>
                              <a:cubicBezTo>
                                <a:pt x="5069572" y="-34514"/>
                                <a:pt x="5298306" y="27292"/>
                                <a:pt x="5413770" y="0"/>
                              </a:cubicBezTo>
                              <a:cubicBezTo>
                                <a:pt x="5529234" y="-27292"/>
                                <a:pt x="5999623" y="44036"/>
                                <a:pt x="6529767" y="0"/>
                              </a:cubicBezTo>
                              <a:cubicBezTo>
                                <a:pt x="6544499" y="131578"/>
                                <a:pt x="6528537" y="278790"/>
                                <a:pt x="6529767" y="409066"/>
                              </a:cubicBezTo>
                              <a:cubicBezTo>
                                <a:pt x="6530997" y="539342"/>
                                <a:pt x="6520378" y="855439"/>
                                <a:pt x="6529767" y="993445"/>
                              </a:cubicBezTo>
                              <a:cubicBezTo>
                                <a:pt x="6539156" y="1131451"/>
                                <a:pt x="6524279" y="1286585"/>
                                <a:pt x="6529767" y="1402511"/>
                              </a:cubicBezTo>
                              <a:cubicBezTo>
                                <a:pt x="6535255" y="1518437"/>
                                <a:pt x="6528445" y="1770987"/>
                                <a:pt x="6529767" y="1986890"/>
                              </a:cubicBezTo>
                              <a:cubicBezTo>
                                <a:pt x="6531089" y="2202793"/>
                                <a:pt x="6488261" y="2493187"/>
                                <a:pt x="6529767" y="2629708"/>
                              </a:cubicBezTo>
                              <a:cubicBezTo>
                                <a:pt x="6571273" y="2766229"/>
                                <a:pt x="6489689" y="2933080"/>
                                <a:pt x="6529767" y="3097211"/>
                              </a:cubicBezTo>
                              <a:cubicBezTo>
                                <a:pt x="6569845" y="3261342"/>
                                <a:pt x="6503735" y="3572137"/>
                                <a:pt x="6529767" y="3798467"/>
                              </a:cubicBezTo>
                              <a:cubicBezTo>
                                <a:pt x="6555799" y="4024797"/>
                                <a:pt x="6490282" y="4141403"/>
                                <a:pt x="6529767" y="4441284"/>
                              </a:cubicBezTo>
                              <a:cubicBezTo>
                                <a:pt x="6569252" y="4741165"/>
                                <a:pt x="6457363" y="4842206"/>
                                <a:pt x="6529767" y="5142540"/>
                              </a:cubicBezTo>
                              <a:cubicBezTo>
                                <a:pt x="6602171" y="5442874"/>
                                <a:pt x="6513786" y="5500691"/>
                                <a:pt x="6529767" y="5843795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 w="285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565536964">
                                <a:prstGeom prst="foldedCorner">
                                  <a:avLst>
                                    <a:gd name="adj" fmla="val 7323"/>
                                  </a:avLst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7ED83B" w14:textId="02499063" w:rsidR="00696301" w:rsidRDefault="00696301" w:rsidP="00696301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</w:pPr>
                            <w:r w:rsidRPr="00E017D7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  <w:t>我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  <w:t>的介紹</w:t>
                            </w:r>
                          </w:p>
                          <w:p w14:paraId="4A39FA71" w14:textId="77777777" w:rsidR="00696301" w:rsidRDefault="00696301" w:rsidP="00696301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2D49A4EF" w14:textId="77777777" w:rsidR="00696301" w:rsidRPr="004F373E" w:rsidRDefault="00696301" w:rsidP="00696301">
                            <w:pPr>
                              <w:spacing w:line="480" w:lineRule="auto"/>
                              <w:rPr>
                                <w:rFonts w:ascii="Microsoft JhengHei" w:eastAsia="Microsoft JhengHei" w:hAnsi="Microsoft JhengHei"/>
                                <w:color w:val="040606" w:themeColor="text2"/>
                              </w:rPr>
                            </w:pPr>
                            <w:r w:rsidRPr="00E16854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姓名：</w:t>
                            </w:r>
                            <w:r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林珍</w:t>
                            </w:r>
                          </w:p>
                          <w:p w14:paraId="7D491D2B" w14:textId="111770B7" w:rsidR="00696301" w:rsidRPr="00A92BBC" w:rsidRDefault="00696301" w:rsidP="00696301">
                            <w:pPr>
                              <w:spacing w:line="480" w:lineRule="auto"/>
                              <w:rPr>
                                <w:rFonts w:ascii="DFKai-SB" w:eastAsia="DFKai-SB" w:hAnsi="DFKai-SB"/>
                                <w:color w:val="040606" w:themeColor="text2"/>
                                <w:lang w:val="en-US"/>
                              </w:rPr>
                            </w:pPr>
                            <w:r w:rsidRPr="00E16854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出生年份：</w:t>
                            </w:r>
                            <w:r w:rsidRPr="00A92BBC">
                              <w:rPr>
                                <w:rFonts w:ascii="Times New Roman" w:eastAsia="DFKai-SB" w:hAnsi="Times New Roman" w:cs="Times New Roman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  <w:t>（</w:t>
                            </w:r>
                            <w:r w:rsidR="00A92BBC" w:rsidRPr="00A92BBC">
                              <w:rPr>
                                <w:rFonts w:ascii="Times New Roman" w:eastAsia="DFKai-SB" w:hAnsi="Times New Roman" w:cs="Times New Roman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92BBC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>1930</w:t>
                            </w:r>
                            <w:r w:rsidR="0035499B" w:rsidRPr="00A92BBC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93580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>/</w:t>
                            </w:r>
                            <w:r w:rsidR="0035499B" w:rsidRPr="00A92BBC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1935 </w:t>
                            </w:r>
                            <w:r w:rsidR="00393580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>/</w:t>
                            </w:r>
                            <w:r w:rsidR="0035499B" w:rsidRPr="00A92BBC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1940</w:t>
                            </w:r>
                            <w:r w:rsidRPr="00A92BBC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5499B" w:rsidRPr="00A92BBC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>）</w:t>
                            </w:r>
                            <w:r w:rsidRPr="00A92BBC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92BBC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>年</w:t>
                            </w:r>
                            <w:r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</w:rPr>
                              <w:t xml:space="preserve"> </w:t>
                            </w:r>
                            <w:r w:rsidRPr="00A92BBC">
                              <w:rPr>
                                <w:rFonts w:ascii="DFKai-SB" w:eastAsia="DFKai-SB" w:hAnsi="DFKai-SB"/>
                                <w:color w:val="040606" w:themeColor="text2"/>
                              </w:rPr>
                              <w:t xml:space="preserve"> </w:t>
                            </w:r>
                          </w:p>
                          <w:p w14:paraId="4D7D5D4C" w14:textId="77777777" w:rsidR="00696301" w:rsidRPr="00E16854" w:rsidRDefault="00696301" w:rsidP="00696301">
                            <w:pPr>
                              <w:spacing w:line="480" w:lineRule="auto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E16854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經歷：</w:t>
                            </w:r>
                          </w:p>
                          <w:p w14:paraId="5D711A3A" w14:textId="7687CC3A" w:rsidR="00696301" w:rsidRPr="00A92BBC" w:rsidRDefault="00696301" w:rsidP="00C82DF2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spacing w:before="240" w:after="240" w:line="480" w:lineRule="auto"/>
                              <w:ind w:left="527" w:hanging="357"/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小時候接觸一些</w:t>
                            </w:r>
                            <w:r w:rsidR="00393580" w:rsidRPr="00A92BBC">
                              <w:rPr>
                                <w:rFonts w:ascii="DFKai-SB" w:eastAsia="DFKai-SB" w:hAnsi="DFKai-SB" w:hint="eastAsia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  <w:t>（</w:t>
                            </w:r>
                            <w:r w:rsidR="00783338"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抗美</w:t>
                            </w:r>
                            <w:r w:rsidR="00E82992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82992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>/</w:t>
                            </w:r>
                            <w:r w:rsidR="00E82992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83338"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抗日</w:t>
                            </w:r>
                            <w:r w:rsidR="00E82992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82992">
                              <w:rPr>
                                <w:rFonts w:ascii="Times New Roman" w:eastAsia="DFKai-SB" w:hAnsi="Times New Roman" w:cs="Times New Roman" w:hint="eastAsia"/>
                                <w:color w:val="040606" w:themeColor="text2"/>
                                <w:sz w:val="28"/>
                                <w:szCs w:val="28"/>
                              </w:rPr>
                              <w:t>/</w:t>
                            </w:r>
                            <w:r w:rsidR="00E82992">
                              <w:rPr>
                                <w:rFonts w:ascii="Times New Roman" w:eastAsia="DFKai-SB" w:hAnsi="Times New Roman" w:cs="Times New Roman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83338"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抗德</w:t>
                            </w:r>
                            <w:r w:rsidR="00783338" w:rsidRPr="00A92BBC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  <w:t>）</w:t>
                            </w:r>
                            <w:r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歌曲宣傳，產生保家衞國的想法</w:t>
                            </w:r>
                          </w:p>
                          <w:p w14:paraId="5708194E" w14:textId="7F409651" w:rsidR="00696301" w:rsidRPr="00A92BBC" w:rsidRDefault="00696301" w:rsidP="00C82DF2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spacing w:before="240" w:after="240" w:line="480" w:lineRule="auto"/>
                              <w:ind w:left="527" w:hanging="357"/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目睹日軍對</w:t>
                            </w:r>
                            <w:r w:rsidR="00783338" w:rsidRPr="0001579E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（</w:t>
                            </w:r>
                            <w:r w:rsidR="00783338"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母親</w:t>
                            </w:r>
                            <w:r w:rsidR="00E82992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82992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/</w:t>
                            </w:r>
                            <w:r w:rsidR="00783338"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兄長</w:t>
                            </w:r>
                            <w:r w:rsidR="00E82992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83338" w:rsidRPr="00A92BBC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/ </w:t>
                            </w:r>
                            <w:r w:rsidR="00783338"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大姐姐</w:t>
                            </w:r>
                            <w:r w:rsidR="00783338" w:rsidRPr="00A92BBC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  <w:t>）</w:t>
                            </w:r>
                            <w:r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殘暴、無理對待，決定</w:t>
                            </w:r>
                            <w:proofErr w:type="gramStart"/>
                            <w:r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隨母兄參加</w:t>
                            </w:r>
                            <w:proofErr w:type="gramEnd"/>
                            <w:r w:rsidR="00E82992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82992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游擊隊</w:t>
                            </w:r>
                          </w:p>
                          <w:p w14:paraId="6CBFB74D" w14:textId="53B30940" w:rsidR="00696301" w:rsidRPr="00A92BBC" w:rsidRDefault="00696301" w:rsidP="00C82DF2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spacing w:before="240" w:after="240" w:line="480" w:lineRule="auto"/>
                              <w:ind w:left="527" w:hanging="357"/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在部隊內先擔任</w:t>
                            </w:r>
                            <w:r w:rsidR="00783338" w:rsidRPr="0001579E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（</w:t>
                            </w:r>
                            <w:r w:rsidR="005C0083"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護理員</w:t>
                            </w:r>
                            <w:r w:rsidR="00E82992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/ </w:t>
                            </w:r>
                            <w:r w:rsidR="005C0083"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交通員</w:t>
                            </w:r>
                            <w:r w:rsidR="00783338" w:rsidRPr="00A92BBC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/ </w:t>
                            </w:r>
                            <w:r w:rsidR="005C0083"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炊事員</w:t>
                            </w:r>
                            <w:r w:rsidR="00783338" w:rsidRPr="00A92BBC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  <w:t>）</w:t>
                            </w:r>
                            <w:r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，後擔任</w:t>
                            </w:r>
                            <w:r w:rsidR="005C0083" w:rsidRPr="00A92BBC">
                              <w:rPr>
                                <w:rFonts w:ascii="DFKai-SB" w:eastAsia="DFKai-SB" w:hAnsi="DFKai-SB" w:hint="eastAsia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  <w:t>（</w:t>
                            </w:r>
                            <w:r w:rsidR="005C0083"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護理員</w:t>
                            </w:r>
                            <w:r w:rsidR="00E82992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82992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  <w:t>/</w:t>
                            </w:r>
                            <w:r w:rsidR="005C0083"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交通員</w:t>
                            </w:r>
                            <w:r w:rsidR="005C0083" w:rsidRPr="00A92BBC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 /  </w:t>
                            </w:r>
                            <w:r w:rsidR="005C0083"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炊事員</w:t>
                            </w:r>
                            <w:r w:rsidR="005C0083" w:rsidRPr="00A92BBC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11E7E961" w14:textId="48B0C7D8" w:rsidR="00696301" w:rsidRPr="00A92BBC" w:rsidRDefault="00696301" w:rsidP="00C82DF2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spacing w:before="240" w:after="240" w:line="480" w:lineRule="auto"/>
                              <w:ind w:left="527" w:hanging="357"/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</w:pPr>
                            <w:r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退役後繼續學業，成為了一名</w:t>
                            </w:r>
                            <w:r w:rsidR="00A73CC3" w:rsidRPr="003F7D99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28"/>
                                <w:szCs w:val="28"/>
                              </w:rPr>
                              <w:t>（</w:t>
                            </w:r>
                            <w:r w:rsidR="00A73CC3"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護士</w:t>
                            </w:r>
                            <w:r w:rsidR="00E82992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82992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/ </w:t>
                            </w:r>
                            <w:r w:rsidR="00A73CC3"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警察</w:t>
                            </w:r>
                            <w:r w:rsidR="00E82992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82992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/ </w:t>
                            </w:r>
                            <w:r w:rsidR="00A73CC3"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教師</w:t>
                            </w:r>
                            <w:r w:rsidR="00A73CC3" w:rsidRPr="00A92BBC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08F0F101" w14:textId="77326329" w:rsidR="00696301" w:rsidRPr="00A92BBC" w:rsidRDefault="00696301" w:rsidP="00C82DF2">
                            <w:pPr>
                              <w:pStyle w:val="a7"/>
                              <w:numPr>
                                <w:ilvl w:val="0"/>
                                <w:numId w:val="7"/>
                              </w:numPr>
                              <w:spacing w:before="240" w:after="240" w:line="480" w:lineRule="auto"/>
                              <w:ind w:left="527" w:right="284" w:hanging="357"/>
                              <w:rPr>
                                <w:rFonts w:ascii="DFKai-SB" w:eastAsia="DFKai-SB" w:hAnsi="DFKai-SB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</w:pPr>
                            <w:r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退休後積極投入</w:t>
                            </w:r>
                            <w:r w:rsidR="00A73CC3" w:rsidRPr="00A92BBC">
                              <w:rPr>
                                <w:rFonts w:ascii="DFKai-SB" w:eastAsia="DFKai-SB" w:hAnsi="DFKai-SB" w:hint="eastAsia"/>
                                <w:b/>
                                <w:bCs/>
                                <w:color w:val="484F5E" w:themeColor="text1"/>
                                <w:sz w:val="28"/>
                                <w:szCs w:val="28"/>
                              </w:rPr>
                              <w:t>（</w:t>
                            </w:r>
                            <w:r w:rsidR="009464BA"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老游擊戰士聯誼會</w:t>
                            </w:r>
                            <w:r w:rsidR="00A73CC3" w:rsidRPr="00A92BBC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/ </w:t>
                            </w:r>
                            <w:r w:rsidR="00C82DF2"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東江縱隊港九獨立大隊</w:t>
                            </w:r>
                            <w:r w:rsidR="00A73CC3" w:rsidRPr="00A92BBC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  <w:t>）</w:t>
                            </w:r>
                            <w:r w:rsidRPr="00A92BBC">
                              <w:rPr>
                                <w:rFonts w:ascii="DFKai-SB" w:eastAsia="DFKai-SB" w:hAnsi="DFKai-SB"/>
                                <w:color w:val="040606" w:themeColor="tex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92BBC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28"/>
                                <w:szCs w:val="28"/>
                              </w:rPr>
                              <w:t>的工作</w:t>
                            </w:r>
                          </w:p>
                          <w:p w14:paraId="1E5A60C6" w14:textId="77777777" w:rsidR="00696301" w:rsidRDefault="00696301" w:rsidP="00696301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0C3F4242" w14:textId="77777777" w:rsidR="00696301" w:rsidRDefault="00696301" w:rsidP="00696301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71DD8589" w14:textId="77777777" w:rsidR="00696301" w:rsidRDefault="00696301" w:rsidP="00696301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5A58D560" w14:textId="77777777" w:rsidR="00696301" w:rsidRDefault="00696301" w:rsidP="00696301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1CFEA06A" w14:textId="77777777" w:rsidR="00696301" w:rsidRDefault="00696301" w:rsidP="00696301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6F5CC27E" w14:textId="77777777" w:rsidR="00696301" w:rsidRDefault="00696301" w:rsidP="00696301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549E609F" w14:textId="77777777" w:rsidR="00696301" w:rsidRDefault="00696301" w:rsidP="00696301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5AED8F8C" w14:textId="77777777" w:rsidR="00696301" w:rsidRDefault="00696301" w:rsidP="00696301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66A8DB41" w14:textId="77777777" w:rsidR="00696301" w:rsidRPr="00E017D7" w:rsidRDefault="00696301" w:rsidP="00696301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BE97C6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矩形: 摺角紙張 11" o:spid="_x0000_s1028" type="#_x0000_t65" style="position:absolute;margin-left:.2pt;margin-top:2.35pt;width:514.15pt;height:496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" adj="20018" fillcolor="white [3212]" strokecolor="#cd8457 [1943]" strokeweight="2.25pt">
                <v:stroke joinstyle="miter"/>
                <v:shadow on="t" color="black" opacity="26214f" origin="-.5,-.5" offset=".74836mm,.74836mm"/>
                <v:textbox>
                  <w:txbxContent>
                    <w:p w14:paraId="117ED83B" w14:textId="02499063" w:rsidR="00696301" w:rsidRDefault="00696301" w:rsidP="00696301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</w:pPr>
                      <w:r w:rsidRPr="00E017D7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  <w:t>我</w:t>
                      </w: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  <w:t>的介紹</w:t>
                      </w:r>
                    </w:p>
                    <w:p w14:paraId="4A39FA71" w14:textId="77777777" w:rsidR="00696301" w:rsidRDefault="00696301" w:rsidP="00696301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</w:pPr>
                    </w:p>
                    <w:p w14:paraId="2D49A4EF" w14:textId="77777777" w:rsidR="00696301" w:rsidRPr="004F373E" w:rsidRDefault="00696301" w:rsidP="00696301">
                      <w:pPr>
                        <w:spacing w:line="480" w:lineRule="auto"/>
                        <w:rPr>
                          <w:rFonts w:ascii="Microsoft JhengHei" w:eastAsia="Microsoft JhengHei" w:hAnsi="Microsoft JhengHei"/>
                          <w:color w:val="040606" w:themeColor="text2"/>
                        </w:rPr>
                      </w:pPr>
                      <w:r w:rsidRPr="00E16854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姓名：</w:t>
                      </w:r>
                      <w:r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林珍</w:t>
                      </w:r>
                    </w:p>
                    <w:p w14:paraId="7D491D2B" w14:textId="111770B7" w:rsidR="00696301" w:rsidRPr="00A92BBC" w:rsidRDefault="00696301" w:rsidP="00696301">
                      <w:pPr>
                        <w:spacing w:line="480" w:lineRule="auto"/>
                        <w:rPr>
                          <w:rFonts w:ascii="DFKai-SB" w:eastAsia="DFKai-SB" w:hAnsi="DFKai-SB"/>
                          <w:color w:val="040606" w:themeColor="text2"/>
                          <w:lang w:val="en-US"/>
                        </w:rPr>
                      </w:pPr>
                      <w:r w:rsidRPr="00E16854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出生年份：</w:t>
                      </w:r>
                      <w:r w:rsidRPr="00A92BBC">
                        <w:rPr>
                          <w:rFonts w:ascii="Times New Roman" w:eastAsia="DFKai-SB" w:hAnsi="Times New Roman" w:cs="Times New Roman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  <w:t>（</w:t>
                      </w:r>
                      <w:r w:rsidR="00A92BBC" w:rsidRPr="00A92BBC">
                        <w:rPr>
                          <w:rFonts w:ascii="Times New Roman" w:eastAsia="DFKai-SB" w:hAnsi="Times New Roman" w:cs="Times New Roman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  <w:t xml:space="preserve"> </w:t>
                      </w:r>
                      <w:r w:rsidRPr="00A92BBC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>1930</w:t>
                      </w:r>
                      <w:r w:rsidR="0035499B" w:rsidRPr="00A92BBC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393580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>/</w:t>
                      </w:r>
                      <w:r w:rsidR="0035499B" w:rsidRPr="00A92BBC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1935 </w:t>
                      </w:r>
                      <w:r w:rsidR="00393580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>/</w:t>
                      </w:r>
                      <w:r w:rsidR="0035499B" w:rsidRPr="00A92BBC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1940</w:t>
                      </w:r>
                      <w:r w:rsidRPr="00A92BBC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35499B" w:rsidRPr="00A92BBC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>）</w:t>
                      </w:r>
                      <w:r w:rsidRPr="00A92BBC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Pr="00A92BBC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>年</w:t>
                      </w:r>
                      <w:r w:rsidRPr="00A92BBC">
                        <w:rPr>
                          <w:rFonts w:ascii="DFKai-SB" w:eastAsia="DFKai-SB" w:hAnsi="DFKai-SB" w:hint="eastAsia"/>
                          <w:color w:val="040606" w:themeColor="text2"/>
                        </w:rPr>
                        <w:t xml:space="preserve"> </w:t>
                      </w:r>
                      <w:r w:rsidRPr="00A92BBC">
                        <w:rPr>
                          <w:rFonts w:ascii="DFKai-SB" w:eastAsia="DFKai-SB" w:hAnsi="DFKai-SB"/>
                          <w:color w:val="040606" w:themeColor="text2"/>
                        </w:rPr>
                        <w:t xml:space="preserve"> </w:t>
                      </w:r>
                    </w:p>
                    <w:p w14:paraId="4D7D5D4C" w14:textId="77777777" w:rsidR="00696301" w:rsidRPr="00E16854" w:rsidRDefault="00696301" w:rsidP="00696301">
                      <w:pPr>
                        <w:spacing w:line="480" w:lineRule="auto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E16854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經歷：</w:t>
                      </w:r>
                    </w:p>
                    <w:p w14:paraId="5D711A3A" w14:textId="7687CC3A" w:rsidR="00696301" w:rsidRPr="00A92BBC" w:rsidRDefault="00696301" w:rsidP="00C82DF2">
                      <w:pPr>
                        <w:pStyle w:val="a7"/>
                        <w:numPr>
                          <w:ilvl w:val="0"/>
                          <w:numId w:val="7"/>
                        </w:numPr>
                        <w:spacing w:before="240" w:after="240" w:line="480" w:lineRule="auto"/>
                        <w:ind w:left="527" w:hanging="357"/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</w:pPr>
                      <w:r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小時候接觸一些</w:t>
                      </w:r>
                      <w:r w:rsidR="00393580" w:rsidRPr="00A92BBC">
                        <w:rPr>
                          <w:rFonts w:ascii="DFKai-SB" w:eastAsia="DFKai-SB" w:hAnsi="DFKai-SB" w:hint="eastAsia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  <w:t>（</w:t>
                      </w:r>
                      <w:r w:rsidR="00783338"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抗美</w:t>
                      </w:r>
                      <w:r w:rsidR="00E82992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E82992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>/</w:t>
                      </w:r>
                      <w:r w:rsidR="00E82992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783338"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抗日</w:t>
                      </w:r>
                      <w:r w:rsidR="00E82992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E82992">
                        <w:rPr>
                          <w:rFonts w:ascii="Times New Roman" w:eastAsia="DFKai-SB" w:hAnsi="Times New Roman" w:cs="Times New Roman" w:hint="eastAsia"/>
                          <w:color w:val="040606" w:themeColor="text2"/>
                          <w:sz w:val="28"/>
                          <w:szCs w:val="28"/>
                        </w:rPr>
                        <w:t>/</w:t>
                      </w:r>
                      <w:r w:rsidR="00E82992">
                        <w:rPr>
                          <w:rFonts w:ascii="Times New Roman" w:eastAsia="DFKai-SB" w:hAnsi="Times New Roman" w:cs="Times New Roman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783338"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抗德</w:t>
                      </w:r>
                      <w:r w:rsidR="00783338" w:rsidRPr="00A92BBC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  <w:t>）</w:t>
                      </w:r>
                      <w:r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歌曲宣傳，產生保家衞國的想法</w:t>
                      </w:r>
                    </w:p>
                    <w:p w14:paraId="5708194E" w14:textId="7F409651" w:rsidR="00696301" w:rsidRPr="00A92BBC" w:rsidRDefault="00696301" w:rsidP="00C82DF2">
                      <w:pPr>
                        <w:pStyle w:val="a7"/>
                        <w:numPr>
                          <w:ilvl w:val="0"/>
                          <w:numId w:val="7"/>
                        </w:numPr>
                        <w:spacing w:before="240" w:after="240" w:line="480" w:lineRule="auto"/>
                        <w:ind w:left="527" w:hanging="357"/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</w:pPr>
                      <w:r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目睹日軍對</w:t>
                      </w:r>
                      <w:r w:rsidR="00783338" w:rsidRPr="0001579E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（</w:t>
                      </w:r>
                      <w:r w:rsidR="00783338"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母親</w:t>
                      </w:r>
                      <w:r w:rsidR="00E82992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E82992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/</w:t>
                      </w:r>
                      <w:r w:rsidR="00783338"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 xml:space="preserve"> 兄長</w:t>
                      </w:r>
                      <w:r w:rsidR="00E82992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783338" w:rsidRPr="00A92BBC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  <w:t xml:space="preserve">/ </w:t>
                      </w:r>
                      <w:r w:rsidR="00783338"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大姐姐</w:t>
                      </w:r>
                      <w:r w:rsidR="00783338" w:rsidRPr="00A92BBC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  <w:t>）</w:t>
                      </w:r>
                      <w:r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殘暴、無理對待，決定</w:t>
                      </w:r>
                      <w:proofErr w:type="gramStart"/>
                      <w:r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隨母兄參加</w:t>
                      </w:r>
                      <w:proofErr w:type="gramEnd"/>
                      <w:r w:rsidR="00E82992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E82992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游擊隊</w:t>
                      </w:r>
                    </w:p>
                    <w:p w14:paraId="6CBFB74D" w14:textId="53B30940" w:rsidR="00696301" w:rsidRPr="00A92BBC" w:rsidRDefault="00696301" w:rsidP="00C82DF2">
                      <w:pPr>
                        <w:pStyle w:val="a7"/>
                        <w:numPr>
                          <w:ilvl w:val="0"/>
                          <w:numId w:val="7"/>
                        </w:numPr>
                        <w:spacing w:before="240" w:after="240" w:line="480" w:lineRule="auto"/>
                        <w:ind w:left="527" w:hanging="357"/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</w:pPr>
                      <w:r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在部隊內先擔任</w:t>
                      </w:r>
                      <w:r w:rsidR="00783338" w:rsidRPr="0001579E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（</w:t>
                      </w:r>
                      <w:r w:rsidR="005C0083"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護理員</w:t>
                      </w:r>
                      <w:r w:rsidR="00E82992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  <w:t xml:space="preserve"> / </w:t>
                      </w:r>
                      <w:r w:rsidR="005C0083"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交通員</w:t>
                      </w:r>
                      <w:r w:rsidR="00783338" w:rsidRPr="00A92BBC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  <w:t xml:space="preserve"> / </w:t>
                      </w:r>
                      <w:r w:rsidR="005C0083"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炊事員</w:t>
                      </w:r>
                      <w:r w:rsidR="00783338" w:rsidRPr="00A92BBC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  <w:t>）</w:t>
                      </w:r>
                      <w:r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，後擔任</w:t>
                      </w:r>
                      <w:r w:rsidR="005C0083" w:rsidRPr="00A92BBC">
                        <w:rPr>
                          <w:rFonts w:ascii="DFKai-SB" w:eastAsia="DFKai-SB" w:hAnsi="DFKai-SB" w:hint="eastAsia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  <w:t>（</w:t>
                      </w:r>
                      <w:r w:rsidR="005C0083"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護理員</w:t>
                      </w:r>
                      <w:r w:rsidR="00E82992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E82992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  <w:t>/</w:t>
                      </w:r>
                      <w:r w:rsidR="005C0083"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 xml:space="preserve"> 交通員</w:t>
                      </w:r>
                      <w:r w:rsidR="005C0083" w:rsidRPr="00A92BBC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  <w:t xml:space="preserve">  /  </w:t>
                      </w:r>
                      <w:r w:rsidR="005C0083"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炊事員</w:t>
                      </w:r>
                      <w:r w:rsidR="005C0083" w:rsidRPr="00A92BBC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  <w:t>）</w:t>
                      </w:r>
                    </w:p>
                    <w:p w14:paraId="11E7E961" w14:textId="48B0C7D8" w:rsidR="00696301" w:rsidRPr="00A92BBC" w:rsidRDefault="00696301" w:rsidP="00C82DF2">
                      <w:pPr>
                        <w:pStyle w:val="a7"/>
                        <w:numPr>
                          <w:ilvl w:val="0"/>
                          <w:numId w:val="7"/>
                        </w:numPr>
                        <w:spacing w:before="240" w:after="240" w:line="480" w:lineRule="auto"/>
                        <w:ind w:left="527" w:hanging="357"/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</w:pPr>
                      <w:r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退役後繼續學業，成為了一名</w:t>
                      </w:r>
                      <w:r w:rsidR="00A73CC3" w:rsidRPr="003F7D99">
                        <w:rPr>
                          <w:rFonts w:ascii="DFKai-SB" w:eastAsia="DFKai-SB" w:hAnsi="DFKai-SB" w:hint="eastAsia"/>
                          <w:color w:val="484F5E" w:themeColor="text1"/>
                          <w:sz w:val="28"/>
                          <w:szCs w:val="28"/>
                        </w:rPr>
                        <w:t>（</w:t>
                      </w:r>
                      <w:r w:rsidR="00A73CC3"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護士</w:t>
                      </w:r>
                      <w:r w:rsidR="00E82992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E82992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  <w:t xml:space="preserve">/ </w:t>
                      </w:r>
                      <w:r w:rsidR="00A73CC3"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警察</w:t>
                      </w:r>
                      <w:r w:rsidR="00E82992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="00E82992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  <w:t xml:space="preserve">/ </w:t>
                      </w:r>
                      <w:r w:rsidR="00A73CC3"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教師</w:t>
                      </w:r>
                      <w:r w:rsidR="00A73CC3" w:rsidRPr="00A92BBC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  <w:t>）</w:t>
                      </w:r>
                    </w:p>
                    <w:p w14:paraId="08F0F101" w14:textId="77326329" w:rsidR="00696301" w:rsidRPr="00A92BBC" w:rsidRDefault="00696301" w:rsidP="00C82DF2">
                      <w:pPr>
                        <w:pStyle w:val="a7"/>
                        <w:numPr>
                          <w:ilvl w:val="0"/>
                          <w:numId w:val="7"/>
                        </w:numPr>
                        <w:spacing w:before="240" w:after="240" w:line="480" w:lineRule="auto"/>
                        <w:ind w:left="527" w:right="284" w:hanging="357"/>
                        <w:rPr>
                          <w:rFonts w:ascii="DFKai-SB" w:eastAsia="DFKai-SB" w:hAnsi="DFKai-SB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</w:pPr>
                      <w:r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退休後積極投入</w:t>
                      </w:r>
                      <w:r w:rsidR="00A73CC3" w:rsidRPr="00A92BBC">
                        <w:rPr>
                          <w:rFonts w:ascii="DFKai-SB" w:eastAsia="DFKai-SB" w:hAnsi="DFKai-SB" w:hint="eastAsia"/>
                          <w:b/>
                          <w:bCs/>
                          <w:color w:val="484F5E" w:themeColor="text1"/>
                          <w:sz w:val="28"/>
                          <w:szCs w:val="28"/>
                        </w:rPr>
                        <w:t>（</w:t>
                      </w:r>
                      <w:r w:rsidR="009464BA"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老游擊戰士聯誼會</w:t>
                      </w:r>
                      <w:r w:rsidR="00A73CC3" w:rsidRPr="00A92BBC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  <w:t xml:space="preserve"> / </w:t>
                      </w:r>
                      <w:r w:rsidR="00C82DF2"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東江縱隊港九獨立大隊</w:t>
                      </w:r>
                      <w:r w:rsidR="00A73CC3" w:rsidRPr="00A92BBC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  <w:t>）</w:t>
                      </w:r>
                      <w:r w:rsidRPr="00A92BBC">
                        <w:rPr>
                          <w:rFonts w:ascii="DFKai-SB" w:eastAsia="DFKai-SB" w:hAnsi="DFKai-SB"/>
                          <w:color w:val="040606" w:themeColor="text2"/>
                          <w:sz w:val="28"/>
                          <w:szCs w:val="28"/>
                        </w:rPr>
                        <w:t xml:space="preserve"> </w:t>
                      </w:r>
                      <w:r w:rsidRPr="00A92BBC">
                        <w:rPr>
                          <w:rFonts w:ascii="DFKai-SB" w:eastAsia="DFKai-SB" w:hAnsi="DFKai-SB" w:hint="eastAsia"/>
                          <w:color w:val="040606" w:themeColor="text2"/>
                          <w:sz w:val="28"/>
                          <w:szCs w:val="28"/>
                        </w:rPr>
                        <w:t>的工作</w:t>
                      </w:r>
                    </w:p>
                    <w:p w14:paraId="1E5A60C6" w14:textId="77777777" w:rsidR="00696301" w:rsidRDefault="00696301" w:rsidP="00696301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</w:pPr>
                    </w:p>
                    <w:p w14:paraId="0C3F4242" w14:textId="77777777" w:rsidR="00696301" w:rsidRDefault="00696301" w:rsidP="00696301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</w:pPr>
                    </w:p>
                    <w:p w14:paraId="71DD8589" w14:textId="77777777" w:rsidR="00696301" w:rsidRDefault="00696301" w:rsidP="00696301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</w:pPr>
                    </w:p>
                    <w:p w14:paraId="5A58D560" w14:textId="77777777" w:rsidR="00696301" w:rsidRDefault="00696301" w:rsidP="00696301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</w:pPr>
                    </w:p>
                    <w:p w14:paraId="1CFEA06A" w14:textId="77777777" w:rsidR="00696301" w:rsidRDefault="00696301" w:rsidP="00696301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</w:pPr>
                    </w:p>
                    <w:p w14:paraId="6F5CC27E" w14:textId="77777777" w:rsidR="00696301" w:rsidRDefault="00696301" w:rsidP="00696301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</w:pPr>
                    </w:p>
                    <w:p w14:paraId="549E609F" w14:textId="77777777" w:rsidR="00696301" w:rsidRDefault="00696301" w:rsidP="00696301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</w:pPr>
                    </w:p>
                    <w:p w14:paraId="5AED8F8C" w14:textId="77777777" w:rsidR="00696301" w:rsidRDefault="00696301" w:rsidP="00696301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</w:pPr>
                    </w:p>
                    <w:p w14:paraId="66A8DB41" w14:textId="77777777" w:rsidR="00696301" w:rsidRPr="00E017D7" w:rsidRDefault="00696301" w:rsidP="00696301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17E1CE" w14:textId="77777777" w:rsidR="00696301" w:rsidRDefault="00696301" w:rsidP="00696301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403E7B98" w14:textId="468553D0" w:rsidR="00696301" w:rsidRPr="000A5C01" w:rsidRDefault="001611E1" w:rsidP="00696301">
      <w:pPr>
        <w:tabs>
          <w:tab w:val="left" w:pos="2057"/>
        </w:tabs>
        <w:spacing w:line="276" w:lineRule="auto"/>
        <w:rPr>
          <w:b/>
          <w:bCs/>
          <w:color w:val="040606" w:themeColor="text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6C04247" wp14:editId="3F31818B">
            <wp:simplePos x="0" y="0"/>
            <wp:positionH relativeFrom="column">
              <wp:posOffset>4622165</wp:posOffset>
            </wp:positionH>
            <wp:positionV relativeFrom="paragraph">
              <wp:posOffset>3175</wp:posOffset>
            </wp:positionV>
            <wp:extent cx="1520008" cy="1952305"/>
            <wp:effectExtent l="0" t="0" r="4445" b="0"/>
            <wp:wrapNone/>
            <wp:docPr id="10" name="圖片 10" descr="一張含有 文字, 相框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文字, 相框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9" r="35565"/>
                    <a:stretch/>
                  </pic:blipFill>
                  <pic:spPr bwMode="auto">
                    <a:xfrm>
                      <a:off x="0" y="0"/>
                      <a:ext cx="1520008" cy="195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1FAF1" w14:textId="24F64206" w:rsidR="008E6DAD" w:rsidRPr="00696301" w:rsidRDefault="00E82992" w:rsidP="00696301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D38BF5" wp14:editId="4FA09F23">
                <wp:simplePos x="0" y="0"/>
                <wp:positionH relativeFrom="column">
                  <wp:posOffset>1851838</wp:posOffset>
                </wp:positionH>
                <wp:positionV relativeFrom="paragraph">
                  <wp:posOffset>4799482</wp:posOffset>
                </wp:positionV>
                <wp:extent cx="1365250" cy="323850"/>
                <wp:effectExtent l="0" t="0" r="25400" b="19050"/>
                <wp:wrapNone/>
                <wp:docPr id="33" name="橢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9982EC" id="橢圓 33" o:spid="_x0000_s1026" style="position:absolute;margin-left:145.8pt;margin-top:377.9pt;width:107.5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7EF122" wp14:editId="2D3A4B68">
                <wp:simplePos x="0" y="0"/>
                <wp:positionH relativeFrom="column">
                  <wp:posOffset>4127475</wp:posOffset>
                </wp:positionH>
                <wp:positionV relativeFrom="paragraph">
                  <wp:posOffset>4345813</wp:posOffset>
                </wp:positionV>
                <wp:extent cx="482600" cy="323850"/>
                <wp:effectExtent l="0" t="0" r="12700" b="19050"/>
                <wp:wrapNone/>
                <wp:docPr id="30" name="橢圓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F5CE4C" id="橢圓 30" o:spid="_x0000_s1026" style="position:absolute;margin-left:325pt;margin-top:342.2pt;width:38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E0D541" wp14:editId="6DA9F90E">
                <wp:simplePos x="0" y="0"/>
                <wp:positionH relativeFrom="column">
                  <wp:posOffset>5081093</wp:posOffset>
                </wp:positionH>
                <wp:positionV relativeFrom="paragraph">
                  <wp:posOffset>3394329</wp:posOffset>
                </wp:positionV>
                <wp:extent cx="482600" cy="323850"/>
                <wp:effectExtent l="0" t="0" r="12700" b="19050"/>
                <wp:wrapNone/>
                <wp:docPr id="32" name="橢圓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FC6F3A" id="橢圓 32" o:spid="_x0000_s1026" style="position:absolute;margin-left:400.1pt;margin-top:267.25pt;width:38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5817EA" wp14:editId="11DABC7D">
                <wp:simplePos x="0" y="0"/>
                <wp:positionH relativeFrom="column">
                  <wp:posOffset>2700935</wp:posOffset>
                </wp:positionH>
                <wp:positionV relativeFrom="paragraph">
                  <wp:posOffset>3389630</wp:posOffset>
                </wp:positionV>
                <wp:extent cx="482600" cy="323850"/>
                <wp:effectExtent l="0" t="0" r="12700" b="19050"/>
                <wp:wrapNone/>
                <wp:docPr id="31" name="橢圓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B3CC0A" id="橢圓 31" o:spid="_x0000_s1026" style="position:absolute;margin-left:212.65pt;margin-top:266.9pt;width:38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C23CC2" wp14:editId="5CD22D30">
                <wp:simplePos x="0" y="0"/>
                <wp:positionH relativeFrom="column">
                  <wp:posOffset>2759050</wp:posOffset>
                </wp:positionH>
                <wp:positionV relativeFrom="paragraph">
                  <wp:posOffset>2487854</wp:posOffset>
                </wp:positionV>
                <wp:extent cx="482600" cy="323850"/>
                <wp:effectExtent l="0" t="0" r="12700" b="19050"/>
                <wp:wrapNone/>
                <wp:docPr id="18" name="橢圓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FD53A5" id="橢圓 18" o:spid="_x0000_s1026" style="position:absolute;margin-left:217.25pt;margin-top:195.9pt;width:38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 w:rsidR="00A92BB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B8F9B9" wp14:editId="38D4BA2A">
                <wp:simplePos x="0" y="0"/>
                <wp:positionH relativeFrom="column">
                  <wp:posOffset>2384806</wp:posOffset>
                </wp:positionH>
                <wp:positionV relativeFrom="paragraph">
                  <wp:posOffset>1998726</wp:posOffset>
                </wp:positionV>
                <wp:extent cx="482600" cy="323850"/>
                <wp:effectExtent l="0" t="0" r="12700" b="1905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BF9B5B" id="橢圓 17" o:spid="_x0000_s1026" style="position:absolute;margin-left:187.8pt;margin-top:157.4pt;width:38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 w:rsidR="00A92BB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2B088C" wp14:editId="7C2C0A9D">
                <wp:simplePos x="0" y="0"/>
                <wp:positionH relativeFrom="column">
                  <wp:posOffset>1064082</wp:posOffset>
                </wp:positionH>
                <wp:positionV relativeFrom="paragraph">
                  <wp:posOffset>838581</wp:posOffset>
                </wp:positionV>
                <wp:extent cx="482600" cy="323850"/>
                <wp:effectExtent l="0" t="0" r="12700" b="19050"/>
                <wp:wrapNone/>
                <wp:docPr id="8" name="橢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6D540B" id="橢圓 8" o:spid="_x0000_s1026" style="position:absolute;margin-left:83.8pt;margin-top:66.05pt;width:38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" filled="f" strokecolor="red" strokeweight="1pt">
                <v:stroke joinstyle="miter"/>
              </v:oval>
            </w:pict>
          </mc:Fallback>
        </mc:AlternateContent>
      </w:r>
    </w:p>
    <w:sectPr w:rsidR="008E6DAD" w:rsidRPr="00696301" w:rsidSect="004038B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57151" w14:textId="77777777" w:rsidR="00DC3271" w:rsidRDefault="00DC3271" w:rsidP="00465C96">
      <w:r>
        <w:separator/>
      </w:r>
    </w:p>
  </w:endnote>
  <w:endnote w:type="continuationSeparator" w:id="0">
    <w:p w14:paraId="2527281C" w14:textId="77777777" w:rsidR="00DC3271" w:rsidRDefault="00DC3271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-1273082420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5665551A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087E9B0B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778766925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59CC56D8" w14:textId="77777777" w:rsidR="00EF4F7C" w:rsidRDefault="00EF4F7C" w:rsidP="00EF4F7C">
        <w:pPr>
          <w:pStyle w:val="a5"/>
          <w:framePr w:wrap="none" w:vAnchor="text" w:hAnchor="page" w:x="11276" w:y="373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0F2C76E9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A2F058A" wp14:editId="48F424E5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16925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582C38B" wp14:editId="74946F87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F55F9" w14:textId="77777777" w:rsidR="00DC3271" w:rsidRDefault="00DC3271" w:rsidP="00465C96">
      <w:r>
        <w:separator/>
      </w:r>
    </w:p>
  </w:footnote>
  <w:footnote w:type="continuationSeparator" w:id="0">
    <w:p w14:paraId="3F2C4D3A" w14:textId="77777777" w:rsidR="00DC3271" w:rsidRDefault="00DC3271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D38AC" w14:textId="77777777" w:rsidR="002812BD" w:rsidRDefault="002812B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28636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81B6A02" wp14:editId="4EBED645">
          <wp:simplePos x="0" y="0"/>
          <wp:positionH relativeFrom="margin">
            <wp:posOffset>-540385</wp:posOffset>
          </wp:positionH>
          <wp:positionV relativeFrom="margin">
            <wp:posOffset>-1073794</wp:posOffset>
          </wp:positionV>
          <wp:extent cx="7558443" cy="710189"/>
          <wp:effectExtent l="0" t="0" r="0" b="127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3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C5098" w14:textId="333EB3A8" w:rsidR="00423CAF" w:rsidRDefault="002812BD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77EF8D2" wp14:editId="03FAF15E">
              <wp:simplePos x="0" y="0"/>
              <wp:positionH relativeFrom="margin">
                <wp:posOffset>3434715</wp:posOffset>
              </wp:positionH>
              <wp:positionV relativeFrom="paragraph">
                <wp:posOffset>-113665</wp:posOffset>
              </wp:positionV>
              <wp:extent cx="952500" cy="504825"/>
              <wp:effectExtent l="0" t="0" r="19050" b="28575"/>
              <wp:wrapNone/>
              <wp:docPr id="13" name="矩形: 圓角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A3D1455" w14:textId="77777777" w:rsidR="002812BD" w:rsidRDefault="002812BD" w:rsidP="002812BD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077EF8D2" id="矩形: 圓角 13" o:spid="_x0000_s1029" style="position:absolute;margin-left:270.45pt;margin-top:-8.95pt;width:7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" fillcolor="#ffcdcd" strokecolor="window" strokeweight="1pt">
              <v:stroke joinstyle="miter"/>
              <v:path arrowok="t"/>
              <v:textbox inset="2mm,0,2mm,0">
                <w:txbxContent>
                  <w:p w14:paraId="6A3D1455" w14:textId="77777777" w:rsidR="002812BD" w:rsidRDefault="002812BD" w:rsidP="002812BD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423CAF">
      <w:rPr>
        <w:noProof/>
      </w:rPr>
      <w:drawing>
        <wp:anchor distT="0" distB="0" distL="114300" distR="114300" simplePos="0" relativeHeight="251664384" behindDoc="0" locked="0" layoutInCell="1" allowOverlap="1" wp14:anchorId="63906FC4" wp14:editId="3B38C408">
          <wp:simplePos x="0" y="0"/>
          <wp:positionH relativeFrom="column">
            <wp:posOffset>-534035</wp:posOffset>
          </wp:positionH>
          <wp:positionV relativeFrom="paragraph">
            <wp:posOffset>-488315</wp:posOffset>
          </wp:positionV>
          <wp:extent cx="7547610" cy="1122822"/>
          <wp:effectExtent l="0" t="0" r="0" b="1270"/>
          <wp:wrapNone/>
          <wp:docPr id="4" name="圖片 4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圖片 4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122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9" type="#_x0000_t75" style="width:44.5pt;height:44.5pt;visibility:visible;mso-wrap-style:square" o:bullet="t">
        <v:imagedata r:id="rId1" o:title=""/>
      </v:shape>
    </w:pict>
  </w:numPicBullet>
  <w:abstractNum w:abstractNumId="0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5F870C0"/>
    <w:multiLevelType w:val="hybridMultilevel"/>
    <w:tmpl w:val="790EA556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3454D7"/>
    <w:multiLevelType w:val="hybridMultilevel"/>
    <w:tmpl w:val="063A4978"/>
    <w:lvl w:ilvl="0" w:tplc="D33AF09E">
      <w:start w:val="1"/>
      <w:numFmt w:val="decimal"/>
      <w:lvlText w:val="%1."/>
      <w:lvlJc w:val="left"/>
      <w:pPr>
        <w:ind w:left="720" w:hanging="360"/>
      </w:pPr>
      <w:rPr>
        <w:rFonts w:ascii="Kaiti TC" w:eastAsia="Kaiti TC" w:hAnsi="Kaiti TC" w:hint="default"/>
        <w:color w:val="0070C0"/>
        <w:sz w:val="32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0B5788"/>
    <w:multiLevelType w:val="hybridMultilevel"/>
    <w:tmpl w:val="A936EB6C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2B561C"/>
    <w:multiLevelType w:val="hybridMultilevel"/>
    <w:tmpl w:val="833AC5FE"/>
    <w:lvl w:ilvl="0" w:tplc="90CEC4C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08879651">
    <w:abstractNumId w:val="4"/>
  </w:num>
  <w:num w:numId="2" w16cid:durableId="102379785">
    <w:abstractNumId w:val="7"/>
  </w:num>
  <w:num w:numId="3" w16cid:durableId="1348556626">
    <w:abstractNumId w:val="8"/>
  </w:num>
  <w:num w:numId="4" w16cid:durableId="849836731">
    <w:abstractNumId w:val="1"/>
  </w:num>
  <w:num w:numId="5" w16cid:durableId="1243838014">
    <w:abstractNumId w:val="0"/>
  </w:num>
  <w:num w:numId="6" w16cid:durableId="944774724">
    <w:abstractNumId w:val="2"/>
  </w:num>
  <w:num w:numId="7" w16cid:durableId="135295045">
    <w:abstractNumId w:val="6"/>
  </w:num>
  <w:num w:numId="8" w16cid:durableId="850532568">
    <w:abstractNumId w:val="5"/>
  </w:num>
  <w:num w:numId="9" w16cid:durableId="1731554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2BF"/>
    <w:rsid w:val="0001579E"/>
    <w:rsid w:val="000167DE"/>
    <w:rsid w:val="00021266"/>
    <w:rsid w:val="000214DD"/>
    <w:rsid w:val="00023F7D"/>
    <w:rsid w:val="00027603"/>
    <w:rsid w:val="00035EED"/>
    <w:rsid w:val="00054159"/>
    <w:rsid w:val="0006459E"/>
    <w:rsid w:val="000661D6"/>
    <w:rsid w:val="000702FB"/>
    <w:rsid w:val="0007141B"/>
    <w:rsid w:val="00076E10"/>
    <w:rsid w:val="00080361"/>
    <w:rsid w:val="00086BAC"/>
    <w:rsid w:val="00097537"/>
    <w:rsid w:val="000A204E"/>
    <w:rsid w:val="000A5C01"/>
    <w:rsid w:val="000B0C93"/>
    <w:rsid w:val="000B41D0"/>
    <w:rsid w:val="000B602A"/>
    <w:rsid w:val="000C4800"/>
    <w:rsid w:val="000D719D"/>
    <w:rsid w:val="000E58CD"/>
    <w:rsid w:val="000F4CAD"/>
    <w:rsid w:val="001027BB"/>
    <w:rsid w:val="00102832"/>
    <w:rsid w:val="001145BE"/>
    <w:rsid w:val="00140C58"/>
    <w:rsid w:val="001412D4"/>
    <w:rsid w:val="00150F50"/>
    <w:rsid w:val="00157029"/>
    <w:rsid w:val="001611E1"/>
    <w:rsid w:val="00164750"/>
    <w:rsid w:val="00165B48"/>
    <w:rsid w:val="00166373"/>
    <w:rsid w:val="0017194E"/>
    <w:rsid w:val="001752D5"/>
    <w:rsid w:val="00185F29"/>
    <w:rsid w:val="001A2F95"/>
    <w:rsid w:val="001A4F4D"/>
    <w:rsid w:val="001B0BAD"/>
    <w:rsid w:val="001B3365"/>
    <w:rsid w:val="001B3571"/>
    <w:rsid w:val="001C0642"/>
    <w:rsid w:val="001C3765"/>
    <w:rsid w:val="001D350F"/>
    <w:rsid w:val="001D7BE6"/>
    <w:rsid w:val="001E4DD3"/>
    <w:rsid w:val="001E5078"/>
    <w:rsid w:val="001F16F9"/>
    <w:rsid w:val="001F4025"/>
    <w:rsid w:val="0020069A"/>
    <w:rsid w:val="00203D59"/>
    <w:rsid w:val="00206563"/>
    <w:rsid w:val="00213CA0"/>
    <w:rsid w:val="00227235"/>
    <w:rsid w:val="0025125B"/>
    <w:rsid w:val="00253473"/>
    <w:rsid w:val="0025746D"/>
    <w:rsid w:val="002578E0"/>
    <w:rsid w:val="00257B1E"/>
    <w:rsid w:val="00265AA8"/>
    <w:rsid w:val="002701E5"/>
    <w:rsid w:val="002812BD"/>
    <w:rsid w:val="00294B6E"/>
    <w:rsid w:val="002A7669"/>
    <w:rsid w:val="002C2DF1"/>
    <w:rsid w:val="002C5663"/>
    <w:rsid w:val="002C7E62"/>
    <w:rsid w:val="002D517B"/>
    <w:rsid w:val="002E27DF"/>
    <w:rsid w:val="002E587D"/>
    <w:rsid w:val="002F6794"/>
    <w:rsid w:val="002F748E"/>
    <w:rsid w:val="002F7863"/>
    <w:rsid w:val="00314C50"/>
    <w:rsid w:val="0032354F"/>
    <w:rsid w:val="00327B70"/>
    <w:rsid w:val="00346063"/>
    <w:rsid w:val="00350B05"/>
    <w:rsid w:val="003513AC"/>
    <w:rsid w:val="0035499B"/>
    <w:rsid w:val="00361DD5"/>
    <w:rsid w:val="0036573B"/>
    <w:rsid w:val="0037331E"/>
    <w:rsid w:val="00374913"/>
    <w:rsid w:val="00375DF1"/>
    <w:rsid w:val="0037784B"/>
    <w:rsid w:val="00381FDD"/>
    <w:rsid w:val="003826F0"/>
    <w:rsid w:val="00393580"/>
    <w:rsid w:val="003A5331"/>
    <w:rsid w:val="003A69C3"/>
    <w:rsid w:val="003B27AC"/>
    <w:rsid w:val="003C15AA"/>
    <w:rsid w:val="003C2CEE"/>
    <w:rsid w:val="003E3F00"/>
    <w:rsid w:val="003F7D99"/>
    <w:rsid w:val="00402D76"/>
    <w:rsid w:val="004038B5"/>
    <w:rsid w:val="0040442C"/>
    <w:rsid w:val="00413314"/>
    <w:rsid w:val="00413486"/>
    <w:rsid w:val="00423CAF"/>
    <w:rsid w:val="00424349"/>
    <w:rsid w:val="00427AF0"/>
    <w:rsid w:val="00433BF3"/>
    <w:rsid w:val="0043426E"/>
    <w:rsid w:val="00450B03"/>
    <w:rsid w:val="00450D4C"/>
    <w:rsid w:val="0045516F"/>
    <w:rsid w:val="004607AF"/>
    <w:rsid w:val="00465C96"/>
    <w:rsid w:val="0047169B"/>
    <w:rsid w:val="00482551"/>
    <w:rsid w:val="004946F6"/>
    <w:rsid w:val="004A2E2F"/>
    <w:rsid w:val="004B5E2A"/>
    <w:rsid w:val="004B79B8"/>
    <w:rsid w:val="004C1BD5"/>
    <w:rsid w:val="004C4C64"/>
    <w:rsid w:val="004C6F9F"/>
    <w:rsid w:val="004D0121"/>
    <w:rsid w:val="004D11CB"/>
    <w:rsid w:val="004D155B"/>
    <w:rsid w:val="004D6525"/>
    <w:rsid w:val="004E1111"/>
    <w:rsid w:val="004E58E9"/>
    <w:rsid w:val="004F373E"/>
    <w:rsid w:val="00501B61"/>
    <w:rsid w:val="00524D68"/>
    <w:rsid w:val="00531C56"/>
    <w:rsid w:val="00532AD8"/>
    <w:rsid w:val="00534FED"/>
    <w:rsid w:val="00537238"/>
    <w:rsid w:val="00547976"/>
    <w:rsid w:val="0055632A"/>
    <w:rsid w:val="005566A0"/>
    <w:rsid w:val="00561298"/>
    <w:rsid w:val="005619BC"/>
    <w:rsid w:val="00561EE4"/>
    <w:rsid w:val="00574311"/>
    <w:rsid w:val="00574A87"/>
    <w:rsid w:val="00581DBF"/>
    <w:rsid w:val="00584079"/>
    <w:rsid w:val="00587537"/>
    <w:rsid w:val="00590426"/>
    <w:rsid w:val="00592357"/>
    <w:rsid w:val="0059681B"/>
    <w:rsid w:val="005A5C1E"/>
    <w:rsid w:val="005B1643"/>
    <w:rsid w:val="005B1802"/>
    <w:rsid w:val="005B6C15"/>
    <w:rsid w:val="005C0083"/>
    <w:rsid w:val="005C7160"/>
    <w:rsid w:val="005F3E4D"/>
    <w:rsid w:val="005F4BBF"/>
    <w:rsid w:val="005F7C4A"/>
    <w:rsid w:val="00602FB2"/>
    <w:rsid w:val="00604DF2"/>
    <w:rsid w:val="006101FC"/>
    <w:rsid w:val="00612B92"/>
    <w:rsid w:val="00615BE5"/>
    <w:rsid w:val="00620ED2"/>
    <w:rsid w:val="00621C51"/>
    <w:rsid w:val="00627177"/>
    <w:rsid w:val="00635355"/>
    <w:rsid w:val="00641E16"/>
    <w:rsid w:val="00652E18"/>
    <w:rsid w:val="00660A86"/>
    <w:rsid w:val="006622EA"/>
    <w:rsid w:val="006631C7"/>
    <w:rsid w:val="00664FA2"/>
    <w:rsid w:val="0066607E"/>
    <w:rsid w:val="00680679"/>
    <w:rsid w:val="006810B3"/>
    <w:rsid w:val="00685051"/>
    <w:rsid w:val="00687C14"/>
    <w:rsid w:val="00692BA0"/>
    <w:rsid w:val="00696301"/>
    <w:rsid w:val="006A4550"/>
    <w:rsid w:val="006A552F"/>
    <w:rsid w:val="006C3760"/>
    <w:rsid w:val="006C6B3B"/>
    <w:rsid w:val="006D06C7"/>
    <w:rsid w:val="006E5B79"/>
    <w:rsid w:val="006F571E"/>
    <w:rsid w:val="006F72D9"/>
    <w:rsid w:val="00723D97"/>
    <w:rsid w:val="007277B2"/>
    <w:rsid w:val="007409A1"/>
    <w:rsid w:val="007438AA"/>
    <w:rsid w:val="007503AC"/>
    <w:rsid w:val="00766912"/>
    <w:rsid w:val="00783338"/>
    <w:rsid w:val="00792C0C"/>
    <w:rsid w:val="007969E5"/>
    <w:rsid w:val="007A027A"/>
    <w:rsid w:val="007A2D3A"/>
    <w:rsid w:val="007A531F"/>
    <w:rsid w:val="007A7B09"/>
    <w:rsid w:val="007A7CD9"/>
    <w:rsid w:val="007B0114"/>
    <w:rsid w:val="007B5E24"/>
    <w:rsid w:val="007B6DAC"/>
    <w:rsid w:val="007C00EB"/>
    <w:rsid w:val="007C3046"/>
    <w:rsid w:val="007C4253"/>
    <w:rsid w:val="007C7C9E"/>
    <w:rsid w:val="007D2924"/>
    <w:rsid w:val="007D698C"/>
    <w:rsid w:val="007E021E"/>
    <w:rsid w:val="007E1056"/>
    <w:rsid w:val="007E231F"/>
    <w:rsid w:val="008031B2"/>
    <w:rsid w:val="00803DCC"/>
    <w:rsid w:val="008064E4"/>
    <w:rsid w:val="00810A2C"/>
    <w:rsid w:val="00814D60"/>
    <w:rsid w:val="00826413"/>
    <w:rsid w:val="008410FE"/>
    <w:rsid w:val="0085705B"/>
    <w:rsid w:val="0087273E"/>
    <w:rsid w:val="00873D5B"/>
    <w:rsid w:val="00881A29"/>
    <w:rsid w:val="008911CE"/>
    <w:rsid w:val="008917B5"/>
    <w:rsid w:val="00896355"/>
    <w:rsid w:val="008A03E6"/>
    <w:rsid w:val="008A3E63"/>
    <w:rsid w:val="008B26FB"/>
    <w:rsid w:val="008B37FA"/>
    <w:rsid w:val="008E0E85"/>
    <w:rsid w:val="008E6DAD"/>
    <w:rsid w:val="008E7F15"/>
    <w:rsid w:val="008F02FB"/>
    <w:rsid w:val="008F0563"/>
    <w:rsid w:val="009067F1"/>
    <w:rsid w:val="00941271"/>
    <w:rsid w:val="009464BA"/>
    <w:rsid w:val="00951359"/>
    <w:rsid w:val="009522BD"/>
    <w:rsid w:val="00953F24"/>
    <w:rsid w:val="00961FAD"/>
    <w:rsid w:val="009653AC"/>
    <w:rsid w:val="0097494E"/>
    <w:rsid w:val="00995F21"/>
    <w:rsid w:val="009A352F"/>
    <w:rsid w:val="009B2DD1"/>
    <w:rsid w:val="009B4D81"/>
    <w:rsid w:val="009B4F9A"/>
    <w:rsid w:val="009B4FF6"/>
    <w:rsid w:val="009C04B7"/>
    <w:rsid w:val="009C5AC8"/>
    <w:rsid w:val="009C7520"/>
    <w:rsid w:val="009D55DA"/>
    <w:rsid w:val="009E2C47"/>
    <w:rsid w:val="009E550C"/>
    <w:rsid w:val="009E733C"/>
    <w:rsid w:val="009F02BF"/>
    <w:rsid w:val="00A112A1"/>
    <w:rsid w:val="00A14D0E"/>
    <w:rsid w:val="00A216BF"/>
    <w:rsid w:val="00A22169"/>
    <w:rsid w:val="00A236E5"/>
    <w:rsid w:val="00A26141"/>
    <w:rsid w:val="00A318A1"/>
    <w:rsid w:val="00A356D9"/>
    <w:rsid w:val="00A36C5C"/>
    <w:rsid w:val="00A43058"/>
    <w:rsid w:val="00A4621D"/>
    <w:rsid w:val="00A5091E"/>
    <w:rsid w:val="00A6041C"/>
    <w:rsid w:val="00A70C6D"/>
    <w:rsid w:val="00A71987"/>
    <w:rsid w:val="00A73CC3"/>
    <w:rsid w:val="00A8427F"/>
    <w:rsid w:val="00A92247"/>
    <w:rsid w:val="00A92BBC"/>
    <w:rsid w:val="00AC5AD9"/>
    <w:rsid w:val="00AD068B"/>
    <w:rsid w:val="00AD652D"/>
    <w:rsid w:val="00AF6C53"/>
    <w:rsid w:val="00B000F8"/>
    <w:rsid w:val="00B02EF8"/>
    <w:rsid w:val="00B04A77"/>
    <w:rsid w:val="00B062A9"/>
    <w:rsid w:val="00B33CB6"/>
    <w:rsid w:val="00B34CDD"/>
    <w:rsid w:val="00B35AFE"/>
    <w:rsid w:val="00B44DE0"/>
    <w:rsid w:val="00B71AF8"/>
    <w:rsid w:val="00B73378"/>
    <w:rsid w:val="00B75175"/>
    <w:rsid w:val="00B90FCC"/>
    <w:rsid w:val="00B95357"/>
    <w:rsid w:val="00BA7782"/>
    <w:rsid w:val="00BA799D"/>
    <w:rsid w:val="00BB2A9A"/>
    <w:rsid w:val="00BB6C12"/>
    <w:rsid w:val="00BC0EAF"/>
    <w:rsid w:val="00BC6252"/>
    <w:rsid w:val="00BD0207"/>
    <w:rsid w:val="00BD1AF9"/>
    <w:rsid w:val="00BD2AA2"/>
    <w:rsid w:val="00BE0BBB"/>
    <w:rsid w:val="00BE4E50"/>
    <w:rsid w:val="00BE6BA1"/>
    <w:rsid w:val="00BF7ED7"/>
    <w:rsid w:val="00C05730"/>
    <w:rsid w:val="00C057E7"/>
    <w:rsid w:val="00C07A6D"/>
    <w:rsid w:val="00C13545"/>
    <w:rsid w:val="00C413AB"/>
    <w:rsid w:val="00C451C4"/>
    <w:rsid w:val="00C6357D"/>
    <w:rsid w:val="00C6727B"/>
    <w:rsid w:val="00C72735"/>
    <w:rsid w:val="00C82DF2"/>
    <w:rsid w:val="00CA1395"/>
    <w:rsid w:val="00CA45FB"/>
    <w:rsid w:val="00CC614B"/>
    <w:rsid w:val="00CC7AE5"/>
    <w:rsid w:val="00CF2D13"/>
    <w:rsid w:val="00CF4FF1"/>
    <w:rsid w:val="00D0321A"/>
    <w:rsid w:val="00D1322D"/>
    <w:rsid w:val="00D3031F"/>
    <w:rsid w:val="00D30B57"/>
    <w:rsid w:val="00D536F3"/>
    <w:rsid w:val="00D71919"/>
    <w:rsid w:val="00D73B3F"/>
    <w:rsid w:val="00D83B04"/>
    <w:rsid w:val="00D86F95"/>
    <w:rsid w:val="00D95972"/>
    <w:rsid w:val="00D96163"/>
    <w:rsid w:val="00DA7531"/>
    <w:rsid w:val="00DA7E23"/>
    <w:rsid w:val="00DC0CC9"/>
    <w:rsid w:val="00DC3271"/>
    <w:rsid w:val="00DC584F"/>
    <w:rsid w:val="00DD6334"/>
    <w:rsid w:val="00E017D7"/>
    <w:rsid w:val="00E02059"/>
    <w:rsid w:val="00E16854"/>
    <w:rsid w:val="00E210E8"/>
    <w:rsid w:val="00E254FE"/>
    <w:rsid w:val="00E30CA5"/>
    <w:rsid w:val="00E318D4"/>
    <w:rsid w:val="00E44AC2"/>
    <w:rsid w:val="00E603AD"/>
    <w:rsid w:val="00E612D4"/>
    <w:rsid w:val="00E76FAB"/>
    <w:rsid w:val="00E82992"/>
    <w:rsid w:val="00E86466"/>
    <w:rsid w:val="00E90FFC"/>
    <w:rsid w:val="00E95543"/>
    <w:rsid w:val="00E96ADC"/>
    <w:rsid w:val="00EB4DF4"/>
    <w:rsid w:val="00EC7956"/>
    <w:rsid w:val="00ED3F43"/>
    <w:rsid w:val="00ED4372"/>
    <w:rsid w:val="00EF0A8E"/>
    <w:rsid w:val="00EF3A02"/>
    <w:rsid w:val="00EF4F7C"/>
    <w:rsid w:val="00EF56A0"/>
    <w:rsid w:val="00F0196A"/>
    <w:rsid w:val="00F02CB5"/>
    <w:rsid w:val="00F11770"/>
    <w:rsid w:val="00F1624C"/>
    <w:rsid w:val="00F17125"/>
    <w:rsid w:val="00F257A0"/>
    <w:rsid w:val="00F26FF7"/>
    <w:rsid w:val="00F27069"/>
    <w:rsid w:val="00F31D95"/>
    <w:rsid w:val="00F46E97"/>
    <w:rsid w:val="00F54E48"/>
    <w:rsid w:val="00F561A4"/>
    <w:rsid w:val="00F61E90"/>
    <w:rsid w:val="00F84FC3"/>
    <w:rsid w:val="00F93E05"/>
    <w:rsid w:val="00F97544"/>
    <w:rsid w:val="00FD1E82"/>
    <w:rsid w:val="00FE3B40"/>
    <w:rsid w:val="00FE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54015D4A"/>
  <w15:chartTrackingRefBased/>
  <w15:docId w15:val="{87B8B408-AE33-4BF6-9B59-8E49F2C09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link w:val="a8"/>
    <w:uiPriority w:val="34"/>
    <w:qFormat/>
    <w:rsid w:val="00165B48"/>
    <w:pPr>
      <w:ind w:left="720"/>
      <w:contextualSpacing/>
    </w:pPr>
  </w:style>
  <w:style w:type="character" w:styleId="a9">
    <w:name w:val="page number"/>
    <w:basedOn w:val="a0"/>
    <w:uiPriority w:val="99"/>
    <w:semiHidden/>
    <w:unhideWhenUsed/>
    <w:rsid w:val="00EF4F7C"/>
  </w:style>
  <w:style w:type="character" w:styleId="aa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3B27AC"/>
    <w:rPr>
      <w:sz w:val="20"/>
      <w:szCs w:val="20"/>
    </w:rPr>
  </w:style>
  <w:style w:type="character" w:customStyle="1" w:styleId="ac">
    <w:name w:val="註解文字 字元"/>
    <w:basedOn w:val="a0"/>
    <w:link w:val="ab"/>
    <w:uiPriority w:val="99"/>
    <w:semiHidden/>
    <w:rsid w:val="003B27AC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B27AC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3B27AC"/>
    <w:rPr>
      <w:b/>
      <w:bCs/>
      <w:sz w:val="20"/>
      <w:szCs w:val="20"/>
    </w:rPr>
  </w:style>
  <w:style w:type="table" w:styleId="af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1"/>
    <w:next w:val="af"/>
    <w:uiPriority w:val="39"/>
    <w:rsid w:val="00A236E5"/>
    <w:pPr>
      <w:widowControl w:val="0"/>
    </w:pPr>
    <w:rPr>
      <w:kern w:val="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清單段落 字元"/>
    <w:basedOn w:val="a0"/>
    <w:link w:val="a7"/>
    <w:uiPriority w:val="34"/>
    <w:rsid w:val="00A236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Our%20Hong%20Kong%20Foundation\ACS%20-%20Documents\All\Projects\2021\QEF_AI\08_&#32232;&#36655;&#25991;&#31295;\&#20839;&#37096;&#20132;&#25910;&#25991;&#31295;\&#25945;&#26448;&#22871;\&#24037;&#20316;&#32025;\&#25239;&#26085;_&#38928;&#32722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19" ma:contentTypeDescription="建立新的文件。" ma:contentTypeScope="" ma:versionID="13a79a682ff1d3335edc642764bad66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66c958731ac895a3eec1719cb4c1a7e5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D81196-6A10-4453-AD5B-8354392B4A23}"/>
</file>

<file path=customXml/itemProps3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抗日_預習工作紙-小學template</Template>
  <TotalTime>419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136</cp:revision>
  <cp:lastPrinted>2022-08-31T07:55:00Z</cp:lastPrinted>
  <dcterms:created xsi:type="dcterms:W3CDTF">2022-09-28T07:54:00Z</dcterms:created>
  <dcterms:modified xsi:type="dcterms:W3CDTF">2023-07-03T02:47:00Z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