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58D3" w14:textId="6B342000" w:rsidR="007F2821" w:rsidRPr="000E58CD" w:rsidRDefault="007F2821" w:rsidP="007F2821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軍人爸爸</w:t>
      </w:r>
    </w:p>
    <w:p w14:paraId="14BF7118" w14:textId="21AF36A4" w:rsidR="007F2821" w:rsidRDefault="00637FF4" w:rsidP="007F2821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885BBF6" wp14:editId="18B84E92">
                <wp:simplePos x="0" y="0"/>
                <wp:positionH relativeFrom="page">
                  <wp:posOffset>14605</wp:posOffset>
                </wp:positionH>
                <wp:positionV relativeFrom="paragraph">
                  <wp:posOffset>427051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D1EF7" w14:textId="6D82EC14" w:rsidR="00637FF4" w:rsidRPr="00CB1F13" w:rsidRDefault="00637FF4" w:rsidP="00637FF4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2B077D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EP</w:t>
                            </w:r>
                            <w:r w:rsidR="00AC1700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軍人爸爸</w:t>
                            </w:r>
                          </w:p>
                          <w:p w14:paraId="57A98BBF" w14:textId="1920D0D8" w:rsidR="00637FF4" w:rsidRPr="00CB1F13" w:rsidRDefault="00637FF4" w:rsidP="00637FF4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60A4F" w:rsidRPr="00F60A4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https://youtu.be/tGQylQ6SPIc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BBF6" id="矩形 5" o:spid="_x0000_s1026" style="position:absolute;margin-left:1.15pt;margin-top:33.65pt;width:593.85pt;height:74.5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" fillcolor="#feeed0 [665]" stroked="f" strokeweight="1pt">
                <v:textbox>
                  <w:txbxContent>
                    <w:p w14:paraId="064D1EF7" w14:textId="6D82EC14" w:rsidR="00637FF4" w:rsidRPr="00CB1F13" w:rsidRDefault="00637FF4" w:rsidP="00637FF4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2B077D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EP</w:t>
                      </w:r>
                      <w:r w:rsidR="00AC1700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6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軍人爸爸</w:t>
                      </w:r>
                    </w:p>
                    <w:p w14:paraId="57A98BBF" w14:textId="1920D0D8" w:rsidR="00637FF4" w:rsidRPr="00CB1F13" w:rsidRDefault="00637FF4" w:rsidP="00637FF4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F60A4F" w:rsidRPr="00F60A4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https://youtu.be/tGQylQ6SPIc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F282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0F62626A" w14:textId="040F39F8" w:rsidR="007F2821" w:rsidRDefault="00E55FC6" w:rsidP="007F2821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150656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8243" behindDoc="0" locked="0" layoutInCell="1" allowOverlap="1" wp14:anchorId="54DCC54C" wp14:editId="5013746B">
            <wp:simplePos x="0" y="0"/>
            <wp:positionH relativeFrom="column">
              <wp:posOffset>5854535</wp:posOffset>
            </wp:positionH>
            <wp:positionV relativeFrom="paragraph">
              <wp:posOffset>260622</wp:posOffset>
            </wp:positionV>
            <wp:extent cx="539750" cy="5397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634EE" w14:textId="77777777" w:rsidR="007F2821" w:rsidRDefault="007F2821" w:rsidP="007F2821">
      <w:pPr>
        <w:spacing w:line="276" w:lineRule="auto"/>
        <w:rPr>
          <w:color w:val="040606" w:themeColor="text2"/>
        </w:rPr>
      </w:pPr>
    </w:p>
    <w:p w14:paraId="08095FB0" w14:textId="77777777" w:rsidR="007F2821" w:rsidRDefault="007F2821" w:rsidP="007F2821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AA89284" w14:textId="77777777" w:rsidR="007F2821" w:rsidRDefault="007F2821" w:rsidP="007F2821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00765C9" w14:textId="115DE3E4" w:rsidR="007F2821" w:rsidRPr="009D73BE" w:rsidRDefault="007F2821" w:rsidP="009D73B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陳開偉對陳炳靖這位軍人爸爸有甚麼看法？在空格內填寫適當的答案。</w:t>
      </w:r>
    </w:p>
    <w:tbl>
      <w:tblPr>
        <w:tblStyle w:val="ae"/>
        <w:tblW w:w="0" w:type="auto"/>
        <w:tblInd w:w="5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6993"/>
      </w:tblGrid>
      <w:tr w:rsidR="007F2821" w:rsidRPr="00E15A08" w14:paraId="5B2B7600" w14:textId="77777777" w:rsidTr="00946833">
        <w:tc>
          <w:tcPr>
            <w:tcW w:w="2533" w:type="dxa"/>
            <w:shd w:val="clear" w:color="auto" w:fill="A3E7FF"/>
          </w:tcPr>
          <w:p w14:paraId="66D8B120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  <w:sz w:val="32"/>
                <w:szCs w:val="32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02060"/>
                <w:sz w:val="32"/>
                <w:szCs w:val="32"/>
              </w:rPr>
              <w:t>訪談內容</w:t>
            </w:r>
          </w:p>
        </w:tc>
        <w:tc>
          <w:tcPr>
            <w:tcW w:w="6993" w:type="dxa"/>
            <w:shd w:val="clear" w:color="auto" w:fill="A3E7FF"/>
          </w:tcPr>
          <w:p w14:paraId="2210020D" w14:textId="22DD0743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  <w:sz w:val="32"/>
                <w:szCs w:val="32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02060"/>
                <w:sz w:val="32"/>
                <w:szCs w:val="32"/>
              </w:rPr>
              <w:t>陳開偉的說法</w:t>
            </w:r>
          </w:p>
        </w:tc>
      </w:tr>
      <w:tr w:rsidR="007F2821" w:rsidRPr="00E15A08" w14:paraId="6EF61F99" w14:textId="77777777" w:rsidTr="009D73BE">
        <w:trPr>
          <w:trHeight w:val="1593"/>
        </w:trPr>
        <w:tc>
          <w:tcPr>
            <w:tcW w:w="2533" w:type="dxa"/>
            <w:vAlign w:val="center"/>
          </w:tcPr>
          <w:p w14:paraId="2D5AD091" w14:textId="77777777" w:rsidR="007F2821" w:rsidRPr="00EA6C9B" w:rsidRDefault="007F2821" w:rsidP="00115412">
            <w:pPr>
              <w:jc w:val="center"/>
              <w:rPr>
                <w:rFonts w:ascii="Microsoft JhengHei" w:eastAsia="Microsoft JhengHei" w:hAnsi="Microsoft JhengHe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5C99116A" wp14:editId="773DF8EE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330200</wp:posOffset>
                  </wp:positionV>
                  <wp:extent cx="725805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76" y="20855"/>
                      <wp:lineTo x="20976" y="0"/>
                      <wp:lineTo x="0" y="0"/>
                    </wp:wrapPolygon>
                  </wp:wrapThrough>
                  <wp:docPr id="3" name="圖片 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5" t="29107" r="20717" b="27969"/>
                          <a:stretch/>
                        </pic:blipFill>
                        <pic:spPr bwMode="auto">
                          <a:xfrm>
                            <a:off x="0" y="0"/>
                            <a:ext cx="7258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C9B">
              <w:rPr>
                <w:rFonts w:ascii="Microsoft JhengHei" w:eastAsia="Microsoft JhengHei" w:hAnsi="Microsoft JhengHei" w:hint="eastAsia"/>
                <w:b/>
                <w:bCs/>
                <w:sz w:val="28"/>
                <w:szCs w:val="28"/>
              </w:rPr>
              <w:t>對待子女的態度</w:t>
            </w:r>
          </w:p>
        </w:tc>
        <w:tc>
          <w:tcPr>
            <w:tcW w:w="6993" w:type="dxa"/>
            <w:vAlign w:val="center"/>
          </w:tcPr>
          <w:p w14:paraId="10001A1A" w14:textId="49BC9749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</w:p>
        </w:tc>
      </w:tr>
      <w:tr w:rsidR="007F2821" w:rsidRPr="00E15A08" w14:paraId="2B1012DE" w14:textId="77777777" w:rsidTr="009D73BE">
        <w:trPr>
          <w:trHeight w:val="1574"/>
        </w:trPr>
        <w:tc>
          <w:tcPr>
            <w:tcW w:w="2533" w:type="dxa"/>
            <w:vAlign w:val="center"/>
          </w:tcPr>
          <w:p w14:paraId="73272DB6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對抗戰英雄的看法</w:t>
            </w:r>
          </w:p>
          <w:p w14:paraId="41118625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83B21B" wp14:editId="1A54822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12065</wp:posOffset>
                  </wp:positionV>
                  <wp:extent cx="1066800" cy="567690"/>
                  <wp:effectExtent l="0" t="0" r="0" b="0"/>
                  <wp:wrapNone/>
                  <wp:docPr id="4" name="圖片 4" descr="飞虎队队标第1页_ 驾考预约大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飞虎队队标第1页_ 驾考预约大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93" w:type="dxa"/>
            <w:vAlign w:val="center"/>
          </w:tcPr>
          <w:p w14:paraId="585409FD" w14:textId="6304ABF3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</w:p>
        </w:tc>
      </w:tr>
      <w:tr w:rsidR="007F2821" w:rsidRPr="00E15A08" w14:paraId="32C24643" w14:textId="77777777" w:rsidTr="009D73BE">
        <w:trPr>
          <w:trHeight w:val="1681"/>
        </w:trPr>
        <w:tc>
          <w:tcPr>
            <w:tcW w:w="2533" w:type="dxa"/>
            <w:vAlign w:val="center"/>
          </w:tcPr>
          <w:p w14:paraId="22B08DF7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學習態度</w:t>
            </w:r>
          </w:p>
          <w:p w14:paraId="6A4302DC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23C42" wp14:editId="519E6FE4">
                  <wp:extent cx="584200" cy="584200"/>
                  <wp:effectExtent l="0" t="0" r="0" b="0"/>
                  <wp:docPr id="6" name="圖片 6" descr="Studying Icon #141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udying Icon #141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3" w:type="dxa"/>
            <w:vAlign w:val="center"/>
          </w:tcPr>
          <w:p w14:paraId="27D1B2BA" w14:textId="25BF089B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</w:p>
        </w:tc>
      </w:tr>
      <w:tr w:rsidR="007F2821" w:rsidRPr="00E15A08" w14:paraId="2E3F73E2" w14:textId="77777777" w:rsidTr="009D73BE">
        <w:trPr>
          <w:trHeight w:val="1705"/>
        </w:trPr>
        <w:tc>
          <w:tcPr>
            <w:tcW w:w="2533" w:type="dxa"/>
            <w:vAlign w:val="center"/>
          </w:tcPr>
          <w:p w14:paraId="620E571F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爸爸在家中的地位</w:t>
            </w:r>
          </w:p>
          <w:p w14:paraId="5B3137D9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375558" wp14:editId="53D1F0CD">
                  <wp:extent cx="1124857" cy="406400"/>
                  <wp:effectExtent l="0" t="0" r="0" b="0"/>
                  <wp:docPr id="7" name="圖片 7" descr="奖台图片素材_免费奖台PNG设计图片大全_图精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奖台图片素材_免费奖台PNG设计图片大全_图精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74" b="27097"/>
                          <a:stretch/>
                        </pic:blipFill>
                        <pic:spPr bwMode="auto">
                          <a:xfrm>
                            <a:off x="0" y="0"/>
                            <a:ext cx="1125175" cy="40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3" w:type="dxa"/>
            <w:vAlign w:val="center"/>
          </w:tcPr>
          <w:p w14:paraId="0A3855C7" w14:textId="2CB9F974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</w:p>
        </w:tc>
      </w:tr>
    </w:tbl>
    <w:p w14:paraId="54D215FE" w14:textId="77777777" w:rsidR="004764E6" w:rsidRDefault="004764E6" w:rsidP="004764E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1AA28772" w14:textId="2763911F" w:rsidR="004764E6" w:rsidRPr="009D73BE" w:rsidRDefault="004764E6" w:rsidP="004764E6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你和父母的相處之道是怎樣的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試寫出一項，並舉例說明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9C25FAA" w14:textId="77777777" w:rsid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p w14:paraId="29CFD075" w14:textId="77777777" w:rsidR="004764E6" w:rsidRDefault="004764E6" w:rsidP="004764E6">
      <w:pPr>
        <w:ind w:left="720"/>
        <w:rPr>
          <w:u w:val="single"/>
        </w:rPr>
      </w:pPr>
    </w:p>
    <w:p w14:paraId="247CDCB1" w14:textId="4F542CB8" w:rsidR="004764E6" w:rsidRP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p w14:paraId="623E7486" w14:textId="30DD032E" w:rsidR="00CA1C66" w:rsidRP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</w:t>
      </w:r>
    </w:p>
    <w:sectPr w:rsidR="00CA1C66" w:rsidRPr="004764E6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112A4" w14:textId="77777777" w:rsidR="008002B2" w:rsidRDefault="008002B2" w:rsidP="00465C96">
      <w:r>
        <w:separator/>
      </w:r>
    </w:p>
  </w:endnote>
  <w:endnote w:type="continuationSeparator" w:id="0">
    <w:p w14:paraId="565D758B" w14:textId="77777777" w:rsidR="008002B2" w:rsidRDefault="008002B2" w:rsidP="00465C96">
      <w:r>
        <w:continuationSeparator/>
      </w:r>
    </w:p>
  </w:endnote>
  <w:endnote w:type="continuationNotice" w:id="1">
    <w:p w14:paraId="12F6C4DF" w14:textId="77777777" w:rsidR="008002B2" w:rsidRDefault="008002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F0B30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F0FCCC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FCF62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A7B613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19276E" wp14:editId="680A5E7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768A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1716ACF" wp14:editId="271B81EF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5F9CB" w14:textId="77777777" w:rsidR="008002B2" w:rsidRDefault="008002B2" w:rsidP="00465C96">
      <w:r>
        <w:separator/>
      </w:r>
    </w:p>
  </w:footnote>
  <w:footnote w:type="continuationSeparator" w:id="0">
    <w:p w14:paraId="58E408C2" w14:textId="77777777" w:rsidR="008002B2" w:rsidRDefault="008002B2" w:rsidP="00465C96">
      <w:r>
        <w:continuationSeparator/>
      </w:r>
    </w:p>
  </w:footnote>
  <w:footnote w:type="continuationNotice" w:id="1">
    <w:p w14:paraId="508B9AC5" w14:textId="77777777" w:rsidR="008002B2" w:rsidRDefault="008002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3019B" w14:textId="77777777" w:rsidR="00275697" w:rsidRDefault="0027569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3F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7F862C" wp14:editId="524B26B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9586" w14:textId="43B936B6" w:rsidR="006F2F0D" w:rsidRDefault="0027569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5" behindDoc="0" locked="0" layoutInCell="1" allowOverlap="1" wp14:anchorId="3374AC80" wp14:editId="58A394F7">
              <wp:simplePos x="0" y="0"/>
              <wp:positionH relativeFrom="margin">
                <wp:posOffset>3390265</wp:posOffset>
              </wp:positionH>
              <wp:positionV relativeFrom="paragraph">
                <wp:posOffset>-164465</wp:posOffset>
              </wp:positionV>
              <wp:extent cx="952500" cy="504825"/>
              <wp:effectExtent l="0" t="0" r="19050" b="28575"/>
              <wp:wrapNone/>
              <wp:docPr id="10" name="矩形: 圓角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90C741F" w14:textId="77777777" w:rsidR="00275697" w:rsidRDefault="00275697" w:rsidP="00275697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374AC80" id="矩形: 圓角 10" o:spid="_x0000_s1027" style="position:absolute;margin-left:266.95pt;margin-top:-12.95pt;width:75pt;height:39.75pt;z-index: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zCVogd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690C741F" w14:textId="77777777" w:rsidR="00275697" w:rsidRDefault="00275697" w:rsidP="00275697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AD114F">
      <w:rPr>
        <w:noProof/>
      </w:rPr>
      <w:drawing>
        <wp:anchor distT="0" distB="0" distL="114300" distR="114300" simplePos="0" relativeHeight="251659267" behindDoc="0" locked="0" layoutInCell="1" allowOverlap="1" wp14:anchorId="634E2FDB" wp14:editId="2A21E968">
          <wp:simplePos x="0" y="0"/>
          <wp:positionH relativeFrom="page">
            <wp:posOffset>0</wp:posOffset>
          </wp:positionH>
          <wp:positionV relativeFrom="paragraph">
            <wp:posOffset>-488315</wp:posOffset>
          </wp:positionV>
          <wp:extent cx="7553960" cy="1123766"/>
          <wp:effectExtent l="0" t="0" r="0" b="635"/>
          <wp:wrapNone/>
          <wp:docPr id="8" name="圖片 8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2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71247"/>
    <w:multiLevelType w:val="hybridMultilevel"/>
    <w:tmpl w:val="0088C110"/>
    <w:lvl w:ilvl="0" w:tplc="312E2DBA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DC0FF3"/>
    <w:multiLevelType w:val="hybridMultilevel"/>
    <w:tmpl w:val="A93035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6"/>
  </w:num>
  <w:num w:numId="5" w16cid:durableId="1509976650">
    <w:abstractNumId w:val="7"/>
  </w:num>
  <w:num w:numId="6" w16cid:durableId="18167236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3782262">
    <w:abstractNumId w:val="0"/>
  </w:num>
  <w:num w:numId="8" w16cid:durableId="336881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26"/>
    <w:rsid w:val="00010E9C"/>
    <w:rsid w:val="000214DD"/>
    <w:rsid w:val="00023F7D"/>
    <w:rsid w:val="00027603"/>
    <w:rsid w:val="00031E65"/>
    <w:rsid w:val="00035EED"/>
    <w:rsid w:val="000378EE"/>
    <w:rsid w:val="000468B7"/>
    <w:rsid w:val="000661D6"/>
    <w:rsid w:val="00095188"/>
    <w:rsid w:val="000A204E"/>
    <w:rsid w:val="000A6002"/>
    <w:rsid w:val="000B602A"/>
    <w:rsid w:val="00112B8D"/>
    <w:rsid w:val="001412D4"/>
    <w:rsid w:val="00157029"/>
    <w:rsid w:val="00165B48"/>
    <w:rsid w:val="00192F9E"/>
    <w:rsid w:val="0019392A"/>
    <w:rsid w:val="001A2F95"/>
    <w:rsid w:val="001A4F4D"/>
    <w:rsid w:val="001B3571"/>
    <w:rsid w:val="001C0D2D"/>
    <w:rsid w:val="001C52A1"/>
    <w:rsid w:val="001E4DD3"/>
    <w:rsid w:val="001F4025"/>
    <w:rsid w:val="0020069A"/>
    <w:rsid w:val="00253473"/>
    <w:rsid w:val="00257B1E"/>
    <w:rsid w:val="00273618"/>
    <w:rsid w:val="00275697"/>
    <w:rsid w:val="00286AF4"/>
    <w:rsid w:val="002926EF"/>
    <w:rsid w:val="00296C56"/>
    <w:rsid w:val="002B077D"/>
    <w:rsid w:val="002C5663"/>
    <w:rsid w:val="002D517B"/>
    <w:rsid w:val="002E36E7"/>
    <w:rsid w:val="002E587D"/>
    <w:rsid w:val="002E6BFE"/>
    <w:rsid w:val="002F7863"/>
    <w:rsid w:val="00332603"/>
    <w:rsid w:val="00350B05"/>
    <w:rsid w:val="00357A73"/>
    <w:rsid w:val="0036573B"/>
    <w:rsid w:val="00366377"/>
    <w:rsid w:val="003960EF"/>
    <w:rsid w:val="003C15AA"/>
    <w:rsid w:val="003C6345"/>
    <w:rsid w:val="003E3F00"/>
    <w:rsid w:val="003E6563"/>
    <w:rsid w:val="00433BF3"/>
    <w:rsid w:val="004426E6"/>
    <w:rsid w:val="00453881"/>
    <w:rsid w:val="00456A7D"/>
    <w:rsid w:val="004607AF"/>
    <w:rsid w:val="00465C96"/>
    <w:rsid w:val="004764E6"/>
    <w:rsid w:val="00481CA3"/>
    <w:rsid w:val="004B79B8"/>
    <w:rsid w:val="004C4C64"/>
    <w:rsid w:val="004D0121"/>
    <w:rsid w:val="004F1B3D"/>
    <w:rsid w:val="00501B61"/>
    <w:rsid w:val="00524D68"/>
    <w:rsid w:val="005566A0"/>
    <w:rsid w:val="005619BC"/>
    <w:rsid w:val="005656FE"/>
    <w:rsid w:val="00574311"/>
    <w:rsid w:val="00584079"/>
    <w:rsid w:val="005952C1"/>
    <w:rsid w:val="005B6C15"/>
    <w:rsid w:val="005E72A3"/>
    <w:rsid w:val="005F0B26"/>
    <w:rsid w:val="005F7C4A"/>
    <w:rsid w:val="00615BE5"/>
    <w:rsid w:val="00621C51"/>
    <w:rsid w:val="00635355"/>
    <w:rsid w:val="00637FF4"/>
    <w:rsid w:val="00641E16"/>
    <w:rsid w:val="00662EA8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1B4F"/>
    <w:rsid w:val="007830EB"/>
    <w:rsid w:val="007849D1"/>
    <w:rsid w:val="00792C0C"/>
    <w:rsid w:val="00795287"/>
    <w:rsid w:val="007969E5"/>
    <w:rsid w:val="007A101A"/>
    <w:rsid w:val="007A1376"/>
    <w:rsid w:val="007A7CD9"/>
    <w:rsid w:val="007C3046"/>
    <w:rsid w:val="007D4F64"/>
    <w:rsid w:val="007E021E"/>
    <w:rsid w:val="007E1056"/>
    <w:rsid w:val="007F2821"/>
    <w:rsid w:val="008002B2"/>
    <w:rsid w:val="00810A2C"/>
    <w:rsid w:val="00824FE7"/>
    <w:rsid w:val="008261A1"/>
    <w:rsid w:val="00832FE7"/>
    <w:rsid w:val="0085705B"/>
    <w:rsid w:val="00861C23"/>
    <w:rsid w:val="00881DC5"/>
    <w:rsid w:val="00887017"/>
    <w:rsid w:val="008A1AA5"/>
    <w:rsid w:val="008B37FA"/>
    <w:rsid w:val="008B74D5"/>
    <w:rsid w:val="008D542B"/>
    <w:rsid w:val="008E7F15"/>
    <w:rsid w:val="00946833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D73BE"/>
    <w:rsid w:val="00A040C1"/>
    <w:rsid w:val="00A22169"/>
    <w:rsid w:val="00A318A1"/>
    <w:rsid w:val="00A476B1"/>
    <w:rsid w:val="00A47C83"/>
    <w:rsid w:val="00A80DDF"/>
    <w:rsid w:val="00AB521B"/>
    <w:rsid w:val="00AC1700"/>
    <w:rsid w:val="00AC33F9"/>
    <w:rsid w:val="00AC4091"/>
    <w:rsid w:val="00AC6D53"/>
    <w:rsid w:val="00AD068B"/>
    <w:rsid w:val="00AD114F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2F5D"/>
    <w:rsid w:val="00C87321"/>
    <w:rsid w:val="00CA1C66"/>
    <w:rsid w:val="00CC324A"/>
    <w:rsid w:val="00CC614B"/>
    <w:rsid w:val="00CC7AE5"/>
    <w:rsid w:val="00CE4057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E74DF"/>
    <w:rsid w:val="00E44478"/>
    <w:rsid w:val="00E4780C"/>
    <w:rsid w:val="00E55FC6"/>
    <w:rsid w:val="00E603AD"/>
    <w:rsid w:val="00E612D4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A4F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37577"/>
  <w15:chartTrackingRefBased/>
  <w15:docId w15:val="{D01810D3-C0EF-40D5-92D0-A51C3353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4310;&#20280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84D1E0-E427-4146-B060-CDD67FB4EFD6}"/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抗日_延伸工作紙-中學template</Template>
  <TotalTime>2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5</cp:revision>
  <cp:lastPrinted>2022-07-14T09:34:00Z</cp:lastPrinted>
  <dcterms:created xsi:type="dcterms:W3CDTF">2023-05-31T07:35:00Z</dcterms:created>
  <dcterms:modified xsi:type="dcterms:W3CDTF">2023-07-03T06:08:00Z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