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F58D3" w14:textId="572F848F" w:rsidR="007F2821" w:rsidRPr="000E58CD" w:rsidRDefault="007830EB" w:rsidP="007F2821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B6D9EBB" wp14:editId="56720083">
                <wp:simplePos x="0" y="0"/>
                <wp:positionH relativeFrom="margin">
                  <wp:posOffset>4210973</wp:posOffset>
                </wp:positionH>
                <wp:positionV relativeFrom="paragraph">
                  <wp:posOffset>191819</wp:posOffset>
                </wp:positionV>
                <wp:extent cx="2066925" cy="692785"/>
                <wp:effectExtent l="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69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E581C" w14:textId="77777777" w:rsidR="007830EB" w:rsidRPr="00927BF8" w:rsidRDefault="007830EB" w:rsidP="007830EB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認識陳炳靖作為一個爸爸，他的好學、謙虛及愛國精神對子女的影響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9EBB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left:0;text-align:left;margin-left:331.55pt;margin-top:15.1pt;width:162.75pt;height:54.5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" filled="f" stroked="f" strokeweight=".5pt">
                <v:textbox>
                  <w:txbxContent>
                    <w:p w14:paraId="6E5E581C" w14:textId="77777777" w:rsidR="007830EB" w:rsidRPr="00927BF8" w:rsidRDefault="007830EB" w:rsidP="007830EB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認識陳炳靖作為一個爸爸，他的好學、謙虛及愛國精神對子女的影響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821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軍人爸爸</w:t>
      </w:r>
    </w:p>
    <w:p w14:paraId="14BF7118" w14:textId="21AF36A4" w:rsidR="007F2821" w:rsidRDefault="00637FF4" w:rsidP="007F2821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885BBF6" wp14:editId="18B84E92">
                <wp:simplePos x="0" y="0"/>
                <wp:positionH relativeFrom="page">
                  <wp:posOffset>14605</wp:posOffset>
                </wp:positionH>
                <wp:positionV relativeFrom="paragraph">
                  <wp:posOffset>427051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D1EF7" w14:textId="6D82EC14" w:rsidR="00637FF4" w:rsidRPr="00CB1F13" w:rsidRDefault="00637FF4" w:rsidP="00637FF4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CB1F13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2B077D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EP</w:t>
                            </w:r>
                            <w:r w:rsidR="00AC1700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軍人爸爸</w:t>
                            </w:r>
                          </w:p>
                          <w:p w14:paraId="57A98BBF" w14:textId="1920D0D8" w:rsidR="00637FF4" w:rsidRPr="00CB1F13" w:rsidRDefault="00637FF4" w:rsidP="00637FF4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</w:rPr>
                            </w:pPr>
                            <w:r w:rsidRPr="00CB1F13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F60A4F" w:rsidRPr="00F60A4F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https://youtu.be/tGQylQ6SPIc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5BBF6" id="矩形 5" o:spid="_x0000_s1027" style="position:absolute;margin-left:1.15pt;margin-top:33.65pt;width:593.85pt;height:74.5pt;z-index:25165824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" fillcolor="#feeed0 [665]" stroked="f" strokeweight="1pt">
                <v:textbox>
                  <w:txbxContent>
                    <w:p w14:paraId="064D1EF7" w14:textId="6D82EC14" w:rsidR="00637FF4" w:rsidRPr="00CB1F13" w:rsidRDefault="00637FF4" w:rsidP="00637FF4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CB1F13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2B077D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EP</w:t>
                      </w:r>
                      <w:r w:rsidR="00AC1700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6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老兵陳炳靖：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軍人爸爸</w:t>
                      </w:r>
                    </w:p>
                    <w:p w14:paraId="57A98BBF" w14:textId="1920D0D8" w:rsidR="00637FF4" w:rsidRPr="00CB1F13" w:rsidRDefault="00637FF4" w:rsidP="00637FF4">
                      <w:pPr>
                        <w:rPr>
                          <w:b/>
                          <w:bCs/>
                          <w:color w:val="865A03" w:themeColor="accent6" w:themeShade="80"/>
                        </w:rPr>
                      </w:pPr>
                      <w:r w:rsidRPr="00CB1F13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F60A4F" w:rsidRPr="00F60A4F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https://youtu.be/tGQylQ6SPIc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F2821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0F62626A" w14:textId="040F39F8" w:rsidR="007F2821" w:rsidRDefault="00E55FC6" w:rsidP="007F2821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150656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58243" behindDoc="0" locked="0" layoutInCell="1" allowOverlap="1" wp14:anchorId="54DCC54C" wp14:editId="5013746B">
            <wp:simplePos x="0" y="0"/>
            <wp:positionH relativeFrom="column">
              <wp:posOffset>5854535</wp:posOffset>
            </wp:positionH>
            <wp:positionV relativeFrom="paragraph">
              <wp:posOffset>260622</wp:posOffset>
            </wp:positionV>
            <wp:extent cx="539750" cy="53975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634EE" w14:textId="77777777" w:rsidR="007F2821" w:rsidRDefault="007F2821" w:rsidP="007F2821">
      <w:pPr>
        <w:spacing w:line="276" w:lineRule="auto"/>
        <w:rPr>
          <w:color w:val="040606" w:themeColor="text2"/>
        </w:rPr>
      </w:pPr>
    </w:p>
    <w:p w14:paraId="08095FB0" w14:textId="77777777" w:rsidR="007F2821" w:rsidRDefault="007F2821" w:rsidP="007F2821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6AA89284" w14:textId="77777777" w:rsidR="007F2821" w:rsidRDefault="007F2821" w:rsidP="007F2821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700765C9" w14:textId="115DE3E4" w:rsidR="007F2821" w:rsidRPr="009D73BE" w:rsidRDefault="007F2821" w:rsidP="009D73BE">
      <w:pPr>
        <w:pStyle w:val="a7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color w:val="040606" w:themeColor="text2"/>
        </w:rPr>
      </w:pPr>
      <w:r w:rsidRPr="009D73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陳開偉對陳炳靖這位軍人爸爸有甚麼看法？在空格內填寫適當的答案。</w:t>
      </w:r>
    </w:p>
    <w:tbl>
      <w:tblPr>
        <w:tblStyle w:val="ae"/>
        <w:tblW w:w="0" w:type="auto"/>
        <w:tblInd w:w="53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533"/>
        <w:gridCol w:w="6993"/>
      </w:tblGrid>
      <w:tr w:rsidR="007F2821" w:rsidRPr="00E15A08" w14:paraId="5B2B7600" w14:textId="77777777" w:rsidTr="00946833">
        <w:tc>
          <w:tcPr>
            <w:tcW w:w="2533" w:type="dxa"/>
            <w:shd w:val="clear" w:color="auto" w:fill="A3E7FF"/>
          </w:tcPr>
          <w:p w14:paraId="66D8B120" w14:textId="77777777" w:rsidR="007F2821" w:rsidRPr="00EA6C9B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2060"/>
                <w:sz w:val="32"/>
                <w:szCs w:val="32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02060"/>
                <w:sz w:val="32"/>
                <w:szCs w:val="32"/>
              </w:rPr>
              <w:t>訪談內容</w:t>
            </w:r>
          </w:p>
        </w:tc>
        <w:tc>
          <w:tcPr>
            <w:tcW w:w="6993" w:type="dxa"/>
            <w:shd w:val="clear" w:color="auto" w:fill="A3E7FF"/>
          </w:tcPr>
          <w:p w14:paraId="2210020D" w14:textId="22DD0743" w:rsidR="007F2821" w:rsidRPr="00EA6C9B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2060"/>
                <w:sz w:val="32"/>
                <w:szCs w:val="32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02060"/>
                <w:sz w:val="32"/>
                <w:szCs w:val="32"/>
              </w:rPr>
              <w:t>陳開偉的說法</w:t>
            </w:r>
          </w:p>
        </w:tc>
      </w:tr>
      <w:tr w:rsidR="007F2821" w:rsidRPr="00E15A08" w14:paraId="6EF61F99" w14:textId="77777777" w:rsidTr="009D73BE">
        <w:trPr>
          <w:trHeight w:val="1593"/>
        </w:trPr>
        <w:tc>
          <w:tcPr>
            <w:tcW w:w="2533" w:type="dxa"/>
            <w:vAlign w:val="center"/>
          </w:tcPr>
          <w:p w14:paraId="2D5AD091" w14:textId="77777777" w:rsidR="007F2821" w:rsidRPr="00EA6C9B" w:rsidRDefault="007F2821" w:rsidP="00115412">
            <w:pPr>
              <w:jc w:val="center"/>
              <w:rPr>
                <w:rFonts w:ascii="Microsoft JhengHei" w:eastAsia="Microsoft JhengHei" w:hAnsi="Microsoft JhengHe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5C99116A" wp14:editId="773DF8EE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330200</wp:posOffset>
                  </wp:positionV>
                  <wp:extent cx="725805" cy="552450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0976" y="20855"/>
                      <wp:lineTo x="20976" y="0"/>
                      <wp:lineTo x="0" y="0"/>
                    </wp:wrapPolygon>
                  </wp:wrapThrough>
                  <wp:docPr id="3" name="圖片 3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5" t="29107" r="20717" b="27969"/>
                          <a:stretch/>
                        </pic:blipFill>
                        <pic:spPr bwMode="auto">
                          <a:xfrm>
                            <a:off x="0" y="0"/>
                            <a:ext cx="72580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6C9B">
              <w:rPr>
                <w:rFonts w:ascii="Microsoft JhengHei" w:eastAsia="Microsoft JhengHei" w:hAnsi="Microsoft JhengHei" w:hint="eastAsia"/>
                <w:b/>
                <w:bCs/>
                <w:sz w:val="28"/>
                <w:szCs w:val="28"/>
              </w:rPr>
              <w:t>對待子女的態度</w:t>
            </w:r>
          </w:p>
        </w:tc>
        <w:tc>
          <w:tcPr>
            <w:tcW w:w="6993" w:type="dxa"/>
            <w:vAlign w:val="center"/>
          </w:tcPr>
          <w:p w14:paraId="10001A1A" w14:textId="1105452B" w:rsidR="007F2821" w:rsidRPr="007F2821" w:rsidRDefault="007F2821" w:rsidP="007F2821">
            <w:pPr>
              <w:jc w:val="both"/>
              <w:rPr>
                <w:rFonts w:ascii="Microsoft JhengHei" w:eastAsia="Microsoft JhengHei" w:hAnsi="Microsoft JhengHei"/>
                <w:color w:val="FF0000"/>
              </w:rPr>
            </w:pPr>
            <w:r w:rsidRPr="007F2821">
              <w:rPr>
                <w:rFonts w:ascii="Microsoft JhengHei" w:eastAsia="Microsoft JhengHei" w:hAnsi="Microsoft JhengHei" w:hint="eastAsia"/>
                <w:color w:val="FF0000"/>
              </w:rPr>
              <w:t>爸爸是個嚴厲的父親，但他這樣做為了幫助子女建立日後做人的方針。</w:t>
            </w:r>
          </w:p>
        </w:tc>
      </w:tr>
      <w:tr w:rsidR="007F2821" w:rsidRPr="00E15A08" w14:paraId="2B1012DE" w14:textId="77777777" w:rsidTr="009D73BE">
        <w:trPr>
          <w:trHeight w:val="1574"/>
        </w:trPr>
        <w:tc>
          <w:tcPr>
            <w:tcW w:w="2533" w:type="dxa"/>
            <w:vAlign w:val="center"/>
          </w:tcPr>
          <w:p w14:paraId="73272DB6" w14:textId="77777777" w:rsidR="007F2821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對抗戰英雄的看法</w:t>
            </w:r>
          </w:p>
          <w:p w14:paraId="41118625" w14:textId="77777777" w:rsidR="007F2821" w:rsidRPr="00EA6C9B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83B21B" wp14:editId="1A54822A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12065</wp:posOffset>
                  </wp:positionV>
                  <wp:extent cx="1066800" cy="567690"/>
                  <wp:effectExtent l="0" t="0" r="0" b="0"/>
                  <wp:wrapNone/>
                  <wp:docPr id="4" name="圖片 4" descr="飞虎队队标第1页_ 驾考预约大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飞虎队队标第1页_ 驾考预约大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93" w:type="dxa"/>
            <w:vAlign w:val="center"/>
          </w:tcPr>
          <w:p w14:paraId="585409FD" w14:textId="06D33506" w:rsidR="007F2821" w:rsidRPr="007F2821" w:rsidRDefault="007F2821" w:rsidP="007F2821">
            <w:pPr>
              <w:jc w:val="both"/>
              <w:rPr>
                <w:rFonts w:ascii="Microsoft JhengHei" w:eastAsia="Microsoft JhengHei" w:hAnsi="Microsoft JhengHei"/>
                <w:color w:val="FF0000"/>
              </w:rPr>
            </w:pPr>
            <w:r w:rsidRPr="007F2821">
              <w:rPr>
                <w:rFonts w:ascii="Microsoft JhengHei" w:eastAsia="Microsoft JhengHei" w:hAnsi="Microsoft JhengHei" w:hint="eastAsia"/>
                <w:color w:val="FF0000"/>
              </w:rPr>
              <w:t>爸爸為人謙虛</w:t>
            </w:r>
            <w:proofErr w:type="gramStart"/>
            <w:r w:rsidRPr="007F2821">
              <w:rPr>
                <w:rFonts w:ascii="Microsoft JhengHei" w:eastAsia="Microsoft JhengHei" w:hAnsi="Microsoft JhengHei"/>
                <w:color w:val="FF0000"/>
              </w:rPr>
              <w:t>﹐</w:t>
            </w:r>
            <w:proofErr w:type="gramEnd"/>
            <w:r w:rsidRPr="007F2821">
              <w:rPr>
                <w:rFonts w:ascii="Microsoft JhengHei" w:eastAsia="Microsoft JhengHei" w:hAnsi="Microsoft JhengHei" w:hint="eastAsia"/>
                <w:color w:val="FF0000"/>
              </w:rPr>
              <w:t>從不以戰爭英雄自居，並認為戰爭的勝利其實需要每個人齊心協力。</w:t>
            </w:r>
          </w:p>
        </w:tc>
      </w:tr>
      <w:tr w:rsidR="007F2821" w:rsidRPr="00E15A08" w14:paraId="32C24643" w14:textId="77777777" w:rsidTr="009D73BE">
        <w:trPr>
          <w:trHeight w:val="1681"/>
        </w:trPr>
        <w:tc>
          <w:tcPr>
            <w:tcW w:w="2533" w:type="dxa"/>
            <w:vAlign w:val="center"/>
          </w:tcPr>
          <w:p w14:paraId="22B08DF7" w14:textId="77777777" w:rsidR="007F2821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學習態度</w:t>
            </w:r>
          </w:p>
          <w:p w14:paraId="6A4302DC" w14:textId="77777777" w:rsidR="007F2821" w:rsidRPr="00EA6C9B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23C42" wp14:editId="519E6FE4">
                  <wp:extent cx="584200" cy="584200"/>
                  <wp:effectExtent l="0" t="0" r="0" b="0"/>
                  <wp:docPr id="6" name="圖片 6" descr="Studying Icon #1415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udying Icon #1415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3" w:type="dxa"/>
            <w:vAlign w:val="center"/>
          </w:tcPr>
          <w:p w14:paraId="27D1B2BA" w14:textId="38FB5133" w:rsidR="007F2821" w:rsidRPr="007F2821" w:rsidRDefault="007F2821" w:rsidP="007F2821">
            <w:pPr>
              <w:jc w:val="both"/>
              <w:rPr>
                <w:rFonts w:ascii="Microsoft JhengHei" w:eastAsia="Microsoft JhengHei" w:hAnsi="Microsoft JhengHei"/>
                <w:color w:val="FF0000"/>
              </w:rPr>
            </w:pPr>
            <w:r w:rsidRPr="007F2821">
              <w:rPr>
                <w:rFonts w:ascii="Microsoft JhengHei" w:eastAsia="Microsoft JhengHei" w:hAnsi="Microsoft JhengHei" w:hint="eastAsia"/>
                <w:color w:val="FF0000"/>
              </w:rPr>
              <w:t>爸爸有感自己因戰爭耽誤學習，學歷不足，於戰後他努力學習西班牙語。</w:t>
            </w:r>
          </w:p>
        </w:tc>
      </w:tr>
      <w:tr w:rsidR="007F2821" w:rsidRPr="00E15A08" w14:paraId="2E3F73E2" w14:textId="77777777" w:rsidTr="009D73BE">
        <w:trPr>
          <w:trHeight w:val="1705"/>
        </w:trPr>
        <w:tc>
          <w:tcPr>
            <w:tcW w:w="2533" w:type="dxa"/>
            <w:vAlign w:val="center"/>
          </w:tcPr>
          <w:p w14:paraId="620E571F" w14:textId="77777777" w:rsidR="007F2821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 w:rsidRPr="00EA6C9B">
              <w:rPr>
                <w:rFonts w:ascii="Microsoft JhengHei" w:eastAsia="Microsoft JhengHei" w:hAnsi="Microsoft JhengHei" w:hint="eastAsia"/>
                <w:b/>
                <w:bCs/>
                <w:color w:val="040606" w:themeColor="text2"/>
                <w:sz w:val="28"/>
                <w:szCs w:val="28"/>
              </w:rPr>
              <w:t>爸爸在家中的地位</w:t>
            </w:r>
          </w:p>
          <w:p w14:paraId="5B3137D9" w14:textId="77777777" w:rsidR="007F2821" w:rsidRPr="00EA6C9B" w:rsidRDefault="007F2821" w:rsidP="00115412">
            <w:pPr>
              <w:tabs>
                <w:tab w:val="left" w:pos="2057"/>
              </w:tabs>
              <w:spacing w:line="276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375558" wp14:editId="53D1F0CD">
                  <wp:extent cx="1124857" cy="406400"/>
                  <wp:effectExtent l="0" t="0" r="0" b="0"/>
                  <wp:docPr id="7" name="圖片 7" descr="奖台图片素材_免费奖台PNG设计图片大全_图精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奖台图片素材_免费奖台PNG设计图片大全_图精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74" b="27097"/>
                          <a:stretch/>
                        </pic:blipFill>
                        <pic:spPr bwMode="auto">
                          <a:xfrm>
                            <a:off x="0" y="0"/>
                            <a:ext cx="1125175" cy="40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3" w:type="dxa"/>
            <w:vAlign w:val="center"/>
          </w:tcPr>
          <w:p w14:paraId="0A3855C7" w14:textId="68368159" w:rsidR="007F2821" w:rsidRPr="007F2821" w:rsidRDefault="007F2821" w:rsidP="007F2821">
            <w:pPr>
              <w:jc w:val="both"/>
              <w:rPr>
                <w:rFonts w:ascii="Microsoft JhengHei" w:eastAsia="Microsoft JhengHei" w:hAnsi="Microsoft JhengHei"/>
                <w:color w:val="FF0000"/>
              </w:rPr>
            </w:pPr>
            <w:r w:rsidRPr="007F2821">
              <w:rPr>
                <w:rFonts w:ascii="Microsoft JhengHei" w:eastAsia="Microsoft JhengHei" w:hAnsi="Microsoft JhengHei" w:hint="eastAsia"/>
                <w:color w:val="FF0000"/>
              </w:rPr>
              <w:t>爸爸是家中的英雄，媽媽表示因為他在戰時勇於抗敵，才有日後的和平日子。</w:t>
            </w:r>
          </w:p>
        </w:tc>
      </w:tr>
    </w:tbl>
    <w:p w14:paraId="54D215FE" w14:textId="77777777" w:rsidR="004764E6" w:rsidRDefault="004764E6" w:rsidP="004764E6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1AA28772" w14:textId="30808AB6" w:rsidR="004764E6" w:rsidRPr="009D73BE" w:rsidRDefault="004764E6" w:rsidP="004764E6">
      <w:pPr>
        <w:pStyle w:val="a7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8" behindDoc="0" locked="0" layoutInCell="1" allowOverlap="1" wp14:anchorId="4E563538" wp14:editId="4AD8FD54">
                <wp:simplePos x="0" y="0"/>
                <wp:positionH relativeFrom="margin">
                  <wp:posOffset>481965</wp:posOffset>
                </wp:positionH>
                <wp:positionV relativeFrom="paragraph">
                  <wp:posOffset>321945</wp:posOffset>
                </wp:positionV>
                <wp:extent cx="6032500" cy="69215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47AA31" w14:textId="384D285D" w:rsidR="004764E6" w:rsidRPr="002E36E7" w:rsidRDefault="004764E6" w:rsidP="002E36E7">
                            <w:pPr>
                              <w:spacing w:line="360" w:lineRule="auto"/>
                              <w:contextualSpacing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2E36E7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答案合理便可。例如：我</w:t>
                            </w:r>
                            <w:r w:rsidR="00DE74DF" w:rsidRPr="002E36E7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孝順</w:t>
                            </w:r>
                            <w:r w:rsidRPr="002E36E7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的爸爸媽媽，</w:t>
                            </w:r>
                            <w:r w:rsidR="00DE74DF" w:rsidRPr="002E36E7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因為他們</w:t>
                            </w:r>
                            <w:r w:rsidR="002E36E7" w:rsidRPr="002E36E7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養育我、照顧我</w:t>
                            </w:r>
                            <w:r w:rsidR="00DE74DF" w:rsidRPr="002E36E7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，</w:t>
                            </w:r>
                            <w:r w:rsidR="002E36E7" w:rsidRPr="002E36E7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日後我有能力，我會報答他們</w:t>
                            </w:r>
                            <w:r w:rsidR="00DE74DF" w:rsidRPr="002E36E7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63538" id="矩形 9" o:spid="_x0000_s1028" style="position:absolute;left:0;text-align:left;margin-left:37.95pt;margin-top:25.35pt;width:475pt;height:54.5pt;z-index:251659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" filled="f" stroked="f" strokeweight="1pt">
                <v:textbox>
                  <w:txbxContent>
                    <w:p w14:paraId="0A47AA31" w14:textId="384D285D" w:rsidR="004764E6" w:rsidRPr="002E36E7" w:rsidRDefault="004764E6" w:rsidP="002E36E7">
                      <w:pPr>
                        <w:spacing w:line="360" w:lineRule="auto"/>
                        <w:contextualSpacing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2E36E7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答案合理便可。例如：我</w:t>
                      </w:r>
                      <w:r w:rsidR="00DE74DF" w:rsidRPr="002E36E7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孝順</w:t>
                      </w:r>
                      <w:r w:rsidRPr="002E36E7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的爸爸媽媽，</w:t>
                      </w:r>
                      <w:r w:rsidR="00DE74DF" w:rsidRPr="002E36E7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因為他們</w:t>
                      </w:r>
                      <w:r w:rsidR="002E36E7" w:rsidRPr="002E36E7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養育我、照顧我</w:t>
                      </w:r>
                      <w:r w:rsidR="00DE74DF" w:rsidRPr="002E36E7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，</w:t>
                      </w:r>
                      <w:r w:rsidR="002E36E7" w:rsidRPr="002E36E7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日後我有能力，我會報答他們</w:t>
                      </w:r>
                      <w:r w:rsidR="00DE74DF" w:rsidRPr="002E36E7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你和父母的相處之道是怎樣的</w:t>
      </w:r>
      <w:r w:rsidRPr="009D73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試寫出一項，並舉例說明</w:t>
      </w:r>
      <w:r w:rsidRPr="009D73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9C25FAA" w14:textId="77777777" w:rsidR="004764E6" w:rsidRDefault="004764E6" w:rsidP="004764E6">
      <w:pPr>
        <w:ind w:left="720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</w:t>
      </w:r>
      <w:r w:rsidRPr="004764E6">
        <w:rPr>
          <w:rFonts w:hint="eastAsia"/>
          <w:color w:val="FFFFFF" w:themeColor="background1"/>
          <w:u w:val="single"/>
        </w:rPr>
        <w:t>1</w:t>
      </w:r>
    </w:p>
    <w:p w14:paraId="29CFD075" w14:textId="77777777" w:rsidR="004764E6" w:rsidRDefault="004764E6" w:rsidP="004764E6">
      <w:pPr>
        <w:ind w:left="720"/>
        <w:rPr>
          <w:u w:val="single"/>
        </w:rPr>
      </w:pPr>
    </w:p>
    <w:p w14:paraId="247CDCB1" w14:textId="4F542CB8" w:rsidR="004764E6" w:rsidRPr="004764E6" w:rsidRDefault="004764E6" w:rsidP="004764E6">
      <w:pPr>
        <w:ind w:left="720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</w:t>
      </w:r>
      <w:r w:rsidRPr="004764E6">
        <w:rPr>
          <w:rFonts w:hint="eastAsia"/>
          <w:color w:val="FFFFFF" w:themeColor="background1"/>
          <w:u w:val="single"/>
        </w:rPr>
        <w:t>1</w:t>
      </w:r>
    </w:p>
    <w:p w14:paraId="623E7486" w14:textId="30DD032E" w:rsidR="00CA1C66" w:rsidRPr="004764E6" w:rsidRDefault="004764E6" w:rsidP="004764E6">
      <w:pPr>
        <w:ind w:left="720"/>
        <w:rPr>
          <w:u w:val="single"/>
        </w:rPr>
      </w:pPr>
      <w:r>
        <w:rPr>
          <w:u w:val="single"/>
        </w:rPr>
        <w:t xml:space="preserve"> </w:t>
      </w:r>
    </w:p>
    <w:sectPr w:rsidR="00CA1C66" w:rsidRPr="004764E6" w:rsidSect="006F2F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298FE" w14:textId="77777777" w:rsidR="002F78DB" w:rsidRDefault="002F78DB" w:rsidP="00465C96">
      <w:r>
        <w:separator/>
      </w:r>
    </w:p>
  </w:endnote>
  <w:endnote w:type="continuationSeparator" w:id="0">
    <w:p w14:paraId="3B9804EE" w14:textId="77777777" w:rsidR="002F78DB" w:rsidRDefault="002F78DB" w:rsidP="00465C96">
      <w:r>
        <w:continuationSeparator/>
      </w:r>
    </w:p>
  </w:endnote>
  <w:endnote w:type="continuationNotice" w:id="1">
    <w:p w14:paraId="320C8339" w14:textId="77777777" w:rsidR="002F78DB" w:rsidRDefault="002F78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2AF0B30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F0FCCC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43FCF622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A7B6133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19276E" wp14:editId="680A5E7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圖片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768A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71716ACF" wp14:editId="271B81EF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52BAA" w14:textId="77777777" w:rsidR="002F78DB" w:rsidRDefault="002F78DB" w:rsidP="00465C96">
      <w:r>
        <w:separator/>
      </w:r>
    </w:p>
  </w:footnote>
  <w:footnote w:type="continuationSeparator" w:id="0">
    <w:p w14:paraId="713DC84A" w14:textId="77777777" w:rsidR="002F78DB" w:rsidRDefault="002F78DB" w:rsidP="00465C96">
      <w:r>
        <w:continuationSeparator/>
      </w:r>
    </w:p>
  </w:footnote>
  <w:footnote w:type="continuationNotice" w:id="1">
    <w:p w14:paraId="43115000" w14:textId="77777777" w:rsidR="002F78DB" w:rsidRDefault="002F78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32346" w14:textId="77777777" w:rsidR="00CB39F8" w:rsidRDefault="00CB39F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13F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7F862C" wp14:editId="524B26B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圖片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9586" w14:textId="59B2EC7F" w:rsidR="006F2F0D" w:rsidRDefault="00CB39F8">
    <w:pPr>
      <w:pStyle w:val="a3"/>
    </w:pPr>
    <w:r>
      <w:rPr>
        <w:noProof/>
      </w:rPr>
      <w:drawing>
        <wp:anchor distT="0" distB="0" distL="114300" distR="114300" simplePos="0" relativeHeight="251660291" behindDoc="0" locked="0" layoutInCell="1" allowOverlap="1" wp14:anchorId="40279A61" wp14:editId="2E0714CC">
          <wp:simplePos x="0" y="0"/>
          <wp:positionH relativeFrom="page">
            <wp:posOffset>5715</wp:posOffset>
          </wp:positionH>
          <wp:positionV relativeFrom="paragraph">
            <wp:posOffset>-483235</wp:posOffset>
          </wp:positionV>
          <wp:extent cx="7553960" cy="1123766"/>
          <wp:effectExtent l="0" t="0" r="0" b="635"/>
          <wp:wrapNone/>
          <wp:docPr id="10" name="圖片 10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8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123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71247"/>
    <w:multiLevelType w:val="hybridMultilevel"/>
    <w:tmpl w:val="0088C110"/>
    <w:lvl w:ilvl="0" w:tplc="312E2DBA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DC0FF3"/>
    <w:multiLevelType w:val="hybridMultilevel"/>
    <w:tmpl w:val="A930353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4"/>
  </w:num>
  <w:num w:numId="2" w16cid:durableId="1293824779">
    <w:abstractNumId w:val="1"/>
  </w:num>
  <w:num w:numId="3" w16cid:durableId="49964699">
    <w:abstractNumId w:val="2"/>
  </w:num>
  <w:num w:numId="4" w16cid:durableId="1899824398">
    <w:abstractNumId w:val="6"/>
  </w:num>
  <w:num w:numId="5" w16cid:durableId="1509976650">
    <w:abstractNumId w:val="7"/>
  </w:num>
  <w:num w:numId="6" w16cid:durableId="18167236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3782262">
    <w:abstractNumId w:val="0"/>
  </w:num>
  <w:num w:numId="8" w16cid:durableId="3368819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26"/>
    <w:rsid w:val="00010E9C"/>
    <w:rsid w:val="000214DD"/>
    <w:rsid w:val="00023F7D"/>
    <w:rsid w:val="00027603"/>
    <w:rsid w:val="00031E65"/>
    <w:rsid w:val="00035EED"/>
    <w:rsid w:val="000378EE"/>
    <w:rsid w:val="000468B7"/>
    <w:rsid w:val="000661D6"/>
    <w:rsid w:val="00095188"/>
    <w:rsid w:val="000A204E"/>
    <w:rsid w:val="000A6002"/>
    <w:rsid w:val="000B602A"/>
    <w:rsid w:val="00112B8D"/>
    <w:rsid w:val="001412D4"/>
    <w:rsid w:val="00157029"/>
    <w:rsid w:val="00165B48"/>
    <w:rsid w:val="00192F9E"/>
    <w:rsid w:val="0019392A"/>
    <w:rsid w:val="001A2F95"/>
    <w:rsid w:val="001A4F4D"/>
    <w:rsid w:val="001B3571"/>
    <w:rsid w:val="001C0D2D"/>
    <w:rsid w:val="001C52A1"/>
    <w:rsid w:val="001E4DD3"/>
    <w:rsid w:val="001F4025"/>
    <w:rsid w:val="0020069A"/>
    <w:rsid w:val="00253473"/>
    <w:rsid w:val="00257B1E"/>
    <w:rsid w:val="00273618"/>
    <w:rsid w:val="00286AF4"/>
    <w:rsid w:val="002926EF"/>
    <w:rsid w:val="00296C56"/>
    <w:rsid w:val="002B077D"/>
    <w:rsid w:val="002C5663"/>
    <w:rsid w:val="002D517B"/>
    <w:rsid w:val="002E36E7"/>
    <w:rsid w:val="002E587D"/>
    <w:rsid w:val="002E6BFE"/>
    <w:rsid w:val="002F7863"/>
    <w:rsid w:val="002F78DB"/>
    <w:rsid w:val="00332603"/>
    <w:rsid w:val="00350B05"/>
    <w:rsid w:val="00357A73"/>
    <w:rsid w:val="0036573B"/>
    <w:rsid w:val="00366377"/>
    <w:rsid w:val="003960EF"/>
    <w:rsid w:val="003C15AA"/>
    <w:rsid w:val="003C6345"/>
    <w:rsid w:val="003E3F00"/>
    <w:rsid w:val="003E6563"/>
    <w:rsid w:val="00433BF3"/>
    <w:rsid w:val="004426E6"/>
    <w:rsid w:val="00453881"/>
    <w:rsid w:val="00456A7D"/>
    <w:rsid w:val="004607AF"/>
    <w:rsid w:val="00465C96"/>
    <w:rsid w:val="004764E6"/>
    <w:rsid w:val="00481CA3"/>
    <w:rsid w:val="004B79B8"/>
    <w:rsid w:val="004C4C64"/>
    <w:rsid w:val="004D0121"/>
    <w:rsid w:val="004F1B3D"/>
    <w:rsid w:val="00501B61"/>
    <w:rsid w:val="00524D68"/>
    <w:rsid w:val="005566A0"/>
    <w:rsid w:val="005619BC"/>
    <w:rsid w:val="005656FE"/>
    <w:rsid w:val="00574311"/>
    <w:rsid w:val="00584079"/>
    <w:rsid w:val="005952C1"/>
    <w:rsid w:val="005B6C15"/>
    <w:rsid w:val="005F0B26"/>
    <w:rsid w:val="005F7C4A"/>
    <w:rsid w:val="00615BE5"/>
    <w:rsid w:val="00621C51"/>
    <w:rsid w:val="00635355"/>
    <w:rsid w:val="00637FF4"/>
    <w:rsid w:val="00641E16"/>
    <w:rsid w:val="00662EA8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38AA"/>
    <w:rsid w:val="007503AC"/>
    <w:rsid w:val="00751B4F"/>
    <w:rsid w:val="007830EB"/>
    <w:rsid w:val="007849D1"/>
    <w:rsid w:val="00792C0C"/>
    <w:rsid w:val="00795287"/>
    <w:rsid w:val="007969E5"/>
    <w:rsid w:val="007A101A"/>
    <w:rsid w:val="007A1376"/>
    <w:rsid w:val="007A7CD9"/>
    <w:rsid w:val="007C3046"/>
    <w:rsid w:val="007D4F64"/>
    <w:rsid w:val="007E021E"/>
    <w:rsid w:val="007E1056"/>
    <w:rsid w:val="007F2821"/>
    <w:rsid w:val="00810A2C"/>
    <w:rsid w:val="00824FE7"/>
    <w:rsid w:val="008261A1"/>
    <w:rsid w:val="00832FE7"/>
    <w:rsid w:val="0085705B"/>
    <w:rsid w:val="00861C23"/>
    <w:rsid w:val="00881DC5"/>
    <w:rsid w:val="00887017"/>
    <w:rsid w:val="008A1AA5"/>
    <w:rsid w:val="008B37FA"/>
    <w:rsid w:val="008B74D5"/>
    <w:rsid w:val="008D542B"/>
    <w:rsid w:val="008E7F15"/>
    <w:rsid w:val="00946833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9D73BE"/>
    <w:rsid w:val="00A040C1"/>
    <w:rsid w:val="00A22169"/>
    <w:rsid w:val="00A318A1"/>
    <w:rsid w:val="00A476B1"/>
    <w:rsid w:val="00A47C83"/>
    <w:rsid w:val="00A80DDF"/>
    <w:rsid w:val="00AB521B"/>
    <w:rsid w:val="00AC1700"/>
    <w:rsid w:val="00AC33F9"/>
    <w:rsid w:val="00AC4091"/>
    <w:rsid w:val="00AC6D53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72F5D"/>
    <w:rsid w:val="00C87321"/>
    <w:rsid w:val="00CA1C66"/>
    <w:rsid w:val="00CB39F8"/>
    <w:rsid w:val="00CC324A"/>
    <w:rsid w:val="00CC614B"/>
    <w:rsid w:val="00CC7AE5"/>
    <w:rsid w:val="00CE4057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DE74DF"/>
    <w:rsid w:val="00E44478"/>
    <w:rsid w:val="00E4780C"/>
    <w:rsid w:val="00E55FC6"/>
    <w:rsid w:val="00E603AD"/>
    <w:rsid w:val="00E612D4"/>
    <w:rsid w:val="00E7588A"/>
    <w:rsid w:val="00E76FAB"/>
    <w:rsid w:val="00E82616"/>
    <w:rsid w:val="00E95543"/>
    <w:rsid w:val="00E96ADC"/>
    <w:rsid w:val="00E97909"/>
    <w:rsid w:val="00EE17D0"/>
    <w:rsid w:val="00EF0A8E"/>
    <w:rsid w:val="00EF4F7C"/>
    <w:rsid w:val="00EF6974"/>
    <w:rsid w:val="00F072D8"/>
    <w:rsid w:val="00F11581"/>
    <w:rsid w:val="00F17125"/>
    <w:rsid w:val="00F25EF9"/>
    <w:rsid w:val="00F26FF7"/>
    <w:rsid w:val="00F27069"/>
    <w:rsid w:val="00F31D95"/>
    <w:rsid w:val="00F36CEA"/>
    <w:rsid w:val="00F43821"/>
    <w:rsid w:val="00F46E97"/>
    <w:rsid w:val="00F60A4F"/>
    <w:rsid w:val="00F77215"/>
    <w:rsid w:val="00F84FC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37577"/>
  <w15:chartTrackingRefBased/>
  <w15:docId w15:val="{D01810D3-C0EF-40D5-92D0-A51C3353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4310;&#20280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CCA05A01-B827-4907-8E04-9FD36EAFA8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抗日_延伸工作紙-中學template</Template>
  <TotalTime>0</TotalTime>
  <Pages>1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</cp:lastModifiedBy>
  <cp:revision>3</cp:revision>
  <cp:lastPrinted>2022-07-14T09:34:00Z</cp:lastPrinted>
  <dcterms:created xsi:type="dcterms:W3CDTF">2023-07-03T03:53:00Z</dcterms:created>
  <dcterms:modified xsi:type="dcterms:W3CDTF">2023-07-03T06:08:00Z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