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EEDC6" w14:textId="6DAB8745" w:rsidR="00A4621D" w:rsidRPr="000E58CD" w:rsidRDefault="00A92A3B" w:rsidP="00A92A3B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軍人爸爸</w:t>
      </w:r>
    </w:p>
    <w:p w14:paraId="5EF840EE" w14:textId="7E524F23" w:rsidR="00A92A3B" w:rsidRDefault="00147EA4" w:rsidP="00A92A3B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pict w14:anchorId="36B9C365">
          <v:rect id="Rectangle 7" o:spid="_x0000_s2057" style="position:absolute;margin-left:.4pt;margin-top:32.95pt;width:593.85pt;height:74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" fillcolor="#e4f4ed" stroked="f" strokeweight="1pt">
            <v:textbox style="mso-next-textbox:#Rectangle 7">
              <w:txbxContent>
                <w:p w14:paraId="09775E2D" w14:textId="1BDCC167" w:rsidR="00A92A3B" w:rsidRDefault="00A92A3B" w:rsidP="00A92A3B">
                  <w:pPr>
                    <w:rPr>
                      <w:rFonts w:ascii="Microsoft JhengHei UI" w:eastAsia="Microsoft JhengHei UI" w:hAnsi="Microsoft JhengHei U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</w:pPr>
                  <w:r>
                    <w:t xml:space="preserve">            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影片名稱：</w:t>
                  </w:r>
                  <w:r w:rsidR="0059719A" w:rsidRPr="00FE52BB"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>EP</w:t>
                  </w:r>
                  <w:r w:rsidR="0059719A" w:rsidRPr="00FE52BB">
                    <w:rPr>
                      <w:rFonts w:ascii="Microsoft JhengHei UI" w:eastAsia="Microsoft JhengHei UI" w:hAnsi="Microsoft JhengHei UI"/>
                      <w:color w:val="265B43" w:themeColor="accent2" w:themeShade="80"/>
                      <w:sz w:val="28"/>
                      <w:szCs w:val="28"/>
                    </w:rPr>
                    <w:t xml:space="preserve"> </w:t>
                  </w:r>
                  <w:r w:rsidR="0059719A" w:rsidRPr="00FE52BB"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>6</w:t>
                  </w:r>
                  <w:r w:rsidR="00651E50" w:rsidRPr="00FE52BB"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>老兵陳炳靖：</w:t>
                  </w:r>
                  <w:r w:rsidR="00221560" w:rsidRPr="00FE52BB"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>軍人爸爸</w:t>
                  </w:r>
                </w:p>
                <w:p w14:paraId="436491E7" w14:textId="00AB5289" w:rsidR="00A92A3B" w:rsidRDefault="00A92A3B" w:rsidP="00A92A3B">
                  <w:pPr>
                    <w:rPr>
                      <w:b/>
                      <w:bCs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 xml:space="preserve">                 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網址：</w:t>
                  </w:r>
                  <w:r w:rsidR="00D065C9" w:rsidRPr="00D065C9">
                    <w:rPr>
                      <w:rFonts w:ascii="Microsoft JhengHei UI" w:eastAsia="Microsoft JhengHei UI" w:hAnsi="Microsoft JhengHei UI"/>
                      <w:b/>
                      <w:bCs/>
                      <w:color w:val="265B43" w:themeColor="accent2" w:themeShade="80"/>
                      <w:sz w:val="20"/>
                      <w:szCs w:val="20"/>
                    </w:rPr>
                    <w:t>https://youtu.be/tGQylQ6SPIc</w:t>
                  </w:r>
                </w:p>
              </w:txbxContent>
            </v:textbox>
            <w10:wrap anchorx="page"/>
          </v:rect>
        </w:pict>
      </w:r>
      <w:r w:rsidR="00A92A3B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74DFD5C1" w14:textId="1D3E6B08" w:rsidR="00A92A3B" w:rsidRDefault="000D7033" w:rsidP="00A92A3B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150656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52608" behindDoc="0" locked="0" layoutInCell="1" allowOverlap="1" wp14:anchorId="6BE9FEAB" wp14:editId="161224A8">
            <wp:simplePos x="0" y="0"/>
            <wp:positionH relativeFrom="column">
              <wp:posOffset>5968924</wp:posOffset>
            </wp:positionH>
            <wp:positionV relativeFrom="paragraph">
              <wp:posOffset>269443</wp:posOffset>
            </wp:positionV>
            <wp:extent cx="539750" cy="53975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85183" w14:textId="6D240617" w:rsidR="00A92A3B" w:rsidRDefault="00A92A3B" w:rsidP="00A92A3B">
      <w:pPr>
        <w:spacing w:line="276" w:lineRule="auto"/>
        <w:rPr>
          <w:color w:val="040606" w:themeColor="text2"/>
        </w:rPr>
      </w:pPr>
    </w:p>
    <w:p w14:paraId="21FBE6EF" w14:textId="15C9713B" w:rsidR="00A92A3B" w:rsidRDefault="00A92A3B" w:rsidP="00A92A3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7D71838" w14:textId="52EF2ED7" w:rsidR="00A92A3B" w:rsidRDefault="00A92A3B" w:rsidP="00A92A3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41E7524B" w14:textId="2FB2F72B" w:rsidR="00E15A08" w:rsidRPr="00E523E2" w:rsidRDefault="002B19F4" w:rsidP="00E523E2">
      <w:pPr>
        <w:pStyle w:val="a7"/>
        <w:numPr>
          <w:ilvl w:val="0"/>
          <w:numId w:val="9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陳開偉</w:t>
      </w:r>
      <w:r w:rsidR="00A07B29"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對陳炳靖這位軍人</w:t>
      </w:r>
      <w:r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爸爸</w:t>
      </w:r>
      <w:r w:rsidR="00A07B29"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有甚麼看法</w:t>
      </w:r>
      <w:r w:rsidR="00A92A3B"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A07B29"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在橫線上填寫適當的答案</w:t>
      </w:r>
      <w:r w:rsidR="00A92A3B"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tbl>
      <w:tblPr>
        <w:tblStyle w:val="ae"/>
        <w:tblW w:w="0" w:type="auto"/>
        <w:tblInd w:w="5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7335"/>
      </w:tblGrid>
      <w:tr w:rsidR="00C4723E" w:rsidRPr="00E15A08" w14:paraId="429703AA" w14:textId="77777777" w:rsidTr="00EA6C9B">
        <w:tc>
          <w:tcPr>
            <w:tcW w:w="2551" w:type="dxa"/>
            <w:shd w:val="clear" w:color="auto" w:fill="A3E7FF"/>
          </w:tcPr>
          <w:p w14:paraId="073763E0" w14:textId="29F16109" w:rsidR="00C4723E" w:rsidRPr="00E523E2" w:rsidRDefault="00C4723E" w:rsidP="00E15A08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2060"/>
              </w:rPr>
            </w:pPr>
            <w:r w:rsidRPr="00E523E2">
              <w:rPr>
                <w:rFonts w:ascii="Microsoft JhengHei" w:eastAsia="Microsoft JhengHei" w:hAnsi="Microsoft JhengHei" w:hint="eastAsia"/>
                <w:b/>
                <w:bCs/>
                <w:color w:val="002060"/>
              </w:rPr>
              <w:t>訪談內容</w:t>
            </w:r>
          </w:p>
        </w:tc>
        <w:tc>
          <w:tcPr>
            <w:tcW w:w="7335" w:type="dxa"/>
            <w:shd w:val="clear" w:color="auto" w:fill="A3E7FF"/>
          </w:tcPr>
          <w:p w14:paraId="72FF2E10" w14:textId="3DC460E5" w:rsidR="00C4723E" w:rsidRPr="00E523E2" w:rsidRDefault="00C4723E" w:rsidP="00E15A08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2060"/>
              </w:rPr>
            </w:pPr>
            <w:r w:rsidRPr="00E523E2">
              <w:rPr>
                <w:rFonts w:ascii="Microsoft JhengHei" w:eastAsia="Microsoft JhengHei" w:hAnsi="Microsoft JhengHei" w:hint="eastAsia"/>
                <w:b/>
                <w:bCs/>
                <w:color w:val="002060"/>
              </w:rPr>
              <w:t>陳開偉的說法</w:t>
            </w:r>
          </w:p>
        </w:tc>
      </w:tr>
      <w:tr w:rsidR="00C4723E" w:rsidRPr="00E15A08" w14:paraId="24FAE990" w14:textId="77777777" w:rsidTr="009314B9">
        <w:trPr>
          <w:trHeight w:val="1945"/>
        </w:trPr>
        <w:tc>
          <w:tcPr>
            <w:tcW w:w="2551" w:type="dxa"/>
            <w:vAlign w:val="center"/>
          </w:tcPr>
          <w:p w14:paraId="3674614E" w14:textId="5A620F68" w:rsidR="00EA6C9B" w:rsidRPr="00EA6C9B" w:rsidRDefault="00221560" w:rsidP="00E523E2">
            <w:pPr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0B97639F" wp14:editId="6FC7CFCA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453390</wp:posOffset>
                  </wp:positionV>
                  <wp:extent cx="725805" cy="552450"/>
                  <wp:effectExtent l="0" t="0" r="0" b="0"/>
                  <wp:wrapThrough wrapText="bothSides">
                    <wp:wrapPolygon edited="0">
                      <wp:start x="0" y="0"/>
                      <wp:lineTo x="0" y="20855"/>
                      <wp:lineTo x="20976" y="20855"/>
                      <wp:lineTo x="20976" y="0"/>
                      <wp:lineTo x="0" y="0"/>
                    </wp:wrapPolygon>
                  </wp:wrapThrough>
                  <wp:docPr id="3" name="Picture 3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5" t="29107" r="20717" b="27969"/>
                          <a:stretch/>
                        </pic:blipFill>
                        <pic:spPr bwMode="auto">
                          <a:xfrm>
                            <a:off x="0" y="0"/>
                            <a:ext cx="72580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A08" w:rsidRPr="00EA6C9B">
              <w:rPr>
                <w:rFonts w:ascii="Microsoft JhengHei" w:eastAsia="Microsoft JhengHei" w:hAnsi="Microsoft JhengHei" w:hint="eastAsia"/>
                <w:b/>
                <w:bCs/>
                <w:sz w:val="28"/>
                <w:szCs w:val="28"/>
              </w:rPr>
              <w:t>對待子女的態度</w:t>
            </w:r>
          </w:p>
        </w:tc>
        <w:tc>
          <w:tcPr>
            <w:tcW w:w="7335" w:type="dxa"/>
            <w:vAlign w:val="center"/>
          </w:tcPr>
          <w:p w14:paraId="29C5D14B" w14:textId="250CD616" w:rsidR="00C4723E" w:rsidRPr="00E523E2" w:rsidRDefault="00E15A08" w:rsidP="009314B9">
            <w:pPr>
              <w:snapToGrid w:val="0"/>
              <w:spacing w:before="240" w:line="360" w:lineRule="auto"/>
              <w:ind w:left="170" w:right="170"/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</w:pPr>
            <w:r w:rsidRPr="00E523E2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 xml:space="preserve">爸爸是個 </w:t>
            </w:r>
            <w:r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 </w:t>
            </w:r>
            <w:r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r w:rsidRPr="00E523E2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的父親，但他這樣做為了</w:t>
            </w:r>
            <w:r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>幫助子女建立日後</w:t>
            </w:r>
            <w:r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  <w:t xml:space="preserve"> </w:t>
            </w:r>
            <w:r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  <w:u w:val="single"/>
              </w:rPr>
              <w:t xml:space="preserve">             </w:t>
            </w:r>
            <w:r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  <w:t xml:space="preserve"> </w:t>
            </w:r>
            <w:r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>的方針。</w:t>
            </w:r>
          </w:p>
        </w:tc>
      </w:tr>
      <w:tr w:rsidR="00C4723E" w:rsidRPr="00E15A08" w14:paraId="00E09841" w14:textId="77777777" w:rsidTr="009314B9">
        <w:trPr>
          <w:trHeight w:val="1945"/>
        </w:trPr>
        <w:tc>
          <w:tcPr>
            <w:tcW w:w="2551" w:type="dxa"/>
            <w:vAlign w:val="center"/>
          </w:tcPr>
          <w:p w14:paraId="3030CAE9" w14:textId="25A48E57" w:rsidR="00C4723E" w:rsidRDefault="00E15A08" w:rsidP="00E523E2">
            <w:pPr>
              <w:tabs>
                <w:tab w:val="left" w:pos="2057"/>
              </w:tabs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對抗戰英雄的看法</w:t>
            </w:r>
          </w:p>
          <w:p w14:paraId="48DEFF72" w14:textId="34F5728D" w:rsidR="00EA6C9B" w:rsidRPr="00EA6C9B" w:rsidRDefault="00221560" w:rsidP="00E523E2">
            <w:pPr>
              <w:tabs>
                <w:tab w:val="left" w:pos="2057"/>
              </w:tabs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1967D14" wp14:editId="6762D82C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12065</wp:posOffset>
                  </wp:positionV>
                  <wp:extent cx="1066800" cy="567690"/>
                  <wp:effectExtent l="0" t="0" r="0" b="0"/>
                  <wp:wrapNone/>
                  <wp:docPr id="4" name="Picture 4" descr="飞虎队队标第1页_ 驾考预约大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飞虎队队标第1页_ 驾考预约大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5" w:type="dxa"/>
            <w:vAlign w:val="center"/>
          </w:tcPr>
          <w:p w14:paraId="2DFA92DB" w14:textId="618B4379" w:rsidR="00C4723E" w:rsidRPr="00E523E2" w:rsidRDefault="00E15A08" w:rsidP="009314B9">
            <w:pPr>
              <w:snapToGrid w:val="0"/>
              <w:spacing w:before="240" w:line="360" w:lineRule="auto"/>
              <w:ind w:left="170" w:right="170"/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</w:pPr>
            <w:r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 xml:space="preserve">爸爸為人 </w:t>
            </w:r>
            <w:r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 </w:t>
            </w:r>
            <w:r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proofErr w:type="gramStart"/>
            <w:r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  <w:t>﹐</w:t>
            </w:r>
            <w:proofErr w:type="gramEnd"/>
            <w:r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 xml:space="preserve">從不以戰爭英雄自居，並認為戰爭的勝利其實需要每個人 </w:t>
            </w:r>
            <w:r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</w:t>
            </w:r>
            <w:r w:rsidR="009314B9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</w:t>
            </w:r>
            <w:r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</w:t>
            </w:r>
            <w:r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>。</w:t>
            </w:r>
          </w:p>
        </w:tc>
      </w:tr>
      <w:tr w:rsidR="00C4723E" w:rsidRPr="00E15A08" w14:paraId="3064A32E" w14:textId="77777777" w:rsidTr="009314B9">
        <w:trPr>
          <w:trHeight w:val="1945"/>
        </w:trPr>
        <w:tc>
          <w:tcPr>
            <w:tcW w:w="2551" w:type="dxa"/>
            <w:vAlign w:val="center"/>
          </w:tcPr>
          <w:p w14:paraId="5AB5B25C" w14:textId="77777777" w:rsidR="00221560" w:rsidRDefault="00E15A08" w:rsidP="00E523E2">
            <w:pPr>
              <w:tabs>
                <w:tab w:val="left" w:pos="2057"/>
              </w:tabs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學習</w:t>
            </w:r>
            <w:r w:rsidR="00761740"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態度</w:t>
            </w:r>
          </w:p>
          <w:p w14:paraId="433DAE09" w14:textId="1FBE1844" w:rsidR="00C4723E" w:rsidRPr="00EA6C9B" w:rsidRDefault="00221560" w:rsidP="00E523E2">
            <w:pPr>
              <w:tabs>
                <w:tab w:val="left" w:pos="2057"/>
              </w:tabs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50525D17" wp14:editId="1AE9D10D">
                  <wp:simplePos x="0" y="0"/>
                  <wp:positionH relativeFrom="column">
                    <wp:posOffset>525043</wp:posOffset>
                  </wp:positionH>
                  <wp:positionV relativeFrom="paragraph">
                    <wp:posOffset>113995</wp:posOffset>
                  </wp:positionV>
                  <wp:extent cx="431597" cy="431597"/>
                  <wp:effectExtent l="0" t="0" r="0" b="0"/>
                  <wp:wrapNone/>
                  <wp:docPr id="6" name="Picture 6" descr="Studying Icon #1415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udying Icon #1415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97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5" w:type="dxa"/>
            <w:vAlign w:val="center"/>
          </w:tcPr>
          <w:p w14:paraId="304A607F" w14:textId="09EE46EE" w:rsidR="00C4723E" w:rsidRPr="00E523E2" w:rsidRDefault="00E15A08" w:rsidP="009314B9">
            <w:pPr>
              <w:snapToGrid w:val="0"/>
              <w:spacing w:before="240" w:line="360" w:lineRule="auto"/>
              <w:ind w:left="170" w:right="170"/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</w:pPr>
            <w:r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 xml:space="preserve">爸爸有感自己因戰爭耽誤學習，學歷不足，於戰後他努力學習 </w:t>
            </w:r>
            <w:r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 </w:t>
            </w:r>
            <w:r w:rsidR="009314B9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</w:t>
            </w:r>
            <w:r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  <w:t xml:space="preserve">  </w:t>
            </w:r>
            <w:r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>。</w:t>
            </w:r>
          </w:p>
        </w:tc>
      </w:tr>
      <w:tr w:rsidR="00E15A08" w:rsidRPr="00E15A08" w14:paraId="3D74935D" w14:textId="77777777" w:rsidTr="009314B9">
        <w:trPr>
          <w:trHeight w:val="1945"/>
        </w:trPr>
        <w:tc>
          <w:tcPr>
            <w:tcW w:w="2551" w:type="dxa"/>
            <w:vAlign w:val="center"/>
          </w:tcPr>
          <w:p w14:paraId="3B05FD3B" w14:textId="6EEF3104" w:rsidR="00E15A08" w:rsidRDefault="009314B9" w:rsidP="00E523E2">
            <w:pPr>
              <w:tabs>
                <w:tab w:val="left" w:pos="2057"/>
              </w:tabs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208B6306" wp14:editId="795D0F7C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331470</wp:posOffset>
                  </wp:positionV>
                  <wp:extent cx="1124585" cy="406400"/>
                  <wp:effectExtent l="0" t="0" r="0" b="0"/>
                  <wp:wrapNone/>
                  <wp:docPr id="7" name="Picture 7" descr="奖台图片素材_免费奖台PNG设计图片大全_图精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奖台图片素材_免费奖台PNG设计图片大全_图精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74" b="27097"/>
                          <a:stretch/>
                        </pic:blipFill>
                        <pic:spPr bwMode="auto">
                          <a:xfrm>
                            <a:off x="0" y="0"/>
                            <a:ext cx="112458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A08"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爸爸在家中的地位</w:t>
            </w:r>
          </w:p>
          <w:p w14:paraId="5425B262" w14:textId="567C0596" w:rsidR="00221560" w:rsidRPr="00EA6C9B" w:rsidRDefault="00221560" w:rsidP="00E523E2">
            <w:pPr>
              <w:tabs>
                <w:tab w:val="left" w:pos="2057"/>
              </w:tabs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</w:p>
        </w:tc>
        <w:tc>
          <w:tcPr>
            <w:tcW w:w="7335" w:type="dxa"/>
            <w:vAlign w:val="center"/>
          </w:tcPr>
          <w:p w14:paraId="45392CB2" w14:textId="4631A8C6" w:rsidR="00E15A08" w:rsidRPr="00E523E2" w:rsidRDefault="00E15A08" w:rsidP="009314B9">
            <w:pPr>
              <w:snapToGrid w:val="0"/>
              <w:spacing w:before="240" w:line="360" w:lineRule="auto"/>
              <w:ind w:left="170" w:right="170"/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</w:pPr>
            <w:r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 xml:space="preserve">爸爸是家中的 </w:t>
            </w:r>
            <w:r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 </w:t>
            </w:r>
            <w:r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  <w:t xml:space="preserve"> </w:t>
            </w:r>
            <w:proofErr w:type="gramStart"/>
            <w:r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  <w:t>﹐</w:t>
            </w:r>
            <w:proofErr w:type="gramEnd"/>
            <w:r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 xml:space="preserve">媽媽表示因為他在戰時勇於抗敵，才有日後的 </w:t>
            </w:r>
            <w:r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</w:t>
            </w:r>
            <w:r w:rsidR="00A07B29"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</w:t>
            </w:r>
            <w:r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</w:t>
            </w:r>
            <w:r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r w:rsidRPr="00E523E2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日子</w:t>
            </w:r>
            <w:r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>。</w:t>
            </w:r>
          </w:p>
        </w:tc>
      </w:tr>
    </w:tbl>
    <w:p w14:paraId="574F36F2" w14:textId="28D45486" w:rsidR="00E523E2" w:rsidRPr="009D73BE" w:rsidRDefault="00E523E2" w:rsidP="009314B9">
      <w:pPr>
        <w:pStyle w:val="a7"/>
        <w:numPr>
          <w:ilvl w:val="0"/>
          <w:numId w:val="9"/>
        </w:numPr>
        <w:spacing w:before="240" w:after="120" w:line="276" w:lineRule="auto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你和父母的相處之道是怎樣的</w:t>
      </w:r>
      <w:r w:rsidRPr="009D73B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試寫出一項，並舉例說明</w:t>
      </w:r>
      <w:r w:rsidRPr="009D73B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68035847" w14:textId="4587501E" w:rsidR="002B19F4" w:rsidRPr="009314B9" w:rsidRDefault="00E523E2" w:rsidP="009314B9">
      <w:pPr>
        <w:snapToGrid w:val="0"/>
        <w:spacing w:line="360" w:lineRule="exact"/>
        <w:ind w:left="720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</w:t>
      </w:r>
      <w:r w:rsidRPr="004764E6">
        <w:rPr>
          <w:rFonts w:hint="eastAsia"/>
          <w:color w:val="FFFFFF" w:themeColor="background1"/>
          <w:u w:val="single"/>
        </w:rPr>
        <w:t>1</w:t>
      </w:r>
    </w:p>
    <w:sectPr w:rsidR="002B19F4" w:rsidRPr="009314B9" w:rsidSect="004038B5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3CF91" w14:textId="77777777" w:rsidR="00286D52" w:rsidRDefault="00286D52" w:rsidP="00465C96">
      <w:r>
        <w:separator/>
      </w:r>
    </w:p>
  </w:endnote>
  <w:endnote w:type="continuationSeparator" w:id="0">
    <w:p w14:paraId="0F855CDE" w14:textId="77777777" w:rsidR="00286D52" w:rsidRDefault="00286D52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3DB9FECB" w14:textId="77777777" w:rsidR="00EF4F7C" w:rsidRDefault="00EF4F7C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7080B9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D47E980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AD5B82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FFA49D" wp14:editId="6B5B096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F8DC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8DA254B" wp14:editId="73D596C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3FED8" w14:textId="77777777" w:rsidR="00286D52" w:rsidRDefault="00286D52" w:rsidP="00465C96">
      <w:r>
        <w:separator/>
      </w:r>
    </w:p>
  </w:footnote>
  <w:footnote w:type="continuationSeparator" w:id="0">
    <w:p w14:paraId="5EC77FF5" w14:textId="77777777" w:rsidR="00286D52" w:rsidRDefault="00286D52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902B1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468379" wp14:editId="292E7307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8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7170" w14:textId="7E85576E" w:rsidR="004038B5" w:rsidRDefault="00147EA4" w:rsidP="00147EA4">
    <w:pPr>
      <w:pStyle w:val="a3"/>
      <w:tabs>
        <w:tab w:val="clear" w:pos="4513"/>
        <w:tab w:val="clear" w:pos="9026"/>
        <w:tab w:val="left" w:pos="2040"/>
      </w:tabs>
    </w:pPr>
    <w:r>
      <w:rPr>
        <w:noProof/>
      </w:rPr>
      <w:drawing>
        <wp:anchor distT="0" distB="0" distL="114300" distR="114300" simplePos="0" relativeHeight="251658752" behindDoc="0" locked="0" layoutInCell="1" allowOverlap="1" wp14:anchorId="5C7811B1" wp14:editId="122FF90F">
          <wp:simplePos x="0" y="0"/>
          <wp:positionH relativeFrom="column">
            <wp:posOffset>-539750</wp:posOffset>
          </wp:positionH>
          <wp:positionV relativeFrom="paragraph">
            <wp:posOffset>-483235</wp:posOffset>
          </wp:positionV>
          <wp:extent cx="7555195" cy="1123950"/>
          <wp:effectExtent l="0" t="0" r="0" b="0"/>
          <wp:wrapNone/>
          <wp:docPr id="5" name="圖片 5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圖片 5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6B9C36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8.5pt;height:28.5pt;visibility:visibl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E14FFF"/>
    <w:multiLevelType w:val="hybridMultilevel"/>
    <w:tmpl w:val="1700A286"/>
    <w:lvl w:ilvl="0" w:tplc="49B8B07E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20FDC"/>
    <w:multiLevelType w:val="hybridMultilevel"/>
    <w:tmpl w:val="1BBE9D88"/>
    <w:lvl w:ilvl="0" w:tplc="CC2EB1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A71247"/>
    <w:multiLevelType w:val="hybridMultilevel"/>
    <w:tmpl w:val="0088C110"/>
    <w:lvl w:ilvl="0" w:tplc="312E2DBA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eastAsia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6"/>
  </w:num>
  <w:num w:numId="2" w16cid:durableId="102379785">
    <w:abstractNumId w:val="7"/>
  </w:num>
  <w:num w:numId="3" w16cid:durableId="1348556626">
    <w:abstractNumId w:val="8"/>
  </w:num>
  <w:num w:numId="4" w16cid:durableId="849836731">
    <w:abstractNumId w:val="1"/>
  </w:num>
  <w:num w:numId="5" w16cid:durableId="1243838014">
    <w:abstractNumId w:val="0"/>
  </w:num>
  <w:num w:numId="6" w16cid:durableId="18167236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8441514">
    <w:abstractNumId w:val="3"/>
  </w:num>
  <w:num w:numId="8" w16cid:durableId="1068266082">
    <w:abstractNumId w:val="4"/>
  </w:num>
  <w:num w:numId="9" w16cid:durableId="111182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7A9"/>
    <w:rsid w:val="000214DD"/>
    <w:rsid w:val="00023F7D"/>
    <w:rsid w:val="00027603"/>
    <w:rsid w:val="00035EED"/>
    <w:rsid w:val="0004130A"/>
    <w:rsid w:val="0006459E"/>
    <w:rsid w:val="000661D6"/>
    <w:rsid w:val="0007141B"/>
    <w:rsid w:val="000A204E"/>
    <w:rsid w:val="000B41D0"/>
    <w:rsid w:val="000B602A"/>
    <w:rsid w:val="000D7033"/>
    <w:rsid w:val="000E58CD"/>
    <w:rsid w:val="000F6FE1"/>
    <w:rsid w:val="00107170"/>
    <w:rsid w:val="001145BE"/>
    <w:rsid w:val="001412D4"/>
    <w:rsid w:val="00147EA4"/>
    <w:rsid w:val="00150656"/>
    <w:rsid w:val="00157029"/>
    <w:rsid w:val="00164750"/>
    <w:rsid w:val="00165B48"/>
    <w:rsid w:val="001752D5"/>
    <w:rsid w:val="00185F29"/>
    <w:rsid w:val="001A2F95"/>
    <w:rsid w:val="001A4F4D"/>
    <w:rsid w:val="001B3365"/>
    <w:rsid w:val="001B3571"/>
    <w:rsid w:val="001C0642"/>
    <w:rsid w:val="001D7BE6"/>
    <w:rsid w:val="001E4DD3"/>
    <w:rsid w:val="001F4025"/>
    <w:rsid w:val="0020069A"/>
    <w:rsid w:val="00213CA0"/>
    <w:rsid w:val="00221560"/>
    <w:rsid w:val="00227235"/>
    <w:rsid w:val="00253473"/>
    <w:rsid w:val="00257B1E"/>
    <w:rsid w:val="00265AA8"/>
    <w:rsid w:val="00286D52"/>
    <w:rsid w:val="00294B6E"/>
    <w:rsid w:val="002A7669"/>
    <w:rsid w:val="002B19F4"/>
    <w:rsid w:val="002C5663"/>
    <w:rsid w:val="002C7E62"/>
    <w:rsid w:val="002D517B"/>
    <w:rsid w:val="002E27DF"/>
    <w:rsid w:val="002E587D"/>
    <w:rsid w:val="002F748E"/>
    <w:rsid w:val="002F7863"/>
    <w:rsid w:val="00302801"/>
    <w:rsid w:val="003130F9"/>
    <w:rsid w:val="00314C50"/>
    <w:rsid w:val="0032354F"/>
    <w:rsid w:val="00346063"/>
    <w:rsid w:val="00350B05"/>
    <w:rsid w:val="003537B4"/>
    <w:rsid w:val="0036573B"/>
    <w:rsid w:val="00375DF1"/>
    <w:rsid w:val="003826F0"/>
    <w:rsid w:val="003B27AC"/>
    <w:rsid w:val="003C15AA"/>
    <w:rsid w:val="003E3F00"/>
    <w:rsid w:val="00402D76"/>
    <w:rsid w:val="004038B5"/>
    <w:rsid w:val="00433BF3"/>
    <w:rsid w:val="0043426E"/>
    <w:rsid w:val="004374D9"/>
    <w:rsid w:val="004402D7"/>
    <w:rsid w:val="00450D4C"/>
    <w:rsid w:val="004607AF"/>
    <w:rsid w:val="00465C96"/>
    <w:rsid w:val="004708AD"/>
    <w:rsid w:val="0047169B"/>
    <w:rsid w:val="00482551"/>
    <w:rsid w:val="004826C0"/>
    <w:rsid w:val="004A2E2F"/>
    <w:rsid w:val="004B3A6D"/>
    <w:rsid w:val="004B79B8"/>
    <w:rsid w:val="004C1BD5"/>
    <w:rsid w:val="004C3772"/>
    <w:rsid w:val="004C4C64"/>
    <w:rsid w:val="004C6F9F"/>
    <w:rsid w:val="004D0121"/>
    <w:rsid w:val="004D155B"/>
    <w:rsid w:val="004D6525"/>
    <w:rsid w:val="004E1111"/>
    <w:rsid w:val="00501B61"/>
    <w:rsid w:val="00524D68"/>
    <w:rsid w:val="00532AD8"/>
    <w:rsid w:val="00534FED"/>
    <w:rsid w:val="00537238"/>
    <w:rsid w:val="005566A0"/>
    <w:rsid w:val="005619BC"/>
    <w:rsid w:val="00567611"/>
    <w:rsid w:val="00574311"/>
    <w:rsid w:val="00581DBF"/>
    <w:rsid w:val="00584079"/>
    <w:rsid w:val="00592357"/>
    <w:rsid w:val="0059681B"/>
    <w:rsid w:val="0059719A"/>
    <w:rsid w:val="005B6C15"/>
    <w:rsid w:val="005F6B61"/>
    <w:rsid w:val="005F7C4A"/>
    <w:rsid w:val="00604DF2"/>
    <w:rsid w:val="006101FC"/>
    <w:rsid w:val="00610B36"/>
    <w:rsid w:val="00615BE5"/>
    <w:rsid w:val="00621C51"/>
    <w:rsid w:val="00627177"/>
    <w:rsid w:val="00635355"/>
    <w:rsid w:val="00641E16"/>
    <w:rsid w:val="00651E50"/>
    <w:rsid w:val="00652E18"/>
    <w:rsid w:val="00664FA2"/>
    <w:rsid w:val="0066607E"/>
    <w:rsid w:val="00685051"/>
    <w:rsid w:val="00692BA0"/>
    <w:rsid w:val="006C3760"/>
    <w:rsid w:val="006D06C7"/>
    <w:rsid w:val="006D45A1"/>
    <w:rsid w:val="006E7C26"/>
    <w:rsid w:val="00720A4B"/>
    <w:rsid w:val="007438AA"/>
    <w:rsid w:val="007503AC"/>
    <w:rsid w:val="00752220"/>
    <w:rsid w:val="00761740"/>
    <w:rsid w:val="00766912"/>
    <w:rsid w:val="00772AA4"/>
    <w:rsid w:val="00792C0C"/>
    <w:rsid w:val="007969E5"/>
    <w:rsid w:val="007A027A"/>
    <w:rsid w:val="007A2D3A"/>
    <w:rsid w:val="007A531F"/>
    <w:rsid w:val="007A7B09"/>
    <w:rsid w:val="007A7CD9"/>
    <w:rsid w:val="007B5E24"/>
    <w:rsid w:val="007C3046"/>
    <w:rsid w:val="007D698C"/>
    <w:rsid w:val="007E021E"/>
    <w:rsid w:val="007E06B2"/>
    <w:rsid w:val="007E1056"/>
    <w:rsid w:val="007E231F"/>
    <w:rsid w:val="008031B2"/>
    <w:rsid w:val="00810A2C"/>
    <w:rsid w:val="00826413"/>
    <w:rsid w:val="0085055B"/>
    <w:rsid w:val="0085705B"/>
    <w:rsid w:val="0087273E"/>
    <w:rsid w:val="008A3E63"/>
    <w:rsid w:val="008B26FB"/>
    <w:rsid w:val="008B37FA"/>
    <w:rsid w:val="008E0E85"/>
    <w:rsid w:val="008E7D58"/>
    <w:rsid w:val="008E7F15"/>
    <w:rsid w:val="008F02FB"/>
    <w:rsid w:val="009067F1"/>
    <w:rsid w:val="009314B9"/>
    <w:rsid w:val="00951359"/>
    <w:rsid w:val="00961FAD"/>
    <w:rsid w:val="00995F21"/>
    <w:rsid w:val="009A352F"/>
    <w:rsid w:val="009B4FF6"/>
    <w:rsid w:val="009C04B7"/>
    <w:rsid w:val="009C5AC8"/>
    <w:rsid w:val="009C7520"/>
    <w:rsid w:val="00A07B29"/>
    <w:rsid w:val="00A22169"/>
    <w:rsid w:val="00A26141"/>
    <w:rsid w:val="00A26BD6"/>
    <w:rsid w:val="00A318A1"/>
    <w:rsid w:val="00A4621D"/>
    <w:rsid w:val="00A6041C"/>
    <w:rsid w:val="00A70C6D"/>
    <w:rsid w:val="00A8427F"/>
    <w:rsid w:val="00A92247"/>
    <w:rsid w:val="00A92A3B"/>
    <w:rsid w:val="00AC5AD9"/>
    <w:rsid w:val="00AD068B"/>
    <w:rsid w:val="00AD652D"/>
    <w:rsid w:val="00AF6C53"/>
    <w:rsid w:val="00AF7A4A"/>
    <w:rsid w:val="00B000F8"/>
    <w:rsid w:val="00B062A9"/>
    <w:rsid w:val="00B34CDD"/>
    <w:rsid w:val="00B35AFE"/>
    <w:rsid w:val="00B71AF8"/>
    <w:rsid w:val="00B75175"/>
    <w:rsid w:val="00B84F7F"/>
    <w:rsid w:val="00BA799D"/>
    <w:rsid w:val="00BB0D6B"/>
    <w:rsid w:val="00BB2A9A"/>
    <w:rsid w:val="00BB6C12"/>
    <w:rsid w:val="00BC5E1E"/>
    <w:rsid w:val="00BC6252"/>
    <w:rsid w:val="00BD0207"/>
    <w:rsid w:val="00BD1AF9"/>
    <w:rsid w:val="00BE0BBB"/>
    <w:rsid w:val="00BE4E50"/>
    <w:rsid w:val="00BE6BA1"/>
    <w:rsid w:val="00C057E7"/>
    <w:rsid w:val="00C07A6D"/>
    <w:rsid w:val="00C413AB"/>
    <w:rsid w:val="00C451C4"/>
    <w:rsid w:val="00C4723E"/>
    <w:rsid w:val="00C53312"/>
    <w:rsid w:val="00CA1395"/>
    <w:rsid w:val="00CC3649"/>
    <w:rsid w:val="00CC614B"/>
    <w:rsid w:val="00CC7AE5"/>
    <w:rsid w:val="00CF2D13"/>
    <w:rsid w:val="00CF4FF1"/>
    <w:rsid w:val="00D0321A"/>
    <w:rsid w:val="00D065C9"/>
    <w:rsid w:val="00D12716"/>
    <w:rsid w:val="00D1322D"/>
    <w:rsid w:val="00D3031F"/>
    <w:rsid w:val="00D30B57"/>
    <w:rsid w:val="00D73B3F"/>
    <w:rsid w:val="00D86F95"/>
    <w:rsid w:val="00D95972"/>
    <w:rsid w:val="00D96163"/>
    <w:rsid w:val="00DA622D"/>
    <w:rsid w:val="00DA7E23"/>
    <w:rsid w:val="00DC4787"/>
    <w:rsid w:val="00DC584F"/>
    <w:rsid w:val="00E15A08"/>
    <w:rsid w:val="00E210E8"/>
    <w:rsid w:val="00E254FE"/>
    <w:rsid w:val="00E30CA5"/>
    <w:rsid w:val="00E318D4"/>
    <w:rsid w:val="00E523E2"/>
    <w:rsid w:val="00E603AD"/>
    <w:rsid w:val="00E612D4"/>
    <w:rsid w:val="00E76FAB"/>
    <w:rsid w:val="00E90FFC"/>
    <w:rsid w:val="00E95543"/>
    <w:rsid w:val="00E96ADC"/>
    <w:rsid w:val="00EA6C7B"/>
    <w:rsid w:val="00EA6C9B"/>
    <w:rsid w:val="00EC47A9"/>
    <w:rsid w:val="00EC7956"/>
    <w:rsid w:val="00ED4372"/>
    <w:rsid w:val="00EF0A8E"/>
    <w:rsid w:val="00EF4F7C"/>
    <w:rsid w:val="00F11770"/>
    <w:rsid w:val="00F17125"/>
    <w:rsid w:val="00F257A0"/>
    <w:rsid w:val="00F26FF7"/>
    <w:rsid w:val="00F27069"/>
    <w:rsid w:val="00F31D95"/>
    <w:rsid w:val="00F46E97"/>
    <w:rsid w:val="00F561A4"/>
    <w:rsid w:val="00F670A7"/>
    <w:rsid w:val="00F84FC3"/>
    <w:rsid w:val="00F93E05"/>
    <w:rsid w:val="00F97544"/>
    <w:rsid w:val="00FD1E82"/>
    <w:rsid w:val="00FE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5247B6DE"/>
  <w15:docId w15:val="{8866C8DB-F4D2-4CD9-A3E7-D2D01718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4310;&#20280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338DB1-26D2-4172-94C3-5C9B8295C108}"/>
</file>

<file path=docProps/app.xml><?xml version="1.0" encoding="utf-8"?>
<Properties xmlns="http://schemas.openxmlformats.org/officeDocument/2006/extended-properties" xmlns:vt="http://schemas.openxmlformats.org/officeDocument/2006/docPropsVTypes">
  <Template>抗日_延伸工作紙-小學template</Template>
  <TotalTime>2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5</cp:revision>
  <cp:lastPrinted>2022-08-31T07:55:00Z</cp:lastPrinted>
  <dcterms:created xsi:type="dcterms:W3CDTF">2023-06-26T04:02:00Z</dcterms:created>
  <dcterms:modified xsi:type="dcterms:W3CDTF">2023-07-03T03:59:00Z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