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EEDC6" w14:textId="16E20D10" w:rsidR="00A4621D" w:rsidRPr="000E58CD" w:rsidRDefault="00000000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noProof/>
        </w:rPr>
        <w:pict w14:anchorId="1B6D9EBB">
          <v:shapetype id="_x0000_t202" coordsize="21600,21600" o:spt="202" path="m,l,21600r21600,l21600,xe">
            <v:stroke joinstyle="miter"/>
            <v:path gradientshapeok="t" o:connecttype="rect"/>
          </v:shapetype>
          <v:shape id="Text Box 54" o:spid="_x0000_s2069" type="#_x0000_t202" style="position:absolute;left:0;text-align:left;margin-left:321.75pt;margin-top:17.95pt;width:162.75pt;height:54.55pt;z-index:25166387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8OzHAIAADMEAAAOAAAAZHJzL2Uyb0RvYy54bWysU01v2zAMvQ/YfxB0X+y4qdcYcYqsRYYB&#10;QVsgLXpWZCk2IIuapMTOfv0oOV/odhp2kUmRfiTfo2b3favIXljXgC7peJRSIjSHqtHbkr69Lr/c&#10;UeI80xVToEVJD8LR+/nnT7POFCKDGlQlLEEQ7YrOlLT23hRJ4ngtWuZGYITGoATbMo+u3SaVZR2i&#10;tyrJ0jRPOrCVscCFc3j7OATpPOJLKbh/ltIJT1RJsTcfTxvPTTiT+YwVW8tM3fBjG+wfumhZo7Ho&#10;GeqReUZ2tvkDqm24BQfSjzi0CUjZcBFnwGnG6Ydp1jUzIs6C5Dhzpsn9P1j+tF+bF0t8/w16FDAQ&#10;0hlXOLwM8/TStuGLnRKMI4WHM22i94TjZZbmeT6ZUsIxlk+zPLsJMMnlb2Od/y6gJcEoqUVZIlts&#10;v3J+SD2lhGIalo1SURqlSYegN7dp/OEcQXClscal12D5ftOTpirp3WmODVQHHM/CoLwzfNlgDyvm&#10;/AuzKDVOhOvrn/GQCrAWHC1KarC//nYf8lEBjFLS4eqU1P3cMSsoUT80ajMdTyZh16Izuf2aoWOv&#10;I5vriN61D4DbOcaHYng0Q75XJ1NaaN9xyxehKoaY5li7pP5kPvhhofGVcLFYxCTcLsP8Sq8ND9CB&#10;1cDwa//OrDnK4FHAJzgtGSs+qDHkDnosdh5kE6UKPA+sHunHzYxiH19RWP1rP2Zd3vr8NwAAAP//&#10;AwBQSwMEFAAGAAgAAAAhAHxxMKjiAAAACgEAAA8AAABkcnMvZG93bnJldi54bWxMj01Pg0AQhu8m&#10;/ofNmHizC6gIlKVpSBoTo4fWXrwN7BRI9wPZbYv+eteTHmfmyTvPW65mrdiZJjdYIyBeRMDItFYO&#10;phOwf9/cZcCcRyNRWUMCvsjBqrq+KrGQ9mK2dN75joUQ4woU0Hs/Fpy7tieNbmFHMuF2sJNGH8ap&#10;43LCSwjXiidRlHKNgwkfehyp7qk97k5awEu9ecNtk+jsW9XPr4f1+Ln/eBTi9mZeL4F5mv0fDL/6&#10;QR2q4NTYk5GOKQH5fRzIsE/zHFgAHuIsBdYISJ7yCHhV8v8Vqh8AAAD//wMAUEsBAi0AFAAGAAgA&#10;AAAhALaDOJL+AAAA4QEAABMAAAAAAAAAAAAAAAAAAAAAAFtDb250ZW50X1R5cGVzXS54bWxQSwEC&#10;LQAUAAYACAAAACEAOP0h/9YAAACUAQAACwAAAAAAAAAAAAAAAAAvAQAAX3JlbHMvLnJlbHNQSwEC&#10;LQAUAAYACAAAACEAfGfDsxwCAAAzBAAADgAAAAAAAAAAAAAAAAAuAgAAZHJzL2Uyb0RvYy54bWxQ&#10;SwECLQAUAAYACAAAACEAfHEwqOIAAAAKAQAADwAAAAAAAAAAAAAAAAB2BAAAZHJzL2Rvd25yZXYu&#10;eG1sUEsFBgAAAAAEAAQA8wAAAIUFAAAAAA==&#10;" filled="f" stroked="f" strokeweight=".5pt">
            <v:textbox style="mso-next-textbox:#Text Box 54">
              <w:txbxContent>
                <w:p w14:paraId="36198E08" w14:textId="6E30A389" w:rsidR="00772AA4" w:rsidRPr="00927BF8" w:rsidRDefault="00772AA4" w:rsidP="00772AA4">
                  <w:pPr>
                    <w:spacing w:line="300" w:lineRule="exact"/>
                    <w:rPr>
                      <w:rFonts w:ascii="PMingLiU" w:eastAsia="PMingLiU" w:hAnsi="PMingLiU" w:cstheme="minorHAnsi"/>
                      <w:color w:val="FF0000"/>
                      <w:sz w:val="22"/>
                    </w:rPr>
                  </w:pPr>
                  <w:r w:rsidRPr="00927BF8">
                    <w:rPr>
                      <w:rFonts w:ascii="PMingLiU" w:eastAsia="PMingLiU" w:hAnsi="PMingLiU" w:cstheme="minorHAnsi" w:hint="eastAsia"/>
                      <w:color w:val="FF0000"/>
                      <w:sz w:val="22"/>
                    </w:rPr>
                    <w:t>學習目標：</w:t>
                  </w:r>
                  <w:r>
                    <w:rPr>
                      <w:rFonts w:ascii="PMingLiU" w:eastAsia="PMingLiU" w:hAnsi="PMingLiU" w:cstheme="minorHAnsi" w:hint="eastAsia"/>
                      <w:color w:val="FF0000"/>
                      <w:sz w:val="22"/>
                    </w:rPr>
                    <w:t>認識陳炳靖作為一個爸爸，他的好學、謙虛及愛國精神對子女的影響</w:t>
                  </w:r>
                  <w:r w:rsidRPr="00927BF8">
                    <w:rPr>
                      <w:rFonts w:ascii="PMingLiU" w:eastAsia="PMingLiU" w:hAnsi="PMingLiU" w:cstheme="minorHAnsi"/>
                      <w:color w:val="FF0000"/>
                      <w:sz w:val="22"/>
                    </w:rPr>
                    <w:t>。</w:t>
                  </w:r>
                </w:p>
              </w:txbxContent>
            </v:textbox>
            <w10:wrap anchorx="margin"/>
          </v:shape>
        </w:pict>
      </w:r>
      <w:r w:rsidR="00A92A3B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軍人爸爸</w:t>
      </w:r>
    </w:p>
    <w:p w14:paraId="5EF840EE" w14:textId="7E524F23" w:rsidR="00A92A3B" w:rsidRDefault="00000000" w:rsidP="00A92A3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pict w14:anchorId="36B9C365">
          <v:rect id="Rectangle 7" o:spid="_x0000_s2057" style="position:absolute;margin-left:.4pt;margin-top:32.95pt;width:593.85pt;height:74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2biQIAAGIFAAAOAAAAZHJzL2Uyb0RvYy54bWysVE1v2zAMvQ/YfxB0Xx0HTrsGdYqgbYYB&#10;RVesHXpWZCkWIEsapcTOfv0o+SNdN+wwLAdFMh8fySdSV9ddo8lBgFfWlDQ/m1EiDLeVMruSfnve&#10;fPhIiQ/MVExbI0p6FJ5er96/u2rdUsxtbXUlgCCJ8cvWlbQOwS2zzPNaNMyfWScMGqWFhgU8wi6r&#10;gLXI3uhsPpudZ62FyoHlwnv8etsb6SrxSyl4+CKlF4HokmJuIa2Q1m1cs9UVW+6AuVrxIQ32D1k0&#10;TBkMOlHdssDIHtRvVI3iYL2V4YzbJrNSKi5SDVhNPntTzVPNnEi1oDjeTTL5/0fLHw5P7hFQhtb5&#10;pcdtrKKT0MR/zI90SazjJJboAuH48WJR5PNz1JSj7bI4zxdJzezk7cCHT8I2JG5KCngZSSN2uPcB&#10;IyJ0hMRg3mpVbZTW6QC77Y0GcmB4cXfFpri7jXeFLr/AtIlgY6Nbb45fslMtaReOWkScNl+FJKrC&#10;7Ocpk9RmYorDOBcm5L2pZpXowy9m+Bujx8aMHimXRBiZJcafuAeCEdmTjNx9lgM+uorUpZPz7G+J&#10;9c6TR4psTZicG2Us/IlAY1VD5B4/itRLE1UK3bZDSNxubXV8BAK2Hxfv+EbhFd4zHx4Z4HzgrePM&#10;hy+4SG3bknKtHCW1hR9vv0UctitaKGlxzkrqv+8ZCEr0Z4ONfJkXRRzMdCgWF3M8wGvL9rXF7Jsb&#10;ix2R46vieNpGfNDjVoJtXvBJWMeoaGKGY2xMMMB4uAn9/OOjwsV6nWA4jI6Fe/PkeCSPwsbWfO5e&#10;GLihfwN2/oMdZ5It37Rxj42exq73wUqVevyk5yA5DnLqneHRiS/F63NCnZ7G1U8AAAD//wMAUEsD&#10;BBQABgAIAAAAIQCdfgmU4AAAAAgBAAAPAAAAZHJzL2Rvd25yZXYueG1sTI/BTsMwEETvSPyDtUhc&#10;EHXSkioJ2VQICSE4INHQuxu7cUS8DrabBr4e9wTH0Yxm3lSb2QxsUs73lhDSRQJMUWtlTx3CR/N0&#10;mwPzQZAUgyWF8K08bOrLi0qU0p7oXU3b0LFYQr4UCDqEseTct1oZ4Rd2VBS9g3VGhChdx6UTp1hu&#10;Br5MkjU3oqe4oMWoHrVqP7dHg1D8vLyumulmdMXXbvf23HC9yg6I11fzwz2woObwF4YzfkSHOjLt&#10;7ZGkZwNC5A4I66wAdnbTPM+A7RGW6V0BvK74/wP1LwAAAP//AwBQSwECLQAUAAYACAAAACEAtoM4&#10;kv4AAADhAQAAEwAAAAAAAAAAAAAAAAAAAAAAW0NvbnRlbnRfVHlwZXNdLnhtbFBLAQItABQABgAI&#10;AAAAIQA4/SH/1gAAAJQBAAALAAAAAAAAAAAAAAAAAC8BAABfcmVscy8ucmVsc1BLAQItABQABgAI&#10;AAAAIQAV/C2biQIAAGIFAAAOAAAAAAAAAAAAAAAAAC4CAABkcnMvZTJvRG9jLnhtbFBLAQItABQA&#10;BgAIAAAAIQCdfgmU4AAAAAgBAAAPAAAAAAAAAAAAAAAAAOMEAABkcnMvZG93bnJldi54bWxQSwUG&#10;AAAAAAQABADzAAAA8AUAAAAA&#10;" fillcolor="#e4f4ed" stroked="f" strokeweight="1pt">
            <v:textbox style="mso-next-textbox:#Rectangle 7">
              <w:txbxContent>
                <w:p w14:paraId="09775E2D" w14:textId="1BDCC167" w:rsidR="00A92A3B" w:rsidRDefault="00A92A3B" w:rsidP="00A92A3B">
                  <w:pPr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</w:pPr>
                  <w:r>
                    <w:t xml:space="preserve">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影片名稱：</w:t>
                  </w:r>
                  <w:r w:rsidR="0059719A" w:rsidRPr="00FE52BB"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>EP</w:t>
                  </w:r>
                  <w:r w:rsidR="0059719A" w:rsidRPr="00FE52BB">
                    <w:rPr>
                      <w:rFonts w:ascii="Microsoft JhengHei UI" w:eastAsia="Microsoft JhengHei UI" w:hAnsi="Microsoft JhengHei UI"/>
                      <w:color w:val="265B43" w:themeColor="accent2" w:themeShade="80"/>
                      <w:sz w:val="28"/>
                      <w:szCs w:val="28"/>
                    </w:rPr>
                    <w:t xml:space="preserve"> </w:t>
                  </w:r>
                  <w:r w:rsidR="0059719A" w:rsidRPr="00FE52BB"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>6</w:t>
                  </w:r>
                  <w:r w:rsidR="00651E50" w:rsidRPr="00FE52BB"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>老兵陳炳靖：</w:t>
                  </w:r>
                  <w:r w:rsidR="00221560" w:rsidRPr="00FE52BB"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>軍人爸爸</w:t>
                  </w:r>
                </w:p>
                <w:p w14:paraId="436491E7" w14:textId="00AB5289" w:rsidR="00A92A3B" w:rsidRDefault="00A92A3B" w:rsidP="00A92A3B">
                  <w:pPr>
                    <w:rPr>
                      <w:b/>
                      <w:bCs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網址：</w:t>
                  </w:r>
                  <w:r w:rsidR="00D065C9" w:rsidRPr="00D065C9">
                    <w:rPr>
                      <w:rFonts w:ascii="Microsoft JhengHei UI" w:eastAsia="Microsoft JhengHei UI" w:hAnsi="Microsoft JhengHei UI"/>
                      <w:b/>
                      <w:bCs/>
                      <w:color w:val="265B43" w:themeColor="accent2" w:themeShade="80"/>
                      <w:sz w:val="20"/>
                      <w:szCs w:val="20"/>
                    </w:rPr>
                    <w:t>https://youtu.be/tGQylQ6SPIc</w:t>
                  </w:r>
                </w:p>
              </w:txbxContent>
            </v:textbox>
            <w10:wrap anchorx="page"/>
          </v:rect>
        </w:pict>
      </w:r>
      <w:r w:rsidR="00A92A3B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4DFD5C1" w14:textId="1D3E6B08" w:rsidR="00A92A3B" w:rsidRDefault="000D7033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150656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52608" behindDoc="0" locked="0" layoutInCell="1" allowOverlap="1" wp14:anchorId="6BE9FEAB" wp14:editId="161224A8">
            <wp:simplePos x="0" y="0"/>
            <wp:positionH relativeFrom="column">
              <wp:posOffset>5968924</wp:posOffset>
            </wp:positionH>
            <wp:positionV relativeFrom="paragraph">
              <wp:posOffset>269443</wp:posOffset>
            </wp:positionV>
            <wp:extent cx="539750" cy="53975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5183" w14:textId="6D240617" w:rsidR="00A92A3B" w:rsidRDefault="00A92A3B" w:rsidP="00A92A3B">
      <w:pPr>
        <w:spacing w:line="276" w:lineRule="auto"/>
        <w:rPr>
          <w:color w:val="040606" w:themeColor="text2"/>
        </w:rPr>
      </w:pPr>
    </w:p>
    <w:p w14:paraId="21FBE6EF" w14:textId="15C9713B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D71838" w14:textId="52EF2ED7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41E7524B" w14:textId="2FB2F72B" w:rsidR="00E15A08" w:rsidRPr="00E523E2" w:rsidRDefault="002B19F4" w:rsidP="00E523E2">
      <w:pPr>
        <w:pStyle w:val="a7"/>
        <w:numPr>
          <w:ilvl w:val="0"/>
          <w:numId w:val="9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陳開偉</w:t>
      </w:r>
      <w:r w:rsidR="00A07B29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對陳炳靖這位軍人</w:t>
      </w:r>
      <w:r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爸爸</w:t>
      </w:r>
      <w:r w:rsidR="00A07B29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有甚麼看法</w:t>
      </w:r>
      <w:r w:rsidR="00A92A3B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A07B29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在橫線上填寫適當的答案</w:t>
      </w:r>
      <w:r w:rsidR="00A92A3B" w:rsidRP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tbl>
      <w:tblPr>
        <w:tblStyle w:val="ae"/>
        <w:tblW w:w="0" w:type="auto"/>
        <w:tblInd w:w="5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7335"/>
      </w:tblGrid>
      <w:tr w:rsidR="00C4723E" w:rsidRPr="00E15A08" w14:paraId="429703AA" w14:textId="77777777" w:rsidTr="00EA6C9B">
        <w:tc>
          <w:tcPr>
            <w:tcW w:w="2551" w:type="dxa"/>
            <w:shd w:val="clear" w:color="auto" w:fill="A3E7FF"/>
          </w:tcPr>
          <w:p w14:paraId="073763E0" w14:textId="29F16109" w:rsidR="00C4723E" w:rsidRPr="00E523E2" w:rsidRDefault="00C4723E" w:rsidP="00E15A08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2060"/>
              </w:rPr>
            </w:pPr>
            <w:r w:rsidRPr="00E523E2">
              <w:rPr>
                <w:rFonts w:ascii="Microsoft JhengHei" w:eastAsia="Microsoft JhengHei" w:hAnsi="Microsoft JhengHei" w:hint="eastAsia"/>
                <w:b/>
                <w:bCs/>
                <w:color w:val="002060"/>
              </w:rPr>
              <w:t>訪談內容</w:t>
            </w:r>
          </w:p>
        </w:tc>
        <w:tc>
          <w:tcPr>
            <w:tcW w:w="7335" w:type="dxa"/>
            <w:shd w:val="clear" w:color="auto" w:fill="A3E7FF"/>
          </w:tcPr>
          <w:p w14:paraId="72FF2E10" w14:textId="3DC460E5" w:rsidR="00C4723E" w:rsidRPr="00E523E2" w:rsidRDefault="00C4723E" w:rsidP="00E15A08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2060"/>
              </w:rPr>
            </w:pPr>
            <w:r w:rsidRPr="00E523E2">
              <w:rPr>
                <w:rFonts w:ascii="Microsoft JhengHei" w:eastAsia="Microsoft JhengHei" w:hAnsi="Microsoft JhengHei" w:hint="eastAsia"/>
                <w:b/>
                <w:bCs/>
                <w:color w:val="002060"/>
              </w:rPr>
              <w:t>陳開偉的說法</w:t>
            </w:r>
          </w:p>
        </w:tc>
      </w:tr>
      <w:tr w:rsidR="00C4723E" w:rsidRPr="00E15A08" w14:paraId="24FAE990" w14:textId="77777777" w:rsidTr="009314B9">
        <w:trPr>
          <w:trHeight w:val="1945"/>
        </w:trPr>
        <w:tc>
          <w:tcPr>
            <w:tcW w:w="2551" w:type="dxa"/>
            <w:vAlign w:val="center"/>
          </w:tcPr>
          <w:p w14:paraId="3674614E" w14:textId="5A620F68" w:rsidR="00EA6C9B" w:rsidRPr="00EA6C9B" w:rsidRDefault="00221560" w:rsidP="00E523E2">
            <w:pPr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0B97639F" wp14:editId="6FC7CFCA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453390</wp:posOffset>
                  </wp:positionV>
                  <wp:extent cx="725805" cy="552450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976" y="20855"/>
                      <wp:lineTo x="20976" y="0"/>
                      <wp:lineTo x="0" y="0"/>
                    </wp:wrapPolygon>
                  </wp:wrapThrough>
                  <wp:docPr id="3" name="Picture 3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5" t="29107" r="20717" b="27969"/>
                          <a:stretch/>
                        </pic:blipFill>
                        <pic:spPr bwMode="auto">
                          <a:xfrm>
                            <a:off x="0" y="0"/>
                            <a:ext cx="72580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A08" w:rsidRPr="00EA6C9B">
              <w:rPr>
                <w:rFonts w:ascii="Microsoft JhengHei" w:eastAsia="Microsoft JhengHei" w:hAnsi="Microsoft JhengHei" w:hint="eastAsia"/>
                <w:b/>
                <w:bCs/>
                <w:sz w:val="28"/>
                <w:szCs w:val="28"/>
              </w:rPr>
              <w:t>對待子女的態度</w:t>
            </w:r>
          </w:p>
        </w:tc>
        <w:tc>
          <w:tcPr>
            <w:tcW w:w="7335" w:type="dxa"/>
            <w:vAlign w:val="center"/>
          </w:tcPr>
          <w:p w14:paraId="29C5D14B" w14:textId="2DD78C6D" w:rsidR="00C4723E" w:rsidRPr="00E523E2" w:rsidRDefault="00000000" w:rsidP="009314B9">
            <w:pPr>
              <w:snapToGrid w:val="0"/>
              <w:spacing w:before="240" w:line="360" w:lineRule="auto"/>
              <w:ind w:left="170" w:right="170"/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</w:pPr>
            <w:r>
              <w:rPr>
                <w:rFonts w:ascii="Microsoft JhengHei" w:eastAsia="Microsoft JhengHei" w:hAnsi="Microsoft JhengHei"/>
                <w:noProof/>
                <w:color w:val="040606" w:themeColor="text2"/>
                <w:sz w:val="28"/>
                <w:szCs w:val="28"/>
              </w:rPr>
              <w:pict w14:anchorId="54965F20">
                <v:rect id="_x0000_s2060" style="position:absolute;left:0;text-align:left;margin-left:120.15pt;margin-top:33.55pt;width:42.5pt;height:25.3pt;z-index:251657728;mso-position-horizontal-relative:text;mso-position-vertical-relative:text" filled="f" stroked="f">
                  <v:textbox style="mso-next-textbox:#_x0000_s2060">
                    <w:txbxContent>
                      <w:p w14:paraId="31D4B605" w14:textId="23F1389E" w:rsidR="00A07B29" w:rsidRPr="00A07B29" w:rsidRDefault="00A07B29" w:rsidP="00A07B29">
                        <w:pPr>
                          <w:rPr>
                            <w:rFonts w:ascii="Microsoft JhengHei" w:eastAsia="Microsoft JhengHei" w:hAnsi="Microsoft JhengHei"/>
                            <w:color w:val="FF0000"/>
                          </w:rPr>
                        </w:pPr>
                        <w:r>
                          <w:rPr>
                            <w:rFonts w:ascii="Microsoft JhengHei" w:eastAsia="Microsoft JhengHei" w:hAnsi="Microsoft JhengHei" w:hint="eastAsia"/>
                            <w:color w:val="FF0000"/>
                          </w:rPr>
                          <w:t>做人</w:t>
                        </w:r>
                      </w:p>
                    </w:txbxContent>
                  </v:textbox>
                </v:rect>
              </w:pict>
            </w:r>
            <w:r>
              <w:rPr>
                <w:rFonts w:ascii="DFKai-SB" w:eastAsia="DFKai-SB" w:hAnsi="DFKai-SB"/>
                <w:noProof/>
                <w:color w:val="040606" w:themeColor="text2"/>
                <w:sz w:val="28"/>
                <w:szCs w:val="28"/>
              </w:rPr>
              <w:pict w14:anchorId="54965F20">
                <v:rect id="_x0000_s2059" style="position:absolute;left:0;text-align:left;margin-left:97.25pt;margin-top:2.25pt;width:42.5pt;height:25.3pt;z-index:251656704;mso-position-horizontal-relative:text;mso-position-vertical-relative:text" filled="f" stroked="f">
                  <v:textbox style="mso-next-textbox:#_x0000_s2059">
                    <w:txbxContent>
                      <w:p w14:paraId="66AB8BF6" w14:textId="5286D198" w:rsidR="00A07B29" w:rsidRPr="00A07B29" w:rsidRDefault="00A07B29">
                        <w:pPr>
                          <w:rPr>
                            <w:rFonts w:ascii="Microsoft JhengHei" w:eastAsia="Microsoft JhengHei" w:hAnsi="Microsoft JhengHei"/>
                            <w:color w:val="FF0000"/>
                          </w:rPr>
                        </w:pPr>
                        <w:r w:rsidRPr="00A07B29">
                          <w:rPr>
                            <w:rFonts w:ascii="Microsoft JhengHei" w:eastAsia="Microsoft JhengHei" w:hAnsi="Microsoft JhengHei" w:hint="eastAsia"/>
                            <w:color w:val="FF0000"/>
                          </w:rPr>
                          <w:t>嚴厲</w:t>
                        </w:r>
                      </w:p>
                    </w:txbxContent>
                  </v:textbox>
                </v:rect>
              </w:pict>
            </w:r>
            <w:r w:rsidR="00E15A08" w:rsidRPr="00E523E2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爸爸是個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="00E15A08" w:rsidRPr="00E523E2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的父親，但他這樣做為了</w:t>
            </w:r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幫助子女建立日後</w:t>
            </w:r>
            <w:r w:rsidR="00E15A08"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 xml:space="preserve"> </w:t>
            </w:r>
            <w:r w:rsidR="00E15A08"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  <w:u w:val="single"/>
              </w:rPr>
              <w:t xml:space="preserve">             </w:t>
            </w:r>
            <w:r w:rsidR="00E15A08"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 xml:space="preserve"> </w:t>
            </w:r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的方針。</w:t>
            </w:r>
          </w:p>
        </w:tc>
      </w:tr>
      <w:tr w:rsidR="00C4723E" w:rsidRPr="00E15A08" w14:paraId="00E09841" w14:textId="77777777" w:rsidTr="009314B9">
        <w:trPr>
          <w:trHeight w:val="1945"/>
        </w:trPr>
        <w:tc>
          <w:tcPr>
            <w:tcW w:w="2551" w:type="dxa"/>
            <w:vAlign w:val="center"/>
          </w:tcPr>
          <w:p w14:paraId="3030CAE9" w14:textId="25A48E57" w:rsidR="00C4723E" w:rsidRDefault="00E15A08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對抗戰英雄的看法</w:t>
            </w:r>
          </w:p>
          <w:p w14:paraId="48DEFF72" w14:textId="34F5728D" w:rsidR="00EA6C9B" w:rsidRPr="00EA6C9B" w:rsidRDefault="00221560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1967D14" wp14:editId="6762D82C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12065</wp:posOffset>
                  </wp:positionV>
                  <wp:extent cx="1066800" cy="567690"/>
                  <wp:effectExtent l="0" t="0" r="0" b="0"/>
                  <wp:wrapNone/>
                  <wp:docPr id="4" name="Picture 4" descr="飞虎队队标第1页_ 驾考预约大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飞虎队队标第1页_ 驾考预约大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5" w:type="dxa"/>
            <w:vAlign w:val="center"/>
          </w:tcPr>
          <w:p w14:paraId="2DFA92DB" w14:textId="08367211" w:rsidR="00C4723E" w:rsidRPr="00E523E2" w:rsidRDefault="00000000" w:rsidP="009314B9">
            <w:pPr>
              <w:snapToGrid w:val="0"/>
              <w:spacing w:before="240" w:line="360" w:lineRule="auto"/>
              <w:ind w:left="170" w:right="170"/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</w:pPr>
            <w:r>
              <w:rPr>
                <w:noProof/>
                <w:color w:val="040606" w:themeColor="text2"/>
                <w:sz w:val="28"/>
                <w:szCs w:val="28"/>
              </w:rPr>
              <w:pict w14:anchorId="54965F20">
                <v:rect id="_x0000_s2063" style="position:absolute;left:0;text-align:left;margin-left:230.15pt;margin-top:30.7pt;width:76.5pt;height:25.3pt;z-index:251659776;mso-position-horizontal-relative:text;mso-position-vertical-relative:text" filled="f" stroked="f">
                  <v:textbox style="mso-next-textbox:#_x0000_s2063">
                    <w:txbxContent>
                      <w:p w14:paraId="6137BA6B" w14:textId="2EA6BE8A" w:rsidR="00A07B29" w:rsidRPr="00A07B29" w:rsidRDefault="00A07B29" w:rsidP="00A07B29">
                        <w:pPr>
                          <w:rPr>
                            <w:rFonts w:ascii="Microsoft JhengHei" w:eastAsia="Microsoft JhengHei" w:hAnsi="Microsoft JhengHei"/>
                            <w:color w:val="FF0000"/>
                          </w:rPr>
                        </w:pPr>
                        <w:r>
                          <w:rPr>
                            <w:rFonts w:ascii="Microsoft JhengHei" w:eastAsia="Microsoft JhengHei" w:hAnsi="Microsoft JhengHei" w:hint="eastAsia"/>
                            <w:color w:val="FF0000"/>
                          </w:rPr>
                          <w:t>齊心協力</w:t>
                        </w:r>
                      </w:p>
                    </w:txbxContent>
                  </v:textbox>
                </v:rect>
              </w:pict>
            </w:r>
            <w:r>
              <w:rPr>
                <w:rFonts w:ascii="Microsoft JhengHei" w:eastAsia="Microsoft JhengHei" w:hAnsi="Microsoft JhengHei"/>
                <w:noProof/>
                <w:color w:val="040606" w:themeColor="text2"/>
                <w:sz w:val="28"/>
                <w:szCs w:val="28"/>
              </w:rPr>
              <w:pict w14:anchorId="54965F20">
                <v:rect id="_x0000_s2061" style="position:absolute;left:0;text-align:left;margin-left:97.75pt;margin-top:3.4pt;width:42.5pt;height:25.3pt;z-index:251658752;mso-position-horizontal-relative:text;mso-position-vertical-relative:text" filled="f" stroked="f">
                  <v:textbox style="mso-next-textbox:#_x0000_s2061">
                    <w:txbxContent>
                      <w:p w14:paraId="78EF253B" w14:textId="352C0B4B" w:rsidR="00A07B29" w:rsidRPr="00A07B29" w:rsidRDefault="00A07B29" w:rsidP="00A07B29">
                        <w:pPr>
                          <w:rPr>
                            <w:rFonts w:ascii="Microsoft JhengHei" w:eastAsia="Microsoft JhengHei" w:hAnsi="Microsoft JhengHei"/>
                            <w:color w:val="FF0000"/>
                          </w:rPr>
                        </w:pPr>
                        <w:r>
                          <w:rPr>
                            <w:rFonts w:ascii="Microsoft JhengHei" w:eastAsia="Microsoft JhengHei" w:hAnsi="Microsoft JhengHei" w:hint="eastAsia"/>
                            <w:color w:val="FF0000"/>
                          </w:rPr>
                          <w:t>謙虛</w:t>
                        </w:r>
                      </w:p>
                    </w:txbxContent>
                  </v:textbox>
                </v:rect>
              </w:pict>
            </w:r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爸爸為人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proofErr w:type="gramStart"/>
            <w:r w:rsidR="00E15A08"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>﹐</w:t>
            </w:r>
            <w:proofErr w:type="gramEnd"/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從不以戰爭英雄自居，並認為戰爭的勝利其實需要每個人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</w:t>
            </w:r>
            <w:r w:rsidR="009314B9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</w:t>
            </w:r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。</w:t>
            </w:r>
          </w:p>
        </w:tc>
      </w:tr>
      <w:tr w:rsidR="00C4723E" w:rsidRPr="00E15A08" w14:paraId="3064A32E" w14:textId="77777777" w:rsidTr="009314B9">
        <w:trPr>
          <w:trHeight w:val="1945"/>
        </w:trPr>
        <w:tc>
          <w:tcPr>
            <w:tcW w:w="2551" w:type="dxa"/>
            <w:vAlign w:val="center"/>
          </w:tcPr>
          <w:p w14:paraId="5AB5B25C" w14:textId="77777777" w:rsidR="00221560" w:rsidRDefault="00E15A08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學習</w:t>
            </w:r>
            <w:r w:rsidR="00761740"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態度</w:t>
            </w:r>
          </w:p>
          <w:p w14:paraId="433DAE09" w14:textId="1FBE1844" w:rsidR="00C4723E" w:rsidRPr="00EA6C9B" w:rsidRDefault="00221560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50525D17" wp14:editId="1AE9D10D">
                  <wp:simplePos x="0" y="0"/>
                  <wp:positionH relativeFrom="column">
                    <wp:posOffset>525043</wp:posOffset>
                  </wp:positionH>
                  <wp:positionV relativeFrom="paragraph">
                    <wp:posOffset>113995</wp:posOffset>
                  </wp:positionV>
                  <wp:extent cx="431597" cy="431597"/>
                  <wp:effectExtent l="0" t="0" r="0" b="0"/>
                  <wp:wrapNone/>
                  <wp:docPr id="6" name="Picture 6" descr="Studying Icon #1415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udying Icon #1415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97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5" w:type="dxa"/>
            <w:vAlign w:val="center"/>
          </w:tcPr>
          <w:p w14:paraId="304A607F" w14:textId="3500AB20" w:rsidR="00C4723E" w:rsidRPr="00E523E2" w:rsidRDefault="00000000" w:rsidP="009314B9">
            <w:pPr>
              <w:snapToGrid w:val="0"/>
              <w:spacing w:before="240" w:line="360" w:lineRule="auto"/>
              <w:ind w:left="170" w:right="170"/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</w:pPr>
            <w:r>
              <w:rPr>
                <w:noProof/>
                <w:color w:val="040606" w:themeColor="text2"/>
                <w:sz w:val="28"/>
                <w:szCs w:val="28"/>
              </w:rPr>
              <w:pict w14:anchorId="54965F20">
                <v:rect id="_x0000_s2064" style="position:absolute;left:0;text-align:left;margin-left:93.8pt;margin-top:30.35pt;width:70.5pt;height:25.3pt;z-index:251660800;mso-position-horizontal-relative:text;mso-position-vertical-relative:text" filled="f" stroked="f">
                  <v:textbox style="mso-next-textbox:#_x0000_s2064">
                    <w:txbxContent>
                      <w:p w14:paraId="5411FDF5" w14:textId="5377EC0C" w:rsidR="00A07B29" w:rsidRPr="00A07B29" w:rsidRDefault="00A07B29" w:rsidP="00A07B29">
                        <w:pPr>
                          <w:rPr>
                            <w:rFonts w:ascii="Microsoft JhengHei" w:eastAsia="Microsoft JhengHei" w:hAnsi="Microsoft JhengHei"/>
                            <w:color w:val="FF0000"/>
                          </w:rPr>
                        </w:pPr>
                        <w:r>
                          <w:rPr>
                            <w:rFonts w:ascii="Microsoft JhengHei" w:eastAsia="Microsoft JhengHei" w:hAnsi="Microsoft JhengHei" w:hint="eastAsia"/>
                            <w:color w:val="FF0000"/>
                          </w:rPr>
                          <w:t>西班牙語</w:t>
                        </w:r>
                      </w:p>
                    </w:txbxContent>
                  </v:textbox>
                </v:rect>
              </w:pict>
            </w:r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爸爸有感自己因戰爭耽誤學習，學歷不足，於戰後他努力學習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</w:t>
            </w:r>
            <w:r w:rsidR="009314B9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</w:t>
            </w:r>
            <w:r w:rsidR="00E15A08"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 xml:space="preserve">  </w:t>
            </w:r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。</w:t>
            </w:r>
          </w:p>
        </w:tc>
      </w:tr>
      <w:tr w:rsidR="00E15A08" w:rsidRPr="00E15A08" w14:paraId="3D74935D" w14:textId="77777777" w:rsidTr="009314B9">
        <w:trPr>
          <w:trHeight w:val="1945"/>
        </w:trPr>
        <w:tc>
          <w:tcPr>
            <w:tcW w:w="2551" w:type="dxa"/>
            <w:vAlign w:val="center"/>
          </w:tcPr>
          <w:p w14:paraId="3B05FD3B" w14:textId="6EEF3104" w:rsidR="00E15A08" w:rsidRDefault="009314B9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208B6306" wp14:editId="795D0F7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331470</wp:posOffset>
                  </wp:positionV>
                  <wp:extent cx="1124585" cy="406400"/>
                  <wp:effectExtent l="0" t="0" r="0" b="0"/>
                  <wp:wrapNone/>
                  <wp:docPr id="7" name="Picture 7" descr="奖台图片素材_免费奖台PNG设计图片大全_图精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奖台图片素材_免费奖台PNG设计图片大全_图精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74" b="27097"/>
                          <a:stretch/>
                        </pic:blipFill>
                        <pic:spPr bwMode="auto">
                          <a:xfrm>
                            <a:off x="0" y="0"/>
                            <a:ext cx="112458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A08"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爸爸在家中的地位</w:t>
            </w:r>
          </w:p>
          <w:p w14:paraId="5425B262" w14:textId="567C0596" w:rsidR="00221560" w:rsidRPr="00EA6C9B" w:rsidRDefault="00221560" w:rsidP="00E523E2">
            <w:pPr>
              <w:tabs>
                <w:tab w:val="left" w:pos="2057"/>
              </w:tabs>
              <w:spacing w:line="560" w:lineRule="exact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</w:p>
        </w:tc>
        <w:tc>
          <w:tcPr>
            <w:tcW w:w="7335" w:type="dxa"/>
            <w:vAlign w:val="center"/>
          </w:tcPr>
          <w:p w14:paraId="45392CB2" w14:textId="318BF066" w:rsidR="00E15A08" w:rsidRPr="00E523E2" w:rsidRDefault="00000000" w:rsidP="009314B9">
            <w:pPr>
              <w:snapToGrid w:val="0"/>
              <w:spacing w:before="240" w:line="360" w:lineRule="auto"/>
              <w:ind w:left="170" w:right="170"/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</w:pPr>
            <w:r>
              <w:rPr>
                <w:noProof/>
                <w:color w:val="040606" w:themeColor="text2"/>
                <w:sz w:val="28"/>
                <w:szCs w:val="28"/>
              </w:rPr>
              <w:pict w14:anchorId="54965F20">
                <v:rect id="_x0000_s2066" style="position:absolute;left:0;text-align:left;margin-left:179.35pt;margin-top:33.75pt;width:42.5pt;height:25.3pt;z-index:251662848;mso-position-horizontal-relative:text;mso-position-vertical-relative:text" filled="f" stroked="f">
                  <v:textbox style="mso-next-textbox:#_x0000_s2066">
                    <w:txbxContent>
                      <w:p w14:paraId="7B4453E8" w14:textId="31CCAA25" w:rsidR="00A07B29" w:rsidRPr="00A07B29" w:rsidRDefault="00A07B29" w:rsidP="00A07B29">
                        <w:pPr>
                          <w:rPr>
                            <w:rFonts w:ascii="Microsoft JhengHei" w:eastAsia="Microsoft JhengHei" w:hAnsi="Microsoft JhengHei"/>
                            <w:color w:val="FF0000"/>
                          </w:rPr>
                        </w:pPr>
                        <w:r>
                          <w:rPr>
                            <w:rFonts w:ascii="Microsoft JhengHei" w:eastAsia="Microsoft JhengHei" w:hAnsi="Microsoft JhengHei" w:hint="eastAsia"/>
                            <w:color w:val="FF0000"/>
                          </w:rPr>
                          <w:t>和平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color w:val="040606" w:themeColor="text2"/>
                <w:sz w:val="28"/>
                <w:szCs w:val="28"/>
              </w:rPr>
              <w:pict w14:anchorId="54965F20">
                <v:rect id="_x0000_s2065" style="position:absolute;left:0;text-align:left;margin-left:119.8pt;margin-top:4.9pt;width:42.5pt;height:25.3pt;z-index:251661824;mso-position-horizontal-relative:text;mso-position-vertical-relative:text" filled="f" stroked="f">
                  <v:textbox style="mso-next-textbox:#_x0000_s2065">
                    <w:txbxContent>
                      <w:p w14:paraId="223C92A0" w14:textId="57BF2807" w:rsidR="00A07B29" w:rsidRPr="00A07B29" w:rsidRDefault="00A07B29" w:rsidP="00A07B29">
                        <w:pPr>
                          <w:rPr>
                            <w:rFonts w:ascii="Microsoft JhengHei" w:eastAsia="Microsoft JhengHei" w:hAnsi="Microsoft JhengHei"/>
                            <w:color w:val="FF0000"/>
                          </w:rPr>
                        </w:pPr>
                        <w:r>
                          <w:rPr>
                            <w:rFonts w:ascii="Microsoft JhengHei" w:eastAsia="Microsoft JhengHei" w:hAnsi="Microsoft JhengHei" w:hint="eastAsia"/>
                            <w:color w:val="FF0000"/>
                          </w:rPr>
                          <w:t>英雄</w:t>
                        </w:r>
                      </w:p>
                    </w:txbxContent>
                  </v:textbox>
                </v:rect>
              </w:pict>
            </w:r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爸爸是家中的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</w:t>
            </w:r>
            <w:r w:rsidR="00E15A08"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 xml:space="preserve"> </w:t>
            </w:r>
            <w:proofErr w:type="gramStart"/>
            <w:r w:rsidR="00E15A08" w:rsidRPr="00E523E2">
              <w:rPr>
                <w:rFonts w:ascii="DFKai-SB" w:eastAsia="DFKai-SB" w:hAnsi="DFKai-SB"/>
                <w:color w:val="484F5E" w:themeColor="text1"/>
                <w:sz w:val="28"/>
                <w:szCs w:val="28"/>
              </w:rPr>
              <w:t>﹐</w:t>
            </w:r>
            <w:proofErr w:type="gramEnd"/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 xml:space="preserve">媽媽表示因為他在戰時勇於抗敵，才有日後的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</w:t>
            </w:r>
            <w:r w:rsidR="00A07B29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</w:t>
            </w:r>
            <w:r w:rsidR="00E15A08" w:rsidRPr="00E523E2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="00E15A08" w:rsidRPr="00E523E2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日子</w:t>
            </w:r>
            <w:r w:rsidR="00E15A08" w:rsidRPr="00E523E2">
              <w:rPr>
                <w:rFonts w:ascii="DFKai-SB" w:eastAsia="DFKai-SB" w:hAnsi="DFKai-SB" w:hint="eastAsia"/>
                <w:color w:val="484F5E" w:themeColor="text1"/>
                <w:sz w:val="28"/>
                <w:szCs w:val="28"/>
              </w:rPr>
              <w:t>。</w:t>
            </w:r>
          </w:p>
        </w:tc>
      </w:tr>
    </w:tbl>
    <w:p w14:paraId="574F36F2" w14:textId="3FFBB1D6" w:rsidR="00E523E2" w:rsidRPr="009D73BE" w:rsidRDefault="00000000" w:rsidP="009314B9">
      <w:pPr>
        <w:pStyle w:val="a7"/>
        <w:numPr>
          <w:ilvl w:val="0"/>
          <w:numId w:val="9"/>
        </w:numPr>
        <w:spacing w:before="240" w:after="120" w:line="276" w:lineRule="auto"/>
        <w:jc w:val="both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pict w14:anchorId="219C869C">
          <v:rect id="矩形 9" o:spid="_x0000_s2072" style="position:absolute;left:0;text-align:left;margin-left:34.65pt;margin-top:35.7pt;width:475pt;height:30.35pt;z-index:25166489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PVdgIAAEgFAAAOAAAAZHJzL2Uyb0RvYy54bWysVE1v2zAMvQ/YfxB0X+1kbbcGcYqgRYcB&#10;RRu0HXpWZKk2IIsapcTOfv0o2XGytthh2MWW+PFIPpKaX3aNYVuFvgZb8MlJzpmyEsravhT8x9PN&#10;p6+c+SBsKQxYVfCd8vxy8fHDvHUzNYUKTKmQEYj1s9YVvArBzbLMy0o1wp+AU5aUGrARga74kpUo&#10;WkJvTDbN8/OsBSwdglTek/S6V/JFwtdayXCvtVeBmYJTbiF9MX3X8Zst5mL2gsJVtRzSEP+QRSNq&#10;S0FHqGsRBNtg/QaqqSWCBx1OJDQZaF1LlWqgaib5q2oeK+FUqoXI8W6kyf8/WHm3fXQrJBpa52ee&#10;jrGKTmMT/5Qf6xJZu5Es1QUmSXief56e5cSpJN35xXRyltjMDt4OffimoGHxUHCkZiSOxPbWB4pI&#10;pnuTGMzCTW1MaoixfwjIMEqyQ4rpFHZGRTtjH5RmdUlJTVOAND3qyiDbCuq7kFLZMOlVlShVL6bk&#10;Kf0+j9EjZZUAI7KmhEbsASBO5lvsHmawj64qDd/onP8tsd559EiRwYbRuakt4HsAhqoaIvf2e5J6&#10;aiJLoVt3xE3BL6JllKyh3K2QIfTL4J28qalBt8KHlUCafuopbXS4p4820BYchhNnFeCv9+TRnoaS&#10;tJy1tE0F9z83AhVn5rulcb2YnJ7G9UuX07MvU7rgsWZ9rLGb5gqocRN6O5xMx2gfzP6oEZpnWvxl&#10;jEoqYSXFLrgMuL9chX7L6emQarlMZrRyToRb++hkBI88xwF86p4FumFKA833Hew3T8xeDWtvGz0t&#10;LDcBdJ0m+cDr0AFa1zRKw9MS34Pje7I6PICL3wAAAP//AwBQSwMEFAAGAAgAAAAhACJVQ2feAAAA&#10;CgEAAA8AAABkcnMvZG93bnJldi54bWxMj81OwzAQhO9IvIO1SNyoTaWQNo1TARJCqAdEgbtjb5Oo&#10;8TqKnZ++Pc6J3nZ3RrPf5PvZtmzE3jeOJDyuBDAk7UxDlYSf77eHDTAfFBnVOkIJF/SwL25vcpUZ&#10;N9EXjsdQsRhCPlMS6hC6jHOva7TKr1yHFLWT660Kce0rbno1xXDb8rUQT9yqhuKHWnX4WqM+Hwcr&#10;4dedXiarS/oYL5/N8H7otd4cpLy/m593wALO4d8MC35EhyIylW4g41krIU220SkhESmwRRfr5VLG&#10;KdmmwIucX1co/gAAAP//AwBQSwECLQAUAAYACAAAACEAtoM4kv4AAADhAQAAEwAAAAAAAAAAAAAA&#10;AAAAAAAAW0NvbnRlbnRfVHlwZXNdLnhtbFBLAQItABQABgAIAAAAIQA4/SH/1gAAAJQBAAALAAAA&#10;AAAAAAAAAAAAAC8BAABfcmVscy8ucmVsc1BLAQItABQABgAIAAAAIQAMRiPVdgIAAEgFAAAOAAAA&#10;AAAAAAAAAAAAAC4CAABkcnMvZTJvRG9jLnhtbFBLAQItABQABgAIAAAAIQAiVUNn3gAAAAoBAAAP&#10;AAAAAAAAAAAAAAAAANAEAABkcnMvZG93bnJldi54bWxQSwUGAAAAAAQABADzAAAA2wUAAAAA&#10;" filled="f" stroked="f" strokeweight="1pt">
            <v:textbox>
              <w:txbxContent>
                <w:p w14:paraId="394EB953" w14:textId="521D5C94" w:rsidR="00E523E2" w:rsidRPr="002E36E7" w:rsidRDefault="00E523E2" w:rsidP="00E523E2">
                  <w:pPr>
                    <w:spacing w:line="360" w:lineRule="auto"/>
                    <w:contextualSpacing/>
                    <w:rPr>
                      <w:rFonts w:ascii="Microsoft JhengHei UI" w:eastAsia="Microsoft JhengHei UI" w:hAnsi="Microsoft JhengHei UI"/>
                      <w:color w:val="FF0000"/>
                    </w:rPr>
                  </w:pPr>
                  <w:r w:rsidRPr="002E36E7">
                    <w:rPr>
                      <w:rFonts w:ascii="Microsoft JhengHei UI" w:eastAsia="Microsoft JhengHei UI" w:hAnsi="Microsoft JhengHei UI" w:hint="eastAsia"/>
                      <w:color w:val="FF0000"/>
                    </w:rPr>
                    <w:t>答案合理便可。例如：我孝順的爸爸媽媽，因為他們養育我、照顧我。</w:t>
                  </w:r>
                  <w:r w:rsidR="009314B9">
                    <w:rPr>
                      <w:rFonts w:ascii="Microsoft JhengHei UI" w:eastAsia="Microsoft JhengHei UI" w:hAnsi="Microsoft JhengHei UI" w:hint="eastAsia"/>
                      <w:color w:val="FF0000"/>
                    </w:rPr>
                    <w:t xml:space="preserve"> </w:t>
                  </w:r>
                </w:p>
              </w:txbxContent>
            </v:textbox>
            <w10:wrap anchorx="margin"/>
          </v:rect>
        </w:pict>
      </w:r>
      <w:r w:rsid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你和父母的相處之道是怎樣的</w:t>
      </w:r>
      <w:r w:rsidR="00E523E2"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E523E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試寫出一項，並舉例說明</w:t>
      </w:r>
      <w:r w:rsidR="00E523E2"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8035847" w14:textId="4587501E" w:rsidR="002B19F4" w:rsidRPr="009314B9" w:rsidRDefault="00E523E2" w:rsidP="009314B9">
      <w:pPr>
        <w:snapToGrid w:val="0"/>
        <w:spacing w:line="360" w:lineRule="exact"/>
        <w:ind w:left="72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</w:t>
      </w:r>
      <w:r w:rsidRPr="004764E6">
        <w:rPr>
          <w:rFonts w:hint="eastAsia"/>
          <w:color w:val="FFFFFF" w:themeColor="background1"/>
          <w:u w:val="single"/>
        </w:rPr>
        <w:t>1</w:t>
      </w:r>
    </w:p>
    <w:sectPr w:rsidR="002B19F4" w:rsidRPr="009314B9" w:rsidSect="004038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381F7" w14:textId="77777777" w:rsidR="00DE6176" w:rsidRDefault="00DE6176" w:rsidP="00465C96">
      <w:r>
        <w:separator/>
      </w:r>
    </w:p>
  </w:endnote>
  <w:endnote w:type="continuationSeparator" w:id="0">
    <w:p w14:paraId="71853EE0" w14:textId="77777777" w:rsidR="00DE6176" w:rsidRDefault="00DE6176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DB9FEC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7080B9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5D47E980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AD5B82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FFA49D" wp14:editId="6B5B09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F8DC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8DA254B" wp14:editId="73D596C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9940B" w14:textId="77777777" w:rsidR="00DE6176" w:rsidRDefault="00DE6176" w:rsidP="00465C96">
      <w:r>
        <w:separator/>
      </w:r>
    </w:p>
  </w:footnote>
  <w:footnote w:type="continuationSeparator" w:id="0">
    <w:p w14:paraId="3D18F6FF" w14:textId="77777777" w:rsidR="00DE6176" w:rsidRDefault="00DE6176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BE29D" w14:textId="77777777" w:rsidR="001412F0" w:rsidRDefault="001412F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02B1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468379" wp14:editId="292E7307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8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7170" w14:textId="4A723C01" w:rsidR="004038B5" w:rsidRDefault="001412F0">
    <w:pPr>
      <w:pStyle w:val="a3"/>
    </w:pPr>
    <w:r>
      <w:rPr>
        <w:noProof/>
      </w:rPr>
      <w:pict w14:anchorId="64FB76CB">
        <v:roundrect id="矩形: 圓角 10" o:spid="_x0000_s1025" style="position:absolute;margin-left:264.75pt;margin-top:-12.2pt;width:75pt;height:39.75pt;z-index:25166540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D8BGjL4AAAAAoBAAAPAAAAZHJzL2Rv&#10;d25yZXYueG1sTI/BTsMwDIbvSLxDZCRuLKUr61aaTmgS2mUc1u3AMWtM29E4VZN15e3xTnC0/en3&#10;9+fryXZixMG3jhQ8zyIQSJUzLdUKjof3pyUIHzQZ3TlCBT/oYV3c3+U6M+5KexzLUAsOIZ9pBU0I&#10;fSalrxq02s9cj8S3LzdYHXgcamkGfeVw28k4ihbS6pb4Q6N73DRYfZcXq6BOxzLZn7ebbbL73H0s&#10;D5E7T0elHh+mt1cQAafwB8NNn9WhYKeTu5DxolOwSFYpowpe5jEIBtLVbXFich6nIItc/q9Q/AI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D8BGjL4AAAAAoBAAAPAAAAAAAAAAAAAAAA&#10;AMIEAABkcnMvZG93bnJldi54bWxQSwUGAAAAAAQABADzAAAAzwUAAAAA&#10;" fillcolor="#ffcdcd" strokecolor="window" strokeweight="1pt">
          <v:stroke joinstyle="miter"/>
          <v:textbox inset="2mm,0,2mm,0">
            <w:txbxContent>
              <w:p w14:paraId="4D5C479A" w14:textId="77777777" w:rsidR="001412F0" w:rsidRDefault="001412F0" w:rsidP="001412F0">
                <w:pPr>
                  <w:jc w:val="center"/>
                  <w:rPr>
                    <w:rFonts w:ascii="Microsoft JhengHei UI" w:eastAsia="Microsoft JhengHei UI" w:hAnsi="Microsoft JhengHei UI"/>
                    <w:b/>
                    <w:bCs/>
                    <w:color w:val="FFFFFF" w:themeColor="background1"/>
                    <w:sz w:val="36"/>
                    <w:szCs w:val="32"/>
                  </w:rPr>
                </w:pPr>
                <w:r>
                  <w:rPr>
                    <w:rFonts w:ascii="Microsoft JhengHei UI" w:eastAsia="Microsoft JhengHei UI" w:hAnsi="Microsoft JhengHei UI" w:hint="eastAsia"/>
                    <w:b/>
                    <w:bCs/>
                    <w:color w:val="FFFFFF" w:themeColor="background1"/>
                    <w:sz w:val="36"/>
                    <w:szCs w:val="32"/>
                  </w:rPr>
                  <w:t>教師版</w:t>
                </w:r>
              </w:p>
            </w:txbxContent>
          </v:textbox>
          <w10:wrap anchorx="margin"/>
        </v:roundrect>
      </w:pict>
    </w:r>
    <w:r w:rsidR="00D558AE">
      <w:rPr>
        <w:noProof/>
      </w:rPr>
      <w:drawing>
        <wp:anchor distT="0" distB="0" distL="114300" distR="114300" simplePos="0" relativeHeight="251664384" behindDoc="0" locked="0" layoutInCell="1" allowOverlap="1" wp14:anchorId="2B248CA5" wp14:editId="243D69F3">
          <wp:simplePos x="0" y="0"/>
          <wp:positionH relativeFrom="column">
            <wp:posOffset>-546735</wp:posOffset>
          </wp:positionH>
          <wp:positionV relativeFrom="paragraph">
            <wp:posOffset>-481965</wp:posOffset>
          </wp:positionV>
          <wp:extent cx="7555195" cy="1123950"/>
          <wp:effectExtent l="0" t="0" r="0" b="0"/>
          <wp:wrapNone/>
          <wp:docPr id="5" name="圖片 5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5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8pt;height:28pt;visibility:visibl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E14FFF"/>
    <w:multiLevelType w:val="hybridMultilevel"/>
    <w:tmpl w:val="1700A286"/>
    <w:lvl w:ilvl="0" w:tplc="49B8B07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20FDC"/>
    <w:multiLevelType w:val="hybridMultilevel"/>
    <w:tmpl w:val="1BBE9D88"/>
    <w:lvl w:ilvl="0" w:tplc="CC2EB1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A71247"/>
    <w:multiLevelType w:val="hybridMultilevel"/>
    <w:tmpl w:val="0088C110"/>
    <w:lvl w:ilvl="0" w:tplc="312E2DBA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6"/>
  </w:num>
  <w:num w:numId="2" w16cid:durableId="102379785">
    <w:abstractNumId w:val="7"/>
  </w:num>
  <w:num w:numId="3" w16cid:durableId="1348556626">
    <w:abstractNumId w:val="8"/>
  </w:num>
  <w:num w:numId="4" w16cid:durableId="849836731">
    <w:abstractNumId w:val="1"/>
  </w:num>
  <w:num w:numId="5" w16cid:durableId="1243838014">
    <w:abstractNumId w:val="0"/>
  </w:num>
  <w:num w:numId="6" w16cid:durableId="18167236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8441514">
    <w:abstractNumId w:val="3"/>
  </w:num>
  <w:num w:numId="8" w16cid:durableId="1068266082">
    <w:abstractNumId w:val="4"/>
  </w:num>
  <w:num w:numId="9" w16cid:durableId="111182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7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7A9"/>
    <w:rsid w:val="000214DD"/>
    <w:rsid w:val="00023F7D"/>
    <w:rsid w:val="00027603"/>
    <w:rsid w:val="00035EED"/>
    <w:rsid w:val="0004130A"/>
    <w:rsid w:val="0006459E"/>
    <w:rsid w:val="000661D6"/>
    <w:rsid w:val="0007141B"/>
    <w:rsid w:val="000A204E"/>
    <w:rsid w:val="000B41D0"/>
    <w:rsid w:val="000B602A"/>
    <w:rsid w:val="000D7033"/>
    <w:rsid w:val="000E58CD"/>
    <w:rsid w:val="000F6FE1"/>
    <w:rsid w:val="00107170"/>
    <w:rsid w:val="001145BE"/>
    <w:rsid w:val="001412D4"/>
    <w:rsid w:val="001412F0"/>
    <w:rsid w:val="00150656"/>
    <w:rsid w:val="00157029"/>
    <w:rsid w:val="00164750"/>
    <w:rsid w:val="00165B48"/>
    <w:rsid w:val="001752D5"/>
    <w:rsid w:val="00185F29"/>
    <w:rsid w:val="001A2F95"/>
    <w:rsid w:val="001A4F4D"/>
    <w:rsid w:val="001B3365"/>
    <w:rsid w:val="001B3571"/>
    <w:rsid w:val="001C0642"/>
    <w:rsid w:val="001D7BE6"/>
    <w:rsid w:val="001E4DD3"/>
    <w:rsid w:val="001F4025"/>
    <w:rsid w:val="0020069A"/>
    <w:rsid w:val="00213CA0"/>
    <w:rsid w:val="00221560"/>
    <w:rsid w:val="00227235"/>
    <w:rsid w:val="00253473"/>
    <w:rsid w:val="00257B1E"/>
    <w:rsid w:val="00265AA8"/>
    <w:rsid w:val="00286D52"/>
    <w:rsid w:val="00294B6E"/>
    <w:rsid w:val="002A7669"/>
    <w:rsid w:val="002B19F4"/>
    <w:rsid w:val="002C5663"/>
    <w:rsid w:val="002C7E62"/>
    <w:rsid w:val="002D517B"/>
    <w:rsid w:val="002E27DF"/>
    <w:rsid w:val="002E587D"/>
    <w:rsid w:val="002F748E"/>
    <w:rsid w:val="002F7863"/>
    <w:rsid w:val="00302801"/>
    <w:rsid w:val="003130F9"/>
    <w:rsid w:val="00314C50"/>
    <w:rsid w:val="0032354F"/>
    <w:rsid w:val="00346063"/>
    <w:rsid w:val="00350B05"/>
    <w:rsid w:val="003537B4"/>
    <w:rsid w:val="0036573B"/>
    <w:rsid w:val="00375DF1"/>
    <w:rsid w:val="003826F0"/>
    <w:rsid w:val="003B27AC"/>
    <w:rsid w:val="003C15AA"/>
    <w:rsid w:val="003E3F00"/>
    <w:rsid w:val="00402D76"/>
    <w:rsid w:val="004038B5"/>
    <w:rsid w:val="00433BF3"/>
    <w:rsid w:val="0043426E"/>
    <w:rsid w:val="004374D9"/>
    <w:rsid w:val="004402D7"/>
    <w:rsid w:val="00450D4C"/>
    <w:rsid w:val="004607AF"/>
    <w:rsid w:val="00465C96"/>
    <w:rsid w:val="004708AD"/>
    <w:rsid w:val="0047169B"/>
    <w:rsid w:val="00482551"/>
    <w:rsid w:val="004A2E2F"/>
    <w:rsid w:val="004B3A6D"/>
    <w:rsid w:val="004B79B8"/>
    <w:rsid w:val="004C1BD5"/>
    <w:rsid w:val="004C3772"/>
    <w:rsid w:val="004C4C64"/>
    <w:rsid w:val="004C6F9F"/>
    <w:rsid w:val="004D0121"/>
    <w:rsid w:val="004D155B"/>
    <w:rsid w:val="004D6525"/>
    <w:rsid w:val="004E1111"/>
    <w:rsid w:val="00501B61"/>
    <w:rsid w:val="00524D68"/>
    <w:rsid w:val="00532AD8"/>
    <w:rsid w:val="00534FED"/>
    <w:rsid w:val="00537238"/>
    <w:rsid w:val="005566A0"/>
    <w:rsid w:val="005619BC"/>
    <w:rsid w:val="00567611"/>
    <w:rsid w:val="00574311"/>
    <w:rsid w:val="00581DBF"/>
    <w:rsid w:val="00584079"/>
    <w:rsid w:val="00592357"/>
    <w:rsid w:val="0059681B"/>
    <w:rsid w:val="0059719A"/>
    <w:rsid w:val="005B6C15"/>
    <w:rsid w:val="005F6B61"/>
    <w:rsid w:val="005F7C4A"/>
    <w:rsid w:val="00604DF2"/>
    <w:rsid w:val="006101FC"/>
    <w:rsid w:val="00610B36"/>
    <w:rsid w:val="00615BE5"/>
    <w:rsid w:val="00621C51"/>
    <w:rsid w:val="00627177"/>
    <w:rsid w:val="00635355"/>
    <w:rsid w:val="00641E16"/>
    <w:rsid w:val="00651E50"/>
    <w:rsid w:val="00652E18"/>
    <w:rsid w:val="00664FA2"/>
    <w:rsid w:val="0066607E"/>
    <w:rsid w:val="00685051"/>
    <w:rsid w:val="00692BA0"/>
    <w:rsid w:val="006C3760"/>
    <w:rsid w:val="006D06C7"/>
    <w:rsid w:val="006D45A1"/>
    <w:rsid w:val="006E7C26"/>
    <w:rsid w:val="00720A4B"/>
    <w:rsid w:val="007438AA"/>
    <w:rsid w:val="007503AC"/>
    <w:rsid w:val="00761740"/>
    <w:rsid w:val="00766912"/>
    <w:rsid w:val="00772AA4"/>
    <w:rsid w:val="00792C0C"/>
    <w:rsid w:val="007969E5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06B2"/>
    <w:rsid w:val="007E1056"/>
    <w:rsid w:val="007E231F"/>
    <w:rsid w:val="008031B2"/>
    <w:rsid w:val="00810A2C"/>
    <w:rsid w:val="00826413"/>
    <w:rsid w:val="0085055B"/>
    <w:rsid w:val="0085705B"/>
    <w:rsid w:val="0087273E"/>
    <w:rsid w:val="008A3E63"/>
    <w:rsid w:val="008B26FB"/>
    <w:rsid w:val="008B37FA"/>
    <w:rsid w:val="008E0E85"/>
    <w:rsid w:val="008E7D58"/>
    <w:rsid w:val="008E7F15"/>
    <w:rsid w:val="008F02FB"/>
    <w:rsid w:val="009067F1"/>
    <w:rsid w:val="009314B9"/>
    <w:rsid w:val="00951359"/>
    <w:rsid w:val="00961FAD"/>
    <w:rsid w:val="00995F21"/>
    <w:rsid w:val="009A352F"/>
    <w:rsid w:val="009B4FF6"/>
    <w:rsid w:val="009C04B7"/>
    <w:rsid w:val="009C5AC8"/>
    <w:rsid w:val="009C7520"/>
    <w:rsid w:val="00A07B29"/>
    <w:rsid w:val="00A22169"/>
    <w:rsid w:val="00A26141"/>
    <w:rsid w:val="00A26BD6"/>
    <w:rsid w:val="00A318A1"/>
    <w:rsid w:val="00A4621D"/>
    <w:rsid w:val="00A6041C"/>
    <w:rsid w:val="00A70C6D"/>
    <w:rsid w:val="00A8427F"/>
    <w:rsid w:val="00A92247"/>
    <w:rsid w:val="00A92A3B"/>
    <w:rsid w:val="00AC5AD9"/>
    <w:rsid w:val="00AD068B"/>
    <w:rsid w:val="00AD652D"/>
    <w:rsid w:val="00AF6C53"/>
    <w:rsid w:val="00B000F8"/>
    <w:rsid w:val="00B062A9"/>
    <w:rsid w:val="00B34CDD"/>
    <w:rsid w:val="00B35AFE"/>
    <w:rsid w:val="00B71AF8"/>
    <w:rsid w:val="00B75175"/>
    <w:rsid w:val="00B84F7F"/>
    <w:rsid w:val="00BA799D"/>
    <w:rsid w:val="00BB0D6B"/>
    <w:rsid w:val="00BB2A9A"/>
    <w:rsid w:val="00BB6C12"/>
    <w:rsid w:val="00BC5E1E"/>
    <w:rsid w:val="00BC6252"/>
    <w:rsid w:val="00BD0207"/>
    <w:rsid w:val="00BD1AF9"/>
    <w:rsid w:val="00BE0BBB"/>
    <w:rsid w:val="00BE4E50"/>
    <w:rsid w:val="00BE6BA1"/>
    <w:rsid w:val="00C057E7"/>
    <w:rsid w:val="00C07A6D"/>
    <w:rsid w:val="00C413AB"/>
    <w:rsid w:val="00C451C4"/>
    <w:rsid w:val="00C4723E"/>
    <w:rsid w:val="00C53312"/>
    <w:rsid w:val="00CA1395"/>
    <w:rsid w:val="00CC3649"/>
    <w:rsid w:val="00CC614B"/>
    <w:rsid w:val="00CC7AE5"/>
    <w:rsid w:val="00CF2D13"/>
    <w:rsid w:val="00CF4FF1"/>
    <w:rsid w:val="00D0321A"/>
    <w:rsid w:val="00D065C9"/>
    <w:rsid w:val="00D12716"/>
    <w:rsid w:val="00D1322D"/>
    <w:rsid w:val="00D3031F"/>
    <w:rsid w:val="00D30B57"/>
    <w:rsid w:val="00D558AE"/>
    <w:rsid w:val="00D73B3F"/>
    <w:rsid w:val="00D86F95"/>
    <w:rsid w:val="00D95972"/>
    <w:rsid w:val="00D96163"/>
    <w:rsid w:val="00DA622D"/>
    <w:rsid w:val="00DA7E23"/>
    <w:rsid w:val="00DC4787"/>
    <w:rsid w:val="00DC584F"/>
    <w:rsid w:val="00DE6176"/>
    <w:rsid w:val="00E15A08"/>
    <w:rsid w:val="00E210E8"/>
    <w:rsid w:val="00E254FE"/>
    <w:rsid w:val="00E30CA5"/>
    <w:rsid w:val="00E318D4"/>
    <w:rsid w:val="00E523E2"/>
    <w:rsid w:val="00E603AD"/>
    <w:rsid w:val="00E612D4"/>
    <w:rsid w:val="00E76FAB"/>
    <w:rsid w:val="00E90FFC"/>
    <w:rsid w:val="00E95543"/>
    <w:rsid w:val="00E96ADC"/>
    <w:rsid w:val="00EA6C9B"/>
    <w:rsid w:val="00EC47A9"/>
    <w:rsid w:val="00EC7956"/>
    <w:rsid w:val="00ED4372"/>
    <w:rsid w:val="00EF0A8E"/>
    <w:rsid w:val="00EF4F7C"/>
    <w:rsid w:val="00F11770"/>
    <w:rsid w:val="00F17125"/>
    <w:rsid w:val="00F257A0"/>
    <w:rsid w:val="00F26FF7"/>
    <w:rsid w:val="00F27069"/>
    <w:rsid w:val="00F31D95"/>
    <w:rsid w:val="00F46E97"/>
    <w:rsid w:val="00F561A4"/>
    <w:rsid w:val="00F670A7"/>
    <w:rsid w:val="00F84FC3"/>
    <w:rsid w:val="00F93E05"/>
    <w:rsid w:val="00F97544"/>
    <w:rsid w:val="00FD1E82"/>
    <w:rsid w:val="00FE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."/>
  <w:listSeparator w:val=","/>
  <w14:docId w14:val="5247B6DE"/>
  <w15:docId w15:val="{8866C8DB-F4D2-4CD9-A3E7-D2D01718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4310;&#20280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425A496-751D-424B-ACDD-F75B52D01366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抗日_延伸工作紙-小學template</Template>
  <TotalTime>1193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27</cp:revision>
  <cp:lastPrinted>2022-08-31T07:55:00Z</cp:lastPrinted>
  <dcterms:created xsi:type="dcterms:W3CDTF">2022-11-04T07:42:00Z</dcterms:created>
  <dcterms:modified xsi:type="dcterms:W3CDTF">2023-07-03T03:58:00Z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