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F9BA7" w14:textId="6C0004ED" w:rsidR="00BD0336" w:rsidRPr="000E58CD" w:rsidRDefault="00DE6B5F" w:rsidP="00BD0336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戰後生活</w:t>
      </w:r>
    </w:p>
    <w:p w14:paraId="46835412" w14:textId="6F3E03AC" w:rsidR="00BD0336" w:rsidRDefault="00A22955" w:rsidP="00BD0336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08E8327" wp14:editId="171B187D">
                <wp:simplePos x="0" y="0"/>
                <wp:positionH relativeFrom="page">
                  <wp:posOffset>14936</wp:posOffset>
                </wp:positionH>
                <wp:positionV relativeFrom="paragraph">
                  <wp:posOffset>429371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7D3C85" w14:textId="11772BF4" w:rsidR="00A22955" w:rsidRPr="00CB1F13" w:rsidRDefault="00A22955" w:rsidP="00A22955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</w:pPr>
                            <w:r w:rsidRPr="00CB1F13">
                              <w:rPr>
                                <w:color w:val="865A03" w:themeColor="accent6" w:themeShade="80"/>
                              </w:rPr>
                              <w:t xml:space="preserve">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2C4402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EP5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戰後生活</w:t>
                            </w:r>
                          </w:p>
                          <w:p w14:paraId="3B8772AA" w14:textId="70026385" w:rsidR="00A22955" w:rsidRPr="00CB1F13" w:rsidRDefault="00A22955" w:rsidP="00A22955">
                            <w:pPr>
                              <w:rPr>
                                <w:b/>
                                <w:bCs/>
                                <w:color w:val="865A03" w:themeColor="accent6" w:themeShade="80"/>
                              </w:rPr>
                            </w:pPr>
                            <w:r w:rsidRPr="00CB1F13">
                              <w:rPr>
                                <w:rFonts w:ascii="Microsoft JhengHei UI" w:eastAsia="Microsoft JhengHei UI" w:hAnsi="Microsoft JhengHei UI"/>
                                <w:color w:val="865A03" w:themeColor="accent6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CB1F1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865A03" w:themeColor="accent6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E81E0E" w:rsidRPr="007F5811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865A03" w:themeColor="accent6" w:themeShade="80"/>
                                <w:sz w:val="20"/>
                                <w:szCs w:val="20"/>
                              </w:rPr>
                              <w:t>https://youtu.be/Ji33or9c0zs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E8327" id="矩形 5" o:spid="_x0000_s1026" style="position:absolute;margin-left:1.2pt;margin-top:33.8pt;width:593.85pt;height:74.5pt;z-index:2516577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" fillcolor="#feeed0 [665]" stroked="f" strokeweight="1pt">
                <v:textbox>
                  <w:txbxContent>
                    <w:p w14:paraId="0C7D3C85" w14:textId="11772BF4" w:rsidR="00A22955" w:rsidRPr="00CB1F13" w:rsidRDefault="00A22955" w:rsidP="00A22955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</w:pPr>
                      <w:r w:rsidRPr="00CB1F13">
                        <w:rPr>
                          <w:color w:val="865A03" w:themeColor="accent6" w:themeShade="80"/>
                        </w:rPr>
                        <w:t xml:space="preserve">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影片名稱：</w:t>
                      </w:r>
                      <w:r w:rsidR="002C4402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EP5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老兵陳炳靖：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865A03" w:themeColor="accent6" w:themeShade="80"/>
                          <w:sz w:val="28"/>
                          <w:szCs w:val="28"/>
                        </w:rPr>
                        <w:t>戰後生活</w:t>
                      </w:r>
                    </w:p>
                    <w:p w14:paraId="3B8772AA" w14:textId="70026385" w:rsidR="00A22955" w:rsidRPr="00CB1F13" w:rsidRDefault="00A22955" w:rsidP="00A22955">
                      <w:pPr>
                        <w:rPr>
                          <w:b/>
                          <w:bCs/>
                          <w:color w:val="865A03" w:themeColor="accent6" w:themeShade="80"/>
                        </w:rPr>
                      </w:pPr>
                      <w:r w:rsidRPr="00CB1F13">
                        <w:rPr>
                          <w:rFonts w:ascii="Microsoft JhengHei UI" w:eastAsia="Microsoft JhengHei UI" w:hAnsi="Microsoft JhengHei UI"/>
                          <w:color w:val="865A03" w:themeColor="accent6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CB1F1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865A03" w:themeColor="accent6" w:themeShade="80"/>
                          <w:sz w:val="28"/>
                          <w:szCs w:val="28"/>
                        </w:rPr>
                        <w:t>網址：</w:t>
                      </w:r>
                      <w:r w:rsidR="00E81E0E" w:rsidRPr="007F5811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865A03" w:themeColor="accent6" w:themeShade="80"/>
                          <w:sz w:val="20"/>
                          <w:szCs w:val="20"/>
                        </w:rPr>
                        <w:t>https://youtu.be/Ji33or9c0zs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D0336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373D20DD" w14:textId="5B365FD1" w:rsidR="00BD0336" w:rsidRPr="008D5419" w:rsidRDefault="0089541D" w:rsidP="00BD0336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28722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5006B25C" wp14:editId="1F9B7697">
            <wp:simplePos x="0" y="0"/>
            <wp:positionH relativeFrom="margin">
              <wp:align>right</wp:align>
            </wp:positionH>
            <wp:positionV relativeFrom="paragraph">
              <wp:posOffset>284224</wp:posOffset>
            </wp:positionV>
            <wp:extent cx="539750" cy="53975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28E75" w14:textId="77777777" w:rsidR="00BD0336" w:rsidRDefault="00BD0336" w:rsidP="00BD0336">
      <w:pPr>
        <w:spacing w:line="276" w:lineRule="auto"/>
        <w:rPr>
          <w:color w:val="040606" w:themeColor="text2"/>
        </w:rPr>
      </w:pPr>
    </w:p>
    <w:p w14:paraId="2BC005FB" w14:textId="77777777" w:rsidR="00BD0336" w:rsidRDefault="00BD0336" w:rsidP="00BD0336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2D962D94" w14:textId="77777777" w:rsidR="00567DF5" w:rsidRDefault="00567DF5" w:rsidP="00567DF5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  <w:bookmarkStart w:id="0" w:name="_Hlk118926389"/>
    </w:p>
    <w:p w14:paraId="755F62C6" w14:textId="70C9C1C3" w:rsidR="00567DF5" w:rsidRPr="00567DF5" w:rsidRDefault="00567DF5" w:rsidP="00567DF5">
      <w:pPr>
        <w:pStyle w:val="a7"/>
        <w:numPr>
          <w:ilvl w:val="0"/>
          <w:numId w:val="6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抗戰勝利後，陳炳靖在不同</w:t>
      </w: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eastAsia="zh-HK"/>
        </w:rPr>
        <w:t>階段</w:t>
      </w: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忙些甚麼？</w:t>
      </w:r>
      <w:r w:rsidRPr="00567DF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在空格內填寫答案</w:t>
      </w: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tbl>
      <w:tblPr>
        <w:tblStyle w:val="ae"/>
        <w:tblW w:w="0" w:type="auto"/>
        <w:tblInd w:w="421" w:type="dxa"/>
        <w:tblLook w:val="04A0" w:firstRow="1" w:lastRow="0" w:firstColumn="1" w:lastColumn="0" w:noHBand="0" w:noVBand="1"/>
      </w:tblPr>
      <w:tblGrid>
        <w:gridCol w:w="4676"/>
        <w:gridCol w:w="5097"/>
      </w:tblGrid>
      <w:tr w:rsidR="00567DF5" w14:paraId="261C46AE" w14:textId="77777777" w:rsidTr="00567DF5">
        <w:trPr>
          <w:trHeight w:val="295"/>
        </w:trPr>
        <w:tc>
          <w:tcPr>
            <w:tcW w:w="4676" w:type="dxa"/>
            <w:shd w:val="clear" w:color="auto" w:fill="FFC000"/>
            <w:vAlign w:val="center"/>
          </w:tcPr>
          <w:p w14:paraId="3D5568B2" w14:textId="16273620" w:rsidR="00567DF5" w:rsidRPr="00567DF5" w:rsidRDefault="00567DF5" w:rsidP="00567DF5">
            <w:pPr>
              <w:jc w:val="center"/>
              <w:rPr>
                <w:rFonts w:ascii="Microsoft JhengHei" w:eastAsia="Microsoft JhengHei" w:hAnsi="Microsoft JhengHei" w:cs="Times New Roman"/>
                <w:b/>
                <w:bCs/>
                <w:color w:val="040606" w:themeColor="text2"/>
                <w:sz w:val="28"/>
                <w:szCs w:val="28"/>
              </w:rPr>
            </w:pPr>
            <w:r w:rsidRPr="00567DF5">
              <w:rPr>
                <w:rFonts w:ascii="Microsoft JhengHei" w:eastAsia="Microsoft JhengHei" w:hAnsi="Microsoft JhengHei" w:cs="Times New Roman" w:hint="eastAsia"/>
                <w:b/>
                <w:bCs/>
                <w:color w:val="040606" w:themeColor="text2"/>
                <w:sz w:val="28"/>
                <w:szCs w:val="28"/>
              </w:rPr>
              <w:t>階段</w:t>
            </w:r>
          </w:p>
        </w:tc>
        <w:tc>
          <w:tcPr>
            <w:tcW w:w="5097" w:type="dxa"/>
            <w:shd w:val="clear" w:color="auto" w:fill="FFC000"/>
            <w:vAlign w:val="center"/>
          </w:tcPr>
          <w:p w14:paraId="109E5B2B" w14:textId="4B9C0DF4" w:rsidR="00567DF5" w:rsidRPr="00567DF5" w:rsidRDefault="00567DF5" w:rsidP="00567DF5">
            <w:pPr>
              <w:jc w:val="center"/>
              <w:rPr>
                <w:rFonts w:ascii="Microsoft JhengHei" w:eastAsia="Microsoft JhengHei" w:hAnsi="Microsoft JhengHei" w:cs="Times New Roman"/>
                <w:b/>
                <w:bCs/>
                <w:color w:val="040606" w:themeColor="text2"/>
                <w:sz w:val="28"/>
                <w:szCs w:val="28"/>
              </w:rPr>
            </w:pPr>
            <w:r w:rsidRPr="00567DF5">
              <w:rPr>
                <w:rFonts w:ascii="Microsoft JhengHei" w:eastAsia="Microsoft JhengHei" w:hAnsi="Microsoft JhengHei" w:cs="Times New Roman" w:hint="eastAsia"/>
                <w:b/>
                <w:bCs/>
                <w:color w:val="040606" w:themeColor="text2"/>
                <w:sz w:val="28"/>
                <w:szCs w:val="28"/>
              </w:rPr>
              <w:t>忙些甚麼？</w:t>
            </w:r>
          </w:p>
        </w:tc>
      </w:tr>
      <w:tr w:rsidR="00567DF5" w14:paraId="6BF67A5F" w14:textId="77777777" w:rsidTr="00C268E4">
        <w:trPr>
          <w:trHeight w:val="1348"/>
        </w:trPr>
        <w:tc>
          <w:tcPr>
            <w:tcW w:w="4676" w:type="dxa"/>
            <w:vAlign w:val="center"/>
          </w:tcPr>
          <w:p w14:paraId="005D218A" w14:textId="2D7C8FC3" w:rsidR="00567DF5" w:rsidRPr="00567DF5" w:rsidRDefault="00567DF5" w:rsidP="00567DF5">
            <w:pPr>
              <w:spacing w:after="120" w:line="276" w:lineRule="auto"/>
              <w:jc w:val="center"/>
              <w:rPr>
                <w:rFonts w:ascii="DFKai-SB" w:eastAsia="DFKai-SB" w:hAnsi="DFKai-SB" w:cs="Times New Roman"/>
                <w:color w:val="040606" w:themeColor="text2"/>
                <w:sz w:val="28"/>
                <w:szCs w:val="28"/>
              </w:rPr>
            </w:pPr>
            <w:r w:rsidRPr="00567DF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 wp14:anchorId="1443170E" wp14:editId="1B24ABDB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303530</wp:posOffset>
                  </wp:positionV>
                  <wp:extent cx="431165" cy="431165"/>
                  <wp:effectExtent l="0" t="0" r="0" b="6985"/>
                  <wp:wrapNone/>
                  <wp:docPr id="11" name="圖片 72" descr="Victory - Free gesture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ctory - Free gesture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7DF5">
              <w:rPr>
                <w:rFonts w:ascii="DFKai-SB" w:eastAsia="DFKai-SB" w:hAnsi="DFKai-SB" w:cs="Times New Roman" w:hint="eastAsia"/>
                <w:color w:val="040606" w:themeColor="text2"/>
                <w:sz w:val="28"/>
                <w:szCs w:val="28"/>
              </w:rPr>
              <w:t>抗戰勝利後</w:t>
            </w:r>
          </w:p>
          <w:p w14:paraId="25D054AF" w14:textId="180C5DF0" w:rsidR="00567DF5" w:rsidRPr="00567DF5" w:rsidRDefault="00567DF5" w:rsidP="00567DF5">
            <w:pPr>
              <w:spacing w:after="120" w:line="276" w:lineRule="auto"/>
              <w:jc w:val="center"/>
              <w:rPr>
                <w:rFonts w:ascii="Times New Roman" w:hAnsi="Times New Roman" w:cs="Times New Roman"/>
                <w:color w:val="040606" w:themeColor="text2"/>
                <w:sz w:val="28"/>
                <w:szCs w:val="28"/>
              </w:rPr>
            </w:pPr>
          </w:p>
        </w:tc>
        <w:tc>
          <w:tcPr>
            <w:tcW w:w="5097" w:type="dxa"/>
            <w:vAlign w:val="center"/>
          </w:tcPr>
          <w:p w14:paraId="444D7E63" w14:textId="36AD4C49" w:rsidR="00567DF5" w:rsidRPr="00C268E4" w:rsidRDefault="00567DF5" w:rsidP="00C268E4">
            <w:pPr>
              <w:jc w:val="both"/>
              <w:rPr>
                <w:rFonts w:ascii="Microsoft JhengHei" w:eastAsia="Microsoft JhengHei" w:hAnsi="Microsoft JhengHei" w:cs="Times New Roman"/>
                <w:color w:val="FF0000"/>
              </w:rPr>
            </w:pPr>
          </w:p>
        </w:tc>
      </w:tr>
      <w:tr w:rsidR="00567DF5" w14:paraId="080274DE" w14:textId="77777777" w:rsidTr="00C268E4">
        <w:trPr>
          <w:trHeight w:val="1348"/>
        </w:trPr>
        <w:tc>
          <w:tcPr>
            <w:tcW w:w="4676" w:type="dxa"/>
            <w:vAlign w:val="center"/>
          </w:tcPr>
          <w:p w14:paraId="10A70AC4" w14:textId="69D30AFB" w:rsidR="00567DF5" w:rsidRPr="00567DF5" w:rsidRDefault="00567DF5" w:rsidP="00567DF5">
            <w:pPr>
              <w:spacing w:line="276" w:lineRule="auto"/>
              <w:jc w:val="center"/>
              <w:rPr>
                <w:rFonts w:ascii="DFKai-SB" w:eastAsia="DFKai-SB" w:hAnsi="DFKai-SB" w:cs="Times New Roman"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24C29C7F" wp14:editId="434D78A6">
                  <wp:simplePos x="0" y="0"/>
                  <wp:positionH relativeFrom="column">
                    <wp:posOffset>1179830</wp:posOffset>
                  </wp:positionH>
                  <wp:positionV relativeFrom="paragraph">
                    <wp:posOffset>250825</wp:posOffset>
                  </wp:positionV>
                  <wp:extent cx="499745" cy="499745"/>
                  <wp:effectExtent l="0" t="0" r="0" b="0"/>
                  <wp:wrapNone/>
                  <wp:docPr id="73" name="圖片 73" descr="Army - Free user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my - Free user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7DF5">
              <w:rPr>
                <w:rFonts w:ascii="DFKai-SB" w:eastAsia="DFKai-SB" w:hAnsi="DFKai-SB" w:cs="Times New Roman" w:hint="eastAsia"/>
                <w:color w:val="040606" w:themeColor="text2"/>
                <w:sz w:val="28"/>
                <w:szCs w:val="28"/>
              </w:rPr>
              <w:t>退役後</w:t>
            </w:r>
          </w:p>
          <w:p w14:paraId="69C1899E" w14:textId="544EB06C" w:rsidR="00567DF5" w:rsidRPr="00567DF5" w:rsidRDefault="00567DF5" w:rsidP="00567DF5">
            <w:pPr>
              <w:spacing w:after="120" w:line="276" w:lineRule="auto"/>
              <w:jc w:val="center"/>
              <w:rPr>
                <w:rFonts w:ascii="Times New Roman" w:hAnsi="Times New Roman" w:cs="Times New Roman"/>
                <w:color w:val="040606" w:themeColor="text2"/>
                <w:sz w:val="28"/>
                <w:szCs w:val="28"/>
              </w:rPr>
            </w:pPr>
          </w:p>
        </w:tc>
        <w:tc>
          <w:tcPr>
            <w:tcW w:w="5097" w:type="dxa"/>
            <w:vAlign w:val="center"/>
          </w:tcPr>
          <w:p w14:paraId="40C95D06" w14:textId="31546A68" w:rsidR="00567DF5" w:rsidRPr="00C268E4" w:rsidRDefault="00567DF5" w:rsidP="00C268E4">
            <w:pPr>
              <w:jc w:val="both"/>
              <w:rPr>
                <w:rFonts w:ascii="Microsoft JhengHei" w:eastAsia="Microsoft JhengHei" w:hAnsi="Microsoft JhengHei" w:cs="Times New Roman"/>
                <w:color w:val="FF0000"/>
              </w:rPr>
            </w:pPr>
          </w:p>
        </w:tc>
      </w:tr>
      <w:tr w:rsidR="00567DF5" w14:paraId="2D348A28" w14:textId="77777777" w:rsidTr="00C268E4">
        <w:trPr>
          <w:trHeight w:val="1348"/>
        </w:trPr>
        <w:tc>
          <w:tcPr>
            <w:tcW w:w="4676" w:type="dxa"/>
          </w:tcPr>
          <w:p w14:paraId="614A1946" w14:textId="43EBD0E6" w:rsidR="00567DF5" w:rsidRPr="00567DF5" w:rsidRDefault="00C268E4" w:rsidP="00567DF5">
            <w:pPr>
              <w:spacing w:beforeLines="50" w:before="120" w:after="120" w:line="276" w:lineRule="auto"/>
              <w:jc w:val="center"/>
              <w:rPr>
                <w:rFonts w:ascii="Times New Roman" w:hAnsi="Times New Roman" w:cs="Times New Roman"/>
                <w:color w:val="040606" w:themeColor="text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0A014C07" wp14:editId="14A50916">
                  <wp:simplePos x="0" y="0"/>
                  <wp:positionH relativeFrom="column">
                    <wp:posOffset>1256909</wp:posOffset>
                  </wp:positionH>
                  <wp:positionV relativeFrom="paragraph">
                    <wp:posOffset>323457</wp:posOffset>
                  </wp:positionV>
                  <wp:extent cx="396126" cy="465826"/>
                  <wp:effectExtent l="0" t="0" r="4445" b="0"/>
                  <wp:wrapNone/>
                  <wp:docPr id="74" name="圖片 74" descr="Man face emotive icon old in glasses Royalt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n face emotive icon old in glasses Royalt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68"/>
                          <a:stretch/>
                        </pic:blipFill>
                        <pic:spPr bwMode="auto">
                          <a:xfrm>
                            <a:off x="0" y="0"/>
                            <a:ext cx="396126" cy="46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7DF5" w:rsidRPr="00567DF5">
              <w:rPr>
                <w:rFonts w:ascii="DFKai-SB" w:eastAsia="DFKai-SB" w:hAnsi="DFKai-SB" w:cs="Times New Roman" w:hint="eastAsia"/>
                <w:color w:val="040606" w:themeColor="text2"/>
                <w:sz w:val="28"/>
                <w:szCs w:val="28"/>
              </w:rPr>
              <w:t>退休後(近年)</w:t>
            </w:r>
          </w:p>
        </w:tc>
        <w:tc>
          <w:tcPr>
            <w:tcW w:w="5097" w:type="dxa"/>
            <w:vAlign w:val="center"/>
          </w:tcPr>
          <w:p w14:paraId="72B88E35" w14:textId="0E82E21D" w:rsidR="00567DF5" w:rsidRPr="00C268E4" w:rsidRDefault="00567DF5" w:rsidP="00C268E4">
            <w:pPr>
              <w:jc w:val="both"/>
              <w:rPr>
                <w:rFonts w:ascii="Microsoft JhengHei" w:eastAsia="Microsoft JhengHei" w:hAnsi="Microsoft JhengHei" w:cs="Times New Roman"/>
                <w:color w:val="FF0000"/>
              </w:rPr>
            </w:pPr>
            <w:r w:rsidRPr="00C268E4">
              <w:rPr>
                <w:rFonts w:ascii="Microsoft JhengHei" w:eastAsia="Microsoft JhengHei" w:hAnsi="Microsoft JhengHei" w:cs="Times New Roman" w:hint="eastAsia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50078E4" wp14:editId="2E2AB372">
                      <wp:simplePos x="0" y="0"/>
                      <wp:positionH relativeFrom="column">
                        <wp:posOffset>3907766</wp:posOffset>
                      </wp:positionH>
                      <wp:positionV relativeFrom="paragraph">
                        <wp:posOffset>69012</wp:posOffset>
                      </wp:positionV>
                      <wp:extent cx="108000" cy="108000"/>
                      <wp:effectExtent l="0" t="0" r="6350" b="6350"/>
                      <wp:wrapNone/>
                      <wp:docPr id="12" name="橢圓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000" cy="1080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4726CA" id="橢圓 64" o:spid="_x0000_s1026" style="position:absolute;margin-left:307.7pt;margin-top:5.45pt;width:8.5pt;height: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" fillcolor="#484f5e [3213]" stroked="f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1E4A1FEA" w14:textId="794E1796" w:rsidR="00567DF5" w:rsidRDefault="00567DF5" w:rsidP="00567DF5">
      <w:pPr>
        <w:spacing w:after="120" w:line="276" w:lineRule="auto"/>
        <w:jc w:val="both"/>
        <w:rPr>
          <w:rFonts w:ascii="Times New Roman" w:hAnsi="Times New Roman" w:cs="Times New Roman"/>
          <w:color w:val="040606" w:themeColor="text2"/>
        </w:rPr>
      </w:pPr>
    </w:p>
    <w:bookmarkEnd w:id="0"/>
    <w:p w14:paraId="337BF090" w14:textId="3CB2693F" w:rsidR="00567DF5" w:rsidRDefault="00567DF5" w:rsidP="00567D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4C8A33F" w14:textId="08113D5F" w:rsidR="00567DF5" w:rsidRPr="00F3467B" w:rsidRDefault="00C268E4" w:rsidP="00567DF5">
      <w:pPr>
        <w:pStyle w:val="a7"/>
        <w:numPr>
          <w:ilvl w:val="0"/>
          <w:numId w:val="6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152933" wp14:editId="186C1146">
                <wp:simplePos x="0" y="0"/>
                <wp:positionH relativeFrom="column">
                  <wp:posOffset>2866927</wp:posOffset>
                </wp:positionH>
                <wp:positionV relativeFrom="paragraph">
                  <wp:posOffset>384810</wp:posOffset>
                </wp:positionV>
                <wp:extent cx="3485857" cy="517525"/>
                <wp:effectExtent l="38100" t="38100" r="114935" b="111125"/>
                <wp:wrapNone/>
                <wp:docPr id="80" name="矩形: 圓角化同側角落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5857" cy="517525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2F7471" w14:textId="5D8DEA74" w:rsidR="00567DF5" w:rsidRPr="00013DA0" w:rsidRDefault="00567DF5" w:rsidP="00567DF5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無法</w:t>
                            </w:r>
                            <w:r w:rsidR="00C268E4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C268E4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 </w:t>
                            </w:r>
                            <w:r w:rsidR="00C268E4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</w:t>
                            </w:r>
                            <w:r w:rsidRPr="00152946">
                              <w:rPr>
                                <w:rFonts w:ascii="DFKai-SB" w:eastAsia="DFKai-SB" w:hAnsi="DFKai-SB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152946">
                              <w:rPr>
                                <w:rFonts w:ascii="DFKai-SB" w:eastAsia="DFKai-SB" w:hAnsi="DFKai-SB" w:hint="eastAsia"/>
                                <w:color w:val="FFFFFF" w:themeColor="background1"/>
                                <w:u w:val="single"/>
                              </w:rPr>
                              <w:t>一</w:t>
                            </w:r>
                            <w:proofErr w:type="gramEnd"/>
                            <w:r w:rsidRPr="00152946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152933" id="矩形: 圓角化同側角落 80" o:spid="_x0000_s1027" style="position:absolute;left:0;text-align:left;margin-left:225.75pt;margin-top:30.3pt;width:274.5pt;height:40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85857,517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" adj="-11796480,,5400" path="m86256,l3399601,v47638,,86256,38618,86256,86256l3485857,517525r,l,517525r,l,86256c,38618,38618,,86256,xe" fillcolor="white [3212]" strokecolor="#845903 [160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86256,0;3399601,0;3485857,86256;3485857,517525;3485857,517525;0,517525;0,517525;0,86256;86256,0" o:connectangles="0,0,0,0,0,0,0,0,0" textboxrect="0,0,3485857,517525"/>
                <v:textbox>
                  <w:txbxContent>
                    <w:p w14:paraId="512F7471" w14:textId="5D8DEA74" w:rsidR="00567DF5" w:rsidRPr="00013DA0" w:rsidRDefault="00567DF5" w:rsidP="00567DF5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無法</w:t>
                      </w:r>
                      <w:r w:rsidR="00C268E4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C268E4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 </w:t>
                      </w:r>
                      <w:r w:rsidR="00C268E4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</w:t>
                      </w:r>
                      <w:r w:rsidRPr="00152946">
                        <w:rPr>
                          <w:rFonts w:ascii="DFKai-SB" w:eastAsia="DFKai-SB" w:hAnsi="DFKai-SB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152946">
                        <w:rPr>
                          <w:rFonts w:ascii="DFKai-SB" w:eastAsia="DFKai-SB" w:hAnsi="DFKai-SB" w:hint="eastAsia"/>
                          <w:color w:val="FFFFFF" w:themeColor="background1"/>
                          <w:u w:val="single"/>
                        </w:rPr>
                        <w:t>一</w:t>
                      </w:r>
                      <w:r w:rsidRPr="00152946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567DF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戰爭對陳炳靖帶來哪些傷害</w:t>
      </w:r>
      <w:r w:rsidR="00567DF5"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567DF5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在橫線上填寫答案</w:t>
      </w:r>
      <w:r w:rsidR="00567DF5"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102B870D" w14:textId="2275CD42" w:rsidR="00567DF5" w:rsidRDefault="00567DF5" w:rsidP="00567D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70E8A50F" w14:textId="77777777" w:rsidR="00567DF5" w:rsidRDefault="00567DF5" w:rsidP="00567DF5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B571D2" wp14:editId="5DDC4D98">
                <wp:simplePos x="0" y="0"/>
                <wp:positionH relativeFrom="column">
                  <wp:posOffset>1788627</wp:posOffset>
                </wp:positionH>
                <wp:positionV relativeFrom="paragraph">
                  <wp:posOffset>40939</wp:posOffset>
                </wp:positionV>
                <wp:extent cx="974785" cy="448573"/>
                <wp:effectExtent l="0" t="38100" r="53975" b="27940"/>
                <wp:wrapNone/>
                <wp:docPr id="77" name="直線單箭頭接點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785" cy="4485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5353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7" o:spid="_x0000_s1026" type="#_x0000_t32" style="position:absolute;margin-left:140.85pt;margin-top:3.2pt;width:76.75pt;height:35.3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" strokecolor="#faaf17 [3204]" strokeweight=".5pt">
                <v:stroke endarrow="block" joinstyle="miter"/>
              </v:shape>
            </w:pict>
          </mc:Fallback>
        </mc:AlternateContent>
      </w:r>
    </w:p>
    <w:p w14:paraId="28111827" w14:textId="0BBCB3E9" w:rsidR="00567DF5" w:rsidRDefault="00567DF5" w:rsidP="00567DF5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32D852A1" w14:textId="19ABBDF9" w:rsidR="00567DF5" w:rsidRPr="00682A0E" w:rsidRDefault="00C268E4" w:rsidP="00567DF5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99A4EC" wp14:editId="3E3683F7">
                <wp:simplePos x="0" y="0"/>
                <wp:positionH relativeFrom="column">
                  <wp:posOffset>212725</wp:posOffset>
                </wp:positionH>
                <wp:positionV relativeFrom="paragraph">
                  <wp:posOffset>56320</wp:posOffset>
                </wp:positionV>
                <wp:extent cx="1609545" cy="893553"/>
                <wp:effectExtent l="38100" t="38100" r="86360" b="97155"/>
                <wp:wrapNone/>
                <wp:docPr id="76" name="流程圖: 結束點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545" cy="893553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B436C" w14:textId="77777777" w:rsidR="00567DF5" w:rsidRPr="00BC4A52" w:rsidRDefault="00567DF5" w:rsidP="00567DF5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BC4A5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戰爭對陳炳靖的傷害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99A4E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76" o:spid="_x0000_s1028" type="#_x0000_t116" style="position:absolute;margin-left:16.75pt;margin-top:4.45pt;width:126.75pt;height:70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" fillcolor="#feeed0 [660]" stroked="f" strokeweight="1pt">
                <v:shadow on="t" color="black" opacity="26214f" origin="-.5,-.5" offset=".74836mm,.74836mm"/>
                <v:textbox>
                  <w:txbxContent>
                    <w:p w14:paraId="356B436C" w14:textId="77777777" w:rsidR="00567DF5" w:rsidRPr="00BC4A52" w:rsidRDefault="00567DF5" w:rsidP="00567DF5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BC4A52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戰爭對陳炳靖的傷害</w:t>
                      </w:r>
                    </w:p>
                  </w:txbxContent>
                </v:textbox>
              </v:shape>
            </w:pict>
          </mc:Fallback>
        </mc:AlternateContent>
      </w:r>
    </w:p>
    <w:p w14:paraId="0CC587C0" w14:textId="278BD5C5" w:rsidR="00CA1C66" w:rsidRPr="00BD0336" w:rsidRDefault="00C268E4" w:rsidP="00BD0336"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8B1A2E" wp14:editId="3A0BD93E">
                <wp:simplePos x="0" y="0"/>
                <wp:positionH relativeFrom="column">
                  <wp:posOffset>2852372</wp:posOffset>
                </wp:positionH>
                <wp:positionV relativeFrom="paragraph">
                  <wp:posOffset>27231</wp:posOffset>
                </wp:positionV>
                <wp:extent cx="3543252" cy="517525"/>
                <wp:effectExtent l="38100" t="38100" r="114935" b="111125"/>
                <wp:wrapNone/>
                <wp:docPr id="81" name="矩形: 圓角化同側角落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252" cy="517525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0920F" w14:textId="3B62C701" w:rsidR="00567DF5" w:rsidRPr="00013DA0" w:rsidRDefault="00567DF5" w:rsidP="00567DF5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無法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C268E4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   </w:t>
                            </w:r>
                            <w:r w:rsidR="00C268E4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</w:t>
                            </w:r>
                            <w:r w:rsidRPr="00152946">
                              <w:rPr>
                                <w:rFonts w:ascii="DFKai-SB" w:eastAsia="DFKai-SB" w:hAnsi="DFKai-SB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DF3F27">
                              <w:rPr>
                                <w:rFonts w:ascii="DFKai-SB" w:eastAsia="DFKai-SB" w:hAnsi="DFKai-SB" w:hint="eastAsia"/>
                                <w:color w:val="FFFFFF" w:themeColor="background1"/>
                                <w:u w:val="single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8B1A2E" id="矩形: 圓角化同側角落 81" o:spid="_x0000_s1029" style="position:absolute;margin-left:224.6pt;margin-top:2.15pt;width:279pt;height:40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543252,517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" adj="-11796480,,5400" path="m86256,l3456996,v47638,,86256,38618,86256,86256l3543252,517525r,l,517525r,l,86256c,38618,38618,,86256,xe" fillcolor="white [3212]" strokecolor="#845903 [160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86256,0;3456996,0;3543252,86256;3543252,517525;3543252,517525;0,517525;0,517525;0,86256;86256,0" o:connectangles="0,0,0,0,0,0,0,0,0" textboxrect="0,0,3543252,517525"/>
                <v:textbox>
                  <w:txbxContent>
                    <w:p w14:paraId="4080920F" w14:textId="3B62C701" w:rsidR="00567DF5" w:rsidRPr="00013DA0" w:rsidRDefault="00567DF5" w:rsidP="00567DF5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無法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C268E4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   </w:t>
                      </w:r>
                      <w:r w:rsidR="00C268E4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</w:t>
                      </w:r>
                      <w:r w:rsidRPr="00152946">
                        <w:rPr>
                          <w:rFonts w:ascii="DFKai-SB" w:eastAsia="DFKai-SB" w:hAnsi="DFKai-SB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DF3F27">
                        <w:rPr>
                          <w:rFonts w:ascii="DFKai-SB" w:eastAsia="DFKai-SB" w:hAnsi="DFKai-SB" w:hint="eastAsia"/>
                          <w:color w:val="FFFFFF" w:themeColor="background1"/>
                          <w:u w:val="single"/>
                        </w:rPr>
                        <w:t>一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620D0F" wp14:editId="336AC975">
                <wp:simplePos x="0" y="0"/>
                <wp:positionH relativeFrom="column">
                  <wp:posOffset>1821815</wp:posOffset>
                </wp:positionH>
                <wp:positionV relativeFrom="paragraph">
                  <wp:posOffset>254903</wp:posOffset>
                </wp:positionV>
                <wp:extent cx="974785" cy="0"/>
                <wp:effectExtent l="0" t="76200" r="15875" b="95250"/>
                <wp:wrapNone/>
                <wp:docPr id="78" name="直線單箭頭接點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7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489A" id="直線單箭頭接點 78" o:spid="_x0000_s1026" type="#_x0000_t32" style="position:absolute;margin-left:143.45pt;margin-top:20.05pt;width:76.75pt;height:0;flip:y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" strokecolor="#faaf17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7DF940" wp14:editId="647490BF">
                <wp:simplePos x="0" y="0"/>
                <wp:positionH relativeFrom="column">
                  <wp:posOffset>1850475</wp:posOffset>
                </wp:positionH>
                <wp:positionV relativeFrom="paragraph">
                  <wp:posOffset>281757</wp:posOffset>
                </wp:positionV>
                <wp:extent cx="860401" cy="909638"/>
                <wp:effectExtent l="0" t="5715" r="67945" b="48895"/>
                <wp:wrapNone/>
                <wp:docPr id="79" name="直線單箭頭接點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860401" cy="9096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644B0" id="直線單箭頭接點 79" o:spid="_x0000_s1026" type="#_x0000_t32" style="position:absolute;margin-left:145.7pt;margin-top:22.2pt;width:67.75pt;height:71.65pt;rotation:-90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" strokecolor="#faaf17 [3204]" strokeweight=".5pt">
                <v:stroke endarrow="block" joinstyle="miter"/>
              </v:shape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BCE26F" wp14:editId="6A59DF71">
                <wp:simplePos x="0" y="0"/>
                <wp:positionH relativeFrom="margin">
                  <wp:posOffset>2852468</wp:posOffset>
                </wp:positionH>
                <wp:positionV relativeFrom="paragraph">
                  <wp:posOffset>922705</wp:posOffset>
                </wp:positionV>
                <wp:extent cx="3550489" cy="517585"/>
                <wp:effectExtent l="38100" t="38100" r="107315" b="111125"/>
                <wp:wrapNone/>
                <wp:docPr id="82" name="矩形: 圓角化同側角落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489" cy="517585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702DB5" w14:textId="472ED726" w:rsidR="00567DF5" w:rsidRPr="00013DA0" w:rsidRDefault="00567DF5" w:rsidP="00567DF5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經常會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C268E4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C268E4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268E4">
                              <w:rPr>
                                <w:rFonts w:ascii="DFKai-SB" w:eastAsia="DFKai-SB" w:hAnsi="DFKai-SB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BCE26F" id="矩形: 圓角化同側角落 82" o:spid="_x0000_s1030" style="position:absolute;margin-left:224.6pt;margin-top:72.65pt;width:279.55pt;height:40.75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3550489,517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" adj="-11796480,,5400" path="m86266,l3464223,v47643,,86266,38623,86266,86266l3550489,517585r,l,517585r,l,86266c,38623,38623,,86266,xe" fillcolor="white [3212]" strokecolor="#845903 [160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86266,0;3464223,0;3550489,86266;3550489,517585;3550489,517585;0,517585;0,517585;0,86266;86266,0" o:connectangles="0,0,0,0,0,0,0,0,0" textboxrect="0,0,3550489,517585"/>
                <v:textbox>
                  <w:txbxContent>
                    <w:p w14:paraId="1F702DB5" w14:textId="472ED726" w:rsidR="00567DF5" w:rsidRPr="00013DA0" w:rsidRDefault="00567DF5" w:rsidP="00567DF5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經常會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C268E4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C268E4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Pr="00C268E4">
                        <w:rPr>
                          <w:rFonts w:ascii="DFKai-SB" w:eastAsia="DFKai-SB" w:hAnsi="DFKai-SB" w:hint="eastAsia"/>
                          <w:color w:val="FFFFFF" w:themeColor="background1"/>
                          <w:sz w:val="16"/>
                          <w:szCs w:val="16"/>
                        </w:rPr>
                        <w:t>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A1C66" w:rsidRPr="00BD0336" w:rsidSect="006F2F0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DA9E3" w14:textId="77777777" w:rsidR="00AF62B7" w:rsidRDefault="00AF62B7" w:rsidP="00465C96">
      <w:r>
        <w:separator/>
      </w:r>
    </w:p>
  </w:endnote>
  <w:endnote w:type="continuationSeparator" w:id="0">
    <w:p w14:paraId="1BDE2A24" w14:textId="77777777" w:rsidR="00AF62B7" w:rsidRDefault="00AF62B7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7CC6A" w14:textId="77777777" w:rsidR="00AF62B7" w:rsidRDefault="00AF62B7" w:rsidP="00465C96">
      <w:r>
        <w:separator/>
      </w:r>
    </w:p>
  </w:footnote>
  <w:footnote w:type="continuationSeparator" w:id="0">
    <w:p w14:paraId="3F5CC234" w14:textId="77777777" w:rsidR="00AF62B7" w:rsidRDefault="00AF62B7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7ED9C" w14:textId="77777777" w:rsidR="00F04DEA" w:rsidRDefault="00F04DE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06B989EF" w:rsidR="006F2F0D" w:rsidRDefault="00882303" w:rsidP="00882303">
    <w:pPr>
      <w:pStyle w:val="a3"/>
      <w:tabs>
        <w:tab w:val="clear" w:pos="4513"/>
        <w:tab w:val="clear" w:pos="9026"/>
        <w:tab w:val="left" w:pos="337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16ED3B71" wp14:editId="6E60ED30">
          <wp:simplePos x="0" y="0"/>
          <wp:positionH relativeFrom="page">
            <wp:posOffset>6985</wp:posOffset>
          </wp:positionH>
          <wp:positionV relativeFrom="paragraph">
            <wp:posOffset>-489585</wp:posOffset>
          </wp:positionV>
          <wp:extent cx="7640564" cy="1136650"/>
          <wp:effectExtent l="0" t="0" r="0" b="6350"/>
          <wp:wrapNone/>
          <wp:docPr id="4" name="圖片 4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圖片 11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564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F970FED0"/>
    <w:lvl w:ilvl="0" w:tplc="FEFA6814">
      <w:start w:val="1"/>
      <w:numFmt w:val="decimal"/>
      <w:lvlText w:val="%1."/>
      <w:lvlJc w:val="left"/>
      <w:pPr>
        <w:ind w:left="720" w:hanging="360"/>
      </w:pPr>
      <w:rPr>
        <w:rFonts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5"/>
  </w:num>
  <w:num w:numId="5" w16cid:durableId="1509976650">
    <w:abstractNumId w:val="6"/>
  </w:num>
  <w:num w:numId="6" w16cid:durableId="1285115140">
    <w:abstractNumId w:val="2"/>
  </w:num>
  <w:num w:numId="7" w16cid:durableId="714380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3F7D"/>
    <w:rsid w:val="00027603"/>
    <w:rsid w:val="00035EED"/>
    <w:rsid w:val="000661D6"/>
    <w:rsid w:val="00095188"/>
    <w:rsid w:val="000A204E"/>
    <w:rsid w:val="000A6002"/>
    <w:rsid w:val="000B602A"/>
    <w:rsid w:val="001412D4"/>
    <w:rsid w:val="00157029"/>
    <w:rsid w:val="00165B48"/>
    <w:rsid w:val="001708E8"/>
    <w:rsid w:val="00190AB2"/>
    <w:rsid w:val="0019392A"/>
    <w:rsid w:val="001A2F95"/>
    <w:rsid w:val="001A4F4D"/>
    <w:rsid w:val="001B3571"/>
    <w:rsid w:val="001C0D2D"/>
    <w:rsid w:val="001E4DD3"/>
    <w:rsid w:val="001F4025"/>
    <w:rsid w:val="0020069A"/>
    <w:rsid w:val="00253473"/>
    <w:rsid w:val="00257B1E"/>
    <w:rsid w:val="00273618"/>
    <w:rsid w:val="00286486"/>
    <w:rsid w:val="00296C56"/>
    <w:rsid w:val="002C4402"/>
    <w:rsid w:val="002C5663"/>
    <w:rsid w:val="002D517B"/>
    <w:rsid w:val="002E587D"/>
    <w:rsid w:val="002E6BFE"/>
    <w:rsid w:val="002F7863"/>
    <w:rsid w:val="00332603"/>
    <w:rsid w:val="00350B05"/>
    <w:rsid w:val="00357A73"/>
    <w:rsid w:val="0036573B"/>
    <w:rsid w:val="00366377"/>
    <w:rsid w:val="003935D7"/>
    <w:rsid w:val="003960EF"/>
    <w:rsid w:val="003C15AA"/>
    <w:rsid w:val="003C5283"/>
    <w:rsid w:val="003E3F00"/>
    <w:rsid w:val="003E6563"/>
    <w:rsid w:val="00433BF3"/>
    <w:rsid w:val="004426E6"/>
    <w:rsid w:val="004607AF"/>
    <w:rsid w:val="00465C96"/>
    <w:rsid w:val="00481CA3"/>
    <w:rsid w:val="004B79B8"/>
    <w:rsid w:val="004C4C64"/>
    <w:rsid w:val="004D0121"/>
    <w:rsid w:val="00501B61"/>
    <w:rsid w:val="00524D68"/>
    <w:rsid w:val="005566A0"/>
    <w:rsid w:val="005619BC"/>
    <w:rsid w:val="0056456E"/>
    <w:rsid w:val="00567DF5"/>
    <w:rsid w:val="00574311"/>
    <w:rsid w:val="00584079"/>
    <w:rsid w:val="005952C1"/>
    <w:rsid w:val="005B6C15"/>
    <w:rsid w:val="005C19EA"/>
    <w:rsid w:val="005F7C4A"/>
    <w:rsid w:val="00615BE5"/>
    <w:rsid w:val="00621C51"/>
    <w:rsid w:val="00635355"/>
    <w:rsid w:val="00641E16"/>
    <w:rsid w:val="0066607E"/>
    <w:rsid w:val="00673943"/>
    <w:rsid w:val="00692BA0"/>
    <w:rsid w:val="006C0429"/>
    <w:rsid w:val="006C3760"/>
    <w:rsid w:val="006D06C7"/>
    <w:rsid w:val="006D12E7"/>
    <w:rsid w:val="006F2F0D"/>
    <w:rsid w:val="0072059C"/>
    <w:rsid w:val="007438AA"/>
    <w:rsid w:val="007503AC"/>
    <w:rsid w:val="00756A52"/>
    <w:rsid w:val="007849D1"/>
    <w:rsid w:val="00792C0C"/>
    <w:rsid w:val="00795287"/>
    <w:rsid w:val="007969E5"/>
    <w:rsid w:val="007A1376"/>
    <w:rsid w:val="007A7CD9"/>
    <w:rsid w:val="007C3046"/>
    <w:rsid w:val="007D4F64"/>
    <w:rsid w:val="007E021E"/>
    <w:rsid w:val="007E1056"/>
    <w:rsid w:val="00810A2C"/>
    <w:rsid w:val="00824FE7"/>
    <w:rsid w:val="008261A1"/>
    <w:rsid w:val="0085285D"/>
    <w:rsid w:val="0085705B"/>
    <w:rsid w:val="00857A76"/>
    <w:rsid w:val="00861C23"/>
    <w:rsid w:val="00882303"/>
    <w:rsid w:val="00887017"/>
    <w:rsid w:val="0089541D"/>
    <w:rsid w:val="008A1AA5"/>
    <w:rsid w:val="008B37FA"/>
    <w:rsid w:val="008B74D5"/>
    <w:rsid w:val="008D542B"/>
    <w:rsid w:val="008E7F15"/>
    <w:rsid w:val="00902C58"/>
    <w:rsid w:val="00951359"/>
    <w:rsid w:val="00961FAD"/>
    <w:rsid w:val="00966DD1"/>
    <w:rsid w:val="0099188F"/>
    <w:rsid w:val="00995F21"/>
    <w:rsid w:val="009B4FF6"/>
    <w:rsid w:val="009C7520"/>
    <w:rsid w:val="009D31CC"/>
    <w:rsid w:val="009D3F72"/>
    <w:rsid w:val="00A040C1"/>
    <w:rsid w:val="00A22169"/>
    <w:rsid w:val="00A22955"/>
    <w:rsid w:val="00A318A1"/>
    <w:rsid w:val="00A476B1"/>
    <w:rsid w:val="00A47C83"/>
    <w:rsid w:val="00A63842"/>
    <w:rsid w:val="00A80DDF"/>
    <w:rsid w:val="00A91F51"/>
    <w:rsid w:val="00AB521B"/>
    <w:rsid w:val="00AC33F9"/>
    <w:rsid w:val="00AC4091"/>
    <w:rsid w:val="00AD068B"/>
    <w:rsid w:val="00AD133F"/>
    <w:rsid w:val="00AF62B7"/>
    <w:rsid w:val="00AF6C53"/>
    <w:rsid w:val="00B000F8"/>
    <w:rsid w:val="00B00ADE"/>
    <w:rsid w:val="00B062A9"/>
    <w:rsid w:val="00B35AFE"/>
    <w:rsid w:val="00B51745"/>
    <w:rsid w:val="00B75175"/>
    <w:rsid w:val="00B754FE"/>
    <w:rsid w:val="00BA71EC"/>
    <w:rsid w:val="00BA799D"/>
    <w:rsid w:val="00BB2A9A"/>
    <w:rsid w:val="00BC6252"/>
    <w:rsid w:val="00BD0336"/>
    <w:rsid w:val="00BD1AF9"/>
    <w:rsid w:val="00BE14AD"/>
    <w:rsid w:val="00BF7BC3"/>
    <w:rsid w:val="00C057E7"/>
    <w:rsid w:val="00C268E4"/>
    <w:rsid w:val="00C33BA8"/>
    <w:rsid w:val="00C346D2"/>
    <w:rsid w:val="00C413AB"/>
    <w:rsid w:val="00C451C4"/>
    <w:rsid w:val="00C820FF"/>
    <w:rsid w:val="00C87321"/>
    <w:rsid w:val="00CA1C66"/>
    <w:rsid w:val="00CC324A"/>
    <w:rsid w:val="00CC614B"/>
    <w:rsid w:val="00CC7AE5"/>
    <w:rsid w:val="00D02C0C"/>
    <w:rsid w:val="00D0321A"/>
    <w:rsid w:val="00D1179C"/>
    <w:rsid w:val="00D1322D"/>
    <w:rsid w:val="00D17A67"/>
    <w:rsid w:val="00D3031F"/>
    <w:rsid w:val="00D30B57"/>
    <w:rsid w:val="00D7633F"/>
    <w:rsid w:val="00D96163"/>
    <w:rsid w:val="00DC188F"/>
    <w:rsid w:val="00DC240F"/>
    <w:rsid w:val="00DE6B5F"/>
    <w:rsid w:val="00E44478"/>
    <w:rsid w:val="00E4780C"/>
    <w:rsid w:val="00E603AD"/>
    <w:rsid w:val="00E612D4"/>
    <w:rsid w:val="00E7588A"/>
    <w:rsid w:val="00E76FAB"/>
    <w:rsid w:val="00E81E0E"/>
    <w:rsid w:val="00E82616"/>
    <w:rsid w:val="00E95543"/>
    <w:rsid w:val="00E96ADC"/>
    <w:rsid w:val="00E96EB4"/>
    <w:rsid w:val="00E97909"/>
    <w:rsid w:val="00EA2F92"/>
    <w:rsid w:val="00EE17D0"/>
    <w:rsid w:val="00EF0A8E"/>
    <w:rsid w:val="00EF4F7C"/>
    <w:rsid w:val="00EF6974"/>
    <w:rsid w:val="00F04DEA"/>
    <w:rsid w:val="00F072D8"/>
    <w:rsid w:val="00F11581"/>
    <w:rsid w:val="00F17125"/>
    <w:rsid w:val="00F25EF9"/>
    <w:rsid w:val="00F26FF7"/>
    <w:rsid w:val="00F27069"/>
    <w:rsid w:val="00F31D95"/>
    <w:rsid w:val="00F36CEA"/>
    <w:rsid w:val="00F46E97"/>
    <w:rsid w:val="00F65ED8"/>
    <w:rsid w:val="00F77215"/>
    <w:rsid w:val="00F84FC3"/>
    <w:rsid w:val="00F93E05"/>
    <w:rsid w:val="00F97544"/>
    <w:rsid w:val="00FA2DFC"/>
    <w:rsid w:val="00FB37FA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3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5BDB2-39CB-4A58-A01C-EBDEE29AFBE4}">
  <ds:schemaRefs>
    <ds:schemaRef ds:uri="http://schemas.microsoft.com/office/2006/documentManagement/types"/>
    <ds:schemaRef ds:uri="http://purl.org/dc/dcmitype/"/>
    <ds:schemaRef ds:uri="7c888565-292f-4b60-a4c3-978be975df1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a67ca032-99e1-499e-a335-21cedd256a52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15C760D-9DE2-4BCA-B4A2-AD231562664F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1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</cp:lastModifiedBy>
  <cp:revision>8</cp:revision>
  <cp:lastPrinted>2022-07-14T09:34:00Z</cp:lastPrinted>
  <dcterms:created xsi:type="dcterms:W3CDTF">2023-02-02T08:39:00Z</dcterms:created>
  <dcterms:modified xsi:type="dcterms:W3CDTF">2023-07-03T06:28:00Z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