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F9BA7" w14:textId="2B0B1F81" w:rsidR="00BD0336" w:rsidRPr="000E58CD" w:rsidRDefault="00BD7851" w:rsidP="00BD0336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4C47320" wp14:editId="4C173C1D">
                <wp:simplePos x="0" y="0"/>
                <wp:positionH relativeFrom="margin">
                  <wp:posOffset>4298867</wp:posOffset>
                </wp:positionH>
                <wp:positionV relativeFrom="paragraph">
                  <wp:posOffset>249381</wp:posOffset>
                </wp:positionV>
                <wp:extent cx="2146853" cy="739471"/>
                <wp:effectExtent l="0" t="0" r="0" b="381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853" cy="739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7FE97" w14:textId="77777777" w:rsidR="00BD7851" w:rsidRPr="00927BF8" w:rsidRDefault="00BD7851" w:rsidP="00BD7851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欣賞陳炳靖的戰後生活，並了解戰爭對陳炳靖的傷害，明白追求和平的重要性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47320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338.5pt;margin-top:19.65pt;width:169.05pt;height:58.2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" filled="f" stroked="f" strokeweight=".5pt">
                <v:textbox>
                  <w:txbxContent>
                    <w:p w14:paraId="6EA7FE97" w14:textId="77777777" w:rsidR="00BD7851" w:rsidRPr="00927BF8" w:rsidRDefault="00BD7851" w:rsidP="00BD7851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欣賞陳炳靖的戰後生活，並了解戰爭對陳炳靖的傷害，明白追求和平的重要性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6B5F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戰後生活</w:t>
      </w:r>
    </w:p>
    <w:p w14:paraId="46835412" w14:textId="52CAC90A" w:rsidR="00BD0336" w:rsidRDefault="00A22955" w:rsidP="00BD033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08E8327" wp14:editId="3EA9B653">
                <wp:simplePos x="0" y="0"/>
                <wp:positionH relativeFrom="page">
                  <wp:posOffset>14936</wp:posOffset>
                </wp:positionH>
                <wp:positionV relativeFrom="paragraph">
                  <wp:posOffset>429371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7D3C85" w14:textId="65522B43" w:rsidR="00A22955" w:rsidRPr="00CB1F13" w:rsidRDefault="00A22955" w:rsidP="00A22955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</w:pPr>
                            <w:r w:rsidRPr="00CB1F13">
                              <w:rPr>
                                <w:color w:val="865A03" w:themeColor="accent6" w:themeShade="80"/>
                              </w:rPr>
                              <w:t xml:space="preserve">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A70404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A70404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P5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老兵陳炳靖：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戰後生活</w:t>
                            </w:r>
                          </w:p>
                          <w:p w14:paraId="3B8772AA" w14:textId="6085C65D" w:rsidR="00A22955" w:rsidRPr="00CB1F13" w:rsidRDefault="00A22955" w:rsidP="00A22955">
                            <w:pPr>
                              <w:rPr>
                                <w:b/>
                                <w:bCs/>
                                <w:color w:val="865A03" w:themeColor="accent6" w:themeShade="80"/>
                              </w:rPr>
                            </w:pPr>
                            <w:r w:rsidRPr="00CB1F13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7F5811" w:rsidRPr="007F5811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0"/>
                                <w:szCs w:val="20"/>
                              </w:rPr>
                              <w:t>https://youtu.be/Ji33or9c0zs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E8327" id="矩形 5" o:spid="_x0000_s1027" style="position:absolute;margin-left:1.2pt;margin-top:33.8pt;width:593.85pt;height:74.5pt;z-index:25165825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" fillcolor="#feeed0 [665]" stroked="f" strokeweight="1pt">
                <v:textbox>
                  <w:txbxContent>
                    <w:p w14:paraId="0C7D3C85" w14:textId="65522B43" w:rsidR="00A22955" w:rsidRPr="00CB1F13" w:rsidRDefault="00A22955" w:rsidP="00A22955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</w:pPr>
                      <w:r w:rsidRPr="00CB1F13">
                        <w:rPr>
                          <w:color w:val="865A03" w:themeColor="accent6" w:themeShade="80"/>
                        </w:rPr>
                        <w:t xml:space="preserve">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影片名稱：</w:t>
                      </w:r>
                      <w:r w:rsidR="00A70404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E</w:t>
                      </w:r>
                      <w:r w:rsidR="00A70404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>P5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老兵陳炳靖：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戰後生活</w:t>
                      </w:r>
                    </w:p>
                    <w:p w14:paraId="3B8772AA" w14:textId="6085C65D" w:rsidR="00A22955" w:rsidRPr="00CB1F13" w:rsidRDefault="00A22955" w:rsidP="00A22955">
                      <w:pPr>
                        <w:rPr>
                          <w:b/>
                          <w:bCs/>
                          <w:color w:val="865A03" w:themeColor="accent6" w:themeShade="80"/>
                        </w:rPr>
                      </w:pPr>
                      <w:r w:rsidRPr="00CB1F13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網址：</w:t>
                      </w:r>
                      <w:r w:rsidR="007F5811" w:rsidRPr="007F5811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0"/>
                          <w:szCs w:val="20"/>
                        </w:rPr>
                        <w:t>https://youtu.be/Ji33or9c0zs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D033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373D20DD" w14:textId="1842C7C5" w:rsidR="00BD0336" w:rsidRPr="008D5419" w:rsidRDefault="00885CE8" w:rsidP="00BD0336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287226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58255" behindDoc="0" locked="0" layoutInCell="1" allowOverlap="1" wp14:anchorId="78E83B69" wp14:editId="670BC734">
            <wp:simplePos x="0" y="0"/>
            <wp:positionH relativeFrom="margin">
              <wp:align>right</wp:align>
            </wp:positionH>
            <wp:positionV relativeFrom="paragraph">
              <wp:posOffset>272497</wp:posOffset>
            </wp:positionV>
            <wp:extent cx="539750" cy="53975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28E75" w14:textId="22E07705" w:rsidR="00BD0336" w:rsidRDefault="00BD0336" w:rsidP="00BD0336">
      <w:pPr>
        <w:spacing w:line="276" w:lineRule="auto"/>
        <w:rPr>
          <w:color w:val="040606" w:themeColor="text2"/>
        </w:rPr>
      </w:pPr>
    </w:p>
    <w:p w14:paraId="2BC005FB" w14:textId="77777777" w:rsidR="00BD0336" w:rsidRDefault="00BD0336" w:rsidP="00BD0336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2D962D94" w14:textId="77777777" w:rsidR="00567DF5" w:rsidRDefault="00567DF5" w:rsidP="00567DF5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  <w:bookmarkStart w:id="0" w:name="_Hlk118926389"/>
    </w:p>
    <w:p w14:paraId="755F62C6" w14:textId="70C9C1C3" w:rsidR="00567DF5" w:rsidRPr="00567DF5" w:rsidRDefault="00567DF5" w:rsidP="00567DF5">
      <w:pPr>
        <w:pStyle w:val="a7"/>
        <w:numPr>
          <w:ilvl w:val="0"/>
          <w:numId w:val="6"/>
        </w:numPr>
        <w:spacing w:after="120" w:line="276" w:lineRule="auto"/>
        <w:ind w:left="357" w:hanging="357"/>
        <w:jc w:val="both"/>
        <w:rPr>
          <w:rFonts w:ascii="Times New Roman" w:hAnsi="Times New Roman" w:cs="Times New Roman"/>
          <w:color w:val="040606" w:themeColor="text2"/>
        </w:rPr>
      </w:pPr>
      <w:r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抗戰勝利後，陳炳靖在不同</w:t>
      </w:r>
      <w:r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eastAsia="zh-HK"/>
        </w:rPr>
        <w:t>階段</w:t>
      </w:r>
      <w:r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忙些甚麼？</w:t>
      </w:r>
      <w:r w:rsidRPr="00567DF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在空格內填寫答案</w:t>
      </w:r>
      <w:r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tbl>
      <w:tblPr>
        <w:tblStyle w:val="ae"/>
        <w:tblW w:w="0" w:type="auto"/>
        <w:tblInd w:w="421" w:type="dxa"/>
        <w:tblLook w:val="04A0" w:firstRow="1" w:lastRow="0" w:firstColumn="1" w:lastColumn="0" w:noHBand="0" w:noVBand="1"/>
      </w:tblPr>
      <w:tblGrid>
        <w:gridCol w:w="4676"/>
        <w:gridCol w:w="5097"/>
      </w:tblGrid>
      <w:tr w:rsidR="00567DF5" w14:paraId="261C46AE" w14:textId="77777777" w:rsidTr="00567DF5">
        <w:trPr>
          <w:trHeight w:val="295"/>
        </w:trPr>
        <w:tc>
          <w:tcPr>
            <w:tcW w:w="4676" w:type="dxa"/>
            <w:shd w:val="clear" w:color="auto" w:fill="FFC000"/>
            <w:vAlign w:val="center"/>
          </w:tcPr>
          <w:p w14:paraId="3D5568B2" w14:textId="16273620" w:rsidR="00567DF5" w:rsidRPr="00567DF5" w:rsidRDefault="00567DF5" w:rsidP="00567DF5">
            <w:pPr>
              <w:jc w:val="center"/>
              <w:rPr>
                <w:rFonts w:ascii="Microsoft JhengHei" w:eastAsia="Microsoft JhengHei" w:hAnsi="Microsoft JhengHei" w:cs="Times New Roman"/>
                <w:b/>
                <w:bCs/>
                <w:color w:val="040606" w:themeColor="text2"/>
                <w:sz w:val="28"/>
                <w:szCs w:val="28"/>
              </w:rPr>
            </w:pPr>
            <w:r w:rsidRPr="00567DF5">
              <w:rPr>
                <w:rFonts w:ascii="Microsoft JhengHei" w:eastAsia="Microsoft JhengHei" w:hAnsi="Microsoft JhengHei" w:cs="Times New Roman" w:hint="eastAsia"/>
                <w:b/>
                <w:bCs/>
                <w:color w:val="040606" w:themeColor="text2"/>
                <w:sz w:val="28"/>
                <w:szCs w:val="28"/>
              </w:rPr>
              <w:t>階段</w:t>
            </w:r>
          </w:p>
        </w:tc>
        <w:tc>
          <w:tcPr>
            <w:tcW w:w="5097" w:type="dxa"/>
            <w:shd w:val="clear" w:color="auto" w:fill="FFC000"/>
            <w:vAlign w:val="center"/>
          </w:tcPr>
          <w:p w14:paraId="109E5B2B" w14:textId="4B9C0DF4" w:rsidR="00567DF5" w:rsidRPr="00567DF5" w:rsidRDefault="00567DF5" w:rsidP="00567DF5">
            <w:pPr>
              <w:jc w:val="center"/>
              <w:rPr>
                <w:rFonts w:ascii="Microsoft JhengHei" w:eastAsia="Microsoft JhengHei" w:hAnsi="Microsoft JhengHei" w:cs="Times New Roman"/>
                <w:b/>
                <w:bCs/>
                <w:color w:val="040606" w:themeColor="text2"/>
                <w:sz w:val="28"/>
                <w:szCs w:val="28"/>
              </w:rPr>
            </w:pPr>
            <w:r w:rsidRPr="00567DF5">
              <w:rPr>
                <w:rFonts w:ascii="Microsoft JhengHei" w:eastAsia="Microsoft JhengHei" w:hAnsi="Microsoft JhengHei" w:cs="Times New Roman" w:hint="eastAsia"/>
                <w:b/>
                <w:bCs/>
                <w:color w:val="040606" w:themeColor="text2"/>
                <w:sz w:val="28"/>
                <w:szCs w:val="28"/>
              </w:rPr>
              <w:t>忙些甚麼？</w:t>
            </w:r>
          </w:p>
        </w:tc>
      </w:tr>
      <w:tr w:rsidR="00567DF5" w14:paraId="6BF67A5F" w14:textId="77777777" w:rsidTr="00C268E4">
        <w:trPr>
          <w:trHeight w:val="1348"/>
        </w:trPr>
        <w:tc>
          <w:tcPr>
            <w:tcW w:w="4676" w:type="dxa"/>
            <w:vAlign w:val="center"/>
          </w:tcPr>
          <w:p w14:paraId="005D218A" w14:textId="2D7C8FC3" w:rsidR="00567DF5" w:rsidRPr="00567DF5" w:rsidRDefault="00567DF5" w:rsidP="00567DF5">
            <w:pPr>
              <w:spacing w:after="120" w:line="276" w:lineRule="auto"/>
              <w:jc w:val="center"/>
              <w:rPr>
                <w:rFonts w:ascii="DFKai-SB" w:eastAsia="DFKai-SB" w:hAnsi="DFKai-SB" w:cs="Times New Roman"/>
                <w:color w:val="040606" w:themeColor="text2"/>
                <w:sz w:val="28"/>
                <w:szCs w:val="28"/>
              </w:rPr>
            </w:pPr>
            <w:r w:rsidRPr="00567DF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50" behindDoc="0" locked="0" layoutInCell="1" allowOverlap="1" wp14:anchorId="1443170E" wp14:editId="1B24ABDB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303530</wp:posOffset>
                  </wp:positionV>
                  <wp:extent cx="431165" cy="431165"/>
                  <wp:effectExtent l="0" t="0" r="0" b="6985"/>
                  <wp:wrapNone/>
                  <wp:docPr id="11" name="圖片 11" descr="Victory - Free gesture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ctory - Free gesture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7DF5">
              <w:rPr>
                <w:rFonts w:ascii="DFKai-SB" w:eastAsia="DFKai-SB" w:hAnsi="DFKai-SB" w:cs="Times New Roman" w:hint="eastAsia"/>
                <w:color w:val="040606" w:themeColor="text2"/>
                <w:sz w:val="28"/>
                <w:szCs w:val="28"/>
              </w:rPr>
              <w:t>抗戰勝利後</w:t>
            </w:r>
          </w:p>
          <w:p w14:paraId="25D054AF" w14:textId="180C5DF0" w:rsidR="00567DF5" w:rsidRPr="00567DF5" w:rsidRDefault="00567DF5" w:rsidP="00567DF5">
            <w:pPr>
              <w:spacing w:after="120" w:line="276" w:lineRule="auto"/>
              <w:jc w:val="center"/>
              <w:rPr>
                <w:rFonts w:ascii="Times New Roman" w:hAnsi="Times New Roman" w:cs="Times New Roman"/>
                <w:color w:val="040606" w:themeColor="text2"/>
                <w:sz w:val="28"/>
                <w:szCs w:val="28"/>
              </w:rPr>
            </w:pPr>
          </w:p>
        </w:tc>
        <w:tc>
          <w:tcPr>
            <w:tcW w:w="5097" w:type="dxa"/>
            <w:vAlign w:val="center"/>
          </w:tcPr>
          <w:p w14:paraId="444D7E63" w14:textId="2F6A56F6" w:rsidR="00567DF5" w:rsidRPr="00C268E4" w:rsidRDefault="00567DF5" w:rsidP="00C268E4">
            <w:pPr>
              <w:jc w:val="both"/>
              <w:rPr>
                <w:rFonts w:ascii="Microsoft JhengHei" w:eastAsia="Microsoft JhengHei" w:hAnsi="Microsoft JhengHei" w:cs="Times New Roman"/>
                <w:color w:val="FF0000"/>
              </w:rPr>
            </w:pPr>
            <w:r w:rsidRPr="00C268E4">
              <w:rPr>
                <w:rFonts w:ascii="Microsoft JhengHei" w:eastAsia="Microsoft JhengHei" w:hAnsi="Microsoft JhengHei" w:cs="Times New Roman" w:hint="eastAsia"/>
                <w:color w:val="FF0000"/>
              </w:rPr>
              <w:t>擔任駐加拿大、菲律賓大使館武官、空軍司令部參謀等</w:t>
            </w:r>
          </w:p>
        </w:tc>
      </w:tr>
      <w:tr w:rsidR="00567DF5" w14:paraId="080274DE" w14:textId="77777777" w:rsidTr="00C268E4">
        <w:trPr>
          <w:trHeight w:val="1348"/>
        </w:trPr>
        <w:tc>
          <w:tcPr>
            <w:tcW w:w="4676" w:type="dxa"/>
            <w:vAlign w:val="center"/>
          </w:tcPr>
          <w:p w14:paraId="10A70AC4" w14:textId="69D30AFB" w:rsidR="00567DF5" w:rsidRPr="00567DF5" w:rsidRDefault="00567DF5" w:rsidP="00567DF5">
            <w:pPr>
              <w:spacing w:line="276" w:lineRule="auto"/>
              <w:jc w:val="center"/>
              <w:rPr>
                <w:rFonts w:ascii="DFKai-SB" w:eastAsia="DFKai-SB" w:hAnsi="DFKai-SB" w:cs="Times New Roman"/>
                <w:color w:val="040606" w:themeColor="text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24C29C7F" wp14:editId="434D78A6">
                  <wp:simplePos x="0" y="0"/>
                  <wp:positionH relativeFrom="column">
                    <wp:posOffset>1179830</wp:posOffset>
                  </wp:positionH>
                  <wp:positionV relativeFrom="paragraph">
                    <wp:posOffset>250825</wp:posOffset>
                  </wp:positionV>
                  <wp:extent cx="499745" cy="499745"/>
                  <wp:effectExtent l="0" t="0" r="0" b="0"/>
                  <wp:wrapNone/>
                  <wp:docPr id="73" name="圖片 73" descr="Army - Free user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rmy - Free user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7DF5">
              <w:rPr>
                <w:rFonts w:ascii="DFKai-SB" w:eastAsia="DFKai-SB" w:hAnsi="DFKai-SB" w:cs="Times New Roman" w:hint="eastAsia"/>
                <w:color w:val="040606" w:themeColor="text2"/>
                <w:sz w:val="28"/>
                <w:szCs w:val="28"/>
              </w:rPr>
              <w:t>退役後</w:t>
            </w:r>
          </w:p>
          <w:p w14:paraId="69C1899E" w14:textId="544EB06C" w:rsidR="00567DF5" w:rsidRPr="00567DF5" w:rsidRDefault="00567DF5" w:rsidP="00567DF5">
            <w:pPr>
              <w:spacing w:after="120" w:line="276" w:lineRule="auto"/>
              <w:jc w:val="center"/>
              <w:rPr>
                <w:rFonts w:ascii="Times New Roman" w:hAnsi="Times New Roman" w:cs="Times New Roman"/>
                <w:color w:val="040606" w:themeColor="text2"/>
                <w:sz w:val="28"/>
                <w:szCs w:val="28"/>
              </w:rPr>
            </w:pPr>
          </w:p>
        </w:tc>
        <w:tc>
          <w:tcPr>
            <w:tcW w:w="5097" w:type="dxa"/>
            <w:vAlign w:val="center"/>
          </w:tcPr>
          <w:p w14:paraId="40C95D06" w14:textId="7A20E7CE" w:rsidR="00567DF5" w:rsidRPr="00C268E4" w:rsidRDefault="00190AB2" w:rsidP="00C268E4">
            <w:pPr>
              <w:jc w:val="both"/>
              <w:rPr>
                <w:rFonts w:ascii="Microsoft JhengHei" w:eastAsia="Microsoft JhengHei" w:hAnsi="Microsoft JhengHei" w:cs="Times New Roman"/>
                <w:color w:val="FF0000"/>
              </w:rPr>
            </w:pPr>
            <w:r w:rsidRPr="00190AB2">
              <w:rPr>
                <w:rFonts w:ascii="Microsoft JhengHei" w:eastAsia="Microsoft JhengHei" w:hAnsi="Microsoft JhengHei" w:cs="Times New Roman" w:hint="eastAsia"/>
                <w:color w:val="FF0000"/>
              </w:rPr>
              <w:t>從事</w:t>
            </w:r>
            <w:r w:rsidR="00567DF5" w:rsidRPr="00C268E4">
              <w:rPr>
                <w:rFonts w:ascii="Microsoft JhengHei" w:eastAsia="Microsoft JhengHei" w:hAnsi="Microsoft JhengHei" w:cs="Times New Roman"/>
                <w:color w:val="FF0000"/>
              </w:rPr>
              <w:t>國際貿易工作</w:t>
            </w:r>
          </w:p>
        </w:tc>
      </w:tr>
      <w:tr w:rsidR="00567DF5" w14:paraId="2D348A28" w14:textId="77777777" w:rsidTr="00C268E4">
        <w:trPr>
          <w:trHeight w:val="1348"/>
        </w:trPr>
        <w:tc>
          <w:tcPr>
            <w:tcW w:w="4676" w:type="dxa"/>
          </w:tcPr>
          <w:p w14:paraId="614A1946" w14:textId="43EBD0E6" w:rsidR="00567DF5" w:rsidRPr="00567DF5" w:rsidRDefault="00C268E4" w:rsidP="00567DF5">
            <w:pPr>
              <w:spacing w:beforeLines="50" w:before="120" w:after="120" w:line="276" w:lineRule="auto"/>
              <w:jc w:val="center"/>
              <w:rPr>
                <w:rFonts w:ascii="Times New Roman" w:hAnsi="Times New Roman" w:cs="Times New Roman"/>
                <w:color w:val="040606" w:themeColor="text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0A014C07" wp14:editId="14A50916">
                  <wp:simplePos x="0" y="0"/>
                  <wp:positionH relativeFrom="column">
                    <wp:posOffset>1256909</wp:posOffset>
                  </wp:positionH>
                  <wp:positionV relativeFrom="paragraph">
                    <wp:posOffset>323457</wp:posOffset>
                  </wp:positionV>
                  <wp:extent cx="396126" cy="465826"/>
                  <wp:effectExtent l="0" t="0" r="4445" b="0"/>
                  <wp:wrapNone/>
                  <wp:docPr id="74" name="圖片 74" descr="Man face emotive icon old in glasses Royalt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n face emotive icon old in glasses Royalty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68"/>
                          <a:stretch/>
                        </pic:blipFill>
                        <pic:spPr bwMode="auto">
                          <a:xfrm>
                            <a:off x="0" y="0"/>
                            <a:ext cx="396126" cy="46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7DF5" w:rsidRPr="00567DF5">
              <w:rPr>
                <w:rFonts w:ascii="DFKai-SB" w:eastAsia="DFKai-SB" w:hAnsi="DFKai-SB" w:cs="Times New Roman" w:hint="eastAsia"/>
                <w:color w:val="040606" w:themeColor="text2"/>
                <w:sz w:val="28"/>
                <w:szCs w:val="28"/>
              </w:rPr>
              <w:t>退休後(近年)</w:t>
            </w:r>
          </w:p>
        </w:tc>
        <w:tc>
          <w:tcPr>
            <w:tcW w:w="5097" w:type="dxa"/>
            <w:vAlign w:val="center"/>
          </w:tcPr>
          <w:p w14:paraId="72B88E35" w14:textId="0AEB72EE" w:rsidR="00567DF5" w:rsidRPr="00C268E4" w:rsidRDefault="00567DF5" w:rsidP="00C268E4">
            <w:pPr>
              <w:jc w:val="both"/>
              <w:rPr>
                <w:rFonts w:ascii="Microsoft JhengHei" w:eastAsia="Microsoft JhengHei" w:hAnsi="Microsoft JhengHei" w:cs="Times New Roman"/>
                <w:color w:val="FF0000"/>
              </w:rPr>
            </w:pPr>
            <w:r w:rsidRPr="00C268E4">
              <w:rPr>
                <w:rFonts w:ascii="Microsoft JhengHei" w:eastAsia="Microsoft JhengHei" w:hAnsi="Microsoft JhengHei" w:cs="Times New Roman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750078E4" wp14:editId="2E2AB372">
                      <wp:simplePos x="0" y="0"/>
                      <wp:positionH relativeFrom="column">
                        <wp:posOffset>3907766</wp:posOffset>
                      </wp:positionH>
                      <wp:positionV relativeFrom="paragraph">
                        <wp:posOffset>69012</wp:posOffset>
                      </wp:positionV>
                      <wp:extent cx="108000" cy="108000"/>
                      <wp:effectExtent l="0" t="0" r="6350" b="6350"/>
                      <wp:wrapNone/>
                      <wp:docPr id="12" name="橢圓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DC17F4" id="橢圓 64" o:spid="_x0000_s1026" style="position:absolute;left:0;text-align:left;margin-left:307.7pt;margin-top:5.45pt;width:8.5pt;height: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" fillcolor="#484f5e [3213]" stroked="f" strokeweight="1pt">
                      <v:stroke joinstyle="miter"/>
                    </v:oval>
                  </w:pict>
                </mc:Fallback>
              </mc:AlternateContent>
            </w:r>
            <w:r w:rsidRPr="00C268E4">
              <w:rPr>
                <w:rFonts w:ascii="Microsoft JhengHei" w:eastAsia="Microsoft JhengHei" w:hAnsi="Microsoft JhengHei" w:cs="Times New Roman"/>
                <w:color w:val="FF0000"/>
              </w:rPr>
              <w:t>分享自己</w:t>
            </w:r>
            <w:r w:rsidR="00C268E4" w:rsidRPr="00C268E4">
              <w:rPr>
                <w:rFonts w:ascii="Microsoft JhengHei" w:eastAsia="Microsoft JhengHei" w:hAnsi="Microsoft JhengHei" w:cs="Times New Roman" w:hint="eastAsia"/>
                <w:color w:val="FF0000"/>
              </w:rPr>
              <w:t>在</w:t>
            </w:r>
            <w:r w:rsidRPr="00C268E4">
              <w:rPr>
                <w:rFonts w:ascii="Microsoft JhengHei" w:eastAsia="Microsoft JhengHei" w:hAnsi="Microsoft JhengHei" w:cs="Times New Roman"/>
                <w:color w:val="FF0000"/>
              </w:rPr>
              <w:t>戰時的經歷</w:t>
            </w:r>
          </w:p>
        </w:tc>
      </w:tr>
    </w:tbl>
    <w:p w14:paraId="1E4A1FEA" w14:textId="794E1796" w:rsidR="00567DF5" w:rsidRDefault="00567DF5" w:rsidP="00567DF5">
      <w:pPr>
        <w:spacing w:after="120" w:line="276" w:lineRule="auto"/>
        <w:jc w:val="both"/>
        <w:rPr>
          <w:rFonts w:ascii="Times New Roman" w:hAnsi="Times New Roman" w:cs="Times New Roman"/>
          <w:color w:val="040606" w:themeColor="text2"/>
        </w:rPr>
      </w:pPr>
    </w:p>
    <w:bookmarkEnd w:id="0"/>
    <w:p w14:paraId="337BF090" w14:textId="3CB2693F" w:rsidR="00567DF5" w:rsidRDefault="00567DF5" w:rsidP="00567D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4C8A33F" w14:textId="7CF6F72C" w:rsidR="00567DF5" w:rsidRPr="00F3467B" w:rsidRDefault="00C268E4" w:rsidP="00567DF5">
      <w:pPr>
        <w:pStyle w:val="a7"/>
        <w:numPr>
          <w:ilvl w:val="0"/>
          <w:numId w:val="6"/>
        </w:numPr>
        <w:spacing w:after="120" w:line="276" w:lineRule="auto"/>
        <w:ind w:left="357" w:hanging="357"/>
        <w:jc w:val="both"/>
        <w:rPr>
          <w:rFonts w:ascii="Times New Roman" w:hAnsi="Times New Roman" w:cs="Times New Roman"/>
          <w:color w:val="040606" w:themeColor="text2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936A6E5" wp14:editId="555BA101">
                <wp:simplePos x="0" y="0"/>
                <wp:positionH relativeFrom="column">
                  <wp:posOffset>3946329</wp:posOffset>
                </wp:positionH>
                <wp:positionV relativeFrom="paragraph">
                  <wp:posOffset>421005</wp:posOffset>
                </wp:positionV>
                <wp:extent cx="1533574" cy="405442"/>
                <wp:effectExtent l="0" t="0" r="0" b="0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74" cy="405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2F91B" w14:textId="61FDDCCC" w:rsidR="00567DF5" w:rsidRPr="00C268E4" w:rsidRDefault="00C268E4" w:rsidP="00567DF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C268E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完全抬起</w:t>
                            </w:r>
                            <w:r w:rsidR="00567DF5" w:rsidRPr="00C268E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右手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36A6E5" id="矩形 83" o:spid="_x0000_s1028" style="position:absolute;left:0;text-align:left;margin-left:310.75pt;margin-top:33.15pt;width:120.75pt;height:31.9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" filled="f" stroked="f" strokeweight="1pt">
                <v:textbox>
                  <w:txbxContent>
                    <w:p w14:paraId="2492F91B" w14:textId="61FDDCCC" w:rsidR="00567DF5" w:rsidRPr="00C268E4" w:rsidRDefault="00C268E4" w:rsidP="00567DF5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C268E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完全抬起</w:t>
                      </w:r>
                      <w:r w:rsidR="00567DF5" w:rsidRPr="00C268E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右手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4152933" wp14:editId="7C19DAD1">
                <wp:simplePos x="0" y="0"/>
                <wp:positionH relativeFrom="column">
                  <wp:posOffset>2866927</wp:posOffset>
                </wp:positionH>
                <wp:positionV relativeFrom="paragraph">
                  <wp:posOffset>384810</wp:posOffset>
                </wp:positionV>
                <wp:extent cx="3485857" cy="517525"/>
                <wp:effectExtent l="38100" t="38100" r="114935" b="111125"/>
                <wp:wrapNone/>
                <wp:docPr id="80" name="矩形: 圓角化同側角落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857" cy="517525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F7471" w14:textId="5D8DEA74" w:rsidR="00567DF5" w:rsidRPr="00013DA0" w:rsidRDefault="00567DF5" w:rsidP="00567DF5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無法</w:t>
                            </w:r>
                            <w:r w:rsidR="00C268E4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C268E4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  <w:r w:rsidR="00C268E4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 </w:t>
                            </w:r>
                            <w:r w:rsidRPr="00152946">
                              <w:rPr>
                                <w:rFonts w:ascii="DFKai-SB" w:eastAsia="DFKai-SB" w:hAnsi="DFKai-SB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152946">
                              <w:rPr>
                                <w:rFonts w:ascii="DFKai-SB" w:eastAsia="DFKai-SB" w:hAnsi="DFKai-SB" w:hint="eastAsia"/>
                                <w:color w:val="FFFFFF" w:themeColor="background1"/>
                                <w:u w:val="single"/>
                              </w:rPr>
                              <w:t>一</w:t>
                            </w:r>
                            <w:proofErr w:type="gramEnd"/>
                            <w:r w:rsidRPr="00152946">
                              <w:rPr>
                                <w:rFonts w:ascii="DFKai-SB" w:eastAsia="DFKai-SB" w:hAnsi="DFKai-SB"/>
                                <w:color w:val="484F5E" w:themeColor="text1"/>
                                <w:u w:val="single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152933" id="矩形: 圓角化同側角落 80" o:spid="_x0000_s1029" style="position:absolute;left:0;text-align:left;margin-left:225.75pt;margin-top:30.3pt;width:274.5pt;height:40.7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85857,517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" adj="-11796480,,5400" path="m86256,l3399601,v47638,,86256,38618,86256,86256l3485857,517525r,l,517525r,l,86256c,38618,38618,,86256,xe" fillcolor="white [3212]" strokecolor="#845903 [160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86256,0;3399601,0;3485857,86256;3485857,517525;3485857,517525;0,517525;0,517525;0,86256;86256,0" o:connectangles="0,0,0,0,0,0,0,0,0" textboxrect="0,0,3485857,517525"/>
                <v:textbox>
                  <w:txbxContent>
                    <w:p w14:paraId="512F7471" w14:textId="5D8DEA74" w:rsidR="00567DF5" w:rsidRPr="00013DA0" w:rsidRDefault="00567DF5" w:rsidP="00567DF5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無法</w:t>
                      </w:r>
                      <w:r w:rsidR="00C268E4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C268E4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 w:rsidR="00C268E4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 </w:t>
                      </w:r>
                      <w:r w:rsidRPr="00152946">
                        <w:rPr>
                          <w:rFonts w:ascii="DFKai-SB" w:eastAsia="DFKai-SB" w:hAnsi="DFKai-SB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proofErr w:type="gramStart"/>
                      <w:r w:rsidRPr="00152946">
                        <w:rPr>
                          <w:rFonts w:ascii="DFKai-SB" w:eastAsia="DFKai-SB" w:hAnsi="DFKai-SB" w:hint="eastAsia"/>
                          <w:color w:val="FFFFFF" w:themeColor="background1"/>
                          <w:u w:val="single"/>
                        </w:rPr>
                        <w:t>一</w:t>
                      </w:r>
                      <w:proofErr w:type="gramEnd"/>
                      <w:r w:rsidRPr="00152946">
                        <w:rPr>
                          <w:rFonts w:ascii="DFKai-SB" w:eastAsia="DFKai-SB" w:hAnsi="DFKai-SB"/>
                          <w:color w:val="484F5E" w:themeColor="text1"/>
                          <w:u w:val="single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567DF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戰爭對陳炳靖帶來哪些傷害</w:t>
      </w:r>
      <w:r w:rsidR="00567DF5"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567DF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在橫線上填寫答案</w:t>
      </w:r>
      <w:r w:rsidR="00567DF5"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102B870D" w14:textId="2275CD42" w:rsidR="00567DF5" w:rsidRDefault="00567DF5" w:rsidP="00567D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70E8A50F" w14:textId="77777777" w:rsidR="00567DF5" w:rsidRDefault="00567DF5" w:rsidP="00567DF5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AB571D2" wp14:editId="5DDC4D98">
                <wp:simplePos x="0" y="0"/>
                <wp:positionH relativeFrom="column">
                  <wp:posOffset>1788627</wp:posOffset>
                </wp:positionH>
                <wp:positionV relativeFrom="paragraph">
                  <wp:posOffset>40939</wp:posOffset>
                </wp:positionV>
                <wp:extent cx="974785" cy="448573"/>
                <wp:effectExtent l="0" t="38100" r="53975" b="27940"/>
                <wp:wrapNone/>
                <wp:docPr id="77" name="直線單箭頭接點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4785" cy="4485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7376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77" o:spid="_x0000_s1026" type="#_x0000_t32" style="position:absolute;left:0;text-align:left;margin-left:140.85pt;margin-top:3.2pt;width:76.75pt;height:35.3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" strokecolor="#faaf17 [3204]" strokeweight=".5pt">
                <v:stroke endarrow="block" joinstyle="miter"/>
              </v:shape>
            </w:pict>
          </mc:Fallback>
        </mc:AlternateContent>
      </w:r>
    </w:p>
    <w:p w14:paraId="28111827" w14:textId="0BBCB3E9" w:rsidR="00567DF5" w:rsidRDefault="00567DF5" w:rsidP="00567D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2D852A1" w14:textId="19ABBDF9" w:rsidR="00567DF5" w:rsidRPr="00682A0E" w:rsidRDefault="00C268E4" w:rsidP="00567DF5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99A4EC" wp14:editId="3E3683F7">
                <wp:simplePos x="0" y="0"/>
                <wp:positionH relativeFrom="column">
                  <wp:posOffset>212725</wp:posOffset>
                </wp:positionH>
                <wp:positionV relativeFrom="paragraph">
                  <wp:posOffset>56320</wp:posOffset>
                </wp:positionV>
                <wp:extent cx="1609545" cy="893553"/>
                <wp:effectExtent l="38100" t="38100" r="86360" b="97155"/>
                <wp:wrapNone/>
                <wp:docPr id="76" name="流程圖: 結束點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545" cy="893553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B436C" w14:textId="77777777" w:rsidR="00567DF5" w:rsidRPr="00BC4A52" w:rsidRDefault="00567DF5" w:rsidP="00567DF5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BC4A52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戰爭對陳炳靖的傷害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9A4E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76" o:spid="_x0000_s1030" type="#_x0000_t116" style="position:absolute;margin-left:16.75pt;margin-top:4.45pt;width:126.75pt;height:7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" fillcolor="#feeed0 [660]" stroked="f" strokeweight="1pt">
                <v:shadow on="t" color="black" opacity="26214f" origin="-.5,-.5" offset=".74836mm,.74836mm"/>
                <v:textbox>
                  <w:txbxContent>
                    <w:p w14:paraId="356B436C" w14:textId="77777777" w:rsidR="00567DF5" w:rsidRPr="00BC4A52" w:rsidRDefault="00567DF5" w:rsidP="00567DF5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BC4A52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戰爭對陳炳靖的傷害</w:t>
                      </w:r>
                    </w:p>
                  </w:txbxContent>
                </v:textbox>
              </v:shape>
            </w:pict>
          </mc:Fallback>
        </mc:AlternateContent>
      </w:r>
    </w:p>
    <w:p w14:paraId="0CC587C0" w14:textId="49E5F0EE" w:rsidR="00CA1C66" w:rsidRPr="00BD0336" w:rsidRDefault="00C268E4" w:rsidP="00BD0336"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4311A72" wp14:editId="29D356C7">
                <wp:simplePos x="0" y="0"/>
                <wp:positionH relativeFrom="column">
                  <wp:posOffset>4171070</wp:posOffset>
                </wp:positionH>
                <wp:positionV relativeFrom="paragraph">
                  <wp:posOffset>37514</wp:posOffset>
                </wp:positionV>
                <wp:extent cx="1069340" cy="405130"/>
                <wp:effectExtent l="0" t="0" r="0" b="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10D1A" w14:textId="022D709B" w:rsidR="00567DF5" w:rsidRPr="00C268E4" w:rsidRDefault="00C268E4" w:rsidP="00567DF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C268E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放鬆</w:t>
                            </w:r>
                            <w:r w:rsidR="00567DF5" w:rsidRPr="00C268E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心情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311A72" id="矩形 84" o:spid="_x0000_s1031" style="position:absolute;margin-left:328.45pt;margin-top:2.95pt;width:84.2pt;height:31.9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" filled="f" stroked="f" strokeweight="1pt">
                <v:textbox>
                  <w:txbxContent>
                    <w:p w14:paraId="5FA10D1A" w14:textId="022D709B" w:rsidR="00567DF5" w:rsidRPr="00C268E4" w:rsidRDefault="00C268E4" w:rsidP="00567DF5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C268E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放鬆</w:t>
                      </w:r>
                      <w:r w:rsidR="00567DF5" w:rsidRPr="00C268E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心情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63E8FCC" wp14:editId="2D869FAD">
                <wp:simplePos x="0" y="0"/>
                <wp:positionH relativeFrom="column">
                  <wp:posOffset>3665317</wp:posOffset>
                </wp:positionH>
                <wp:positionV relativeFrom="paragraph">
                  <wp:posOffset>931153</wp:posOffset>
                </wp:positionV>
                <wp:extent cx="2229925" cy="405130"/>
                <wp:effectExtent l="0" t="0" r="0" b="0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992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64C11" w14:textId="44FDE216" w:rsidR="00567DF5" w:rsidRPr="00C268E4" w:rsidRDefault="00C268E4" w:rsidP="00567DF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C268E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夢見</w:t>
                            </w:r>
                            <w:r w:rsidR="00567DF5" w:rsidRPr="00C268E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戰時/遇難</w:t>
                            </w:r>
                            <w:r w:rsidRPr="00C268E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的景象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3E8FCC" id="矩形 85" o:spid="_x0000_s1032" style="position:absolute;margin-left:288.6pt;margin-top:73.3pt;width:175.6pt;height:31.9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" filled="f" stroked="f" strokeweight="1pt">
                <v:textbox>
                  <w:txbxContent>
                    <w:p w14:paraId="6F064C11" w14:textId="44FDE216" w:rsidR="00567DF5" w:rsidRPr="00C268E4" w:rsidRDefault="00C268E4" w:rsidP="00567DF5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C268E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夢見</w:t>
                      </w:r>
                      <w:r w:rsidR="00567DF5" w:rsidRPr="00C268E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戰時/遇難</w:t>
                      </w:r>
                      <w:r w:rsidRPr="00C268E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的景象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B8B1A2E" wp14:editId="13881988">
                <wp:simplePos x="0" y="0"/>
                <wp:positionH relativeFrom="column">
                  <wp:posOffset>2852372</wp:posOffset>
                </wp:positionH>
                <wp:positionV relativeFrom="paragraph">
                  <wp:posOffset>27231</wp:posOffset>
                </wp:positionV>
                <wp:extent cx="3543252" cy="517525"/>
                <wp:effectExtent l="38100" t="38100" r="114935" b="111125"/>
                <wp:wrapNone/>
                <wp:docPr id="81" name="矩形: 圓角化同側角落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252" cy="517525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0920F" w14:textId="3B62C701" w:rsidR="00567DF5" w:rsidRPr="00013DA0" w:rsidRDefault="00567DF5" w:rsidP="00567DF5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無法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C268E4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    </w:t>
                            </w:r>
                            <w:r w:rsidR="00C268E4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 </w:t>
                            </w:r>
                            <w:r w:rsidRPr="00152946">
                              <w:rPr>
                                <w:rFonts w:ascii="DFKai-SB" w:eastAsia="DFKai-SB" w:hAnsi="DFKai-SB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DF3F27">
                              <w:rPr>
                                <w:rFonts w:ascii="DFKai-SB" w:eastAsia="DFKai-SB" w:hAnsi="DFKai-SB" w:hint="eastAsia"/>
                                <w:color w:val="FFFFFF" w:themeColor="background1"/>
                                <w:u w:val="single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8B1A2E" id="矩形: 圓角化同側角落 81" o:spid="_x0000_s1033" style="position:absolute;margin-left:224.6pt;margin-top:2.15pt;width:279pt;height:40.7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543252,517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" adj="-11796480,,5400" path="m86256,l3456996,v47638,,86256,38618,86256,86256l3543252,517525r,l,517525r,l,86256c,38618,38618,,86256,xe" fillcolor="white [3212]" strokecolor="#845903 [160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86256,0;3456996,0;3543252,86256;3543252,517525;3543252,517525;0,517525;0,517525;0,86256;86256,0" o:connectangles="0,0,0,0,0,0,0,0,0" textboxrect="0,0,3543252,517525"/>
                <v:textbox>
                  <w:txbxContent>
                    <w:p w14:paraId="4080920F" w14:textId="3B62C701" w:rsidR="00567DF5" w:rsidRPr="00013DA0" w:rsidRDefault="00567DF5" w:rsidP="00567DF5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 xml:space="preserve">無法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C268E4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    </w:t>
                      </w:r>
                      <w:r w:rsidR="00C268E4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 </w:t>
                      </w:r>
                      <w:r w:rsidRPr="00152946">
                        <w:rPr>
                          <w:rFonts w:ascii="DFKai-SB" w:eastAsia="DFKai-SB" w:hAnsi="DFKai-SB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proofErr w:type="gramStart"/>
                      <w:r w:rsidRPr="00DF3F27">
                        <w:rPr>
                          <w:rFonts w:ascii="DFKai-SB" w:eastAsia="DFKai-SB" w:hAnsi="DFKai-SB" w:hint="eastAsia"/>
                          <w:color w:val="FFFFFF" w:themeColor="background1"/>
                          <w:u w:val="single"/>
                        </w:rPr>
                        <w:t>一</w:t>
                      </w:r>
                      <w:proofErr w:type="gramEnd"/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3620D0F" wp14:editId="336AC975">
                <wp:simplePos x="0" y="0"/>
                <wp:positionH relativeFrom="column">
                  <wp:posOffset>1821815</wp:posOffset>
                </wp:positionH>
                <wp:positionV relativeFrom="paragraph">
                  <wp:posOffset>254903</wp:posOffset>
                </wp:positionV>
                <wp:extent cx="974785" cy="0"/>
                <wp:effectExtent l="0" t="76200" r="15875" b="95250"/>
                <wp:wrapNone/>
                <wp:docPr id="78" name="直線單箭頭接點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47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30503" id="直線單箭頭接點 78" o:spid="_x0000_s1026" type="#_x0000_t32" style="position:absolute;left:0;text-align:left;margin-left:143.45pt;margin-top:20.05pt;width:76.75pt;height:0;flip:y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" strokecolor="#faaf17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47DF940" wp14:editId="647490BF">
                <wp:simplePos x="0" y="0"/>
                <wp:positionH relativeFrom="column">
                  <wp:posOffset>1850475</wp:posOffset>
                </wp:positionH>
                <wp:positionV relativeFrom="paragraph">
                  <wp:posOffset>281757</wp:posOffset>
                </wp:positionV>
                <wp:extent cx="860401" cy="909638"/>
                <wp:effectExtent l="0" t="5715" r="67945" b="48895"/>
                <wp:wrapNone/>
                <wp:docPr id="79" name="直線單箭頭接點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860401" cy="9096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A180" id="直線單箭頭接點 79" o:spid="_x0000_s1026" type="#_x0000_t32" style="position:absolute;left:0;text-align:left;margin-left:145.7pt;margin-top:22.2pt;width:67.75pt;height:71.65pt;rotation:-90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" strokecolor="#faaf17 [3204]" strokeweight=".5pt">
                <v:stroke endarrow="block" joinstyle="miter"/>
              </v:shape>
            </w:pict>
          </mc:Fallback>
        </mc:AlternateContent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ABCE26F" wp14:editId="6A59DF71">
                <wp:simplePos x="0" y="0"/>
                <wp:positionH relativeFrom="margin">
                  <wp:posOffset>2852468</wp:posOffset>
                </wp:positionH>
                <wp:positionV relativeFrom="paragraph">
                  <wp:posOffset>922705</wp:posOffset>
                </wp:positionV>
                <wp:extent cx="3550489" cy="517585"/>
                <wp:effectExtent l="38100" t="38100" r="107315" b="111125"/>
                <wp:wrapNone/>
                <wp:docPr id="82" name="矩形: 圓角化同側角落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489" cy="517585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02DB5" w14:textId="472ED726" w:rsidR="00567DF5" w:rsidRPr="00013DA0" w:rsidRDefault="00567DF5" w:rsidP="00567DF5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經常會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C268E4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C268E4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268E4">
                              <w:rPr>
                                <w:rFonts w:ascii="DFKai-SB" w:eastAsia="DFKai-SB" w:hAnsi="DFKai-SB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BCE26F" id="矩形: 圓角化同側角落 82" o:spid="_x0000_s1034" style="position:absolute;margin-left:224.6pt;margin-top:72.65pt;width:279.55pt;height:40.75pt;z-index:25165824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3550489,5175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" adj="-11796480,,5400" path="m86266,l3464223,v47643,,86266,38623,86266,86266l3550489,517585r,l,517585r,l,86266c,38623,38623,,86266,xe" fillcolor="white [3212]" strokecolor="#845903 [160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86266,0;3464223,0;3550489,86266;3550489,517585;3550489,517585;0,517585;0,517585;0,86266;86266,0" o:connectangles="0,0,0,0,0,0,0,0,0" textboxrect="0,0,3550489,517585"/>
                <v:textbox>
                  <w:txbxContent>
                    <w:p w14:paraId="1F702DB5" w14:textId="472ED726" w:rsidR="00567DF5" w:rsidRPr="00013DA0" w:rsidRDefault="00567DF5" w:rsidP="00567DF5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經常會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C268E4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    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C268E4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Pr="00C268E4">
                        <w:rPr>
                          <w:rFonts w:ascii="DFKai-SB" w:eastAsia="DFKai-SB" w:hAnsi="DFKai-SB" w:hint="eastAsia"/>
                          <w:color w:val="FFFFFF" w:themeColor="background1"/>
                          <w:sz w:val="16"/>
                          <w:szCs w:val="16"/>
                        </w:rPr>
                        <w:t>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A1C66" w:rsidRPr="00BD0336" w:rsidSect="006F2F0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5EAE3" w14:textId="77777777" w:rsidR="006704E7" w:rsidRDefault="006704E7" w:rsidP="00465C96">
      <w:r>
        <w:separator/>
      </w:r>
    </w:p>
  </w:endnote>
  <w:endnote w:type="continuationSeparator" w:id="0">
    <w:p w14:paraId="02C6E72F" w14:textId="77777777" w:rsidR="006704E7" w:rsidRDefault="006704E7" w:rsidP="00465C96">
      <w:r>
        <w:continuationSeparator/>
      </w:r>
    </w:p>
  </w:endnote>
  <w:endnote w:type="continuationNotice" w:id="1">
    <w:p w14:paraId="40DC0504" w14:textId="77777777" w:rsidR="006704E7" w:rsidRDefault="006704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5EED2334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A6C644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7781C93B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911D55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18A29BF" wp14:editId="3C70620C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圖片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A63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58243" behindDoc="1" locked="0" layoutInCell="1" allowOverlap="1" wp14:anchorId="57FE5D13" wp14:editId="544579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E92C0" w14:textId="77777777" w:rsidR="006704E7" w:rsidRDefault="006704E7" w:rsidP="00465C96">
      <w:r>
        <w:separator/>
      </w:r>
    </w:p>
  </w:footnote>
  <w:footnote w:type="continuationSeparator" w:id="0">
    <w:p w14:paraId="458385AE" w14:textId="77777777" w:rsidR="006704E7" w:rsidRDefault="006704E7" w:rsidP="00465C96">
      <w:r>
        <w:continuationSeparator/>
      </w:r>
    </w:p>
  </w:footnote>
  <w:footnote w:type="continuationNotice" w:id="1">
    <w:p w14:paraId="28C6BF88" w14:textId="77777777" w:rsidR="006704E7" w:rsidRDefault="006704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7ED9C" w14:textId="77777777" w:rsidR="00F017E9" w:rsidRDefault="00F017E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22F2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368E8B" wp14:editId="41075665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圖片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033" w14:textId="5FF23487" w:rsidR="006F2F0D" w:rsidRDefault="00285C93">
    <w:pPr>
      <w:pStyle w:val="a3"/>
    </w:pPr>
    <w:r>
      <w:rPr>
        <w:noProof/>
      </w:rPr>
      <w:drawing>
        <wp:anchor distT="0" distB="0" distL="114300" distR="114300" simplePos="0" relativeHeight="251657215" behindDoc="0" locked="0" layoutInCell="1" allowOverlap="1" wp14:anchorId="69D6180D" wp14:editId="506546BA">
          <wp:simplePos x="0" y="0"/>
          <wp:positionH relativeFrom="page">
            <wp:posOffset>0</wp:posOffset>
          </wp:positionH>
          <wp:positionV relativeFrom="paragraph">
            <wp:posOffset>-502285</wp:posOffset>
          </wp:positionV>
          <wp:extent cx="7640564" cy="1136650"/>
          <wp:effectExtent l="0" t="0" r="0" b="6350"/>
          <wp:wrapNone/>
          <wp:docPr id="6" name="圖片 6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圖片 11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0564" cy="113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17E9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4FB76CB" wp14:editId="25AC1FBF">
              <wp:simplePos x="0" y="0"/>
              <wp:positionH relativeFrom="margin">
                <wp:posOffset>3401060</wp:posOffset>
              </wp:positionH>
              <wp:positionV relativeFrom="paragraph">
                <wp:posOffset>-149225</wp:posOffset>
              </wp:positionV>
              <wp:extent cx="952500" cy="504825"/>
              <wp:effectExtent l="0" t="0" r="19050" b="28575"/>
              <wp:wrapNone/>
              <wp:docPr id="7" name="矩形: 圓角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0E1DE56" w14:textId="77777777" w:rsidR="00F017E9" w:rsidRDefault="00F017E9" w:rsidP="00F017E9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FB76CB" id="矩形: 圓角 7" o:spid="_x0000_s1035" style="position:absolute;margin-left:267.8pt;margin-top:-11.75pt;width:75pt;height:39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" fillcolor="#ffcdcd" strokecolor="window" strokeweight="1pt">
              <v:stroke joinstyle="miter"/>
              <v:path arrowok="t"/>
              <v:textbox inset="2mm,0,2mm,0">
                <w:txbxContent>
                  <w:p w14:paraId="30E1DE56" w14:textId="77777777" w:rsidR="00F017E9" w:rsidRDefault="00F017E9" w:rsidP="00F017E9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31B49"/>
    <w:multiLevelType w:val="hybridMultilevel"/>
    <w:tmpl w:val="F970FED0"/>
    <w:lvl w:ilvl="0" w:tplc="FEFA6814">
      <w:start w:val="1"/>
      <w:numFmt w:val="decimal"/>
      <w:lvlText w:val="%1."/>
      <w:lvlJc w:val="left"/>
      <w:pPr>
        <w:ind w:left="720" w:hanging="360"/>
      </w:pPr>
      <w:rPr>
        <w:rFonts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852E72"/>
    <w:multiLevelType w:val="hybridMultilevel"/>
    <w:tmpl w:val="0DA6FE70"/>
    <w:lvl w:ilvl="0" w:tplc="1D8CF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5"/>
  </w:num>
  <w:num w:numId="5" w16cid:durableId="1509976650">
    <w:abstractNumId w:val="6"/>
  </w:num>
  <w:num w:numId="6" w16cid:durableId="1285115140">
    <w:abstractNumId w:val="2"/>
  </w:num>
  <w:num w:numId="7" w16cid:durableId="714380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EC"/>
    <w:rsid w:val="00010E9C"/>
    <w:rsid w:val="000214DD"/>
    <w:rsid w:val="00023F7D"/>
    <w:rsid w:val="00027603"/>
    <w:rsid w:val="00035EED"/>
    <w:rsid w:val="000661D6"/>
    <w:rsid w:val="00095188"/>
    <w:rsid w:val="000A204E"/>
    <w:rsid w:val="000A6002"/>
    <w:rsid w:val="000B602A"/>
    <w:rsid w:val="00134B4A"/>
    <w:rsid w:val="001412D4"/>
    <w:rsid w:val="00157029"/>
    <w:rsid w:val="00165B48"/>
    <w:rsid w:val="001708E8"/>
    <w:rsid w:val="00190AB2"/>
    <w:rsid w:val="0019392A"/>
    <w:rsid w:val="001A2F95"/>
    <w:rsid w:val="001A4F4D"/>
    <w:rsid w:val="001B3571"/>
    <w:rsid w:val="001C0D2D"/>
    <w:rsid w:val="001E4DD3"/>
    <w:rsid w:val="001F4025"/>
    <w:rsid w:val="0020069A"/>
    <w:rsid w:val="00253473"/>
    <w:rsid w:val="00257B1E"/>
    <w:rsid w:val="002606CD"/>
    <w:rsid w:val="00273618"/>
    <w:rsid w:val="00285C93"/>
    <w:rsid w:val="00286486"/>
    <w:rsid w:val="00296C56"/>
    <w:rsid w:val="002B0C16"/>
    <w:rsid w:val="002C5663"/>
    <w:rsid w:val="002D517B"/>
    <w:rsid w:val="002E587D"/>
    <w:rsid w:val="002E6BFE"/>
    <w:rsid w:val="002F7863"/>
    <w:rsid w:val="00332603"/>
    <w:rsid w:val="00350B05"/>
    <w:rsid w:val="00357A73"/>
    <w:rsid w:val="0036573B"/>
    <w:rsid w:val="00366377"/>
    <w:rsid w:val="003935D7"/>
    <w:rsid w:val="003960EF"/>
    <w:rsid w:val="003C15AA"/>
    <w:rsid w:val="003C5283"/>
    <w:rsid w:val="003E3F00"/>
    <w:rsid w:val="003E6563"/>
    <w:rsid w:val="00433BF3"/>
    <w:rsid w:val="004426E6"/>
    <w:rsid w:val="004607AF"/>
    <w:rsid w:val="00465C96"/>
    <w:rsid w:val="00481CA3"/>
    <w:rsid w:val="004B79B8"/>
    <w:rsid w:val="004C4C64"/>
    <w:rsid w:val="004D0121"/>
    <w:rsid w:val="00501B61"/>
    <w:rsid w:val="00524D68"/>
    <w:rsid w:val="005566A0"/>
    <w:rsid w:val="005619BC"/>
    <w:rsid w:val="00567DF5"/>
    <w:rsid w:val="00574311"/>
    <w:rsid w:val="00584079"/>
    <w:rsid w:val="005952C1"/>
    <w:rsid w:val="005B6C15"/>
    <w:rsid w:val="005C19EA"/>
    <w:rsid w:val="005F7C4A"/>
    <w:rsid w:val="00615BE5"/>
    <w:rsid w:val="00621C51"/>
    <w:rsid w:val="00635355"/>
    <w:rsid w:val="00641E16"/>
    <w:rsid w:val="0066607E"/>
    <w:rsid w:val="006704E7"/>
    <w:rsid w:val="00673943"/>
    <w:rsid w:val="00692BA0"/>
    <w:rsid w:val="006C0429"/>
    <w:rsid w:val="006C3760"/>
    <w:rsid w:val="006D06C7"/>
    <w:rsid w:val="006D12E7"/>
    <w:rsid w:val="006F2F0D"/>
    <w:rsid w:val="00706F45"/>
    <w:rsid w:val="0072059C"/>
    <w:rsid w:val="007438AA"/>
    <w:rsid w:val="007503AC"/>
    <w:rsid w:val="00756A52"/>
    <w:rsid w:val="007849D1"/>
    <w:rsid w:val="00792C0C"/>
    <w:rsid w:val="00795287"/>
    <w:rsid w:val="007969E5"/>
    <w:rsid w:val="007A1376"/>
    <w:rsid w:val="007A7CD9"/>
    <w:rsid w:val="007C3046"/>
    <w:rsid w:val="007D4F64"/>
    <w:rsid w:val="007E021E"/>
    <w:rsid w:val="007E1056"/>
    <w:rsid w:val="007F5811"/>
    <w:rsid w:val="00810A2C"/>
    <w:rsid w:val="00824FE7"/>
    <w:rsid w:val="008261A1"/>
    <w:rsid w:val="0085285D"/>
    <w:rsid w:val="0085705B"/>
    <w:rsid w:val="00857A76"/>
    <w:rsid w:val="00861C23"/>
    <w:rsid w:val="00885CE8"/>
    <w:rsid w:val="00887017"/>
    <w:rsid w:val="008A1AA5"/>
    <w:rsid w:val="008B37FA"/>
    <w:rsid w:val="008B74D5"/>
    <w:rsid w:val="008D542B"/>
    <w:rsid w:val="008E7F15"/>
    <w:rsid w:val="00902C58"/>
    <w:rsid w:val="00915FF4"/>
    <w:rsid w:val="00951359"/>
    <w:rsid w:val="00961FAD"/>
    <w:rsid w:val="00966DD1"/>
    <w:rsid w:val="0099188F"/>
    <w:rsid w:val="00995F21"/>
    <w:rsid w:val="009B4FF6"/>
    <w:rsid w:val="009C7520"/>
    <w:rsid w:val="009D0CC2"/>
    <w:rsid w:val="009D31CC"/>
    <w:rsid w:val="009D3F72"/>
    <w:rsid w:val="00A040C1"/>
    <w:rsid w:val="00A22169"/>
    <w:rsid w:val="00A22955"/>
    <w:rsid w:val="00A318A1"/>
    <w:rsid w:val="00A476B1"/>
    <w:rsid w:val="00A47C83"/>
    <w:rsid w:val="00A63842"/>
    <w:rsid w:val="00A70404"/>
    <w:rsid w:val="00A80DDF"/>
    <w:rsid w:val="00A91F51"/>
    <w:rsid w:val="00AB521B"/>
    <w:rsid w:val="00AC33F9"/>
    <w:rsid w:val="00AC4091"/>
    <w:rsid w:val="00AD068B"/>
    <w:rsid w:val="00AD133F"/>
    <w:rsid w:val="00AF62B7"/>
    <w:rsid w:val="00AF6C53"/>
    <w:rsid w:val="00B000F8"/>
    <w:rsid w:val="00B00ADE"/>
    <w:rsid w:val="00B062A9"/>
    <w:rsid w:val="00B35AFE"/>
    <w:rsid w:val="00B51745"/>
    <w:rsid w:val="00B75175"/>
    <w:rsid w:val="00B754FE"/>
    <w:rsid w:val="00BA71EC"/>
    <w:rsid w:val="00BA799D"/>
    <w:rsid w:val="00BB2A9A"/>
    <w:rsid w:val="00BC6252"/>
    <w:rsid w:val="00BD0336"/>
    <w:rsid w:val="00BD1AF9"/>
    <w:rsid w:val="00BD7851"/>
    <w:rsid w:val="00BE14AD"/>
    <w:rsid w:val="00BF7BC3"/>
    <w:rsid w:val="00C057E7"/>
    <w:rsid w:val="00C268E4"/>
    <w:rsid w:val="00C33BA8"/>
    <w:rsid w:val="00C346D2"/>
    <w:rsid w:val="00C413AB"/>
    <w:rsid w:val="00C451C4"/>
    <w:rsid w:val="00C820FF"/>
    <w:rsid w:val="00C87321"/>
    <w:rsid w:val="00CA1C66"/>
    <w:rsid w:val="00CC324A"/>
    <w:rsid w:val="00CC614B"/>
    <w:rsid w:val="00CC7AE5"/>
    <w:rsid w:val="00D02C0C"/>
    <w:rsid w:val="00D0321A"/>
    <w:rsid w:val="00D1179C"/>
    <w:rsid w:val="00D1322D"/>
    <w:rsid w:val="00D17A67"/>
    <w:rsid w:val="00D3031F"/>
    <w:rsid w:val="00D30B57"/>
    <w:rsid w:val="00D96163"/>
    <w:rsid w:val="00DC188F"/>
    <w:rsid w:val="00DC240F"/>
    <w:rsid w:val="00DE6B5F"/>
    <w:rsid w:val="00E44478"/>
    <w:rsid w:val="00E4780C"/>
    <w:rsid w:val="00E603AD"/>
    <w:rsid w:val="00E612D4"/>
    <w:rsid w:val="00E7588A"/>
    <w:rsid w:val="00E76FAB"/>
    <w:rsid w:val="00E82616"/>
    <w:rsid w:val="00E95543"/>
    <w:rsid w:val="00E96ADC"/>
    <w:rsid w:val="00E96EB4"/>
    <w:rsid w:val="00E97909"/>
    <w:rsid w:val="00EA2F92"/>
    <w:rsid w:val="00EE17D0"/>
    <w:rsid w:val="00EF0A8E"/>
    <w:rsid w:val="00EF4F7C"/>
    <w:rsid w:val="00EF6974"/>
    <w:rsid w:val="00F017E9"/>
    <w:rsid w:val="00F04DEA"/>
    <w:rsid w:val="00F072D8"/>
    <w:rsid w:val="00F11581"/>
    <w:rsid w:val="00F17125"/>
    <w:rsid w:val="00F25EF9"/>
    <w:rsid w:val="00F26FF7"/>
    <w:rsid w:val="00F27069"/>
    <w:rsid w:val="00F31D95"/>
    <w:rsid w:val="00F36CEA"/>
    <w:rsid w:val="00F46E97"/>
    <w:rsid w:val="00F65ED8"/>
    <w:rsid w:val="00F77215"/>
    <w:rsid w:val="00F84FC3"/>
    <w:rsid w:val="00F93E05"/>
    <w:rsid w:val="00F97544"/>
    <w:rsid w:val="00FA2DFC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FA3CA"/>
  <w15:chartTrackingRefBased/>
  <w15:docId w15:val="{82A9F241-74D5-4042-9537-4ED3AE05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0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3416;&#32722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69D994-8452-41A2-8CBC-FBF4A18932EB}"/>
</file>

<file path=customXml/itemProps3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抗日_學習工作紙-中學template</Template>
  <TotalTime>79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Steve</cp:lastModifiedBy>
  <cp:revision>21</cp:revision>
  <cp:lastPrinted>2022-07-14T09:34:00Z</cp:lastPrinted>
  <dcterms:created xsi:type="dcterms:W3CDTF">2022-11-09T12:03:00Z</dcterms:created>
  <dcterms:modified xsi:type="dcterms:W3CDTF">2023-07-03T06:56:00Z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