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67A01A68" w:rsidR="003F0F0F" w:rsidRPr="000E58CD" w:rsidRDefault="006C6F9F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戰後生活</w:t>
      </w:r>
    </w:p>
    <w:p w14:paraId="49DB1BB3" w14:textId="6E7EAD05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FD479A" wp14:editId="535C4AE8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1158D50A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17372F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EP5</w:t>
                            </w:r>
                            <w:r w:rsidR="00752113" w:rsidRPr="00752113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 w:rsidR="005E49C9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戰後生活</w:t>
                            </w:r>
                          </w:p>
                          <w:p w14:paraId="18F3A096" w14:textId="2B6078F5" w:rsidR="008D5419" w:rsidRPr="00086BAC" w:rsidRDefault="008D5419" w:rsidP="008D54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CD689E" w:rsidRPr="00287226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https://youtu.be/Ji33or9c0zs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567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bMhgIAAGoFAAAOAAAAZHJzL2Uyb0RvYy54bWysVEtv2zAMvg/YfxB0X50E7iuoUwRtMwwo&#10;umLt0LMiS7EBWdQoJU7260fJj3RdscOwHBRKJD+Sn0leXe8bw3YKfQ224NOTCWfKSihruyn49+fV&#10;pwvOfBC2FAasKvhBeX69+PjhqnVzNYMKTKmQEYj189YVvArBzbPMy0o1wp+AU5aUGrARga64yUoU&#10;LaE3JptNJmdZC1g6BKm8p9fbTskXCV9rJcNXrb0KzBSccgvpxHSu45ktrsR8g8JVtezTEP+QRSNq&#10;S0FHqFsRBNti/QdUU0sEDzqcSGgy0LqWKtVA1Uwnb6p5qoRTqRYix7uRJv//YOXD7sk9ItHQOj/3&#10;JMYq9hqb+E/5sX0i6zCSpfaBSXo8P82nF+fEqSTdZX42u7yIbGZHb4c+fFbQsCgUHOljJI7E7t6H&#10;znQwicE8mLpc1cakC27WNwbZTtCHu8tX+d1tj/6bmbHR2EJ06xDjS3asJUnhYFS0M/ab0qwuKftZ&#10;yiS1mRrjCCmVDdNOVYlSdeFPJ/QbosfGjB6p0gQYkTXFH7F7gMGyAxmwuyx7++iqUpeOzpO/JdY5&#10;jx4pMtgwOje1BXwPwFBVfeTOfiCpoyayFPbrPZlEcQ3l4REZQjcu3slVTZ/wXvjwKJDmg746zXz4&#10;Soc20BYceomzCvDne+/RntqWtJy1NG8F9z+2AhVn5oulhr6c5nkc0HTJT89ndMHXmvVrjd02N0Cd&#10;MaXt4mQSo30wg6gRmhdaDcsYlVTCSopdcBlwuNyEbg/QcpFquUxmNJROhHv75GQEjwTHFn3evwh0&#10;fR8HmoAHGGZTzN+0c2cbPS0stwF0nXr9yGtPPQ106qF++cSN8fqerI4rcvELAAD//wMAUEsDBBQA&#10;BgAIAAAAIQCdfgmU4AAAAAgBAAAPAAAAZHJzL2Rvd25yZXYueG1sTI/BTsMwEETvSPyDtUhcEHXS&#10;kioJ2VQICSE4INHQuxu7cUS8DrabBr4e9wTH0Yxm3lSb2QxsUs73lhDSRQJMUWtlTx3CR/N0mwPz&#10;QZAUgyWF8K08bOrLi0qU0p7oXU3b0LFYQr4UCDqEseTct1oZ4Rd2VBS9g3VGhChdx6UTp1huBr5M&#10;kjU3oqe4oMWoHrVqP7dHg1D8vLyumulmdMXXbvf23HC9yg6I11fzwz2woObwF4YzfkSHOjLt7ZGk&#10;ZwNC5A4I66wAdnbTPM+A7RGW6V0BvK74/wP1LwAAAP//AwBQSwECLQAUAAYACAAAACEAtoM4kv4A&#10;AADhAQAAEwAAAAAAAAAAAAAAAAAAAAAAW0NvbnRlbnRfVHlwZXNdLnhtbFBLAQItABQABgAIAAAA&#10;IQA4/SH/1gAAAJQBAAALAAAAAAAAAAAAAAAAAC8BAABfcmVscy8ucmVsc1BLAQItABQABgAIAAAA&#10;IQC9K3bMhgIAAGoFAAAOAAAAAAAAAAAAAAAAAC4CAABkcnMvZTJvRG9jLnhtbFBLAQItABQABgAI&#10;AAAAIQCdfgmU4AAAAAgBAAAPAAAAAAAAAAAAAAAAAOAEAABkcnMvZG93bnJldi54bWxQSwUGAAAA&#10;AAQABADzAAAA7QUAAAAA&#10;" fillcolor="#e4f4ed" stroked="f" strokeweight="1pt">
                <v:textbox>
                  <w:txbxContent>
                    <w:p w14:paraId="56BC82D2" w14:textId="1158D50A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17372F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EP5</w:t>
                      </w:r>
                      <w:r w:rsidR="00752113" w:rsidRPr="00752113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老兵陳炳靖：</w:t>
                      </w:r>
                      <w:r w:rsidR="005E49C9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戰後生活</w:t>
                      </w:r>
                    </w:p>
                    <w:p w14:paraId="18F3A096" w14:textId="2B6078F5" w:rsidR="008D5419" w:rsidRPr="00086BAC" w:rsidRDefault="008D5419" w:rsidP="008D54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CD689E" w:rsidRPr="00287226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https://youtu.be/Ji33or9c0zs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06890D2C" w:rsidR="005B59D8" w:rsidRPr="008D5419" w:rsidRDefault="00C970A7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28722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6D3A3A04" wp14:editId="52CB11F2">
            <wp:simplePos x="0" y="0"/>
            <wp:positionH relativeFrom="margin">
              <wp:align>right</wp:align>
            </wp:positionH>
            <wp:positionV relativeFrom="paragraph">
              <wp:posOffset>274551</wp:posOffset>
            </wp:positionV>
            <wp:extent cx="539750" cy="53975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519D037F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58EA0559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0E4EC022" w14:textId="77777777" w:rsidR="003A1854" w:rsidRDefault="003A1854" w:rsidP="003A1854">
      <w:pPr>
        <w:snapToGrid w:val="0"/>
        <w:jc w:val="both"/>
        <w:rPr>
          <w:rFonts w:ascii="Microsoft JhengHei" w:eastAsia="Microsoft JhengHei" w:hAnsi="Microsoft JhengHei"/>
        </w:rPr>
      </w:pPr>
    </w:p>
    <w:p w14:paraId="7E2D878E" w14:textId="1EB5EA29" w:rsidR="003A1854" w:rsidRPr="006D2D2B" w:rsidRDefault="003A1854" w:rsidP="003A1854">
      <w:pPr>
        <w:pStyle w:val="a7"/>
        <w:numPr>
          <w:ilvl w:val="0"/>
          <w:numId w:val="6"/>
        </w:numPr>
        <w:spacing w:after="120" w:line="276" w:lineRule="auto"/>
        <w:ind w:left="357" w:hanging="357"/>
        <w:jc w:val="both"/>
        <w:rPr>
          <w:rFonts w:ascii="Microsoft JhengHei" w:eastAsia="Microsoft JhengHei" w:hAnsi="Microsoft JhengHei" w:cs="Times New Roman"/>
          <w:color w:val="040606" w:themeColor="text2"/>
        </w:rPr>
      </w:pP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抗戰勝利後，陳炳靖在不同</w:t>
      </w: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eastAsia="zh-HK"/>
        </w:rPr>
        <w:t>階段</w:t>
      </w: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忙些甚麼？</w:t>
      </w:r>
      <w:r w:rsidRPr="006D2D2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在空格內填寫答案。</w:t>
      </w:r>
    </w:p>
    <w:p w14:paraId="33B63D0F" w14:textId="219750D7" w:rsidR="003A1854" w:rsidRPr="00F3467B" w:rsidRDefault="003A1854" w:rsidP="003A1854">
      <w:pPr>
        <w:pStyle w:val="a7"/>
        <w:spacing w:after="120" w:line="276" w:lineRule="auto"/>
        <w:ind w:left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(可連多於一項)</w:t>
      </w:r>
    </w:p>
    <w:p w14:paraId="715146A2" w14:textId="7E2FB03D" w:rsidR="003A1854" w:rsidRPr="009D0F9B" w:rsidRDefault="003A1854" w:rsidP="003A1854">
      <w:pPr>
        <w:spacing w:line="276" w:lineRule="auto"/>
        <w:ind w:left="6480"/>
        <w:rPr>
          <w:rFonts w:ascii="Times New Roman" w:hAnsi="Times New Roman" w:cs="Times New Roman"/>
          <w:color w:val="040606" w:themeColor="text2"/>
          <w:sz w:val="32"/>
          <w:szCs w:val="32"/>
        </w:rPr>
      </w:pP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34284E" wp14:editId="269B7184">
                <wp:simplePos x="0" y="0"/>
                <wp:positionH relativeFrom="column">
                  <wp:posOffset>3907766</wp:posOffset>
                </wp:positionH>
                <wp:positionV relativeFrom="paragraph">
                  <wp:posOffset>69012</wp:posOffset>
                </wp:positionV>
                <wp:extent cx="108000" cy="108000"/>
                <wp:effectExtent l="0" t="0" r="6350" b="6350"/>
                <wp:wrapNone/>
                <wp:docPr id="64" name="橢圓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EC62D" id="橢圓 64" o:spid="_x0000_s1026" style="position:absolute;margin-left:307.7pt;margin-top:5.45pt;width:8.5pt;height: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OfUy6bf&#10;AAAACQEAAA8AAABkcnMvZG93bnJldi54bWxMj8FOwzAMhu9IvENkJC6IpeugsNJ0QqBxmpBWEOKY&#10;NV5baJyqSbbC02NOcLT/T78/F6vJ9uKAo+8cKZjPEhBItTMdNQpeX9aXtyB80GR07wgVfKGHVXl6&#10;UujcuCNt8VCFRnAJ+VwraEMYcil93aLVfuYGJM72brQ68Dg20oz6yOW2l2mSZNLqjvhCqwd8aLH+&#10;rKJVEJ8uFhU5v31/2+P3R8TnzfoxKnV+Nt3fgQg4hT8YfvVZHUp22rlIxoteQTa/vmKUg2QJgoFs&#10;kfJipyC9WYIsC/n/g/IHAAD//wMAUEsBAi0AFAAGAAgAAAAhALaDOJL+AAAA4QEAABMAAAAAAAAA&#10;AAAAAAAAAAAAAFtDb250ZW50X1R5cGVzXS54bWxQSwECLQAUAAYACAAAACEAOP0h/9YAAACUAQAA&#10;CwAAAAAAAAAAAAAAAAAvAQAAX3JlbHMvLnJlbHNQSwECLQAUAAYACAAAACEAm7owmnkCAABgBQAA&#10;DgAAAAAAAAAAAAAAAAAuAgAAZHJzL2Uyb0RvYy54bWxQSwECLQAUAAYACAAAACEA59TLpt8AAAAJ&#10;AQAADwAAAAAAAAAAAAAAAADTBAAAZHJzL2Rvd25yZXYueG1sUEsFBgAAAAAEAAQA8wAAAN8FAAAA&#10;AA==&#10;" fillcolor="#484f5e [3213]" stroked="f" strokeweight="1pt">
                <v:stroke joinstyle="miter"/>
              </v:oval>
            </w:pict>
          </mc:Fallback>
        </mc:AlternateContent>
      </w:r>
      <w:r w:rsidRPr="00C65B5A">
        <w:rPr>
          <w:rFonts w:ascii="Times New Roman" w:eastAsia="DFKai-SB" w:hAnsi="Times New Roman" w:cs="Times New Roman"/>
          <w:color w:val="484F5E" w:themeColor="text1"/>
          <w:sz w:val="32"/>
          <w:szCs w:val="32"/>
        </w:rPr>
        <w:t>分享自己戰時的經歷</w:t>
      </w:r>
    </w:p>
    <w:p w14:paraId="560F9B0D" w14:textId="77777777" w:rsidR="003A1854" w:rsidRDefault="003A1854" w:rsidP="003A1854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2FBC38A3" w14:textId="2A123043" w:rsidR="003A1854" w:rsidRPr="009E209A" w:rsidRDefault="003A1854" w:rsidP="003A1854">
      <w:pPr>
        <w:spacing w:line="276" w:lineRule="auto"/>
        <w:ind w:left="357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974C3E" wp14:editId="16D23097">
                <wp:simplePos x="0" y="0"/>
                <wp:positionH relativeFrom="column">
                  <wp:posOffset>1330960</wp:posOffset>
                </wp:positionH>
                <wp:positionV relativeFrom="paragraph">
                  <wp:posOffset>79375</wp:posOffset>
                </wp:positionV>
                <wp:extent cx="108000" cy="108000"/>
                <wp:effectExtent l="0" t="0" r="6350" b="6350"/>
                <wp:wrapNone/>
                <wp:docPr id="58" name="橢圓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3B38F" id="橢圓 58" o:spid="_x0000_s1026" style="position:absolute;margin-left:104.8pt;margin-top:6.25pt;width:8.5pt;height: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AXj8S7f&#10;AAAACQEAAA8AAABkcnMvZG93bnJldi54bWxMj0FPwzAMhe9I/IfISFwQSwlaxUrTCYHGCSGtIMQx&#10;a7y20DhVk2yFX485wc32e3r+Xrme3SAOOIXek4arRQYCqfG2p1bD68vm8gZEiIasGTyhhi8MsK5O&#10;T0pTWH+kLR7q2AoOoVAYDV2MYyFlaDp0Jiz8iMTa3k/ORF6nVtrJHDncDVJlWS6d6Yk/dGbE+w6b&#10;zzo5Denx4romH7bvb3v8/kj4/LR5SFqfn813tyAizvHPDL/4jA4VM+18IhvEoEFlq5ytLKglCDYo&#10;lfNhx8NqCbIq5f8G1Q8AAAD//wMAUEsBAi0AFAAGAAgAAAAhALaDOJL+AAAA4QEAABMAAAAAAAAA&#10;AAAAAAAAAAAAAFtDb250ZW50X1R5cGVzXS54bWxQSwECLQAUAAYACAAAACEAOP0h/9YAAACUAQAA&#10;CwAAAAAAAAAAAAAAAAAvAQAAX3JlbHMvLnJlbHNQSwECLQAUAAYACAAAACEAm7owmnkCAABgBQAA&#10;DgAAAAAAAAAAAAAAAAAuAgAAZHJzL2Uyb0RvYy54bWxQSwECLQAUAAYACAAAACEABePxLt8AAAAJ&#10;AQAADwAAAAAAAAAAAAAAAADTBAAAZHJzL2Rvd25yZXYueG1sUEsFBgAAAAAEAAQA8wAAAN8FAAAA&#10;AA==&#10;" fillcolor="#484f5e [3213]" stroked="f" strokeweight="1pt">
                <v:stroke joinstyle="miter"/>
              </v:oval>
            </w:pict>
          </mc:Fallback>
        </mc:AlternateContent>
      </w:r>
      <w:r w:rsidRPr="009E209A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抗戰勝利後</w:t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</w:p>
    <w:p w14:paraId="62D582CE" w14:textId="4C83B66E" w:rsidR="003A1854" w:rsidRPr="009E209A" w:rsidRDefault="003A1854" w:rsidP="003A1854">
      <w:pPr>
        <w:spacing w:line="276" w:lineRule="auto"/>
        <w:ind w:left="5760" w:firstLine="720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BB939C9" wp14:editId="3BEABB92">
            <wp:simplePos x="0" y="0"/>
            <wp:positionH relativeFrom="column">
              <wp:posOffset>451653</wp:posOffset>
            </wp:positionH>
            <wp:positionV relativeFrom="paragraph">
              <wp:posOffset>6074</wp:posOffset>
            </wp:positionV>
            <wp:extent cx="431321" cy="431321"/>
            <wp:effectExtent l="0" t="0" r="0" b="6985"/>
            <wp:wrapNone/>
            <wp:docPr id="72" name="圖片 72" descr="Victory - Free gesture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ctory - Free gestures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3" cy="4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2AAB14" wp14:editId="7AF1EC56">
                <wp:simplePos x="0" y="0"/>
                <wp:positionH relativeFrom="column">
                  <wp:posOffset>3907766</wp:posOffset>
                </wp:positionH>
                <wp:positionV relativeFrom="paragraph">
                  <wp:posOffset>75397</wp:posOffset>
                </wp:positionV>
                <wp:extent cx="108000" cy="108000"/>
                <wp:effectExtent l="0" t="0" r="6350" b="6350"/>
                <wp:wrapNone/>
                <wp:docPr id="65" name="橢圓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CE976" id="橢圓 65" o:spid="_x0000_s1026" style="position:absolute;margin-left:307.7pt;margin-top:5.95pt;width:8.5pt;height: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NmzpFrg&#10;AAAACQEAAA8AAABkcnMvZG93bnJldi54bWxMj8FOwzAMhu9IvENkJC5oS9tBtZWmEwKNE5q0MiGO&#10;Weu1hcapmmQrPD3mBEf7//T7c76eTC9OOLrOkoJ4HoFAqmzdUaNg/7qZLUE4r6nWvSVU8IUO1sXl&#10;Ra6z2p5ph6fSN4JLyGVaQev9kEnpqhaNdnM7IHF2tKPRnsexkfWoz1xueplEUSqN7ogvtHrAxxar&#10;zzIYBeH5ZlGSdbv3tyN+fwTcvmyeglLXV9PDPQiPk/+D4Vef1aFgp4MNVDvRK0jju1tGOYhXIBhI&#10;FwkvDgqS5Qpkkcv/HxQ/AAAA//8DAFBLAQItABQABgAIAAAAIQC2gziS/gAAAOEBAAATAAAAAAAA&#10;AAAAAAAAAAAAAABbQ29udGVudF9UeXBlc10ueG1sUEsBAi0AFAAGAAgAAAAhADj9If/WAAAAlAEA&#10;AAsAAAAAAAAAAAAAAAAALwEAAF9yZWxzLy5yZWxzUEsBAi0AFAAGAAgAAAAhAJu6MJp5AgAAYAUA&#10;AA4AAAAAAAAAAAAAAAAALgIAAGRycy9lMm9Eb2MueG1sUEsBAi0AFAAGAAgAAAAhANmzpFrgAAAA&#10;CQEAAA8AAAAAAAAAAAAAAAAA0wQAAGRycy9kb3ducmV2LnhtbFBLBQYAAAAABAAEAPMAAADgBQAA&#10;AAA=&#10;" fillcolor="#484f5e [3213]" stroked="f" strokeweight="1pt">
                <v:stroke joinstyle="miter"/>
              </v:oval>
            </w:pict>
          </mc:Fallback>
        </mc:AlternateContent>
      </w:r>
      <w:r>
        <w:rPr>
          <w:rFonts w:ascii="Times New Roman" w:eastAsia="DFKai-SB" w:hAnsi="Times New Roman" w:cs="Times New Roman" w:hint="eastAsia"/>
          <w:color w:val="484F5E" w:themeColor="text1"/>
          <w:sz w:val="32"/>
          <w:szCs w:val="32"/>
        </w:rPr>
        <w:t>擔任</w:t>
      </w:r>
      <w:r w:rsidR="00D03047">
        <w:rPr>
          <w:rFonts w:ascii="Times New Roman" w:eastAsia="DFKai-SB" w:hAnsi="Times New Roman" w:cs="Times New Roman" w:hint="eastAsia"/>
          <w:color w:val="484F5E" w:themeColor="text1"/>
          <w:sz w:val="32"/>
          <w:szCs w:val="32"/>
        </w:rPr>
        <w:t>駐</w:t>
      </w:r>
      <w:r>
        <w:rPr>
          <w:rFonts w:ascii="Times New Roman" w:eastAsia="DFKai-SB" w:hAnsi="Times New Roman" w:cs="Times New Roman" w:hint="eastAsia"/>
          <w:color w:val="484F5E" w:themeColor="text1"/>
          <w:sz w:val="32"/>
          <w:szCs w:val="32"/>
        </w:rPr>
        <w:t>菲律賓大使館武官</w:t>
      </w:r>
    </w:p>
    <w:p w14:paraId="3407FE84" w14:textId="77777777" w:rsidR="003A1854" w:rsidRPr="009E209A" w:rsidRDefault="003A1854" w:rsidP="003A1854">
      <w:pPr>
        <w:spacing w:line="276" w:lineRule="auto"/>
        <w:ind w:left="357"/>
        <w:rPr>
          <w:rFonts w:ascii="DFKai-SB" w:eastAsia="DFKai-SB" w:hAnsi="DFKai-SB" w:cs="Times New Roman"/>
          <w:color w:val="040606" w:themeColor="text2"/>
          <w:sz w:val="32"/>
          <w:szCs w:val="32"/>
        </w:rPr>
      </w:pPr>
    </w:p>
    <w:p w14:paraId="31BBD416" w14:textId="189ED7D1" w:rsidR="003A1854" w:rsidRPr="009E209A" w:rsidRDefault="003A1854" w:rsidP="003A1854">
      <w:pPr>
        <w:spacing w:line="276" w:lineRule="auto"/>
        <w:ind w:left="357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32DC2B" wp14:editId="20CA20EE">
                <wp:simplePos x="0" y="0"/>
                <wp:positionH relativeFrom="column">
                  <wp:posOffset>982980</wp:posOffset>
                </wp:positionH>
                <wp:positionV relativeFrom="paragraph">
                  <wp:posOffset>81651</wp:posOffset>
                </wp:positionV>
                <wp:extent cx="108000" cy="108000"/>
                <wp:effectExtent l="0" t="0" r="6350" b="6350"/>
                <wp:wrapNone/>
                <wp:docPr id="59" name="橢圓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10A34" id="橢圓 59" o:spid="_x0000_s1026" style="position:absolute;margin-left:77.4pt;margin-top:6.45pt;width:8.5pt;height: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ByUvEbf&#10;AAAACQEAAA8AAABkcnMvZG93bnJldi54bWxMj81OwzAQhO9IvIO1SFwQdRp+E+JUCFROCKlphTi6&#10;8TYJxOsottvA07M9wW1ndzT7TbGYbC/2OPrOkYL5LAGBVDvTUaNgs15e3oPwQZPRvSNU8I0eFuXp&#10;SaFz4w60wn0VGsEh5HOtoA1hyKX0dYtW+5kbkPi2c6PVgeXYSDPqA4fbXqZJciut7og/tHrApxbr&#10;rypaBfHl4qoi51cf7zv8+Yz49rp8jkqdn02PDyACTuHPDEd8RoeSmbYukvGiZ31zzeiBhzQDcTTc&#10;zXmxVZBmGciykP8blL8AAAD//wMAUEsBAi0AFAAGAAgAAAAhALaDOJL+AAAA4QEAABMAAAAAAAAA&#10;AAAAAAAAAAAAAFtDb250ZW50X1R5cGVzXS54bWxQSwECLQAUAAYACAAAACEAOP0h/9YAAACUAQAA&#10;CwAAAAAAAAAAAAAAAAAvAQAAX3JlbHMvLnJlbHNQSwECLQAUAAYACAAAACEAm7owmnkCAABgBQAA&#10;DgAAAAAAAAAAAAAAAAAuAgAAZHJzL2Uyb0RvYy54bWxQSwECLQAUAAYACAAAACEAHJS8Rt8AAAAJ&#10;AQAADwAAAAAAAAAAAAAAAADTBAAAZHJzL2Rvd25yZXYueG1sUEsFBgAAAAAEAAQA8wAAAN8FAAAA&#10;AA==&#10;" fillcolor="#484f5e [3213]" stroked="f" strokeweight="1pt">
                <v:stroke joinstyle="miter"/>
              </v:oval>
            </w:pict>
          </mc:Fallback>
        </mc:AlternateContent>
      </w:r>
      <w:r w:rsidRPr="009E209A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退役後</w:t>
      </w:r>
    </w:p>
    <w:p w14:paraId="0DC42A6F" w14:textId="607FA945" w:rsidR="003A1854" w:rsidRPr="009E209A" w:rsidRDefault="003A1854" w:rsidP="003A1854">
      <w:pPr>
        <w:spacing w:line="276" w:lineRule="auto"/>
        <w:ind w:left="357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B81C1E4" wp14:editId="3BF84901">
            <wp:simplePos x="0" y="0"/>
            <wp:positionH relativeFrom="column">
              <wp:posOffset>391268</wp:posOffset>
            </wp:positionH>
            <wp:positionV relativeFrom="paragraph">
              <wp:posOffset>8614</wp:posOffset>
            </wp:positionV>
            <wp:extent cx="500333" cy="500333"/>
            <wp:effectExtent l="0" t="0" r="0" b="0"/>
            <wp:wrapNone/>
            <wp:docPr id="73" name="圖片 73" descr="Army - Free user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my - Free user ic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6" cy="50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158AE6" wp14:editId="387E63BC">
                <wp:simplePos x="0" y="0"/>
                <wp:positionH relativeFrom="column">
                  <wp:posOffset>3916392</wp:posOffset>
                </wp:positionH>
                <wp:positionV relativeFrom="paragraph">
                  <wp:posOffset>94891</wp:posOffset>
                </wp:positionV>
                <wp:extent cx="108000" cy="108000"/>
                <wp:effectExtent l="0" t="0" r="6350" b="6350"/>
                <wp:wrapNone/>
                <wp:docPr id="66" name="橢圓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ADE38" id="橢圓 66" o:spid="_x0000_s1026" style="position:absolute;margin-left:308.4pt;margin-top:7.45pt;width:8.5pt;height: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I2GTGzf&#10;AAAACQEAAA8AAABkcnMvZG93bnJldi54bWxMj8FOwzAQRO9I/IO1SFxQ64SgiIY4FQKVE0JqQBVH&#10;N94mgXgdxXYb+HqWExxnZzTztlzPdhBHnHzvSEG6TEAgNc701Cp4e90sbkH4oMnowREq+EIP6+r8&#10;rNSFcSfa4rEOreAS8oVW0IUwFlL6pkOr/dKNSOwd3GR1YDm10kz6xOV2kNdJkkure+KFTo/40GHz&#10;WUerID5dZTU5v33fHfD7I+LL8+YxKnV5Md/fgQg4h78w/OIzOlTMtHeRjBeDgjzNGT2wcbMCwYE8&#10;y/iwV5ClK5BVKf9/UP0AAAD//wMAUEsBAi0AFAAGAAgAAAAhALaDOJL+AAAA4QEAABMAAAAAAAAA&#10;AAAAAAAAAAAAAFtDb250ZW50X1R5cGVzXS54bWxQSwECLQAUAAYACAAAACEAOP0h/9YAAACUAQAA&#10;CwAAAAAAAAAAAAAAAAAvAQAAX3JlbHMvLnJlbHNQSwECLQAUAAYACAAAACEAm7owmnkCAABgBQAA&#10;DgAAAAAAAAAAAAAAAAAuAgAAZHJzL2Uyb0RvYy54bWxQSwECLQAUAAYACAAAACEAjYZMbN8AAAAJ&#10;AQAADwAAAAAAAAAAAAAAAADTBAAAZHJzL2Rvd25yZXYueG1sUEsFBgAAAAAEAAQA8wAAAN8FAAAA&#10;AA==&#10;" fillcolor="#484f5e [3213]" stroked="f" strokeweight="1pt">
                <v:stroke joinstyle="miter"/>
              </v:oval>
            </w:pict>
          </mc:Fallback>
        </mc:AlternateContent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 w:rsidR="00CB5832" w:rsidRPr="00CB5832">
        <w:rPr>
          <w:rFonts w:ascii="DFKai-SB" w:eastAsia="DFKai-SB" w:hAnsi="DFKai-SB" w:cs="Times New Roman" w:hint="eastAsia"/>
          <w:color w:val="484F5E" w:themeColor="text1"/>
          <w:sz w:val="32"/>
          <w:szCs w:val="32"/>
        </w:rPr>
        <w:t>從事</w:t>
      </w:r>
      <w:r w:rsidRPr="00C65B5A">
        <w:rPr>
          <w:rFonts w:ascii="Times New Roman" w:eastAsia="DFKai-SB" w:hAnsi="Times New Roman" w:cs="Times New Roman"/>
          <w:color w:val="484F5E" w:themeColor="text1"/>
          <w:sz w:val="32"/>
          <w:szCs w:val="32"/>
        </w:rPr>
        <w:t>國際貿易工作</w:t>
      </w:r>
    </w:p>
    <w:p w14:paraId="399CA104" w14:textId="77777777" w:rsidR="003A1854" w:rsidRPr="009E209A" w:rsidRDefault="003A1854" w:rsidP="003A1854">
      <w:pPr>
        <w:spacing w:line="276" w:lineRule="auto"/>
        <w:ind w:left="357"/>
        <w:rPr>
          <w:rFonts w:ascii="DFKai-SB" w:eastAsia="DFKai-SB" w:hAnsi="DFKai-SB" w:cs="Times New Roman"/>
          <w:color w:val="040606" w:themeColor="text2"/>
          <w:sz w:val="32"/>
          <w:szCs w:val="32"/>
        </w:rPr>
      </w:pPr>
    </w:p>
    <w:p w14:paraId="48D9F53D" w14:textId="77777777" w:rsidR="003A1854" w:rsidRPr="009E209A" w:rsidRDefault="003A1854" w:rsidP="003A1854">
      <w:pPr>
        <w:spacing w:line="276" w:lineRule="auto"/>
        <w:ind w:left="357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C4F664" wp14:editId="162D4507">
                <wp:simplePos x="0" y="0"/>
                <wp:positionH relativeFrom="column">
                  <wp:posOffset>1526876</wp:posOffset>
                </wp:positionH>
                <wp:positionV relativeFrom="paragraph">
                  <wp:posOffset>88050</wp:posOffset>
                </wp:positionV>
                <wp:extent cx="108000" cy="108000"/>
                <wp:effectExtent l="0" t="0" r="6350" b="6350"/>
                <wp:wrapNone/>
                <wp:docPr id="62" name="橢圓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1EB6C" id="橢圓 62" o:spid="_x0000_s1026" style="position:absolute;margin-left:120.25pt;margin-top:6.95pt;width:8.5pt;height: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I3jRsTf&#10;AAAACQEAAA8AAABkcnMvZG93bnJldi54bWxMj8FOwzAMhu9IvENkJC6IJbQMWGk6IdA4IaR1E+KY&#10;NV5baJyqSbfC02NOcLT/T78/58vJdeKAQ2g9abiaKRBIlbct1Rq2m9XlHYgQDVnTeUINXxhgWZye&#10;5Caz/khrPJSxFlxCITMamhj7TMpQNehMmPkeibO9H5yJPA61tIM5crnrZKLUjXSmJb7QmB4fG6w+&#10;y9FpGJ8v0pJ8WL+/7fH7Y8TXl9XTqPX52fRwDyLiFP9g+NVndSjYaedHskF0GpJrNWeUg3QBgoFk&#10;fsuLnYZULUAWufz/QfEDAAD//wMAUEsBAi0AFAAGAAgAAAAhALaDOJL+AAAA4QEAABMAAAAAAAAA&#10;AAAAAAAAAAAAAFtDb250ZW50X1R5cGVzXS54bWxQSwECLQAUAAYACAAAACEAOP0h/9YAAACUAQAA&#10;CwAAAAAAAAAAAAAAAAAvAQAAX3JlbHMvLnJlbHNQSwECLQAUAAYACAAAACEAm7owmnkCAABgBQAA&#10;DgAAAAAAAAAAAAAAAAAuAgAAZHJzL2Uyb0RvYy54bWxQSwECLQAUAAYACAAAACEAjeNGxN8AAAAJ&#10;AQAADwAAAAAAAAAAAAAAAADTBAAAZHJzL2Rvd25yZXYueG1sUEsFBgAAAAAEAAQA8wAAAN8FAAAA&#10;AA==&#10;" fillcolor="#484f5e [3213]" stroked="f" strokeweight="1pt">
                <v:stroke joinstyle="miter"/>
              </v:oval>
            </w:pict>
          </mc:Fallback>
        </mc:AlternateContent>
      </w:r>
      <w:r w:rsidRPr="009E209A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退休後(近年)</w:t>
      </w:r>
      <w:r w:rsidRPr="009E209A"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w:t xml:space="preserve"> </w:t>
      </w:r>
    </w:p>
    <w:p w14:paraId="6CA1F661" w14:textId="77777777" w:rsidR="003A1854" w:rsidRPr="009E209A" w:rsidRDefault="003A1854" w:rsidP="003A1854">
      <w:pPr>
        <w:spacing w:line="276" w:lineRule="auto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1BDEA31" wp14:editId="4DCE5309">
            <wp:simplePos x="0" y="0"/>
            <wp:positionH relativeFrom="column">
              <wp:posOffset>442547</wp:posOffset>
            </wp:positionH>
            <wp:positionV relativeFrom="paragraph">
              <wp:posOffset>19577</wp:posOffset>
            </wp:positionV>
            <wp:extent cx="396126" cy="465826"/>
            <wp:effectExtent l="0" t="0" r="4445" b="0"/>
            <wp:wrapNone/>
            <wp:docPr id="74" name="圖片 74" descr="Man face emotive icon old in glasses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n face emotive icon old in glasses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8"/>
                    <a:stretch/>
                  </pic:blipFill>
                  <pic:spPr bwMode="auto">
                    <a:xfrm>
                      <a:off x="0" y="0"/>
                      <a:ext cx="396126" cy="4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54560F" wp14:editId="61767CD3">
                <wp:simplePos x="0" y="0"/>
                <wp:positionH relativeFrom="column">
                  <wp:posOffset>3932291</wp:posOffset>
                </wp:positionH>
                <wp:positionV relativeFrom="paragraph">
                  <wp:posOffset>76835</wp:posOffset>
                </wp:positionV>
                <wp:extent cx="108000" cy="108000"/>
                <wp:effectExtent l="0" t="0" r="6350" b="6350"/>
                <wp:wrapNone/>
                <wp:docPr id="67" name="橢圓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CCFCC5" id="橢圓 67" o:spid="_x0000_s1026" style="position:absolute;margin-left:309.65pt;margin-top:6.05pt;width:8.5pt;height: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Nz6VOHe&#10;AAAACQEAAA8AAABkcnMvZG93bnJldi54bWxMj01LxDAQhu+C/yGM4EXc9AOKW5suoqwnEbaKeMw2&#10;s221mZQm2a3+eseTHmfeh3eeqTaLHcURZz84UpCuEhBIrTMDdQpeX7bXNyB80GT06AgVfKGHTX1+&#10;VunSuBPt8NiETnAJ+VIr6EOYSil926PVfuUmJM4ObrY68Dh30sz6xOV2lFmSFNLqgfhCrye877H9&#10;bKJVEB+v8oac372/HfD7I+Lz0/YhKnV5sdzdggi4hD8YfvVZHWp22rtIxotRQZGuc0Y5yFIQDBR5&#10;wYu9gmydgqwr+f+D+gcAAP//AwBQSwECLQAUAAYACAAAACEAtoM4kv4AAADhAQAAEwAAAAAAAAAA&#10;AAAAAAAAAAAAW0NvbnRlbnRfVHlwZXNdLnhtbFBLAQItABQABgAIAAAAIQA4/SH/1gAAAJQBAAAL&#10;AAAAAAAAAAAAAAAAAC8BAABfcmVscy8ucmVsc1BLAQItABQABgAIAAAAIQCbujCaeQIAAGAFAAAO&#10;AAAAAAAAAAAAAAAAAC4CAABkcnMvZTJvRG9jLnhtbFBLAQItABQABgAIAAAAIQDc+lTh3gAAAAkB&#10;AAAPAAAAAAAAAAAAAAAAANMEAABkcnMvZG93bnJldi54bWxQSwUGAAAAAAQABADzAAAA3gUAAAAA&#10;" fillcolor="#484f5e [3213]" stroked="f" strokeweight="1pt">
                <v:stroke joinstyle="miter"/>
              </v:oval>
            </w:pict>
          </mc:Fallback>
        </mc:AlternateContent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Times New Roman" w:eastAsia="DFKai-SB" w:hAnsi="Times New Roman" w:cs="Times New Roman" w:hint="eastAsia"/>
          <w:color w:val="484F5E" w:themeColor="text1"/>
          <w:sz w:val="32"/>
          <w:szCs w:val="32"/>
        </w:rPr>
        <w:t>擔任空軍司令部參謀</w:t>
      </w:r>
    </w:p>
    <w:p w14:paraId="1C75E38C" w14:textId="77777777" w:rsidR="003A1854" w:rsidRPr="009E209A" w:rsidRDefault="003A1854" w:rsidP="003A1854">
      <w:pPr>
        <w:spacing w:line="276" w:lineRule="auto"/>
        <w:rPr>
          <w:rFonts w:ascii="DFKai-SB" w:eastAsia="DFKai-SB" w:hAnsi="DFKai-SB" w:cs="Times New Roman"/>
          <w:color w:val="040606" w:themeColor="text2"/>
        </w:rPr>
      </w:pPr>
    </w:p>
    <w:p w14:paraId="7421D369" w14:textId="44518CF4" w:rsidR="009E209A" w:rsidRDefault="009E209A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CC44305" w14:textId="4EAF434D" w:rsidR="00313F6F" w:rsidRPr="00F3467B" w:rsidRDefault="00043C08" w:rsidP="00313F6F">
      <w:pPr>
        <w:pStyle w:val="a7"/>
        <w:numPr>
          <w:ilvl w:val="0"/>
          <w:numId w:val="6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4D938C" wp14:editId="3A8D5215">
                <wp:simplePos x="0" y="0"/>
                <wp:positionH relativeFrom="column">
                  <wp:posOffset>2870643</wp:posOffset>
                </wp:positionH>
                <wp:positionV relativeFrom="paragraph">
                  <wp:posOffset>382617</wp:posOffset>
                </wp:positionV>
                <wp:extent cx="3395214" cy="517585"/>
                <wp:effectExtent l="38100" t="38100" r="110490" b="111125"/>
                <wp:wrapNone/>
                <wp:docPr id="80" name="矩形: 圓角化同側角落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214" cy="517585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5079A" w14:textId="14763B42" w:rsidR="00043C08" w:rsidRPr="00013DA0" w:rsidRDefault="00013DA0" w:rsidP="00013DA0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3110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無法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完全</w:t>
                            </w:r>
                            <w:r w:rsidR="0053110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抬起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2946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2946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      </w:t>
                            </w:r>
                            <w:r w:rsidR="00152946" w:rsidRPr="00152946">
                              <w:rPr>
                                <w:rFonts w:ascii="DFKai-SB" w:eastAsia="DFKai-SB" w:hAnsi="DFKai-SB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152946" w:rsidRPr="00152946">
                              <w:rPr>
                                <w:rFonts w:ascii="DFKai-SB" w:eastAsia="DFKai-SB" w:hAnsi="DFKai-SB" w:hint="eastAsia"/>
                                <w:color w:val="FFFFFF" w:themeColor="background1"/>
                                <w:u w:val="single"/>
                              </w:rPr>
                              <w:t>一</w:t>
                            </w:r>
                            <w:proofErr w:type="gramEnd"/>
                            <w:r w:rsidRPr="00152946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D938C" id="矩形: 圓角化同側角落 80" o:spid="_x0000_s1027" style="position:absolute;left:0;text-align:left;margin-left:226.05pt;margin-top:30.15pt;width:267.35pt;height:40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395214,517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461wIAABcGAAAOAAAAZHJzL2Uyb0RvYy54bWysVEtv2zAMvg/YfxB0X/1osqZBnSJo0WFA&#10;0RZNh54VWY6FyaImKXGyXz9Kduy062lYDopovj5+FHl1vW8U2QnrJOiCZmcpJUJzKKXeFPTHy92X&#10;GSXOM10yBVoU9CAcvV58/nTVmrnIoQZVCkswiHbz1hS09t7Mk8TxWjTMnYERGpUV2IZ5FO0mKS1r&#10;MXqjkjxNvyYt2NJY4MI5/HrbKekixq8qwf1jVTnhiSooYvPxtPFchzNZXLH5xjJTS97DYP+AomFS&#10;Y9Ih1C3zjGyt/CtUI7kFB5U/49AkUFWSi1gDVpOl76pZ1cyIWAuS48xAk/t/YfnDbmWeLNLQGjd3&#10;eA1V7CvbhH/ER/aRrMNAlth7wvHj+fnlNM8mlHDUTbOL6Wwa2ExGb2Od/yagIeFSUAtbXeYr1ohn&#10;bEtki+3une+cjsYhrQMlyzupVBTCUxA3ypIdwyauN1mf5o2ViL3GaBH21gu7qsuWrNXWPrMSAaaz&#10;FPtfyoDkfJZ1Aj6E/CINP0qY2uAL9ooSC/5V+jqyH8oOIQO8EYNi/GdXgDI164BNYpixGLSObMAR&#10;TJROcCYj4/HmD0qEVEo/i4rIEjnOY5I4DCMDjHOhfdapalaKLv/0JP/gEXPGgCFyhZQOsfsAb9k9&#10;xu7K6O2Da4d7cO5IGdJ0CN46Dx4xM2g/ODdSg/2oMoVV9Zk7e4R/Qk24+v16j9zgqgmW4csaysOT&#10;DU2LD9UZfiexWffM+SdmcZixt7ig/CMelYK2oNDfKKnB/v7oe7DHGUMtJS0uh4K6X1tmBSXqu8bp&#10;u8wmk7BNojCZXuQo2FPN+lSjt80N4NPNcBUaHq/B3qvjtbLQvOIeW4asqGKaY+6Ccm+Pwo3vlhZu&#10;Qi6Wy2iGG8Qwf69XhofggefwTF/2r8yafug8jusDHBcJm7+buM42eGpYbj1UMo7jyGvfAdw+8Sn1&#10;mzKst1M5Wo37fPEHAAD//wMAUEsDBBQABgAIAAAAIQDa7KRU3QAAAAoBAAAPAAAAZHJzL2Rvd25y&#10;ZXYueG1sTI9NT4NAEIbvJv6HzZh4swu0RYosDTEx0aP16zrACER2lrDbFv+940mPk3nyvs9b7Bc7&#10;qhPNfnBsIF5FoIgb1w7cGXh9ebjJQPmA3OLomAx8k4d9eXlRYN66Mz/T6RA6JSHsczTQhzDlWvum&#10;J4t+5SZi+X262WKQc+50O+NZwu2okyhKtcWBpaHHie57ar4OR2ug81XyGML6dvtUvdWOd9n7B3pj&#10;rq+W6g5UoCX8wfCrL+pQilPtjtx6NRrYbJNYUANptAYlwC5LZUst5CbOQJeF/j+h/AEAAP//AwBQ&#10;SwECLQAUAAYACAAAACEAtoM4kv4AAADhAQAAEwAAAAAAAAAAAAAAAAAAAAAAW0NvbnRlbnRfVHlw&#10;ZXNdLnhtbFBLAQItABQABgAIAAAAIQA4/SH/1gAAAJQBAAALAAAAAAAAAAAAAAAAAC8BAABfcmVs&#10;cy8ucmVsc1BLAQItABQABgAIAAAAIQASET461wIAABcGAAAOAAAAAAAAAAAAAAAAAC4CAABkcnMv&#10;ZTJvRG9jLnhtbFBLAQItABQABgAIAAAAIQDa7KRU3QAAAAoBAAAPAAAAAAAAAAAAAAAAADEFAABk&#10;cnMvZG93bnJldi54bWxQSwUGAAAAAAQABADzAAAAOwYAAAAA&#10;" adj="-11796480,,5400" path="m86266,l3308948,v47643,,86266,38623,86266,86266l3395214,517585r,l,517585r,l,86266c,38623,38623,,86266,xe" fillcolor="white [3212]" strokecolor="#845903 [160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86266,0;3308948,0;3395214,86266;3395214,517585;3395214,517585;0,517585;0,517585;0,86266;86266,0" o:connectangles="0,0,0,0,0,0,0,0,0" textboxrect="0,0,3395214,517585"/>
                <v:textbox>
                  <w:txbxContent>
                    <w:p w14:paraId="3D05079A" w14:textId="14763B42" w:rsidR="00043C08" w:rsidRPr="00013DA0" w:rsidRDefault="00013DA0" w:rsidP="00013DA0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53110A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無法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完全</w:t>
                      </w:r>
                      <w:r w:rsidR="0053110A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抬起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152946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152946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      </w:t>
                      </w:r>
                      <w:r w:rsidR="00152946" w:rsidRPr="00152946">
                        <w:rPr>
                          <w:rFonts w:ascii="DFKai-SB" w:eastAsia="DFKai-SB" w:hAnsi="DFKai-SB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152946" w:rsidRPr="00152946">
                        <w:rPr>
                          <w:rFonts w:ascii="DFKai-SB" w:eastAsia="DFKai-SB" w:hAnsi="DFKai-SB" w:hint="eastAsia"/>
                          <w:color w:val="FFFFFF" w:themeColor="background1"/>
                          <w:u w:val="single"/>
                        </w:rPr>
                        <w:t>一</w:t>
                      </w:r>
                      <w:r w:rsidRPr="00152946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D037A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戰爭對陳炳靖帶來哪些傷害</w:t>
      </w:r>
      <w:r w:rsidR="00313F6F"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BC4A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在橫線上填寫答案</w:t>
      </w:r>
      <w:r w:rsidR="00313F6F"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4DAE14BB" w14:textId="036B8709" w:rsidR="009E209A" w:rsidRDefault="009E209A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3167E82" w14:textId="325EC9C5" w:rsidR="00BC4A52" w:rsidRDefault="009E059C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8EE4BA" wp14:editId="2806CFCE">
                <wp:simplePos x="0" y="0"/>
                <wp:positionH relativeFrom="column">
                  <wp:posOffset>1788627</wp:posOffset>
                </wp:positionH>
                <wp:positionV relativeFrom="paragraph">
                  <wp:posOffset>40939</wp:posOffset>
                </wp:positionV>
                <wp:extent cx="974785" cy="448573"/>
                <wp:effectExtent l="0" t="38100" r="53975" b="27940"/>
                <wp:wrapNone/>
                <wp:docPr id="77" name="直線單箭頭接點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785" cy="4485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4C50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7" o:spid="_x0000_s1026" type="#_x0000_t32" style="position:absolute;margin-left:140.85pt;margin-top:3.2pt;width:76.75pt;height:35.3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y1VxgEAANkDAAAOAAAAZHJzL2Uyb0RvYy54bWysU02P0zAQvSPxHyzfadKlS7tR0z10gQuC&#10;1fJx9zrjxJJjW/bQJP+esdNmESCkRVxGjj3vzZs3k/3t2Bt2ghC1szVfr0rOwErXaNvW/OuXd692&#10;nEUUthHGWaj5BJHfHl6+2A++givXOdNAYERiYzX4mneIviqKKDvoRVw5D5YelQu9QPoMbdEEMRB7&#10;b4qrsnxTDC40PjgJMdLt3fzID5lfKZD4SakIyEzNSRvmGHJ8TLE47EXVBuE7Lc8yxD+o6IW2VHSh&#10;uhMo2Pegf6PqtQwuOoUr6frCKaUl5B6om3X5SzefO+Eh90LmRL/YFP8frfx4Otr7QDYMPlbR34fU&#10;xahCz5TR/hvNNPdFStmYbZsW22BEJunyZrvZ7q45k/S02eyut6+TrcVMk+h8iPgeXM/SoeYRg9Bt&#10;h0dnLQ3IhbmEOH2IOAMvgAQ2NkUU2ry1DcPJ0xZh0MK2Bs51UkrxpD+fcDIwwx9AMd2QzrlMXi04&#10;msBOgpZCSAkW1wsTZSeY0sYswDJb8FfgOT9BIa/dc8ALIld2Fhdwr60Lf6qO40WymvMvDsx9Jwse&#10;XTPlyWZraH/yTM67nhb05+8Mf/ojDz8AAAD//wMAUEsDBBQABgAIAAAAIQAZKiN74AAAAAgBAAAP&#10;AAAAZHJzL2Rvd25yZXYueG1sTI/LTsMwEEX3SPyDNUjsqNNQmjTEqXg0i3aBREGIpRMPSSAeR7Hb&#10;hr9nWMFydK/OPZOvJ9uLI46+c6RgPotAINXOdNQoeH0pr1IQPmgyuneECr7Rw7o4P8t1ZtyJnvG4&#10;D41gCPlMK2hDGDIpfd2i1X7mBiTOPtxodeBzbKQZ9YnhtpdxFC2l1R3xQqsHfGix/tofLFO25f1q&#10;8/n0nu4ed/atKm2zWVmlLi+mu1sQAafwV4ZffVaHgp0qdyDjRa8gTucJVxUsFyA4X1zfxCAqBUkS&#10;gSxy+f+B4gcAAP//AwBQSwECLQAUAAYACAAAACEAtoM4kv4AAADhAQAAEwAAAAAAAAAAAAAAAAAA&#10;AAAAW0NvbnRlbnRfVHlwZXNdLnhtbFBLAQItABQABgAIAAAAIQA4/SH/1gAAAJQBAAALAAAAAAAA&#10;AAAAAAAAAC8BAABfcmVscy8ucmVsc1BLAQItABQABgAIAAAAIQD/Ay1VxgEAANkDAAAOAAAAAAAA&#10;AAAAAAAAAC4CAABkcnMvZTJvRG9jLnhtbFBLAQItABQABgAIAAAAIQAZKiN74AAAAAgBAAAPAAAA&#10;AAAAAAAAAAAAACAEAABkcnMvZG93bnJldi54bWxQSwUGAAAAAAQABADzAAAALQUAAAAA&#10;" strokecolor="#faaf17 [3204]" strokeweight=".5pt">
                <v:stroke endarrow="block" joinstyle="miter"/>
              </v:shape>
            </w:pict>
          </mc:Fallback>
        </mc:AlternateContent>
      </w:r>
    </w:p>
    <w:p w14:paraId="4AEF0CF3" w14:textId="4CD25DB9" w:rsidR="00000374" w:rsidRDefault="00BC4A52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03A909" wp14:editId="00EAF01D">
                <wp:simplePos x="0" y="0"/>
                <wp:positionH relativeFrom="column">
                  <wp:posOffset>213204</wp:posOffset>
                </wp:positionH>
                <wp:positionV relativeFrom="paragraph">
                  <wp:posOffset>49686</wp:posOffset>
                </wp:positionV>
                <wp:extent cx="1609545" cy="893553"/>
                <wp:effectExtent l="38100" t="38100" r="86360" b="97155"/>
                <wp:wrapNone/>
                <wp:docPr id="76" name="流程圖: 結束點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545" cy="893553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41FAF" w14:textId="78B61A47" w:rsidR="00BC4A52" w:rsidRPr="00BC4A52" w:rsidRDefault="00BC4A52" w:rsidP="00BC4A52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BC4A5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戰爭對陳炳靖的傷害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3A90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76" o:spid="_x0000_s1028" type="#_x0000_t116" style="position:absolute;margin-left:16.8pt;margin-top:3.9pt;width:126.75pt;height:70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Ow9gIAAHMGAAAOAAAAZHJzL2Uyb0RvYy54bWysVd1v2jAQf5+0/8Hy+5pAoaOooUJUnSZ1&#10;bVU69dk4DrHm2J5tCOyv350dAm2nPUx7Cb7vu999cHW9axTZCuel0QUdnOWUCM1NKfW6oN+fbz9N&#10;KPGB6ZIpo0VB98LT69nHD1etnYqhqY0qhSPgRPtpawtah2CnWeZ5LRrmz4wVGoSVcQ0LQLp1VjrW&#10;gvdGZcM8v8ha40rrDBfeA/cmCeks+q8qwcNDVXkRiCoo5Bbi18XvCr/Z7IpN147ZWvIuDfYPWTRM&#10;agjau7phgZGNk+9cNZI7400VzrhpMlNVkotYA1QzyN9Us6yZFbEWAMfbHib//9zy++3SPjqAobV+&#10;6uGJVewq1+Av5Ed2Eax9D5bYBcKBObjIL8ejMSUcZJPL8/H4HNHMjtbW+fBFmIbgo6CVMu2iZi48&#10;C9dIzYJxETK2vfMhWR4sMLY3Spa3UqlI4DyIhXJky6CTjHOhwyCaq03zzZSJDxORdz0FNnQ+sScH&#10;NiQXJws9xVRfBVEaQ2mDQVM+iSPiHEGSEZJNEG5Zly1ZqY17YmVBxzkEoKSUWOX5ZJAIGLLhZwwM&#10;IqbWsB1BUeJMeJGhjp1FSNElVt2XtlKM/0i4KFuzVMDopIBOO6ZvDslE6iTP7NjN+Ap7JTCU0k+i&#10;IrKE/g1jkB6O98D6mpUisccn8XuLGDM6RM8VgNb7Tp3pNV/7TtB2+mia8u6NEyh/Ne4tYmSjQ28M&#10;g9WN1RsHCsali5z0If0TaPAZdqsdYIPQgCZyVqbcPzpsWlwCb/mthGbdMR8emYNDAb2F4xce4IPj&#10;XVDTvSipjfv1Jz7qw/6ClJIWDk9B/c8Nc4IS9VXDZl8ORiO8VJEYjT8PgXCnktWpRG+ahYGNGMCZ&#10;tTw+UT+ow7NypnmBGznHqCBimkPsgvLgDsQipIMIV5aL+TyqwXWyLNzppeXoHHHGwXvevTBnu4UO&#10;cAruzeFIsembRU66aKnNfBNMJeOWH3HtOgCXLY5Sd4XxdJ7SUev4XzH7DQAA//8DAFBLAwQUAAYA&#10;CAAAACEAW0Quft8AAAAIAQAADwAAAGRycy9kb3ducmV2LnhtbEyPwU7DMBBE70j8g7VIXFDrJIU2&#10;SuNUiAqJA5cGpF7deBunxOsodtvw9ywnOK7mafZNuZlcLy44hs6TgnSegEBqvOmoVfD58TrLQYSo&#10;yejeEyr4xgCb6vam1IXxV9rhpY6t4BIKhVZgYxwKKUNj0ekw9wMSZ0c/Oh35HFtpRn3lctfLLEmW&#10;0umO+IPVA75YbL7qs1Owq9/32cM+Hk/bzKbWb7u3eOqUur+bntcgIk7xD4ZffVaHip0O/kwmiF7B&#10;YrFkUsGKB3Cc5asUxIG5x/wJZFXK/wOqHwAAAP//AwBQSwECLQAUAAYACAAAACEAtoM4kv4AAADh&#10;AQAAEwAAAAAAAAAAAAAAAAAAAAAAW0NvbnRlbnRfVHlwZXNdLnhtbFBLAQItABQABgAIAAAAIQA4&#10;/SH/1gAAAJQBAAALAAAAAAAAAAAAAAAAAC8BAABfcmVscy8ucmVsc1BLAQItABQABgAIAAAAIQCK&#10;EJOw9gIAAHMGAAAOAAAAAAAAAAAAAAAAAC4CAABkcnMvZTJvRG9jLnhtbFBLAQItABQABgAIAAAA&#10;IQBbRC5+3wAAAAgBAAAPAAAAAAAAAAAAAAAAAFAFAABkcnMvZG93bnJldi54bWxQSwUGAAAAAAQA&#10;BADzAAAAXAYAAAAA&#10;" fillcolor="#feeed0 [660]" stroked="f" strokeweight="1pt">
                <v:shadow on="t" color="black" opacity="26214f" origin="-.5,-.5" offset=".74836mm,.74836mm"/>
                <v:textbox>
                  <w:txbxContent>
                    <w:p w14:paraId="49841FAF" w14:textId="78B61A47" w:rsidR="00BC4A52" w:rsidRPr="00BC4A52" w:rsidRDefault="00BC4A52" w:rsidP="00BC4A52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BC4A52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戰爭對陳炳靖的傷害</w:t>
                      </w:r>
                    </w:p>
                  </w:txbxContent>
                </v:textbox>
              </v:shape>
            </w:pict>
          </mc:Fallback>
        </mc:AlternateContent>
      </w:r>
    </w:p>
    <w:p w14:paraId="6C520235" w14:textId="23F4EC47" w:rsidR="00000374" w:rsidRPr="00682A0E" w:rsidRDefault="00DF3F27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ABDB68" wp14:editId="06192ED9">
                <wp:simplePos x="0" y="0"/>
                <wp:positionH relativeFrom="column">
                  <wp:posOffset>2862017</wp:posOffset>
                </wp:positionH>
                <wp:positionV relativeFrom="paragraph">
                  <wp:posOffset>21063</wp:posOffset>
                </wp:positionV>
                <wp:extent cx="2765485" cy="517525"/>
                <wp:effectExtent l="38100" t="38100" r="111125" b="111125"/>
                <wp:wrapNone/>
                <wp:docPr id="81" name="矩形: 圓角化同側角落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485" cy="517525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C236B" w14:textId="2D6F7F8B" w:rsidR="00013DA0" w:rsidRPr="00013DA0" w:rsidRDefault="00013DA0" w:rsidP="00013DA0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6390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無法放鬆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2946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     </w:t>
                            </w:r>
                            <w:r w:rsidR="00152946" w:rsidRPr="00152946">
                              <w:rPr>
                                <w:rFonts w:ascii="DFKai-SB" w:eastAsia="DFKai-SB" w:hAnsi="DFKai-SB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152946" w:rsidRPr="00DF3F27">
                              <w:rPr>
                                <w:rFonts w:ascii="DFKai-SB" w:eastAsia="DFKai-SB" w:hAnsi="DFKai-SB" w:hint="eastAsia"/>
                                <w:color w:val="FFFFFF" w:themeColor="background1"/>
                                <w:u w:val="single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ABDB68" id="矩形: 圓角化同側角落 81" o:spid="_x0000_s1029" style="position:absolute;margin-left:225.35pt;margin-top:1.65pt;width:217.75pt;height:40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65485,517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zX1gIAABcGAAAOAAAAZHJzL2Uyb0RvYy54bWysVEtv2zAMvg/YfxB0X/1Y0mRBnSJo0WFA&#10;0RVNh54VWY6FyZImyXGyXz9Sdpy062lYDopovj5+FHl1vW8U2QnnpdEFzS5SSoTmppR6W9Afz3ef&#10;5pT4wHTJlNGioAfh6fXy44erzi5EbmqjSuEIBNF+0dmC1iHYRZJ4XouG+QtjhQZlZVzDAohum5SO&#10;dRC9UUmeppdJZ1xpneHCe/h62yvpMsavKsHD96ryIhBVUMAW4uniucEzWV6xxdYxW0s+wGD/gKJh&#10;UkPSMdQtC4y0Tv4VqpHcGW+qcMFNk5iqklzEGqCaLH1TzbpmVsRagBxvR5r8/wvLH3Zr++iAhs76&#10;hYcrVrGvXIP/gI/sI1mHkSyxD4TDx3x2OZ3Mp5Rw0E2z2TSfIpvJyds6H74K0xC8FNSZVpf5mjXi&#10;CdoS2WK7ex96p6MxpvVGyfJOKhUFfAriRjmyY9DEzTYb0ryyErHXEC3CboNw67rsyEa17omVADCd&#10;p9D/UiKSz/OsF+Ah5LMUf5QwtYUXHBQlzoQXGerIPpaNIRHeCYNi/GdfgLI164FNYphTMWAd2TBH&#10;MFE6w5mcGI+3cFACUyn9JCoiS+Q4JonDcGKAcS50yHpVzUrR55+e5R89Ys4YECNXQOkYewjwmt1j&#10;7L6MwR5de9yjc0/KmKZH8Np59IiZjQ6jcyO1ce9VpqCqIXNvD/DPqMFr2G/2wA30EC3xy8aUh0eH&#10;TYsP1Vt+J6FZ98yHR+ZgmKG3sKDCdzgqZbqCmuFGSW3c7/e+oz3MGGgp6WA5FNT/apkTlKhvGqbv&#10;SzaZ4DaJwmQ6y0Fw55rNuUa3zY2Bp5vBKrQ8XtE+qOO1cqZ5gT22wqygYppD7oLy4I7CTeiXFmxC&#10;LlaraAYbxLJwr9eWY3DkGZ/p8/6FOTsMXYBxfTDHRcIWbyaut0VPbVZtMJWM43jidegAbJ/4lIZN&#10;ievtXI5Wp32+/AMAAP//AwBQSwMEFAAGAAgAAAAhANDXi9biAAAACAEAAA8AAABkcnMvZG93bnJl&#10;di54bWxMj81KxEAQhO+C7zC04M2d7I9riJksIriiUcQoirdJpk3CZnpCZrIbfXrbk96qqaLq63Qz&#10;2U7scfCtIwXzWQQCqXKmpVrB68vNWQzCB01Gd45QwRd62GTHR6lOjDvQM+6LUAsuIZ9oBU0IfSKl&#10;rxq02s9cj8TepxusDnwOtTSDPnC57eQiitbS6pZ4odE9XjdY7YrRKtjd3z6ORbV9Kt/ybf4wNx/v&#10;+fedUqcn09UliIBT+AvDLz6jQ8ZMpRvJeNEpWJ1HFxxVsFyCYD+O1wsQJYtVDDJL5f8Hsh8AAAD/&#10;/wMAUEsBAi0AFAAGAAgAAAAhALaDOJL+AAAA4QEAABMAAAAAAAAAAAAAAAAAAAAAAFtDb250ZW50&#10;X1R5cGVzXS54bWxQSwECLQAUAAYACAAAACEAOP0h/9YAAACUAQAACwAAAAAAAAAAAAAAAAAvAQAA&#10;X3JlbHMvLnJlbHNQSwECLQAUAAYACAAAACEAKKXc19YCAAAXBgAADgAAAAAAAAAAAAAAAAAuAgAA&#10;ZHJzL2Uyb0RvYy54bWxQSwECLQAUAAYACAAAACEA0NeL1uIAAAAIAQAADwAAAAAAAAAAAAAAAAAw&#10;BQAAZHJzL2Rvd25yZXYueG1sUEsFBgAAAAAEAAQA8wAAAD8GAAAAAA==&#10;" adj="-11796480,,5400" path="m86256,l2679229,v47638,,86256,38618,86256,86256l2765485,517525r,l,517525r,l,86256c,38618,38618,,86256,xe" fillcolor="white [3212]" strokecolor="#845903 [160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86256,0;2679229,0;2765485,86256;2765485,517525;2765485,517525;0,517525;0,517525;0,86256;86256,0" o:connectangles="0,0,0,0,0,0,0,0,0" textboxrect="0,0,2765485,517525"/>
                <v:textbox>
                  <w:txbxContent>
                    <w:p w14:paraId="3A6C236B" w14:textId="2D6F7F8B" w:rsidR="00013DA0" w:rsidRPr="00013DA0" w:rsidRDefault="00013DA0" w:rsidP="00013DA0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606390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無法放鬆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152946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     </w:t>
                      </w:r>
                      <w:r w:rsidR="00152946" w:rsidRPr="00152946">
                        <w:rPr>
                          <w:rFonts w:ascii="DFKai-SB" w:eastAsia="DFKai-SB" w:hAnsi="DFKai-SB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152946" w:rsidRPr="00DF3F27">
                        <w:rPr>
                          <w:rFonts w:ascii="DFKai-SB" w:eastAsia="DFKai-SB" w:hAnsi="DFKai-SB" w:hint="eastAsia"/>
                          <w:color w:val="FFFFFF" w:themeColor="background1"/>
                          <w:u w:val="single"/>
                        </w:rPr>
                        <w:t>一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152946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7A4DE0" wp14:editId="1009F2AE">
                <wp:simplePos x="0" y="0"/>
                <wp:positionH relativeFrom="margin">
                  <wp:posOffset>2853319</wp:posOffset>
                </wp:positionH>
                <wp:positionV relativeFrom="paragraph">
                  <wp:posOffset>710613</wp:posOffset>
                </wp:positionV>
                <wp:extent cx="3550489" cy="517585"/>
                <wp:effectExtent l="38100" t="38100" r="107315" b="111125"/>
                <wp:wrapNone/>
                <wp:docPr id="82" name="矩形: 圓角化同側角落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489" cy="517585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779DE" w14:textId="0C263BFA" w:rsidR="00606390" w:rsidRPr="00013DA0" w:rsidRDefault="00606390" w:rsidP="00606390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F4371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經常會夢見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152946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  </w:t>
                            </w:r>
                            <w:r w:rsidR="00152946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152946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152946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2946" w:rsidRPr="00152946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的景象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A4DE0" id="矩形: 圓角化同側角落 82" o:spid="_x0000_s1030" style="position:absolute;margin-left:224.65pt;margin-top:55.95pt;width:279.55pt;height:40.7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3550489,517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bP1wIAABcGAAAOAAAAZHJzL2Uyb0RvYy54bWysVN9P2zAQfp+0/8Hy+0hSmlEqUlSBmCYh&#10;QJSJZ9dxGmuOz7Odpt1fv7OTpoXxNK0Pri/367vvfHd1vWsU2QrrJOiCZmcpJUJzKKXeFPTHy92X&#10;GSXOM10yBVoUdC8cvV58/nTVmbmYQA2qFJZgEO3mnSlo7b2ZJ4njtWiYOwMjNCorsA3zKNpNUlrW&#10;YfRGJZM0/Zp0YEtjgQvn8Ottr6SLGL+qBPePVeWEJ6qgiM3H08ZzHc5kccXmG8tMLfkAg/0DioZJ&#10;jUnHULfMM9Ja+VeoRnILDip/xqFJoKokF7EGrCZL31WzqpkRsRYkx5mRJvf/wvKH7co8WaShM27u&#10;8Bqq2FW2Cf+Ij+wiWfuRLLHzhOPH8zxPp7NLSjjq8uwin+WBzeTobazz3wQ0JFwKaqHV5WTFGvGM&#10;bYlsse29873TwTikdaBkeSeVikJ4CuJGWbJl2MT1JhvSvLESsdcYLcJuvbCruuzIWrX2mZUIMJ2l&#10;2P9SBiTns6wX8CFMLtLwo4SpDb5gryix4F+lryP7oewQMsA7YlCM/+wLUKZmPbBpDHMsBq0jG3AA&#10;E6UTnMmR8XjzeyVCKqWfRUVkiRxPYpI4DEcGGOdC+6xX1awUff78JP/oEXPGgCFyhZSOsYcAb9k9&#10;xO7LGOyDa497dO5JGdP0CN46jx4xM2g/OjdSg/2oMoVVDZl7e4R/Qk24+t16h9wUdBosw5c1lPsn&#10;G5oWH6oz/E5is+6Z80/M4jBjb3FB+Uc8KgVdQWG4UVKD/f3R92CPM4ZaSjpcDgV1v1pmBSXqu8bp&#10;u8ym07BNojDNLyYo2FPN+lSj2+YG8OlmuAoNj9dg79XhWlloXnGPLUNWVDHNMXdBubcH4cb3Sws3&#10;IRfLZTTDDWKYv9crw0PwwHN4pi+7V2bNMHQex/UBDouEzd9NXG8bPDUsWw+VjON45HXoAG6f+JSG&#10;TRnW26kcrY77fPEHAAD//wMAUEsDBBQABgAIAAAAIQDOS1VG4QAAAAwBAAAPAAAAZHJzL2Rvd25y&#10;ZXYueG1sTI/BTsMwDIbvSLxDZCRuLC0rU9s1nRjShNhtA2nazWtCU61JqibLytvjneBm6//0+3O1&#10;mkzPohp956yAdJYAU7ZxsrOtgK/PzVMOzAe0EntnlYAf5WFV399VWEp3tTsV96FlVGJ9iQJ0CEPJ&#10;uW+0MuhnblCWsm83Ggy0ji2XI16p3PT8OUkW3GBn6YLGQb1p1Zz3FyNgEeP7x85hHreHw/a8OeqX&#10;tVwL8fgwvS6BBTWFPxhu+qQONTmd3MVKz3oBWVbMCaUgTQtgNyJJ8gzYiaZingGvK/7/ifoXAAD/&#10;/wMAUEsBAi0AFAAGAAgAAAAhALaDOJL+AAAA4QEAABMAAAAAAAAAAAAAAAAAAAAAAFtDb250ZW50&#10;X1R5cGVzXS54bWxQSwECLQAUAAYACAAAACEAOP0h/9YAAACUAQAACwAAAAAAAAAAAAAAAAAvAQAA&#10;X3JlbHMvLnJlbHNQSwECLQAUAAYACAAAACEAOaOWz9cCAAAXBgAADgAAAAAAAAAAAAAAAAAuAgAA&#10;ZHJzL2Uyb0RvYy54bWxQSwECLQAUAAYACAAAACEAzktVRuEAAAAMAQAADwAAAAAAAAAAAAAAAAAx&#10;BQAAZHJzL2Rvd25yZXYueG1sUEsFBgAAAAAEAAQA8wAAAD8GAAAAAA==&#10;" adj="-11796480,,5400" path="m86266,l3464223,v47643,,86266,38623,86266,86266l3550489,517585r,l,517585r,l,86266c,38623,38623,,86266,xe" fillcolor="white [3212]" strokecolor="#845903 [160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86266,0;3464223,0;3550489,86266;3550489,517585;3550489,517585;0,517585;0,517585;0,86266;86266,0" o:connectangles="0,0,0,0,0,0,0,0,0" textboxrect="0,0,3550489,517585"/>
                <v:textbox>
                  <w:txbxContent>
                    <w:p w14:paraId="7DA779DE" w14:textId="0C263BFA" w:rsidR="00606390" w:rsidRPr="00013DA0" w:rsidRDefault="00606390" w:rsidP="00606390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DF4371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經常會夢見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152946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  </w:t>
                      </w:r>
                      <w:r w:rsidR="00152946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152946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152946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152946" w:rsidRPr="00152946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的景象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946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17542A" wp14:editId="313983AD">
                <wp:simplePos x="0" y="0"/>
                <wp:positionH relativeFrom="column">
                  <wp:posOffset>2044916</wp:posOffset>
                </wp:positionH>
                <wp:positionV relativeFrom="paragraph">
                  <wp:posOffset>290135</wp:posOffset>
                </wp:positionV>
                <wp:extent cx="472071" cy="948118"/>
                <wp:effectExtent l="9525" t="0" r="52070" b="71120"/>
                <wp:wrapNone/>
                <wp:docPr id="79" name="直線單箭頭接點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472071" cy="9481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382D" id="直線單箭頭接點 79" o:spid="_x0000_s1026" type="#_x0000_t32" style="position:absolute;margin-left:161pt;margin-top:22.85pt;width:37.15pt;height:74.65pt;rotation:-9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6hzAEAAOcDAAAOAAAAZHJzL2Uyb0RvYy54bWysU02P0zAQvSPxHyzfaZKqsKVquocucEGw&#10;YoG71xk3lhzbGg9t8+8ZO20WAUICkcPIX+/NvDeT7e15cOIImGzwrWwWtRTgdeisP7Tyy+e3L9ZS&#10;JFK+Uy54aOUISd7unj/bnuIGlqEPrgMUTOLT5hRb2RPFTVUl3cOg0iJE8HxpAg6KeIuHqkN1YvbB&#10;Vcu6flWdAnYRg4aU+PRuupS7wm8MaPpoTAISrpVcG5WIJT7mWO22anNAFXurL2Wof6hiUNZz0pnq&#10;TpES39D+QjVYjSEFQwsdhioYYzUUDaymqX9S89CrCEULm5PibFP6f7T6w3Hv75FtOMW0SfEes4qz&#10;wUFgYLderur8SWGcjV+5w0Ul1y3OxcRxNhHOJDQfrm6W9U0jhear16t106yzydVEmskjJnoHYRB5&#10;0cpEqOyhp33wntsVcEqhju8TTcArIIOdz5GUdW98J2iMPFOEVvmDg0ue/KR6UlNWNDqY4J/ACNtx&#10;nVOaMmiwdyiOikdEaQ2empmJX2eYsc7NwLpY8Efg5X2GQhnCvwHPiJI5eJrBg/UBf5edzteSzfT+&#10;6sCkO1vwGLqx9LlYw9NUenKZ/DyuP+4L/On/3H0HAAD//wMAUEsDBBQABgAIAAAAIQCjjtjB3wAA&#10;AAoBAAAPAAAAZHJzL2Rvd25yZXYueG1sTI9BT4NAEIXvJv6HzZh4s4tQlCBLY5o06clo1QRvW3YE&#10;UnaWsAvFf+94ssfJfHnve8Vmsb2YcfSdIwX3qwgEUu1MR42Cj/fdXQbCB01G945QwQ962JTXV4XO&#10;jTvTG86H0AgOIZ9rBW0IQy6lr1u02q/cgMS/bzdaHfgcG2lGfeZw28s4ih6k1R1xQ6sH3LZYnw6T&#10;VfBlJ1m9Lrv9fPr0L8FtqyzZV0rd3izPTyACLuEfhj99VoeSnY5uIuNFryDO1imjCrIkBsHAOkl4&#10;y5HJ9DEFWRbyckL5CwAA//8DAFBLAQItABQABgAIAAAAIQC2gziS/gAAAOEBAAATAAAAAAAAAAAA&#10;AAAAAAAAAABbQ29udGVudF9UeXBlc10ueG1sUEsBAi0AFAAGAAgAAAAhADj9If/WAAAAlAEAAAsA&#10;AAAAAAAAAAAAAAAALwEAAF9yZWxzLy5yZWxzUEsBAi0AFAAGAAgAAAAhAC4uTqHMAQAA5wMAAA4A&#10;AAAAAAAAAAAAAAAALgIAAGRycy9lMm9Eb2MueG1sUEsBAi0AFAAGAAgAAAAhAKOO2MHfAAAACgEA&#10;AA8AAAAAAAAAAAAAAAAAJgQAAGRycy9kb3ducmV2LnhtbFBLBQYAAAAABAAEAPMAAAAyBQAAAAA=&#10;" strokecolor="#faaf17 [3204]" strokeweight=".5pt">
                <v:stroke endarrow="block" joinstyle="miter"/>
              </v:shape>
            </w:pict>
          </mc:Fallback>
        </mc:AlternateContent>
      </w:r>
      <w:r w:rsidR="00152946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F5D7CC" wp14:editId="4A5327D1">
                <wp:simplePos x="0" y="0"/>
                <wp:positionH relativeFrom="column">
                  <wp:posOffset>1821994</wp:posOffset>
                </wp:positionH>
                <wp:positionV relativeFrom="paragraph">
                  <wp:posOffset>289392</wp:posOffset>
                </wp:positionV>
                <wp:extent cx="974785" cy="0"/>
                <wp:effectExtent l="0" t="76200" r="15875" b="95250"/>
                <wp:wrapNone/>
                <wp:docPr id="78" name="直線單箭頭接點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7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6B06" id="直線單箭頭接點 78" o:spid="_x0000_s1026" type="#_x0000_t32" style="position:absolute;margin-left:143.45pt;margin-top:22.8pt;width:76.75pt;height:0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XrwAEAANQDAAAOAAAAZHJzL2Uyb0RvYy54bWysU02P1DAMvSPxH6LcmXZWwC7VdPYwC1wQ&#10;rPi6Z1OnjZQmkWOm03+Pk850ESAkEBcrTfyen5/d3e1pdOIImGzwrdxuainA69BZ37fyy+c3z26k&#10;SKR8p1zw0MoZkrzdP32ym2IDV2EIrgMUTOJTM8VWDkSxqaqkBxhV2oQInh9NwFERf2JfdagmZh9d&#10;dVXXL6spYBcxaEiJb++WR7kv/MaApg/GJCDhWsnaqEQs8SHHar9TTY8qDlafZah/UDEq67noSnWn&#10;SIlvaH+hGq3GkIKhjQ5jFYyxGkoP3M22/qmbT4OKUHphc1JcbUr/j1a/Px78PbINU0xNiveYuzgZ&#10;HIVxNn7lmZa+WKk4Fdvm1TY4kdB8+er6+fXNCyn05alaGDJTxERvIYwiH1qZCJXtBzoE73k2ARd2&#10;dXyXiDUw8ALIYOdzJGXda98JmiMvEKFVvneQJ8fpOaV6lF5ONDtY4B/BCNuxxKVM2So4OBRHxfug&#10;tAZP25WJszPMWOdWYF26/yPwnJ+hUDbub8ArolQOnlbwaH3A31Wn00WyWfIvDix9ZwseQjeXoRZr&#10;eHWKV+c1z7v543eBP/6M++8AAAD//wMAUEsDBBQABgAIAAAAIQDQp62p3wAAAAkBAAAPAAAAZHJz&#10;L2Rvd25yZXYueG1sTI9NT4NAEIbvJv6HzZh4s4sNEkCWxo9ysAcTq2l6XNgRUHaWsNsW/71jPOhx&#10;Zt4887zFaraDOOLke0cKrhcRCKTGmZ5aBW+v1VUKwgdNRg+OUMEXeliV52eFzo070Qset6EVDCGf&#10;awVdCGMupW86tNov3IjEt3c3WR14nFppJn1iuB3kMooSaXVP/KHTIz502HxuD5YpT9V9tv543qeb&#10;x43d1ZVt15lV6vJivrsFEXAOf2H40Wd1KNmpdgcyXgwKlmmScVRBfJOA4EAcRzGI+nchy0L+b1B+&#10;AwAA//8DAFBLAQItABQABgAIAAAAIQC2gziS/gAAAOEBAAATAAAAAAAAAAAAAAAAAAAAAABbQ29u&#10;dGVudF9UeXBlc10ueG1sUEsBAi0AFAAGAAgAAAAhADj9If/WAAAAlAEAAAsAAAAAAAAAAAAAAAAA&#10;LwEAAF9yZWxzLy5yZWxzUEsBAi0AFAAGAAgAAAAhAJ0gxevAAQAA1AMAAA4AAAAAAAAAAAAAAAAA&#10;LgIAAGRycy9lMm9Eb2MueG1sUEsBAi0AFAAGAAgAAAAhANCnranfAAAACQEAAA8AAAAAAAAAAAAA&#10;AAAAGgQAAGRycy9kb3ducmV2LnhtbFBLBQYAAAAABAAEAPMAAAAmBQAAAAA=&#10;" strokecolor="#faaf17 [3204]" strokeweight=".5pt">
                <v:stroke endarrow="block" joinstyle="miter"/>
              </v:shape>
            </w:pict>
          </mc:Fallback>
        </mc:AlternateContent>
      </w:r>
    </w:p>
    <w:sectPr w:rsidR="00000374" w:rsidRPr="00682A0E" w:rsidSect="00403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2FA09" w14:textId="77777777" w:rsidR="00D41AA1" w:rsidRDefault="00D41AA1" w:rsidP="00465C96">
      <w:r>
        <w:separator/>
      </w:r>
    </w:p>
  </w:endnote>
  <w:endnote w:type="continuationSeparator" w:id="0">
    <w:p w14:paraId="4E3EE440" w14:textId="77777777" w:rsidR="00D41AA1" w:rsidRDefault="00D41AA1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24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EndPr/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21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DB9EE" w14:textId="77777777" w:rsidR="00D41AA1" w:rsidRDefault="00D41AA1" w:rsidP="00465C96">
      <w:r>
        <w:separator/>
      </w:r>
    </w:p>
  </w:footnote>
  <w:footnote w:type="continuationSeparator" w:id="0">
    <w:p w14:paraId="5BAEC162" w14:textId="77777777" w:rsidR="00D41AA1" w:rsidRDefault="00D41AA1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3EFAB" w14:textId="77777777" w:rsidR="00FD17BB" w:rsidRDefault="00FD17B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25956DCC" w:rsidR="004038B5" w:rsidRDefault="00FD17BB" w:rsidP="00FD17BB">
    <w:pPr>
      <w:pStyle w:val="a3"/>
      <w:tabs>
        <w:tab w:val="clear" w:pos="4513"/>
        <w:tab w:val="clear" w:pos="9026"/>
        <w:tab w:val="left" w:pos="3430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70A1E840" wp14:editId="6247DDED">
          <wp:simplePos x="0" y="0"/>
          <wp:positionH relativeFrom="page">
            <wp:posOffset>0</wp:posOffset>
          </wp:positionH>
          <wp:positionV relativeFrom="paragraph">
            <wp:posOffset>-489585</wp:posOffset>
          </wp:positionV>
          <wp:extent cx="7555195" cy="1123950"/>
          <wp:effectExtent l="0" t="0" r="8255" b="0"/>
          <wp:wrapNone/>
          <wp:docPr id="7" name="圖片 7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7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9.5pt;height:29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4"/>
  </w:num>
  <w:num w:numId="2" w16cid:durableId="102379785">
    <w:abstractNumId w:val="6"/>
  </w:num>
  <w:num w:numId="3" w16cid:durableId="1348556626">
    <w:abstractNumId w:val="8"/>
  </w:num>
  <w:num w:numId="4" w16cid:durableId="849836731">
    <w:abstractNumId w:val="1"/>
  </w:num>
  <w:num w:numId="5" w16cid:durableId="1243838014">
    <w:abstractNumId w:val="0"/>
  </w:num>
  <w:num w:numId="6" w16cid:durableId="575241033">
    <w:abstractNumId w:val="3"/>
  </w:num>
  <w:num w:numId="7" w16cid:durableId="750085455">
    <w:abstractNumId w:val="9"/>
  </w:num>
  <w:num w:numId="8" w16cid:durableId="489517734">
    <w:abstractNumId w:val="7"/>
  </w:num>
  <w:num w:numId="9" w16cid:durableId="1183323129">
    <w:abstractNumId w:val="2"/>
  </w:num>
  <w:num w:numId="10" w16cid:durableId="4424995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0374"/>
    <w:rsid w:val="00006CB3"/>
    <w:rsid w:val="00013DA0"/>
    <w:rsid w:val="000214DD"/>
    <w:rsid w:val="00021C3F"/>
    <w:rsid w:val="00022D83"/>
    <w:rsid w:val="00023F7D"/>
    <w:rsid w:val="00027603"/>
    <w:rsid w:val="00035EED"/>
    <w:rsid w:val="00043C08"/>
    <w:rsid w:val="000603A3"/>
    <w:rsid w:val="0006459E"/>
    <w:rsid w:val="000661D6"/>
    <w:rsid w:val="0007141B"/>
    <w:rsid w:val="00083024"/>
    <w:rsid w:val="00096449"/>
    <w:rsid w:val="000A204E"/>
    <w:rsid w:val="000B1230"/>
    <w:rsid w:val="000B41D0"/>
    <w:rsid w:val="000B602A"/>
    <w:rsid w:val="000E58CD"/>
    <w:rsid w:val="001145BE"/>
    <w:rsid w:val="00117084"/>
    <w:rsid w:val="00120E54"/>
    <w:rsid w:val="00124522"/>
    <w:rsid w:val="00124A34"/>
    <w:rsid w:val="00126308"/>
    <w:rsid w:val="00135252"/>
    <w:rsid w:val="001406AA"/>
    <w:rsid w:val="001412D4"/>
    <w:rsid w:val="00152946"/>
    <w:rsid w:val="00157029"/>
    <w:rsid w:val="00164750"/>
    <w:rsid w:val="00165B48"/>
    <w:rsid w:val="0017372F"/>
    <w:rsid w:val="001752D5"/>
    <w:rsid w:val="00182EB0"/>
    <w:rsid w:val="00185F29"/>
    <w:rsid w:val="001A2F95"/>
    <w:rsid w:val="001A4F4D"/>
    <w:rsid w:val="001B2F67"/>
    <w:rsid w:val="001B3365"/>
    <w:rsid w:val="001B3571"/>
    <w:rsid w:val="001B5B02"/>
    <w:rsid w:val="001C0642"/>
    <w:rsid w:val="001D7BE6"/>
    <w:rsid w:val="001E0D5D"/>
    <w:rsid w:val="001E3C87"/>
    <w:rsid w:val="001E4DD3"/>
    <w:rsid w:val="001F4025"/>
    <w:rsid w:val="0020069A"/>
    <w:rsid w:val="00200700"/>
    <w:rsid w:val="00213CA0"/>
    <w:rsid w:val="00227235"/>
    <w:rsid w:val="002428B0"/>
    <w:rsid w:val="00253473"/>
    <w:rsid w:val="0025533E"/>
    <w:rsid w:val="002578E0"/>
    <w:rsid w:val="00257B1E"/>
    <w:rsid w:val="00265AA8"/>
    <w:rsid w:val="002742F5"/>
    <w:rsid w:val="00280BFD"/>
    <w:rsid w:val="00287DA6"/>
    <w:rsid w:val="00294B6E"/>
    <w:rsid w:val="002A61FE"/>
    <w:rsid w:val="002A7669"/>
    <w:rsid w:val="002C33A2"/>
    <w:rsid w:val="002C5663"/>
    <w:rsid w:val="002C7E62"/>
    <w:rsid w:val="002D2E11"/>
    <w:rsid w:val="002D517B"/>
    <w:rsid w:val="002D6E0E"/>
    <w:rsid w:val="002E27DF"/>
    <w:rsid w:val="002E587D"/>
    <w:rsid w:val="002E59A4"/>
    <w:rsid w:val="002E6743"/>
    <w:rsid w:val="002F748E"/>
    <w:rsid w:val="002F7863"/>
    <w:rsid w:val="00313F6F"/>
    <w:rsid w:val="00314C50"/>
    <w:rsid w:val="0032354F"/>
    <w:rsid w:val="00323D45"/>
    <w:rsid w:val="00340A4E"/>
    <w:rsid w:val="00346063"/>
    <w:rsid w:val="00350B05"/>
    <w:rsid w:val="0036573B"/>
    <w:rsid w:val="00375DF1"/>
    <w:rsid w:val="003826F0"/>
    <w:rsid w:val="003836B1"/>
    <w:rsid w:val="003A1854"/>
    <w:rsid w:val="003B27AC"/>
    <w:rsid w:val="003C15AA"/>
    <w:rsid w:val="003C6182"/>
    <w:rsid w:val="003D116E"/>
    <w:rsid w:val="003E2653"/>
    <w:rsid w:val="003E3F00"/>
    <w:rsid w:val="003E438D"/>
    <w:rsid w:val="003F0F0F"/>
    <w:rsid w:val="00402D76"/>
    <w:rsid w:val="004038B5"/>
    <w:rsid w:val="00433BF3"/>
    <w:rsid w:val="0043426E"/>
    <w:rsid w:val="004461AE"/>
    <w:rsid w:val="00450D4C"/>
    <w:rsid w:val="004607AF"/>
    <w:rsid w:val="00465C96"/>
    <w:rsid w:val="0047169B"/>
    <w:rsid w:val="00480FBB"/>
    <w:rsid w:val="00482551"/>
    <w:rsid w:val="004862FC"/>
    <w:rsid w:val="004A2E2F"/>
    <w:rsid w:val="004B79B8"/>
    <w:rsid w:val="004C1BD5"/>
    <w:rsid w:val="004C4C64"/>
    <w:rsid w:val="004C6F9F"/>
    <w:rsid w:val="004C794B"/>
    <w:rsid w:val="004D0121"/>
    <w:rsid w:val="004D155B"/>
    <w:rsid w:val="004D38B6"/>
    <w:rsid w:val="004D6492"/>
    <w:rsid w:val="004D6525"/>
    <w:rsid w:val="004E1111"/>
    <w:rsid w:val="00501B61"/>
    <w:rsid w:val="00504024"/>
    <w:rsid w:val="005057FB"/>
    <w:rsid w:val="00524D68"/>
    <w:rsid w:val="0053110A"/>
    <w:rsid w:val="00532AD8"/>
    <w:rsid w:val="00534FED"/>
    <w:rsid w:val="00537238"/>
    <w:rsid w:val="005438AD"/>
    <w:rsid w:val="00556208"/>
    <w:rsid w:val="005566A0"/>
    <w:rsid w:val="005619BC"/>
    <w:rsid w:val="00574311"/>
    <w:rsid w:val="0057476C"/>
    <w:rsid w:val="0058160B"/>
    <w:rsid w:val="00581DBF"/>
    <w:rsid w:val="00584079"/>
    <w:rsid w:val="00592357"/>
    <w:rsid w:val="00593AD1"/>
    <w:rsid w:val="0059681B"/>
    <w:rsid w:val="005A2984"/>
    <w:rsid w:val="005B59D8"/>
    <w:rsid w:val="005B6C15"/>
    <w:rsid w:val="005D069B"/>
    <w:rsid w:val="005E49C9"/>
    <w:rsid w:val="005E5BF0"/>
    <w:rsid w:val="005F7C4A"/>
    <w:rsid w:val="00604DF2"/>
    <w:rsid w:val="00606390"/>
    <w:rsid w:val="006101FC"/>
    <w:rsid w:val="00615BE5"/>
    <w:rsid w:val="00621C51"/>
    <w:rsid w:val="00627177"/>
    <w:rsid w:val="0062740A"/>
    <w:rsid w:val="00635355"/>
    <w:rsid w:val="00641E16"/>
    <w:rsid w:val="00652E18"/>
    <w:rsid w:val="00664FA2"/>
    <w:rsid w:val="0066607E"/>
    <w:rsid w:val="00676CFE"/>
    <w:rsid w:val="00682A0E"/>
    <w:rsid w:val="00685051"/>
    <w:rsid w:val="00692BA0"/>
    <w:rsid w:val="006C3760"/>
    <w:rsid w:val="006C6F9F"/>
    <w:rsid w:val="006D06C7"/>
    <w:rsid w:val="006D146B"/>
    <w:rsid w:val="006D2D2B"/>
    <w:rsid w:val="006E28DF"/>
    <w:rsid w:val="006F7924"/>
    <w:rsid w:val="00722215"/>
    <w:rsid w:val="00734657"/>
    <w:rsid w:val="007410AF"/>
    <w:rsid w:val="007438AA"/>
    <w:rsid w:val="007503AC"/>
    <w:rsid w:val="00752113"/>
    <w:rsid w:val="0076163F"/>
    <w:rsid w:val="00766912"/>
    <w:rsid w:val="00783946"/>
    <w:rsid w:val="00792C0C"/>
    <w:rsid w:val="007943BD"/>
    <w:rsid w:val="007969E5"/>
    <w:rsid w:val="00796CD8"/>
    <w:rsid w:val="007A027A"/>
    <w:rsid w:val="007A2D3A"/>
    <w:rsid w:val="007A531F"/>
    <w:rsid w:val="007A7B09"/>
    <w:rsid w:val="007A7CD9"/>
    <w:rsid w:val="007B38BC"/>
    <w:rsid w:val="007B5E24"/>
    <w:rsid w:val="007C3046"/>
    <w:rsid w:val="007D698C"/>
    <w:rsid w:val="007E021E"/>
    <w:rsid w:val="007E1056"/>
    <w:rsid w:val="007E231F"/>
    <w:rsid w:val="007F3688"/>
    <w:rsid w:val="008031B2"/>
    <w:rsid w:val="00810A2C"/>
    <w:rsid w:val="0081744B"/>
    <w:rsid w:val="00826413"/>
    <w:rsid w:val="00851CAD"/>
    <w:rsid w:val="0085705B"/>
    <w:rsid w:val="0087273E"/>
    <w:rsid w:val="00872BB5"/>
    <w:rsid w:val="008761F2"/>
    <w:rsid w:val="00881A29"/>
    <w:rsid w:val="008A3E63"/>
    <w:rsid w:val="008A4BF2"/>
    <w:rsid w:val="008B26FB"/>
    <w:rsid w:val="008B37FA"/>
    <w:rsid w:val="008D5419"/>
    <w:rsid w:val="008E0E85"/>
    <w:rsid w:val="008E7F15"/>
    <w:rsid w:val="008F02FB"/>
    <w:rsid w:val="008F7025"/>
    <w:rsid w:val="009067F1"/>
    <w:rsid w:val="009503A0"/>
    <w:rsid w:val="00951359"/>
    <w:rsid w:val="00952754"/>
    <w:rsid w:val="00961FAD"/>
    <w:rsid w:val="00995F21"/>
    <w:rsid w:val="009A352F"/>
    <w:rsid w:val="009B0AC1"/>
    <w:rsid w:val="009B4FF6"/>
    <w:rsid w:val="009C04B7"/>
    <w:rsid w:val="009C2B4D"/>
    <w:rsid w:val="009C2F97"/>
    <w:rsid w:val="009C5AC8"/>
    <w:rsid w:val="009C7520"/>
    <w:rsid w:val="009D0F9B"/>
    <w:rsid w:val="009E059C"/>
    <w:rsid w:val="009E209A"/>
    <w:rsid w:val="00A04271"/>
    <w:rsid w:val="00A22169"/>
    <w:rsid w:val="00A26141"/>
    <w:rsid w:val="00A318A1"/>
    <w:rsid w:val="00A41C1E"/>
    <w:rsid w:val="00A4621D"/>
    <w:rsid w:val="00A6041C"/>
    <w:rsid w:val="00A67F92"/>
    <w:rsid w:val="00A70C6D"/>
    <w:rsid w:val="00A8427F"/>
    <w:rsid w:val="00A92247"/>
    <w:rsid w:val="00AB6435"/>
    <w:rsid w:val="00AC5AD9"/>
    <w:rsid w:val="00AD068B"/>
    <w:rsid w:val="00AD652D"/>
    <w:rsid w:val="00AF6C53"/>
    <w:rsid w:val="00B000F8"/>
    <w:rsid w:val="00B062A9"/>
    <w:rsid w:val="00B16337"/>
    <w:rsid w:val="00B2111E"/>
    <w:rsid w:val="00B31F67"/>
    <w:rsid w:val="00B34CDD"/>
    <w:rsid w:val="00B35AFE"/>
    <w:rsid w:val="00B42A4D"/>
    <w:rsid w:val="00B62F60"/>
    <w:rsid w:val="00B71AF8"/>
    <w:rsid w:val="00B7386D"/>
    <w:rsid w:val="00B75175"/>
    <w:rsid w:val="00B824A9"/>
    <w:rsid w:val="00BA799D"/>
    <w:rsid w:val="00BB2A9A"/>
    <w:rsid w:val="00BB6C12"/>
    <w:rsid w:val="00BC4A52"/>
    <w:rsid w:val="00BC6252"/>
    <w:rsid w:val="00BD0207"/>
    <w:rsid w:val="00BD1AF9"/>
    <w:rsid w:val="00BD25A0"/>
    <w:rsid w:val="00BE0BBB"/>
    <w:rsid w:val="00BE1485"/>
    <w:rsid w:val="00BE4E50"/>
    <w:rsid w:val="00BE6BA1"/>
    <w:rsid w:val="00C057E7"/>
    <w:rsid w:val="00C07A6D"/>
    <w:rsid w:val="00C413AB"/>
    <w:rsid w:val="00C451C4"/>
    <w:rsid w:val="00C65B5A"/>
    <w:rsid w:val="00C73E0B"/>
    <w:rsid w:val="00C92D00"/>
    <w:rsid w:val="00C970A7"/>
    <w:rsid w:val="00CA1395"/>
    <w:rsid w:val="00CA1856"/>
    <w:rsid w:val="00CA693B"/>
    <w:rsid w:val="00CB4CC8"/>
    <w:rsid w:val="00CB4FAB"/>
    <w:rsid w:val="00CB5832"/>
    <w:rsid w:val="00CC470F"/>
    <w:rsid w:val="00CC614B"/>
    <w:rsid w:val="00CC7AE5"/>
    <w:rsid w:val="00CC7B60"/>
    <w:rsid w:val="00CD47B4"/>
    <w:rsid w:val="00CD689E"/>
    <w:rsid w:val="00CF2D13"/>
    <w:rsid w:val="00CF453F"/>
    <w:rsid w:val="00CF4FF1"/>
    <w:rsid w:val="00D03047"/>
    <w:rsid w:val="00D0321A"/>
    <w:rsid w:val="00D037A7"/>
    <w:rsid w:val="00D1322D"/>
    <w:rsid w:val="00D20BC6"/>
    <w:rsid w:val="00D3031F"/>
    <w:rsid w:val="00D30B57"/>
    <w:rsid w:val="00D41AA1"/>
    <w:rsid w:val="00D451EF"/>
    <w:rsid w:val="00D53023"/>
    <w:rsid w:val="00D5574B"/>
    <w:rsid w:val="00D57EDA"/>
    <w:rsid w:val="00D73B3F"/>
    <w:rsid w:val="00D86F95"/>
    <w:rsid w:val="00D95972"/>
    <w:rsid w:val="00D96163"/>
    <w:rsid w:val="00DA7E23"/>
    <w:rsid w:val="00DC11E7"/>
    <w:rsid w:val="00DC584F"/>
    <w:rsid w:val="00DF3F27"/>
    <w:rsid w:val="00DF4371"/>
    <w:rsid w:val="00E102DE"/>
    <w:rsid w:val="00E210E8"/>
    <w:rsid w:val="00E254FE"/>
    <w:rsid w:val="00E30CA5"/>
    <w:rsid w:val="00E318D4"/>
    <w:rsid w:val="00E603AD"/>
    <w:rsid w:val="00E612D4"/>
    <w:rsid w:val="00E73FC0"/>
    <w:rsid w:val="00E76FAB"/>
    <w:rsid w:val="00E90FFC"/>
    <w:rsid w:val="00E94928"/>
    <w:rsid w:val="00E95543"/>
    <w:rsid w:val="00E96ADC"/>
    <w:rsid w:val="00EA2BF2"/>
    <w:rsid w:val="00EA7CDC"/>
    <w:rsid w:val="00EC7956"/>
    <w:rsid w:val="00ED4372"/>
    <w:rsid w:val="00EF0A8E"/>
    <w:rsid w:val="00EF4F7C"/>
    <w:rsid w:val="00F11770"/>
    <w:rsid w:val="00F17125"/>
    <w:rsid w:val="00F257A0"/>
    <w:rsid w:val="00F26FF7"/>
    <w:rsid w:val="00F27069"/>
    <w:rsid w:val="00F31D95"/>
    <w:rsid w:val="00F3467B"/>
    <w:rsid w:val="00F46E97"/>
    <w:rsid w:val="00F561A4"/>
    <w:rsid w:val="00F648A2"/>
    <w:rsid w:val="00F80426"/>
    <w:rsid w:val="00F84FC3"/>
    <w:rsid w:val="00F93E05"/>
    <w:rsid w:val="00F97544"/>
    <w:rsid w:val="00FA1AE2"/>
    <w:rsid w:val="00FB1C7C"/>
    <w:rsid w:val="00FC0965"/>
    <w:rsid w:val="00FD0F19"/>
    <w:rsid w:val="00FD17BB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CB5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466FE0-AEB5-4168-B541-A5A82689CA02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2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7</cp:revision>
  <cp:lastPrinted>2022-08-31T07:55:00Z</cp:lastPrinted>
  <dcterms:created xsi:type="dcterms:W3CDTF">2023-02-02T08:23:00Z</dcterms:created>
  <dcterms:modified xsi:type="dcterms:W3CDTF">2023-07-03T06:05:00Z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