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59969" w14:textId="528F3F0F" w:rsidR="003F0F0F" w:rsidRPr="000E58CD" w:rsidRDefault="00764697" w:rsidP="003F0F0F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noProof/>
          <w:color w:val="040606" w:themeColor="text2"/>
          <w:sz w:val="50"/>
          <w:szCs w:val="50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C730A26" wp14:editId="45233AA0">
                <wp:simplePos x="0" y="0"/>
                <wp:positionH relativeFrom="margin">
                  <wp:posOffset>4198592</wp:posOffset>
                </wp:positionH>
                <wp:positionV relativeFrom="paragraph">
                  <wp:posOffset>192073</wp:posOffset>
                </wp:positionV>
                <wp:extent cx="2146853" cy="739471"/>
                <wp:effectExtent l="0" t="0" r="0" b="381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6853" cy="7394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F6D40" w14:textId="6C6E4A72" w:rsidR="00764697" w:rsidRPr="00927BF8" w:rsidRDefault="00764697" w:rsidP="00764697">
                            <w:pPr>
                              <w:spacing w:line="300" w:lineRule="exact"/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</w:pPr>
                            <w:r w:rsidRPr="00927BF8"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學習目標：</w:t>
                            </w:r>
                            <w:r>
                              <w:rPr>
                                <w:rFonts w:ascii="PMingLiU" w:eastAsia="PMingLiU" w:hAnsi="PMingLiU" w:cstheme="minorHAnsi" w:hint="eastAsia"/>
                                <w:color w:val="FF0000"/>
                                <w:sz w:val="22"/>
                              </w:rPr>
                              <w:t>欣賞陳炳靖的戰後生活，並了解戰爭對陳炳靖的傷害，明白追求和平的重要性</w:t>
                            </w:r>
                            <w:r w:rsidRPr="00927BF8">
                              <w:rPr>
                                <w:rFonts w:ascii="PMingLiU" w:eastAsia="PMingLiU" w:hAnsi="PMingLiU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730A26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30.6pt;margin-top:15.1pt;width:169.05pt;height:58.2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" filled="f" stroked="f" strokeweight=".5pt">
                <v:textbox>
                  <w:txbxContent>
                    <w:p w14:paraId="167F6D40" w14:textId="6C6E4A72" w:rsidR="00764697" w:rsidRPr="00927BF8" w:rsidRDefault="00764697" w:rsidP="00764697">
                      <w:pPr>
                        <w:spacing w:line="300" w:lineRule="exact"/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</w:pPr>
                      <w:r w:rsidRPr="00927BF8"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學習目標：</w:t>
                      </w:r>
                      <w:r>
                        <w:rPr>
                          <w:rFonts w:ascii="PMingLiU" w:eastAsia="PMingLiU" w:hAnsi="PMingLiU" w:cstheme="minorHAnsi" w:hint="eastAsia"/>
                          <w:color w:val="FF0000"/>
                          <w:sz w:val="22"/>
                        </w:rPr>
                        <w:t>欣賞陳炳靖的戰後生活，並了解戰爭對陳炳靖的傷害，明白追求和平的重要性</w:t>
                      </w:r>
                      <w:r w:rsidRPr="00927BF8">
                        <w:rPr>
                          <w:rFonts w:ascii="PMingLiU" w:eastAsia="PMingLiU" w:hAnsi="PMingLiU" w:cstheme="minorHAnsi"/>
                          <w:color w:val="FF000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F9F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戰後生活</w:t>
      </w:r>
    </w:p>
    <w:p w14:paraId="49DB1BB3" w14:textId="6E7EAD05" w:rsidR="003F0F0F" w:rsidRDefault="008D5419" w:rsidP="003F0F0F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FD479A" wp14:editId="535C4AE8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C82D2" w14:textId="1D3A7686" w:rsidR="008D5419" w:rsidRPr="00086BAC" w:rsidRDefault="008D5419" w:rsidP="008D5419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0150EE">
                              <w:rPr>
                                <w:rFonts w:ascii="Microsoft JhengHei UI" w:eastAsia="Microsoft JhengHei UI" w:hAnsi="Microsoft JhengHei UI" w:hint="eastAsia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E</w:t>
                            </w:r>
                            <w:r w:rsidR="000150EE"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P5</w:t>
                            </w:r>
                            <w:r w:rsidR="00752113" w:rsidRPr="00752113">
                              <w:rPr>
                                <w:rFonts w:ascii="Microsoft JhengHei UI" w:eastAsia="Microsoft JhengHei UI" w:hAnsi="Microsoft JhengHei UI" w:hint="eastAsia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老兵陳炳靖：</w:t>
                            </w:r>
                            <w:r w:rsidR="005E49C9">
                              <w:rPr>
                                <w:rFonts w:ascii="Microsoft JhengHei UI" w:eastAsia="Microsoft JhengHei UI" w:hAnsi="Microsoft JhengHei UI" w:hint="eastAsia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戰後生活</w:t>
                            </w:r>
                          </w:p>
                          <w:p w14:paraId="18F3A096" w14:textId="17E40987" w:rsidR="008D5419" w:rsidRPr="00086BAC" w:rsidRDefault="008D5419" w:rsidP="008D541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287226" w:rsidRPr="00287226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0"/>
                                <w:szCs w:val="20"/>
                              </w:rPr>
                              <w:t>https://youtu.be/Ji33or9c0zs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D479A" id="矩形 5" o:spid="_x0000_s1027" style="position:absolute;margin-left:.4pt;margin-top:32.95pt;width:593.85pt;height:74.5pt;z-index:2516582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" fillcolor="#e4f4ed" stroked="f" strokeweight="1pt">
                <v:textbox>
                  <w:txbxContent>
                    <w:p w14:paraId="56BC82D2" w14:textId="1D3A7686" w:rsidR="008D5419" w:rsidRPr="00086BAC" w:rsidRDefault="008D5419" w:rsidP="008D5419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影片名稱：</w:t>
                      </w:r>
                      <w:r w:rsidR="000150EE">
                        <w:rPr>
                          <w:rFonts w:ascii="Microsoft JhengHei UI" w:eastAsia="Microsoft JhengHei UI" w:hAnsi="Microsoft JhengHei UI" w:hint="eastAsia"/>
                          <w:color w:val="265B43" w:themeColor="accent2" w:themeShade="80"/>
                          <w:sz w:val="28"/>
                          <w:szCs w:val="28"/>
                        </w:rPr>
                        <w:t>E</w:t>
                      </w:r>
                      <w:r w:rsidR="000150EE"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>P5</w:t>
                      </w:r>
                      <w:r w:rsidR="00752113" w:rsidRPr="00752113">
                        <w:rPr>
                          <w:rFonts w:ascii="Microsoft JhengHei UI" w:eastAsia="Microsoft JhengHei UI" w:hAnsi="Microsoft JhengHei UI" w:hint="eastAsia"/>
                          <w:color w:val="265B43" w:themeColor="accent2" w:themeShade="80"/>
                          <w:sz w:val="28"/>
                          <w:szCs w:val="28"/>
                        </w:rPr>
                        <w:t>老兵陳炳靖：</w:t>
                      </w:r>
                      <w:r w:rsidR="005E49C9">
                        <w:rPr>
                          <w:rFonts w:ascii="Microsoft JhengHei UI" w:eastAsia="Microsoft JhengHei UI" w:hAnsi="Microsoft JhengHei UI" w:hint="eastAsia"/>
                          <w:color w:val="265B43" w:themeColor="accent2" w:themeShade="80"/>
                          <w:sz w:val="28"/>
                          <w:szCs w:val="28"/>
                        </w:rPr>
                        <w:t>戰後生活</w:t>
                      </w:r>
                    </w:p>
                    <w:p w14:paraId="18F3A096" w14:textId="17E40987" w:rsidR="008D5419" w:rsidRPr="00086BAC" w:rsidRDefault="008D5419" w:rsidP="008D541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="00287226" w:rsidRPr="00287226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0"/>
                          <w:szCs w:val="20"/>
                        </w:rPr>
                        <w:t>https://youtu.be/Ji33or9c0zs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</w: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然後回答問題</w: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65C355DF" w14:textId="73559B2A" w:rsidR="005B59D8" w:rsidRPr="008D5419" w:rsidRDefault="00287226" w:rsidP="003F0F0F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287226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drawing>
          <wp:anchor distT="0" distB="0" distL="114300" distR="114300" simplePos="0" relativeHeight="251720704" behindDoc="0" locked="0" layoutInCell="1" allowOverlap="1" wp14:anchorId="401A5FC5" wp14:editId="208BB9CC">
            <wp:simplePos x="0" y="0"/>
            <wp:positionH relativeFrom="column">
              <wp:posOffset>5804346</wp:posOffset>
            </wp:positionH>
            <wp:positionV relativeFrom="paragraph">
              <wp:posOffset>247559</wp:posOffset>
            </wp:positionV>
            <wp:extent cx="539750" cy="53975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24420" w14:textId="02C4314B" w:rsidR="009C7520" w:rsidRDefault="009C7520" w:rsidP="00CF2D13">
      <w:pPr>
        <w:spacing w:line="276" w:lineRule="auto"/>
        <w:rPr>
          <w:color w:val="040606" w:themeColor="text2"/>
        </w:rPr>
      </w:pPr>
    </w:p>
    <w:p w14:paraId="39035C32" w14:textId="1B468913" w:rsidR="008D5419" w:rsidRDefault="008D5419" w:rsidP="008D5419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0E4EC022" w14:textId="4F697540" w:rsidR="003A1854" w:rsidRDefault="003A1854" w:rsidP="003A1854">
      <w:pPr>
        <w:snapToGrid w:val="0"/>
        <w:jc w:val="both"/>
        <w:rPr>
          <w:rFonts w:ascii="Microsoft JhengHei" w:eastAsia="Microsoft JhengHei" w:hAnsi="Microsoft JhengHei"/>
        </w:rPr>
      </w:pPr>
    </w:p>
    <w:p w14:paraId="7E2D878E" w14:textId="4E3418D0" w:rsidR="003A1854" w:rsidRPr="006D2D2B" w:rsidRDefault="003A1854" w:rsidP="003A1854">
      <w:pPr>
        <w:pStyle w:val="a7"/>
        <w:numPr>
          <w:ilvl w:val="0"/>
          <w:numId w:val="6"/>
        </w:numPr>
        <w:spacing w:after="120" w:line="276" w:lineRule="auto"/>
        <w:ind w:left="357" w:hanging="357"/>
        <w:jc w:val="both"/>
        <w:rPr>
          <w:rFonts w:ascii="Microsoft JhengHei" w:eastAsia="Microsoft JhengHei" w:hAnsi="Microsoft JhengHei" w:cs="Times New Roman"/>
          <w:color w:val="040606" w:themeColor="text2"/>
        </w:rPr>
      </w:pPr>
      <w:r w:rsidRPr="00F3467B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抗戰勝利後，陳炳靖在不同</w:t>
      </w:r>
      <w:r w:rsidRPr="00F3467B">
        <w:rPr>
          <w:rFonts w:ascii="Microsoft JhengHei" w:eastAsia="Microsoft JhengHei" w:hAnsi="Microsoft JhengHei" w:hint="eastAsia"/>
          <w:color w:val="040606" w:themeColor="text2"/>
          <w:sz w:val="28"/>
          <w:szCs w:val="28"/>
          <w:lang w:eastAsia="zh-HK"/>
        </w:rPr>
        <w:t>階段</w:t>
      </w:r>
      <w:r w:rsidRPr="00F3467B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忙些甚麼？</w:t>
      </w:r>
      <w:r w:rsidRPr="006D2D2B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在空格內填寫答案。</w:t>
      </w:r>
    </w:p>
    <w:p w14:paraId="33B63D0F" w14:textId="32B8B71D" w:rsidR="003A1854" w:rsidRPr="00F3467B" w:rsidRDefault="003A1854" w:rsidP="003A1854">
      <w:pPr>
        <w:pStyle w:val="a7"/>
        <w:spacing w:after="120" w:line="276" w:lineRule="auto"/>
        <w:ind w:left="357"/>
        <w:jc w:val="both"/>
        <w:rPr>
          <w:rFonts w:ascii="Times New Roman" w:hAnsi="Times New Roman" w:cs="Times New Roman"/>
          <w:color w:val="040606" w:themeColor="text2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(可連多於一項)</w:t>
      </w:r>
      <w:r w:rsidR="00287226" w:rsidRPr="00287226">
        <w:rPr>
          <w:noProof/>
        </w:rPr>
        <w:t xml:space="preserve"> </w:t>
      </w:r>
    </w:p>
    <w:p w14:paraId="715146A2" w14:textId="77777777" w:rsidR="003A1854" w:rsidRPr="009D0F9B" w:rsidRDefault="003A1854" w:rsidP="003A1854">
      <w:pPr>
        <w:spacing w:line="276" w:lineRule="auto"/>
        <w:ind w:left="6480"/>
        <w:rPr>
          <w:rFonts w:ascii="Times New Roman" w:hAnsi="Times New Roman" w:cs="Times New Roman"/>
          <w:color w:val="040606" w:themeColor="text2"/>
          <w:sz w:val="32"/>
          <w:szCs w:val="32"/>
        </w:rPr>
      </w:pPr>
      <w:r>
        <w:rPr>
          <w:rFonts w:ascii="DFKai-SB" w:eastAsia="DFKai-SB" w:hAnsi="DFKai-SB" w:cs="Times New Roman" w:hint="eastAsia"/>
          <w:noProof/>
          <w:color w:val="040606" w:themeColor="text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1A73285" wp14:editId="364A0F27">
                <wp:simplePos x="0" y="0"/>
                <wp:positionH relativeFrom="column">
                  <wp:posOffset>1572026</wp:posOffset>
                </wp:positionH>
                <wp:positionV relativeFrom="paragraph">
                  <wp:posOffset>106210</wp:posOffset>
                </wp:positionV>
                <wp:extent cx="2365996" cy="2420845"/>
                <wp:effectExtent l="0" t="0" r="34925" b="17780"/>
                <wp:wrapNone/>
                <wp:docPr id="69" name="直線接點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5996" cy="242084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5586BB" id="直線接點 69" o:spid="_x0000_s1026" style="position:absolute;left:0;text-align:lef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8pt,8.35pt" to="310.1pt,1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" strokecolor="red" strokeweight=".5pt">
                <v:stroke joinstyle="miter"/>
              </v:line>
            </w:pict>
          </mc:Fallback>
        </mc:AlternateContent>
      </w:r>
      <w:r>
        <w:rPr>
          <w:rFonts w:ascii="DFKai-SB" w:eastAsia="DFKai-SB" w:hAnsi="DFKai-SB" w:cs="Times New Roman" w:hint="eastAsia"/>
          <w:noProof/>
          <w:color w:val="040606" w:themeColor="text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34284E" wp14:editId="35FB09B6">
                <wp:simplePos x="0" y="0"/>
                <wp:positionH relativeFrom="column">
                  <wp:posOffset>3907766</wp:posOffset>
                </wp:positionH>
                <wp:positionV relativeFrom="paragraph">
                  <wp:posOffset>69012</wp:posOffset>
                </wp:positionV>
                <wp:extent cx="108000" cy="108000"/>
                <wp:effectExtent l="0" t="0" r="6350" b="6350"/>
                <wp:wrapNone/>
                <wp:docPr id="64" name="橢圓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C48C76" id="橢圓 64" o:spid="_x0000_s1026" style="position:absolute;left:0;text-align:left;margin-left:307.7pt;margin-top:5.45pt;width:8.5pt;height:8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" fillcolor="#484f5e [3213]" stroked="f" strokeweight="1pt">
                <v:stroke joinstyle="miter"/>
              </v:oval>
            </w:pict>
          </mc:Fallback>
        </mc:AlternateContent>
      </w:r>
      <w:r w:rsidRPr="00C65B5A">
        <w:rPr>
          <w:rFonts w:ascii="Times New Roman" w:eastAsia="DFKai-SB" w:hAnsi="Times New Roman" w:cs="Times New Roman"/>
          <w:color w:val="484F5E" w:themeColor="text1"/>
          <w:sz w:val="32"/>
          <w:szCs w:val="32"/>
        </w:rPr>
        <w:t>分享自己戰時的經歷</w:t>
      </w:r>
    </w:p>
    <w:p w14:paraId="560F9B0D" w14:textId="77777777" w:rsidR="003A1854" w:rsidRDefault="003A1854" w:rsidP="003A1854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2FBC38A3" w14:textId="77777777" w:rsidR="003A1854" w:rsidRPr="009E209A" w:rsidRDefault="003A1854" w:rsidP="003A1854">
      <w:pPr>
        <w:spacing w:line="276" w:lineRule="auto"/>
        <w:ind w:left="357"/>
        <w:rPr>
          <w:rFonts w:ascii="DFKai-SB" w:eastAsia="DFKai-SB" w:hAnsi="DFKai-SB" w:cs="Times New Roman"/>
          <w:color w:val="040606" w:themeColor="text2"/>
          <w:sz w:val="32"/>
          <w:szCs w:val="32"/>
        </w:rPr>
      </w:pPr>
      <w:r>
        <w:rPr>
          <w:rFonts w:ascii="DFKai-SB" w:eastAsia="DFKai-SB" w:hAnsi="DFKai-SB" w:cs="Times New Roman" w:hint="eastAsia"/>
          <w:noProof/>
          <w:color w:val="040606" w:themeColor="text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AB048A1" wp14:editId="57DF4D8F">
                <wp:simplePos x="0" y="0"/>
                <wp:positionH relativeFrom="column">
                  <wp:posOffset>1395991</wp:posOffset>
                </wp:positionH>
                <wp:positionV relativeFrom="paragraph">
                  <wp:posOffset>153304</wp:posOffset>
                </wp:positionV>
                <wp:extent cx="2584491" cy="254272"/>
                <wp:effectExtent l="0" t="0" r="25400" b="31750"/>
                <wp:wrapNone/>
                <wp:docPr id="9" name="直線接點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4491" cy="254272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3462EA" id="直線接點 68" o:spid="_x0000_s1026" style="position:absolute;left:0;text-align:lef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9pt,12.05pt" to="313.4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" strokecolor="red" strokeweight=".5pt">
                <v:stroke joinstyle="miter"/>
              </v:line>
            </w:pict>
          </mc:Fallback>
        </mc:AlternateContent>
      </w:r>
      <w:r>
        <w:rPr>
          <w:rFonts w:ascii="DFKai-SB" w:eastAsia="DFKai-SB" w:hAnsi="DFKai-SB" w:cs="Times New Roman" w:hint="eastAsia"/>
          <w:noProof/>
          <w:color w:val="040606" w:themeColor="text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AF5791" wp14:editId="5DBF2FBD">
                <wp:simplePos x="0" y="0"/>
                <wp:positionH relativeFrom="column">
                  <wp:posOffset>1410662</wp:posOffset>
                </wp:positionH>
                <wp:positionV relativeFrom="paragraph">
                  <wp:posOffset>153303</wp:posOffset>
                </wp:positionV>
                <wp:extent cx="2508960" cy="2095249"/>
                <wp:effectExtent l="0" t="0" r="24765" b="19685"/>
                <wp:wrapNone/>
                <wp:docPr id="68" name="直線接點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8960" cy="2095249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C0BC49" id="直線接點 68" o:spid="_x0000_s1026" style="position:absolute;left:0;text-align:lef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1pt,12.05pt" to="308.65pt,17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" strokecolor="red" strokeweight=".5pt">
                <v:stroke joinstyle="miter"/>
              </v:line>
            </w:pict>
          </mc:Fallback>
        </mc:AlternateContent>
      </w:r>
      <w:r>
        <w:rPr>
          <w:rFonts w:ascii="DFKai-SB" w:eastAsia="DFKai-SB" w:hAnsi="DFKai-SB" w:cs="Times New Roman" w:hint="eastAsia"/>
          <w:noProof/>
          <w:color w:val="040606" w:themeColor="text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974C3E" wp14:editId="69548D2F">
                <wp:simplePos x="0" y="0"/>
                <wp:positionH relativeFrom="column">
                  <wp:posOffset>1330960</wp:posOffset>
                </wp:positionH>
                <wp:positionV relativeFrom="paragraph">
                  <wp:posOffset>79375</wp:posOffset>
                </wp:positionV>
                <wp:extent cx="108000" cy="108000"/>
                <wp:effectExtent l="0" t="0" r="6350" b="6350"/>
                <wp:wrapNone/>
                <wp:docPr id="58" name="橢圓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41F5E7" id="橢圓 58" o:spid="_x0000_s1026" style="position:absolute;left:0;text-align:left;margin-left:104.8pt;margin-top:6.25pt;width:8.5pt;height:8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" fillcolor="#484f5e [3213]" stroked="f" strokeweight="1pt">
                <v:stroke joinstyle="miter"/>
              </v:oval>
            </w:pict>
          </mc:Fallback>
        </mc:AlternateContent>
      </w:r>
      <w:r w:rsidRPr="009E209A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抗戰勝利後</w:t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</w:p>
    <w:p w14:paraId="62D582CE" w14:textId="4C83B66E" w:rsidR="003A1854" w:rsidRPr="009E209A" w:rsidRDefault="003A1854" w:rsidP="003A1854">
      <w:pPr>
        <w:spacing w:line="276" w:lineRule="auto"/>
        <w:ind w:left="5760" w:firstLine="720"/>
        <w:rPr>
          <w:rFonts w:ascii="DFKai-SB" w:eastAsia="DFKai-SB" w:hAnsi="DFKai-SB" w:cs="Times New Roman"/>
          <w:color w:val="040606" w:themeColor="text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6BB939C9" wp14:editId="3BEABB92">
            <wp:simplePos x="0" y="0"/>
            <wp:positionH relativeFrom="column">
              <wp:posOffset>451653</wp:posOffset>
            </wp:positionH>
            <wp:positionV relativeFrom="paragraph">
              <wp:posOffset>6074</wp:posOffset>
            </wp:positionV>
            <wp:extent cx="431321" cy="431321"/>
            <wp:effectExtent l="0" t="0" r="0" b="6985"/>
            <wp:wrapNone/>
            <wp:docPr id="72" name="圖片 72" descr="Victory - Free gesture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ctory - Free gestures ic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73" cy="43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FKai-SB" w:eastAsia="DFKai-SB" w:hAnsi="DFKai-SB" w:cs="Times New Roman" w:hint="eastAsia"/>
          <w:noProof/>
          <w:color w:val="040606" w:themeColor="text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2AAB14" wp14:editId="7AF1EC56">
                <wp:simplePos x="0" y="0"/>
                <wp:positionH relativeFrom="column">
                  <wp:posOffset>3907766</wp:posOffset>
                </wp:positionH>
                <wp:positionV relativeFrom="paragraph">
                  <wp:posOffset>75397</wp:posOffset>
                </wp:positionV>
                <wp:extent cx="108000" cy="108000"/>
                <wp:effectExtent l="0" t="0" r="6350" b="6350"/>
                <wp:wrapNone/>
                <wp:docPr id="65" name="橢圓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3886C1" id="橢圓 65" o:spid="_x0000_s1026" style="position:absolute;left:0;text-align:left;margin-left:307.7pt;margin-top:5.95pt;width:8.5pt;height:8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" fillcolor="#484f5e [3213]" stroked="f" strokeweight="1pt">
                <v:stroke joinstyle="miter"/>
              </v:oval>
            </w:pict>
          </mc:Fallback>
        </mc:AlternateContent>
      </w:r>
      <w:r>
        <w:rPr>
          <w:rFonts w:ascii="Times New Roman" w:eastAsia="DFKai-SB" w:hAnsi="Times New Roman" w:cs="Times New Roman" w:hint="eastAsia"/>
          <w:color w:val="484F5E" w:themeColor="text1"/>
          <w:sz w:val="32"/>
          <w:szCs w:val="32"/>
        </w:rPr>
        <w:t>擔任</w:t>
      </w:r>
      <w:r w:rsidR="00D03047">
        <w:rPr>
          <w:rFonts w:ascii="Times New Roman" w:eastAsia="DFKai-SB" w:hAnsi="Times New Roman" w:cs="Times New Roman" w:hint="eastAsia"/>
          <w:color w:val="484F5E" w:themeColor="text1"/>
          <w:sz w:val="32"/>
          <w:szCs w:val="32"/>
        </w:rPr>
        <w:t>駐</w:t>
      </w:r>
      <w:r>
        <w:rPr>
          <w:rFonts w:ascii="Times New Roman" w:eastAsia="DFKai-SB" w:hAnsi="Times New Roman" w:cs="Times New Roman" w:hint="eastAsia"/>
          <w:color w:val="484F5E" w:themeColor="text1"/>
          <w:sz w:val="32"/>
          <w:szCs w:val="32"/>
        </w:rPr>
        <w:t>菲律賓大使館武官</w:t>
      </w:r>
    </w:p>
    <w:p w14:paraId="3407FE84" w14:textId="77777777" w:rsidR="003A1854" w:rsidRPr="009E209A" w:rsidRDefault="003A1854" w:rsidP="003A1854">
      <w:pPr>
        <w:spacing w:line="276" w:lineRule="auto"/>
        <w:ind w:left="357"/>
        <w:rPr>
          <w:rFonts w:ascii="DFKai-SB" w:eastAsia="DFKai-SB" w:hAnsi="DFKai-SB" w:cs="Times New Roman"/>
          <w:color w:val="040606" w:themeColor="text2"/>
          <w:sz w:val="32"/>
          <w:szCs w:val="32"/>
        </w:rPr>
      </w:pPr>
    </w:p>
    <w:p w14:paraId="31BBD416" w14:textId="77777777" w:rsidR="003A1854" w:rsidRPr="009E209A" w:rsidRDefault="003A1854" w:rsidP="003A1854">
      <w:pPr>
        <w:spacing w:line="276" w:lineRule="auto"/>
        <w:ind w:left="357"/>
        <w:rPr>
          <w:rFonts w:ascii="DFKai-SB" w:eastAsia="DFKai-SB" w:hAnsi="DFKai-SB" w:cs="Times New Roman"/>
          <w:color w:val="040606" w:themeColor="text2"/>
          <w:sz w:val="32"/>
          <w:szCs w:val="32"/>
        </w:rPr>
      </w:pPr>
      <w:r>
        <w:rPr>
          <w:rFonts w:ascii="DFKai-SB" w:eastAsia="DFKai-SB" w:hAnsi="DFKai-SB" w:cs="Times New Roman" w:hint="eastAsia"/>
          <w:noProof/>
          <w:color w:val="040606" w:themeColor="text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E04A9C9" wp14:editId="03F25851">
                <wp:simplePos x="0" y="0"/>
                <wp:positionH relativeFrom="column">
                  <wp:posOffset>1068373</wp:posOffset>
                </wp:positionH>
                <wp:positionV relativeFrom="paragraph">
                  <wp:posOffset>160733</wp:posOffset>
                </wp:positionV>
                <wp:extent cx="2912338" cy="298280"/>
                <wp:effectExtent l="0" t="0" r="21590" b="26035"/>
                <wp:wrapNone/>
                <wp:docPr id="71" name="直線接點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2338" cy="29828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32BB7C" id="直線接點 71" o:spid="_x0000_s1026" style="position:absolute;left:0;text-align:lef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1pt,12.65pt" to="313.4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" strokecolor="red" strokeweight=".5pt">
                <v:stroke joinstyle="miter"/>
              </v:line>
            </w:pict>
          </mc:Fallback>
        </mc:AlternateContent>
      </w:r>
      <w:r>
        <w:rPr>
          <w:rFonts w:ascii="DFKai-SB" w:eastAsia="DFKai-SB" w:hAnsi="DFKai-SB" w:cs="Times New Roman" w:hint="eastAsia"/>
          <w:noProof/>
          <w:color w:val="040606" w:themeColor="text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32DC2B" wp14:editId="51350EB3">
                <wp:simplePos x="0" y="0"/>
                <wp:positionH relativeFrom="column">
                  <wp:posOffset>982980</wp:posOffset>
                </wp:positionH>
                <wp:positionV relativeFrom="paragraph">
                  <wp:posOffset>81651</wp:posOffset>
                </wp:positionV>
                <wp:extent cx="108000" cy="108000"/>
                <wp:effectExtent l="0" t="0" r="6350" b="6350"/>
                <wp:wrapNone/>
                <wp:docPr id="59" name="橢圓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B77456" id="橢圓 59" o:spid="_x0000_s1026" style="position:absolute;left:0;text-align:left;margin-left:77.4pt;margin-top:6.45pt;width:8.5pt;height:8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" fillcolor="#484f5e [3213]" stroked="f" strokeweight="1pt">
                <v:stroke joinstyle="miter"/>
              </v:oval>
            </w:pict>
          </mc:Fallback>
        </mc:AlternateContent>
      </w:r>
      <w:r w:rsidRPr="009E209A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退役後</w:t>
      </w:r>
    </w:p>
    <w:p w14:paraId="0DC42A6F" w14:textId="607FA945" w:rsidR="003A1854" w:rsidRPr="009E209A" w:rsidRDefault="003A1854" w:rsidP="003A1854">
      <w:pPr>
        <w:spacing w:line="276" w:lineRule="auto"/>
        <w:ind w:left="357"/>
        <w:rPr>
          <w:rFonts w:ascii="DFKai-SB" w:eastAsia="DFKai-SB" w:hAnsi="DFKai-SB" w:cs="Times New Roman"/>
          <w:color w:val="040606" w:themeColor="text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7B81C1E4" wp14:editId="3BF84901">
            <wp:simplePos x="0" y="0"/>
            <wp:positionH relativeFrom="column">
              <wp:posOffset>391268</wp:posOffset>
            </wp:positionH>
            <wp:positionV relativeFrom="paragraph">
              <wp:posOffset>8614</wp:posOffset>
            </wp:positionV>
            <wp:extent cx="500333" cy="500333"/>
            <wp:effectExtent l="0" t="0" r="0" b="0"/>
            <wp:wrapNone/>
            <wp:docPr id="73" name="圖片 73" descr="Army - Free user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my - Free user icon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16" cy="50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FKai-SB" w:eastAsia="DFKai-SB" w:hAnsi="DFKai-SB" w:cs="Times New Roman" w:hint="eastAsia"/>
          <w:noProof/>
          <w:color w:val="040606" w:themeColor="text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F158AE6" wp14:editId="387E63BC">
                <wp:simplePos x="0" y="0"/>
                <wp:positionH relativeFrom="column">
                  <wp:posOffset>3916392</wp:posOffset>
                </wp:positionH>
                <wp:positionV relativeFrom="paragraph">
                  <wp:posOffset>94891</wp:posOffset>
                </wp:positionV>
                <wp:extent cx="108000" cy="108000"/>
                <wp:effectExtent l="0" t="0" r="6350" b="6350"/>
                <wp:wrapNone/>
                <wp:docPr id="66" name="橢圓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4A0D4A" id="橢圓 66" o:spid="_x0000_s1026" style="position:absolute;left:0;text-align:left;margin-left:308.4pt;margin-top:7.45pt;width:8.5pt;height:8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" fillcolor="#484f5e [3213]" stroked="f" strokeweight="1pt">
                <v:stroke joinstyle="miter"/>
              </v:oval>
            </w:pict>
          </mc:Fallback>
        </mc:AlternateContent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 w:rsidR="00CB5832" w:rsidRPr="00CB5832">
        <w:rPr>
          <w:rFonts w:ascii="DFKai-SB" w:eastAsia="DFKai-SB" w:hAnsi="DFKai-SB" w:cs="Times New Roman" w:hint="eastAsia"/>
          <w:color w:val="484F5E" w:themeColor="text1"/>
          <w:sz w:val="32"/>
          <w:szCs w:val="32"/>
        </w:rPr>
        <w:t>從事</w:t>
      </w:r>
      <w:r w:rsidRPr="00C65B5A">
        <w:rPr>
          <w:rFonts w:ascii="Times New Roman" w:eastAsia="DFKai-SB" w:hAnsi="Times New Roman" w:cs="Times New Roman"/>
          <w:color w:val="484F5E" w:themeColor="text1"/>
          <w:sz w:val="32"/>
          <w:szCs w:val="32"/>
        </w:rPr>
        <w:t>國際貿易工作</w:t>
      </w:r>
    </w:p>
    <w:p w14:paraId="399CA104" w14:textId="77777777" w:rsidR="003A1854" w:rsidRPr="009E209A" w:rsidRDefault="003A1854" w:rsidP="003A1854">
      <w:pPr>
        <w:spacing w:line="276" w:lineRule="auto"/>
        <w:ind w:left="357"/>
        <w:rPr>
          <w:rFonts w:ascii="DFKai-SB" w:eastAsia="DFKai-SB" w:hAnsi="DFKai-SB" w:cs="Times New Roman"/>
          <w:color w:val="040606" w:themeColor="text2"/>
          <w:sz w:val="32"/>
          <w:szCs w:val="32"/>
        </w:rPr>
      </w:pPr>
    </w:p>
    <w:p w14:paraId="48D9F53D" w14:textId="77777777" w:rsidR="003A1854" w:rsidRPr="009E209A" w:rsidRDefault="003A1854" w:rsidP="003A1854">
      <w:pPr>
        <w:spacing w:line="276" w:lineRule="auto"/>
        <w:ind w:left="357"/>
        <w:rPr>
          <w:rFonts w:ascii="DFKai-SB" w:eastAsia="DFKai-SB" w:hAnsi="DFKai-SB" w:cs="Times New Roman"/>
          <w:color w:val="040606" w:themeColor="text2"/>
          <w:sz w:val="32"/>
          <w:szCs w:val="32"/>
        </w:rPr>
      </w:pPr>
      <w:r>
        <w:rPr>
          <w:rFonts w:ascii="DFKai-SB" w:eastAsia="DFKai-SB" w:hAnsi="DFKai-SB" w:cs="Times New Roman" w:hint="eastAsia"/>
          <w:noProof/>
          <w:color w:val="040606" w:themeColor="text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3C4F664" wp14:editId="162D4507">
                <wp:simplePos x="0" y="0"/>
                <wp:positionH relativeFrom="column">
                  <wp:posOffset>1526876</wp:posOffset>
                </wp:positionH>
                <wp:positionV relativeFrom="paragraph">
                  <wp:posOffset>88050</wp:posOffset>
                </wp:positionV>
                <wp:extent cx="108000" cy="108000"/>
                <wp:effectExtent l="0" t="0" r="6350" b="6350"/>
                <wp:wrapNone/>
                <wp:docPr id="62" name="橢圓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E74FD9" id="橢圓 62" o:spid="_x0000_s1026" style="position:absolute;left:0;text-align:left;margin-left:120.25pt;margin-top:6.95pt;width:8.5pt;height:8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" fillcolor="#484f5e [3213]" stroked="f" strokeweight="1pt">
                <v:stroke joinstyle="miter"/>
              </v:oval>
            </w:pict>
          </mc:Fallback>
        </mc:AlternateContent>
      </w:r>
      <w:r w:rsidRPr="009E209A">
        <w:rPr>
          <w:rFonts w:ascii="DFKai-SB" w:eastAsia="DFKai-SB" w:hAnsi="DFKai-SB" w:cs="Times New Roman" w:hint="eastAsia"/>
          <w:color w:val="040606" w:themeColor="text2"/>
          <w:sz w:val="32"/>
          <w:szCs w:val="32"/>
        </w:rPr>
        <w:t>退休後(近年)</w:t>
      </w:r>
      <w:r w:rsidRPr="009E209A">
        <w:rPr>
          <w:rFonts w:ascii="DFKai-SB" w:eastAsia="DFKai-SB" w:hAnsi="DFKai-SB" w:cs="Times New Roman" w:hint="eastAsia"/>
          <w:noProof/>
          <w:color w:val="040606" w:themeColor="text2"/>
          <w:sz w:val="32"/>
          <w:szCs w:val="32"/>
        </w:rPr>
        <w:t xml:space="preserve"> </w:t>
      </w:r>
    </w:p>
    <w:p w14:paraId="6CA1F661" w14:textId="77777777" w:rsidR="003A1854" w:rsidRPr="009E209A" w:rsidRDefault="003A1854" w:rsidP="003A1854">
      <w:pPr>
        <w:spacing w:line="276" w:lineRule="auto"/>
        <w:rPr>
          <w:rFonts w:ascii="DFKai-SB" w:eastAsia="DFKai-SB" w:hAnsi="DFKai-SB" w:cs="Times New Roman"/>
          <w:color w:val="040606" w:themeColor="text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61BDEA31" wp14:editId="4DCE5309">
            <wp:simplePos x="0" y="0"/>
            <wp:positionH relativeFrom="column">
              <wp:posOffset>442547</wp:posOffset>
            </wp:positionH>
            <wp:positionV relativeFrom="paragraph">
              <wp:posOffset>19577</wp:posOffset>
            </wp:positionV>
            <wp:extent cx="396126" cy="465826"/>
            <wp:effectExtent l="0" t="0" r="4445" b="0"/>
            <wp:wrapNone/>
            <wp:docPr id="74" name="圖片 74" descr="Man face emotive icon old in glasses Royalt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n face emotive icon old in glasses Royalty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368"/>
                    <a:stretch/>
                  </pic:blipFill>
                  <pic:spPr bwMode="auto">
                    <a:xfrm>
                      <a:off x="0" y="0"/>
                      <a:ext cx="396126" cy="46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FKai-SB" w:eastAsia="DFKai-SB" w:hAnsi="DFKai-SB" w:cs="Times New Roman" w:hint="eastAsia"/>
          <w:noProof/>
          <w:color w:val="040606" w:themeColor="text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F54560F" wp14:editId="61767CD3">
                <wp:simplePos x="0" y="0"/>
                <wp:positionH relativeFrom="column">
                  <wp:posOffset>3932291</wp:posOffset>
                </wp:positionH>
                <wp:positionV relativeFrom="paragraph">
                  <wp:posOffset>76835</wp:posOffset>
                </wp:positionV>
                <wp:extent cx="108000" cy="108000"/>
                <wp:effectExtent l="0" t="0" r="6350" b="6350"/>
                <wp:wrapNone/>
                <wp:docPr id="67" name="橢圓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1080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4FF5FC" id="橢圓 67" o:spid="_x0000_s1026" style="position:absolute;left:0;text-align:left;margin-left:309.65pt;margin-top:6.05pt;width:8.5pt;height:8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" fillcolor="#484f5e [3213]" stroked="f" strokeweight="1pt">
                <v:stroke joinstyle="miter"/>
              </v:oval>
            </w:pict>
          </mc:Fallback>
        </mc:AlternateContent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DFKai-SB" w:eastAsia="DFKai-SB" w:hAnsi="DFKai-SB" w:cs="Times New Roman"/>
          <w:color w:val="040606" w:themeColor="text2"/>
          <w:sz w:val="32"/>
          <w:szCs w:val="32"/>
        </w:rPr>
        <w:tab/>
      </w:r>
      <w:r>
        <w:rPr>
          <w:rFonts w:ascii="Times New Roman" w:eastAsia="DFKai-SB" w:hAnsi="Times New Roman" w:cs="Times New Roman" w:hint="eastAsia"/>
          <w:color w:val="484F5E" w:themeColor="text1"/>
          <w:sz w:val="32"/>
          <w:szCs w:val="32"/>
        </w:rPr>
        <w:t>擔任空軍司令部參謀</w:t>
      </w:r>
    </w:p>
    <w:p w14:paraId="1C75E38C" w14:textId="77777777" w:rsidR="003A1854" w:rsidRPr="009E209A" w:rsidRDefault="003A1854" w:rsidP="003A1854">
      <w:pPr>
        <w:spacing w:line="276" w:lineRule="auto"/>
        <w:rPr>
          <w:rFonts w:ascii="DFKai-SB" w:eastAsia="DFKai-SB" w:hAnsi="DFKai-SB" w:cs="Times New Roman"/>
          <w:color w:val="040606" w:themeColor="text2"/>
        </w:rPr>
      </w:pPr>
    </w:p>
    <w:p w14:paraId="7421D369" w14:textId="44518CF4" w:rsidR="009E209A" w:rsidRDefault="009E209A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</w:p>
    <w:p w14:paraId="0CC44305" w14:textId="4EAF434D" w:rsidR="00313F6F" w:rsidRPr="00F3467B" w:rsidRDefault="00043C08" w:rsidP="00313F6F">
      <w:pPr>
        <w:pStyle w:val="a7"/>
        <w:numPr>
          <w:ilvl w:val="0"/>
          <w:numId w:val="6"/>
        </w:numPr>
        <w:spacing w:after="120" w:line="276" w:lineRule="auto"/>
        <w:ind w:left="357" w:hanging="357"/>
        <w:jc w:val="both"/>
        <w:rPr>
          <w:rFonts w:ascii="Times New Roman" w:hAnsi="Times New Roman" w:cs="Times New Roman"/>
          <w:color w:val="040606" w:themeColor="text2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4D938C" wp14:editId="3A8D5215">
                <wp:simplePos x="0" y="0"/>
                <wp:positionH relativeFrom="column">
                  <wp:posOffset>2870643</wp:posOffset>
                </wp:positionH>
                <wp:positionV relativeFrom="paragraph">
                  <wp:posOffset>382617</wp:posOffset>
                </wp:positionV>
                <wp:extent cx="3395214" cy="517585"/>
                <wp:effectExtent l="38100" t="38100" r="110490" b="111125"/>
                <wp:wrapNone/>
                <wp:docPr id="80" name="矩形: 圓角化同側角落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5214" cy="517585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05079A" w14:textId="14763B42" w:rsidR="00043C08" w:rsidRPr="00013DA0" w:rsidRDefault="00013DA0" w:rsidP="00013DA0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3110A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無法</w:t>
                            </w:r>
                            <w:r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完全</w:t>
                            </w:r>
                            <w:r w:rsidR="0053110A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抬起</w:t>
                            </w:r>
                            <w:r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52946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52946"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            </w:t>
                            </w:r>
                            <w:r w:rsidR="00152946" w:rsidRPr="00152946">
                              <w:rPr>
                                <w:rFonts w:ascii="DFKai-SB" w:eastAsia="DFKai-SB" w:hAnsi="DFKai-SB"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="00152946" w:rsidRPr="00152946">
                              <w:rPr>
                                <w:rFonts w:ascii="DFKai-SB" w:eastAsia="DFKai-SB" w:hAnsi="DFKai-SB" w:hint="eastAsia"/>
                                <w:color w:val="FFFFFF" w:themeColor="background1"/>
                                <w:u w:val="single"/>
                              </w:rPr>
                              <w:t>一</w:t>
                            </w:r>
                            <w:proofErr w:type="gramEnd"/>
                            <w:r w:rsidRPr="00152946">
                              <w:rPr>
                                <w:rFonts w:ascii="DFKai-SB" w:eastAsia="DFKai-SB" w:hAnsi="DFKai-SB"/>
                                <w:color w:val="484F5E" w:themeColor="text1"/>
                                <w:u w:val="single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4D938C" id="矩形: 圓角化同側角落 80" o:spid="_x0000_s1028" style="position:absolute;left:0;text-align:left;margin-left:226.05pt;margin-top:30.15pt;width:267.35pt;height:40.7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395214,5175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" adj="-11796480,,5400" path="m86266,l3308948,v47643,,86266,38623,86266,86266l3395214,517585r,l,517585r,l,86266c,38623,38623,,86266,xe" fillcolor="white [3212]" strokecolor="#845903 [1604]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86266,0;3308948,0;3395214,86266;3395214,517585;3395214,517585;0,517585;0,517585;0,86266;86266,0" o:connectangles="0,0,0,0,0,0,0,0,0" textboxrect="0,0,3395214,517585"/>
                <v:textbox>
                  <w:txbxContent>
                    <w:p w14:paraId="3D05079A" w14:textId="14763B42" w:rsidR="00043C08" w:rsidRPr="00013DA0" w:rsidRDefault="00013DA0" w:rsidP="00013DA0">
                      <w:pP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 w:rsidR="0053110A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無法</w:t>
                      </w:r>
                      <w:r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完全</w:t>
                      </w:r>
                      <w:r w:rsidR="0053110A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抬起</w:t>
                      </w:r>
                      <w:r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 w:rsidR="00152946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 w:rsidR="00152946"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            </w:t>
                      </w:r>
                      <w:r w:rsidR="00152946" w:rsidRPr="00152946">
                        <w:rPr>
                          <w:rFonts w:ascii="DFKai-SB" w:eastAsia="DFKai-SB" w:hAnsi="DFKai-SB"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proofErr w:type="gramStart"/>
                      <w:r w:rsidR="00152946" w:rsidRPr="00152946">
                        <w:rPr>
                          <w:rFonts w:ascii="DFKai-SB" w:eastAsia="DFKai-SB" w:hAnsi="DFKai-SB" w:hint="eastAsia"/>
                          <w:color w:val="FFFFFF" w:themeColor="background1"/>
                          <w:u w:val="single"/>
                        </w:rPr>
                        <w:t>一</w:t>
                      </w:r>
                      <w:proofErr w:type="gramEnd"/>
                      <w:r w:rsidRPr="00152946">
                        <w:rPr>
                          <w:rFonts w:ascii="DFKai-SB" w:eastAsia="DFKai-SB" w:hAnsi="DFKai-SB"/>
                          <w:color w:val="484F5E" w:themeColor="text1"/>
                          <w:u w:val="single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D037A7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戰爭對陳炳靖帶來哪些傷害</w:t>
      </w:r>
      <w:r w:rsidR="00313F6F" w:rsidRPr="00F3467B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BC4A52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在橫線上填寫答案</w:t>
      </w:r>
      <w:r w:rsidR="00313F6F" w:rsidRPr="00F3467B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4DAE14BB" w14:textId="67B6E4E9" w:rsidR="009E209A" w:rsidRDefault="00DF3F27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D7CB1E0" wp14:editId="0E9D6871">
                <wp:simplePos x="0" y="0"/>
                <wp:positionH relativeFrom="column">
                  <wp:posOffset>4729588</wp:posOffset>
                </wp:positionH>
                <wp:positionV relativeFrom="paragraph">
                  <wp:posOffset>9045</wp:posOffset>
                </wp:positionV>
                <wp:extent cx="1069676" cy="405442"/>
                <wp:effectExtent l="0" t="0" r="0" b="0"/>
                <wp:wrapNone/>
                <wp:docPr id="83" name="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676" cy="4054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E2AB64" w14:textId="3621C8AC" w:rsidR="00DF3F27" w:rsidRPr="00DF3F27" w:rsidRDefault="00DF3F27" w:rsidP="00DF3F2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DF3F27">
                              <w:rPr>
                                <w:rFonts w:hint="eastAsia"/>
                                <w:color w:val="FF0000"/>
                              </w:rPr>
                              <w:t>右手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7CB1E0" id="矩形 83" o:spid="_x0000_s1029" style="position:absolute;margin-left:372.4pt;margin-top:.7pt;width:84.25pt;height:31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" filled="f" stroked="f" strokeweight="1pt">
                <v:textbox>
                  <w:txbxContent>
                    <w:p w14:paraId="50E2AB64" w14:textId="3621C8AC" w:rsidR="00DF3F27" w:rsidRPr="00DF3F27" w:rsidRDefault="00DF3F27" w:rsidP="00DF3F27">
                      <w:pPr>
                        <w:jc w:val="center"/>
                        <w:rPr>
                          <w:color w:val="FF0000"/>
                        </w:rPr>
                      </w:pPr>
                      <w:r w:rsidRPr="00DF3F27">
                        <w:rPr>
                          <w:rFonts w:hint="eastAsia"/>
                          <w:color w:val="FF0000"/>
                        </w:rPr>
                        <w:t>右手</w:t>
                      </w:r>
                    </w:p>
                  </w:txbxContent>
                </v:textbox>
              </v:rect>
            </w:pict>
          </mc:Fallback>
        </mc:AlternateContent>
      </w:r>
    </w:p>
    <w:p w14:paraId="33167E82" w14:textId="325EC9C5" w:rsidR="00BC4A52" w:rsidRDefault="009E059C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8EE4BA" wp14:editId="2806CFCE">
                <wp:simplePos x="0" y="0"/>
                <wp:positionH relativeFrom="column">
                  <wp:posOffset>1788627</wp:posOffset>
                </wp:positionH>
                <wp:positionV relativeFrom="paragraph">
                  <wp:posOffset>40939</wp:posOffset>
                </wp:positionV>
                <wp:extent cx="974785" cy="448573"/>
                <wp:effectExtent l="0" t="38100" r="53975" b="27940"/>
                <wp:wrapNone/>
                <wp:docPr id="77" name="直線單箭頭接點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4785" cy="4485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CC706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77" o:spid="_x0000_s1026" type="#_x0000_t32" style="position:absolute;margin-left:140.85pt;margin-top:3.2pt;width:76.75pt;height:35.3pt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" strokecolor="#faaf17 [3204]" strokeweight=".5pt">
                <v:stroke endarrow="block" joinstyle="miter"/>
              </v:shape>
            </w:pict>
          </mc:Fallback>
        </mc:AlternateContent>
      </w:r>
    </w:p>
    <w:p w14:paraId="4AEF0CF3" w14:textId="4CD25DB9" w:rsidR="00000374" w:rsidRDefault="00BC4A52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03A909" wp14:editId="00EAF01D">
                <wp:simplePos x="0" y="0"/>
                <wp:positionH relativeFrom="column">
                  <wp:posOffset>213204</wp:posOffset>
                </wp:positionH>
                <wp:positionV relativeFrom="paragraph">
                  <wp:posOffset>49686</wp:posOffset>
                </wp:positionV>
                <wp:extent cx="1609545" cy="893553"/>
                <wp:effectExtent l="38100" t="38100" r="86360" b="97155"/>
                <wp:wrapNone/>
                <wp:docPr id="76" name="流程圖: 結束點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545" cy="893553"/>
                        </a:xfrm>
                        <a:prstGeom prst="flowChartTerminator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841FAF" w14:textId="78B61A47" w:rsidR="00BC4A52" w:rsidRPr="00BC4A52" w:rsidRDefault="00BC4A52" w:rsidP="00BC4A52">
                            <w:pPr>
                              <w:jc w:val="center"/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BC4A52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戰爭對陳炳靖的傷害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03A909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76" o:spid="_x0000_s1030" type="#_x0000_t116" style="position:absolute;margin-left:16.8pt;margin-top:3.9pt;width:126.75pt;height:70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" fillcolor="#feeed0 [660]" stroked="f" strokeweight="1pt">
                <v:shadow on="t" color="black" opacity="26214f" origin="-.5,-.5" offset=".74836mm,.74836mm"/>
                <v:textbox>
                  <w:txbxContent>
                    <w:p w14:paraId="49841FAF" w14:textId="78B61A47" w:rsidR="00BC4A52" w:rsidRPr="00BC4A52" w:rsidRDefault="00BC4A52" w:rsidP="00BC4A52">
                      <w:pPr>
                        <w:jc w:val="center"/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</w:pPr>
                      <w:r w:rsidRPr="00BC4A52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戰爭對陳炳靖的傷害</w:t>
                      </w:r>
                    </w:p>
                  </w:txbxContent>
                </v:textbox>
              </v:shape>
            </w:pict>
          </mc:Fallback>
        </mc:AlternateContent>
      </w:r>
    </w:p>
    <w:p w14:paraId="6C520235" w14:textId="6F098207" w:rsidR="00000374" w:rsidRPr="00682A0E" w:rsidRDefault="00DF3F27" w:rsidP="00CF2D13">
      <w:pPr>
        <w:spacing w:line="276" w:lineRule="auto"/>
        <w:rPr>
          <w:rFonts w:ascii="Times New Roman" w:hAnsi="Times New Roman" w:cs="Times New Roman"/>
          <w:color w:val="040606" w:themeColor="text2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695700" wp14:editId="1078FA67">
                <wp:simplePos x="0" y="0"/>
                <wp:positionH relativeFrom="column">
                  <wp:posOffset>4261449</wp:posOffset>
                </wp:positionH>
                <wp:positionV relativeFrom="paragraph">
                  <wp:posOffset>744736</wp:posOffset>
                </wp:positionV>
                <wp:extent cx="1069676" cy="405442"/>
                <wp:effectExtent l="0" t="0" r="0" b="0"/>
                <wp:wrapNone/>
                <wp:docPr id="85" name="矩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676" cy="4054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DABEBF" w14:textId="1BDF3948" w:rsidR="00DF3F27" w:rsidRPr="00DF3F27" w:rsidRDefault="00DF3F27" w:rsidP="00DF3F2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戰時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遇難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695700" id="矩形 85" o:spid="_x0000_s1031" style="position:absolute;margin-left:335.55pt;margin-top:58.65pt;width:84.25pt;height:31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" filled="f" stroked="f" strokeweight="1pt">
                <v:textbox>
                  <w:txbxContent>
                    <w:p w14:paraId="5FDABEBF" w14:textId="1BDF3948" w:rsidR="00DF3F27" w:rsidRPr="00DF3F27" w:rsidRDefault="00DF3F27" w:rsidP="00DF3F2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戰時</w:t>
                      </w:r>
                      <w:r>
                        <w:rPr>
                          <w:rFonts w:hint="eastAsia"/>
                          <w:color w:val="FF0000"/>
                        </w:rPr>
                        <w:t>/</w:t>
                      </w:r>
                      <w:r>
                        <w:rPr>
                          <w:rFonts w:hint="eastAsia"/>
                          <w:color w:val="FF0000"/>
                        </w:rPr>
                        <w:t>遇難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2E2E0F" wp14:editId="76B6AF25">
                <wp:simplePos x="0" y="0"/>
                <wp:positionH relativeFrom="column">
                  <wp:posOffset>4114800</wp:posOffset>
                </wp:positionH>
                <wp:positionV relativeFrom="paragraph">
                  <wp:posOffset>60385</wp:posOffset>
                </wp:positionV>
                <wp:extent cx="1069676" cy="405442"/>
                <wp:effectExtent l="0" t="0" r="0" b="0"/>
                <wp:wrapNone/>
                <wp:docPr id="84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676" cy="4054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C7BBDC" w14:textId="7DEF4944" w:rsidR="00DF3F27" w:rsidRPr="00DF3F27" w:rsidRDefault="00DF3F27" w:rsidP="00DF3F2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心情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2E2E0F" id="矩形 84" o:spid="_x0000_s1032" style="position:absolute;margin-left:324pt;margin-top:4.75pt;width:84.25pt;height:31.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" filled="f" stroked="f" strokeweight="1pt">
                <v:textbox>
                  <w:txbxContent>
                    <w:p w14:paraId="67C7BBDC" w14:textId="7DEF4944" w:rsidR="00DF3F27" w:rsidRPr="00DF3F27" w:rsidRDefault="00DF3F27" w:rsidP="00DF3F27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心情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ABDB68" wp14:editId="650DFB19">
                <wp:simplePos x="0" y="0"/>
                <wp:positionH relativeFrom="column">
                  <wp:posOffset>2862017</wp:posOffset>
                </wp:positionH>
                <wp:positionV relativeFrom="paragraph">
                  <wp:posOffset>21063</wp:posOffset>
                </wp:positionV>
                <wp:extent cx="2765485" cy="517525"/>
                <wp:effectExtent l="38100" t="38100" r="111125" b="111125"/>
                <wp:wrapNone/>
                <wp:docPr id="81" name="矩形: 圓角化同側角落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5485" cy="517525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6C236B" w14:textId="2D6F7F8B" w:rsidR="00013DA0" w:rsidRPr="00013DA0" w:rsidRDefault="00013DA0" w:rsidP="00013DA0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06390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無法放鬆</w:t>
                            </w:r>
                            <w:r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52946"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           </w:t>
                            </w:r>
                            <w:r w:rsidR="00152946" w:rsidRPr="00152946">
                              <w:rPr>
                                <w:rFonts w:ascii="DFKai-SB" w:eastAsia="DFKai-SB" w:hAnsi="DFKai-SB"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="00152946" w:rsidRPr="00DF3F27">
                              <w:rPr>
                                <w:rFonts w:ascii="DFKai-SB" w:eastAsia="DFKai-SB" w:hAnsi="DFKai-SB" w:hint="eastAsia"/>
                                <w:color w:val="FFFFFF" w:themeColor="background1"/>
                                <w:u w:val="single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ABDB68" id="矩形: 圓角化同側角落 81" o:spid="_x0000_s1033" style="position:absolute;margin-left:225.35pt;margin-top:1.65pt;width:217.75pt;height:40.7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765485,517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" adj="-11796480,,5400" path="m86256,l2679229,v47638,,86256,38618,86256,86256l2765485,517525r,l,517525r,l,86256c,38618,38618,,86256,xe" fillcolor="white [3212]" strokecolor="#845903 [1604]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86256,0;2679229,0;2765485,86256;2765485,517525;2765485,517525;0,517525;0,517525;0,86256;86256,0" o:connectangles="0,0,0,0,0,0,0,0,0" textboxrect="0,0,2765485,517525"/>
                <v:textbox>
                  <w:txbxContent>
                    <w:p w14:paraId="3A6C236B" w14:textId="2D6F7F8B" w:rsidR="00013DA0" w:rsidRPr="00013DA0" w:rsidRDefault="00013DA0" w:rsidP="00013DA0">
                      <w:pP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 w:rsidR="00606390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無法放鬆</w:t>
                      </w:r>
                      <w:r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 w:rsidR="00152946"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           </w:t>
                      </w:r>
                      <w:r w:rsidR="00152946" w:rsidRPr="00152946">
                        <w:rPr>
                          <w:rFonts w:ascii="DFKai-SB" w:eastAsia="DFKai-SB" w:hAnsi="DFKai-SB"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proofErr w:type="gramStart"/>
                      <w:r w:rsidR="00152946" w:rsidRPr="00DF3F27">
                        <w:rPr>
                          <w:rFonts w:ascii="DFKai-SB" w:eastAsia="DFKai-SB" w:hAnsi="DFKai-SB" w:hint="eastAsia"/>
                          <w:color w:val="FFFFFF" w:themeColor="background1"/>
                          <w:u w:val="single"/>
                        </w:rPr>
                        <w:t>一</w:t>
                      </w:r>
                      <w:proofErr w:type="gramEnd"/>
                      <w: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152946"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7A4DE0" wp14:editId="1009F2AE">
                <wp:simplePos x="0" y="0"/>
                <wp:positionH relativeFrom="margin">
                  <wp:posOffset>2853319</wp:posOffset>
                </wp:positionH>
                <wp:positionV relativeFrom="paragraph">
                  <wp:posOffset>710613</wp:posOffset>
                </wp:positionV>
                <wp:extent cx="3550489" cy="517585"/>
                <wp:effectExtent l="38100" t="38100" r="107315" b="111125"/>
                <wp:wrapNone/>
                <wp:docPr id="82" name="矩形: 圓角化同側角落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489" cy="517585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779DE" w14:textId="0C263BFA" w:rsidR="00606390" w:rsidRPr="00013DA0" w:rsidRDefault="00606390" w:rsidP="00606390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F4371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經常會夢見</w:t>
                            </w:r>
                            <w:r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 </w:t>
                            </w:r>
                            <w:r w:rsidR="00152946"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        </w:t>
                            </w:r>
                            <w:r w:rsidR="00152946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152946"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152946">
                              <w:rPr>
                                <w:rFonts w:ascii="DFKai-SB" w:eastAsia="DFKai-SB" w:hAnsi="DFKai-SB"/>
                                <w:color w:val="484F5E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52946" w:rsidRPr="00152946">
                              <w:rPr>
                                <w:rFonts w:ascii="DFKai-SB" w:eastAsia="DFKai-SB" w:hAnsi="DFKai-SB" w:hint="eastAsia"/>
                                <w:color w:val="484F5E" w:themeColor="text1"/>
                                <w:sz w:val="32"/>
                                <w:szCs w:val="32"/>
                              </w:rPr>
                              <w:t>的景象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7A4DE0" id="矩形: 圓角化同側角落 82" o:spid="_x0000_s1034" style="position:absolute;margin-left:224.65pt;margin-top:55.95pt;width:279.55pt;height:40.75pt;z-index:251695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3550489,5175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" adj="-11796480,,5400" path="m86266,l3464223,v47643,,86266,38623,86266,86266l3550489,517585r,l,517585r,l,86266c,38623,38623,,86266,xe" fillcolor="white [3212]" strokecolor="#845903 [1604]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86266,0;3464223,0;3550489,86266;3550489,517585;3550489,517585;0,517585;0,517585;0,86266;86266,0" o:connectangles="0,0,0,0,0,0,0,0,0" textboxrect="0,0,3550489,517585"/>
                <v:textbox>
                  <w:txbxContent>
                    <w:p w14:paraId="7DA779DE" w14:textId="0C263BFA" w:rsidR="00606390" w:rsidRPr="00013DA0" w:rsidRDefault="00606390" w:rsidP="00606390">
                      <w:pP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 w:rsidR="00DF4371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經常會夢見</w:t>
                      </w:r>
                      <w:r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 </w:t>
                      </w:r>
                      <w:r w:rsidR="00152946"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        </w:t>
                      </w:r>
                      <w:r w:rsidR="00152946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152946"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152946">
                        <w:rPr>
                          <w:rFonts w:ascii="DFKai-SB" w:eastAsia="DFKai-SB" w:hAnsi="DFKai-SB"/>
                          <w:color w:val="484F5E" w:themeColor="text1"/>
                          <w:sz w:val="32"/>
                          <w:szCs w:val="32"/>
                        </w:rPr>
                        <w:t xml:space="preserve"> </w:t>
                      </w:r>
                      <w:r w:rsidR="00152946" w:rsidRPr="00152946">
                        <w:rPr>
                          <w:rFonts w:ascii="DFKai-SB" w:eastAsia="DFKai-SB" w:hAnsi="DFKai-SB" w:hint="eastAsia"/>
                          <w:color w:val="484F5E" w:themeColor="text1"/>
                          <w:sz w:val="32"/>
                          <w:szCs w:val="32"/>
                        </w:rPr>
                        <w:t>的景象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2946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C17542A" wp14:editId="313983AD">
                <wp:simplePos x="0" y="0"/>
                <wp:positionH relativeFrom="column">
                  <wp:posOffset>2044916</wp:posOffset>
                </wp:positionH>
                <wp:positionV relativeFrom="paragraph">
                  <wp:posOffset>290135</wp:posOffset>
                </wp:positionV>
                <wp:extent cx="472071" cy="948118"/>
                <wp:effectExtent l="9525" t="0" r="52070" b="71120"/>
                <wp:wrapNone/>
                <wp:docPr id="79" name="直線單箭頭接點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472071" cy="94811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963B4" id="直線單箭頭接點 79" o:spid="_x0000_s1026" type="#_x0000_t32" style="position:absolute;margin-left:161pt;margin-top:22.85pt;width:37.15pt;height:74.65pt;rotation:-90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" strokecolor="#faaf17 [3204]" strokeweight=".5pt">
                <v:stroke endarrow="block" joinstyle="miter"/>
              </v:shape>
            </w:pict>
          </mc:Fallback>
        </mc:AlternateContent>
      </w:r>
      <w:r w:rsidR="00152946">
        <w:rPr>
          <w:rFonts w:ascii="Times New Roman" w:hAnsi="Times New Roman" w:cs="Times New Roman"/>
          <w:noProof/>
          <w:color w:val="040606" w:themeColor="text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F5D7CC" wp14:editId="4A5327D1">
                <wp:simplePos x="0" y="0"/>
                <wp:positionH relativeFrom="column">
                  <wp:posOffset>1821994</wp:posOffset>
                </wp:positionH>
                <wp:positionV relativeFrom="paragraph">
                  <wp:posOffset>289392</wp:posOffset>
                </wp:positionV>
                <wp:extent cx="974785" cy="0"/>
                <wp:effectExtent l="0" t="76200" r="15875" b="95250"/>
                <wp:wrapNone/>
                <wp:docPr id="78" name="直線單箭頭接點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478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0DC69" id="直線單箭頭接點 78" o:spid="_x0000_s1026" type="#_x0000_t32" style="position:absolute;margin-left:143.45pt;margin-top:22.8pt;width:76.75pt;height:0;flip:y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" strokecolor="#faaf17 [3204]" strokeweight=".5pt">
                <v:stroke endarrow="block" joinstyle="miter"/>
              </v:shape>
            </w:pict>
          </mc:Fallback>
        </mc:AlternateContent>
      </w:r>
    </w:p>
    <w:sectPr w:rsidR="00000374" w:rsidRPr="00682A0E" w:rsidSect="004038B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B072B" w14:textId="77777777" w:rsidR="00DB638B" w:rsidRDefault="00DB638B" w:rsidP="00465C96">
      <w:r>
        <w:separator/>
      </w:r>
    </w:p>
  </w:endnote>
  <w:endnote w:type="continuationSeparator" w:id="0">
    <w:p w14:paraId="51DB0586" w14:textId="77777777" w:rsidR="00DB638B" w:rsidRDefault="00DB638B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Content>
      <w:p w14:paraId="7DF3E2FB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057A734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4E6A1" w14:textId="7796E495" w:rsidR="00F17125" w:rsidRDefault="00CA693B" w:rsidP="00CA693B">
    <w:pPr>
      <w:pStyle w:val="a5"/>
      <w:jc w:val="cen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72CC160C" wp14:editId="629CD02D">
          <wp:simplePos x="0" y="0"/>
          <wp:positionH relativeFrom="page">
            <wp:align>left</wp:align>
          </wp:positionH>
          <wp:positionV relativeFrom="paragraph">
            <wp:posOffset>-69011</wp:posOffset>
          </wp:positionV>
          <wp:extent cx="7557031" cy="711249"/>
          <wp:effectExtent l="0" t="0" r="6350" b="0"/>
          <wp:wrapNone/>
          <wp:docPr id="24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453825392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9283015"/>
      <w:docPartObj>
        <w:docPartGallery w:val="Page Numbers (Bottom of Page)"/>
        <w:docPartUnique/>
      </w:docPartObj>
    </w:sdtPr>
    <w:sdtContent>
      <w:p w14:paraId="75149E4A" w14:textId="7B4CC5EE" w:rsidR="004038B5" w:rsidRDefault="00CA693B" w:rsidP="00CA693B">
        <w:pPr>
          <w:pStyle w:val="a5"/>
          <w:jc w:val="center"/>
        </w:pPr>
        <w:r>
          <w:rPr>
            <w:noProof/>
          </w:rPr>
          <w:drawing>
            <wp:anchor distT="0" distB="0" distL="114300" distR="114300" simplePos="0" relativeHeight="251663360" behindDoc="1" locked="0" layoutInCell="1" allowOverlap="1" wp14:anchorId="2C3AFF36" wp14:editId="403CBE59">
              <wp:simplePos x="0" y="0"/>
              <wp:positionH relativeFrom="page">
                <wp:align>left</wp:align>
              </wp:positionH>
              <wp:positionV relativeFrom="paragraph">
                <wp:posOffset>-86264</wp:posOffset>
              </wp:positionV>
              <wp:extent cx="7557031" cy="711249"/>
              <wp:effectExtent l="0" t="0" r="6350" b="0"/>
              <wp:wrapNone/>
              <wp:docPr id="21" name="Picture 4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" name="Picture 47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031" cy="71124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E1A03E" w14:textId="77777777" w:rsidR="00DB638B" w:rsidRDefault="00DB638B" w:rsidP="00465C96">
      <w:r>
        <w:separator/>
      </w:r>
    </w:p>
  </w:footnote>
  <w:footnote w:type="continuationSeparator" w:id="0">
    <w:p w14:paraId="34C1C119" w14:textId="77777777" w:rsidR="00DB638B" w:rsidRDefault="00DB638B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FFC6A" w14:textId="77777777" w:rsidR="004A3EDA" w:rsidRDefault="004A3ED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CE1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012E98" wp14:editId="24653A23">
          <wp:simplePos x="0" y="0"/>
          <wp:positionH relativeFrom="margin">
            <wp:posOffset>-540384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FD33D" w14:textId="4E72FA3A" w:rsidR="004038B5" w:rsidRDefault="000D10E1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BF6618E" wp14:editId="764872E6">
              <wp:simplePos x="0" y="0"/>
              <wp:positionH relativeFrom="margin">
                <wp:posOffset>3422015</wp:posOffset>
              </wp:positionH>
              <wp:positionV relativeFrom="paragraph">
                <wp:posOffset>-170815</wp:posOffset>
              </wp:positionV>
              <wp:extent cx="952500" cy="504825"/>
              <wp:effectExtent l="0" t="0" r="19050" b="28575"/>
              <wp:wrapNone/>
              <wp:docPr id="10" name="矩形: 圓角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4D3790C3" w14:textId="77777777" w:rsidR="000D10E1" w:rsidRDefault="000D10E1" w:rsidP="000D10E1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2BF6618E" id="矩形: 圓角 10" o:spid="_x0000_s1035" style="position:absolute;margin-left:269.45pt;margin-top:-13.45pt;width:7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" fillcolor="#ffcdcd" strokecolor="window" strokeweight="1pt">
              <v:stroke joinstyle="miter"/>
              <v:path arrowok="t"/>
              <v:textbox inset="2mm,0,2mm,0">
                <w:txbxContent>
                  <w:p w14:paraId="4D3790C3" w14:textId="77777777" w:rsidR="000D10E1" w:rsidRDefault="000D10E1" w:rsidP="000D10E1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4A3EDA">
      <w:rPr>
        <w:noProof/>
      </w:rPr>
      <w:drawing>
        <wp:anchor distT="0" distB="0" distL="114300" distR="114300" simplePos="0" relativeHeight="251667456" behindDoc="0" locked="0" layoutInCell="1" allowOverlap="1" wp14:anchorId="0B938671" wp14:editId="62CB0441">
          <wp:simplePos x="0" y="0"/>
          <wp:positionH relativeFrom="page">
            <wp:posOffset>-6350</wp:posOffset>
          </wp:positionH>
          <wp:positionV relativeFrom="paragraph">
            <wp:posOffset>-489585</wp:posOffset>
          </wp:positionV>
          <wp:extent cx="7555195" cy="1123950"/>
          <wp:effectExtent l="0" t="0" r="8255" b="0"/>
          <wp:wrapNone/>
          <wp:docPr id="7" name="圖片 7" descr="一張含有 文字, 螢幕擷取畫面, 字型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圖片 7" descr="一張含有 文字, 螢幕擷取畫面, 字型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195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7FD479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29pt;height:29pt;visibility:visible;mso-wrap-style:square" o:bullet="t">
        <v:imagedata r:id="rId1" o:title=""/>
      </v:shape>
    </w:pict>
  </w:numPicBullet>
  <w:abstractNum w:abstractNumId="0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4C0148C"/>
    <w:multiLevelType w:val="hybridMultilevel"/>
    <w:tmpl w:val="85AE0B2C"/>
    <w:lvl w:ilvl="0" w:tplc="CA6655A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FA31B49"/>
    <w:multiLevelType w:val="hybridMultilevel"/>
    <w:tmpl w:val="2B4451D8"/>
    <w:lvl w:ilvl="0" w:tplc="3E3CD77C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C3A1D"/>
    <w:multiLevelType w:val="hybridMultilevel"/>
    <w:tmpl w:val="0AE41770"/>
    <w:lvl w:ilvl="0" w:tplc="9148FBF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7F1D51"/>
    <w:multiLevelType w:val="hybridMultilevel"/>
    <w:tmpl w:val="8548B990"/>
    <w:lvl w:ilvl="0" w:tplc="1CD0C73A">
      <w:start w:val="1"/>
      <w:numFmt w:val="decimal"/>
      <w:lvlText w:val="(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97" w:hanging="420"/>
      </w:pPr>
    </w:lvl>
    <w:lvl w:ilvl="2" w:tplc="0409001B" w:tentative="1">
      <w:start w:val="1"/>
      <w:numFmt w:val="lowerRoman"/>
      <w:lvlText w:val="%3."/>
      <w:lvlJc w:val="righ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9" w:tentative="1">
      <w:start w:val="1"/>
      <w:numFmt w:val="lowerLetter"/>
      <w:lvlText w:val="%5)"/>
      <w:lvlJc w:val="left"/>
      <w:pPr>
        <w:ind w:left="2457" w:hanging="420"/>
      </w:pPr>
    </w:lvl>
    <w:lvl w:ilvl="5" w:tplc="0409001B" w:tentative="1">
      <w:start w:val="1"/>
      <w:numFmt w:val="lowerRoman"/>
      <w:lvlText w:val="%6."/>
      <w:lvlJc w:val="righ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9" w:tentative="1">
      <w:start w:val="1"/>
      <w:numFmt w:val="lowerLetter"/>
      <w:lvlText w:val="%8)"/>
      <w:lvlJc w:val="left"/>
      <w:pPr>
        <w:ind w:left="3717" w:hanging="420"/>
      </w:pPr>
    </w:lvl>
    <w:lvl w:ilvl="8" w:tplc="0409001B" w:tentative="1">
      <w:start w:val="1"/>
      <w:numFmt w:val="lowerRoman"/>
      <w:lvlText w:val="%9."/>
      <w:lvlJc w:val="right"/>
      <w:pPr>
        <w:ind w:left="4137" w:hanging="420"/>
      </w:pPr>
    </w:lvl>
  </w:abstractNum>
  <w:abstractNum w:abstractNumId="8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FD3161D"/>
    <w:multiLevelType w:val="hybridMultilevel"/>
    <w:tmpl w:val="2F705274"/>
    <w:lvl w:ilvl="0" w:tplc="C3AAF434">
      <w:start w:val="1"/>
      <w:numFmt w:val="upperLetter"/>
      <w:lvlText w:val="%1."/>
      <w:lvlJc w:val="left"/>
      <w:pPr>
        <w:ind w:left="717" w:hanging="405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92" w:hanging="360"/>
      </w:pPr>
    </w:lvl>
    <w:lvl w:ilvl="2" w:tplc="3C09001B" w:tentative="1">
      <w:start w:val="1"/>
      <w:numFmt w:val="lowerRoman"/>
      <w:lvlText w:val="%3."/>
      <w:lvlJc w:val="right"/>
      <w:pPr>
        <w:ind w:left="2112" w:hanging="180"/>
      </w:pPr>
    </w:lvl>
    <w:lvl w:ilvl="3" w:tplc="3C09000F" w:tentative="1">
      <w:start w:val="1"/>
      <w:numFmt w:val="decimal"/>
      <w:lvlText w:val="%4."/>
      <w:lvlJc w:val="left"/>
      <w:pPr>
        <w:ind w:left="2832" w:hanging="360"/>
      </w:pPr>
    </w:lvl>
    <w:lvl w:ilvl="4" w:tplc="3C090019" w:tentative="1">
      <w:start w:val="1"/>
      <w:numFmt w:val="lowerLetter"/>
      <w:lvlText w:val="%5."/>
      <w:lvlJc w:val="left"/>
      <w:pPr>
        <w:ind w:left="3552" w:hanging="360"/>
      </w:pPr>
    </w:lvl>
    <w:lvl w:ilvl="5" w:tplc="3C09001B" w:tentative="1">
      <w:start w:val="1"/>
      <w:numFmt w:val="lowerRoman"/>
      <w:lvlText w:val="%6."/>
      <w:lvlJc w:val="right"/>
      <w:pPr>
        <w:ind w:left="4272" w:hanging="180"/>
      </w:pPr>
    </w:lvl>
    <w:lvl w:ilvl="6" w:tplc="3C09000F" w:tentative="1">
      <w:start w:val="1"/>
      <w:numFmt w:val="decimal"/>
      <w:lvlText w:val="%7."/>
      <w:lvlJc w:val="left"/>
      <w:pPr>
        <w:ind w:left="4992" w:hanging="360"/>
      </w:pPr>
    </w:lvl>
    <w:lvl w:ilvl="7" w:tplc="3C090019" w:tentative="1">
      <w:start w:val="1"/>
      <w:numFmt w:val="lowerLetter"/>
      <w:lvlText w:val="%8."/>
      <w:lvlJc w:val="left"/>
      <w:pPr>
        <w:ind w:left="5712" w:hanging="360"/>
      </w:pPr>
    </w:lvl>
    <w:lvl w:ilvl="8" w:tplc="3C09001B" w:tentative="1">
      <w:start w:val="1"/>
      <w:numFmt w:val="lowerRoman"/>
      <w:lvlText w:val="%9."/>
      <w:lvlJc w:val="right"/>
      <w:pPr>
        <w:ind w:left="6432" w:hanging="180"/>
      </w:pPr>
    </w:lvl>
  </w:abstractNum>
  <w:num w:numId="1" w16cid:durableId="1208879651">
    <w:abstractNumId w:val="4"/>
  </w:num>
  <w:num w:numId="2" w16cid:durableId="102379785">
    <w:abstractNumId w:val="6"/>
  </w:num>
  <w:num w:numId="3" w16cid:durableId="1348556626">
    <w:abstractNumId w:val="8"/>
  </w:num>
  <w:num w:numId="4" w16cid:durableId="849836731">
    <w:abstractNumId w:val="1"/>
  </w:num>
  <w:num w:numId="5" w16cid:durableId="1243838014">
    <w:abstractNumId w:val="0"/>
  </w:num>
  <w:num w:numId="6" w16cid:durableId="575241033">
    <w:abstractNumId w:val="3"/>
  </w:num>
  <w:num w:numId="7" w16cid:durableId="750085455">
    <w:abstractNumId w:val="9"/>
  </w:num>
  <w:num w:numId="8" w16cid:durableId="489517734">
    <w:abstractNumId w:val="7"/>
  </w:num>
  <w:num w:numId="9" w16cid:durableId="1183323129">
    <w:abstractNumId w:val="2"/>
  </w:num>
  <w:num w:numId="10" w16cid:durableId="4424995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E7"/>
    <w:rsid w:val="00000374"/>
    <w:rsid w:val="00006CB3"/>
    <w:rsid w:val="00013DA0"/>
    <w:rsid w:val="000150EE"/>
    <w:rsid w:val="000214DD"/>
    <w:rsid w:val="00021C3F"/>
    <w:rsid w:val="00022D83"/>
    <w:rsid w:val="00023F7D"/>
    <w:rsid w:val="00027603"/>
    <w:rsid w:val="00035EED"/>
    <w:rsid w:val="00043C08"/>
    <w:rsid w:val="000603A3"/>
    <w:rsid w:val="0006459E"/>
    <w:rsid w:val="000661D6"/>
    <w:rsid w:val="0007141B"/>
    <w:rsid w:val="00083024"/>
    <w:rsid w:val="00096449"/>
    <w:rsid w:val="000A204E"/>
    <w:rsid w:val="000B1230"/>
    <w:rsid w:val="000B41D0"/>
    <w:rsid w:val="000B602A"/>
    <w:rsid w:val="000D10E1"/>
    <w:rsid w:val="000E58CD"/>
    <w:rsid w:val="001145BE"/>
    <w:rsid w:val="00117084"/>
    <w:rsid w:val="00120E54"/>
    <w:rsid w:val="00124522"/>
    <w:rsid w:val="00124A34"/>
    <w:rsid w:val="00126308"/>
    <w:rsid w:val="00135252"/>
    <w:rsid w:val="001406AA"/>
    <w:rsid w:val="001412D4"/>
    <w:rsid w:val="00152946"/>
    <w:rsid w:val="00157029"/>
    <w:rsid w:val="00164750"/>
    <w:rsid w:val="00165B48"/>
    <w:rsid w:val="001752D5"/>
    <w:rsid w:val="00182EB0"/>
    <w:rsid w:val="00185F29"/>
    <w:rsid w:val="001A2F95"/>
    <w:rsid w:val="001A4F4D"/>
    <w:rsid w:val="001B2F67"/>
    <w:rsid w:val="001B3365"/>
    <w:rsid w:val="001B3571"/>
    <w:rsid w:val="001B5B02"/>
    <w:rsid w:val="001C0642"/>
    <w:rsid w:val="001D7BE6"/>
    <w:rsid w:val="001E0D5D"/>
    <w:rsid w:val="001E3C87"/>
    <w:rsid w:val="001E4DD3"/>
    <w:rsid w:val="001F4025"/>
    <w:rsid w:val="0020069A"/>
    <w:rsid w:val="00200700"/>
    <w:rsid w:val="00213CA0"/>
    <w:rsid w:val="00227235"/>
    <w:rsid w:val="002428B0"/>
    <w:rsid w:val="00253473"/>
    <w:rsid w:val="0025533E"/>
    <w:rsid w:val="002578E0"/>
    <w:rsid w:val="00257B1E"/>
    <w:rsid w:val="00265AA8"/>
    <w:rsid w:val="002742F5"/>
    <w:rsid w:val="00280BFD"/>
    <w:rsid w:val="00287226"/>
    <w:rsid w:val="00287DA6"/>
    <w:rsid w:val="00294B6E"/>
    <w:rsid w:val="002A61FE"/>
    <w:rsid w:val="002A7669"/>
    <w:rsid w:val="002C33A2"/>
    <w:rsid w:val="002C5663"/>
    <w:rsid w:val="002C7E62"/>
    <w:rsid w:val="002D2E11"/>
    <w:rsid w:val="002D517B"/>
    <w:rsid w:val="002D6E0E"/>
    <w:rsid w:val="002E27DF"/>
    <w:rsid w:val="002E587D"/>
    <w:rsid w:val="002E59A4"/>
    <w:rsid w:val="002E6743"/>
    <w:rsid w:val="002F748E"/>
    <w:rsid w:val="002F7863"/>
    <w:rsid w:val="00313F6F"/>
    <w:rsid w:val="00314C50"/>
    <w:rsid w:val="0032354F"/>
    <w:rsid w:val="00323D45"/>
    <w:rsid w:val="00340A4E"/>
    <w:rsid w:val="00346063"/>
    <w:rsid w:val="00350B05"/>
    <w:rsid w:val="0036573B"/>
    <w:rsid w:val="00375DF1"/>
    <w:rsid w:val="003826F0"/>
    <w:rsid w:val="003836B1"/>
    <w:rsid w:val="003A1854"/>
    <w:rsid w:val="003B27AC"/>
    <w:rsid w:val="003C15AA"/>
    <w:rsid w:val="003C6182"/>
    <w:rsid w:val="003D116E"/>
    <w:rsid w:val="003E2653"/>
    <w:rsid w:val="003E3F00"/>
    <w:rsid w:val="003E438D"/>
    <w:rsid w:val="003F0F0F"/>
    <w:rsid w:val="00402D76"/>
    <w:rsid w:val="004038B5"/>
    <w:rsid w:val="00433BF3"/>
    <w:rsid w:val="0043426E"/>
    <w:rsid w:val="004461AE"/>
    <w:rsid w:val="00450D4C"/>
    <w:rsid w:val="004607AF"/>
    <w:rsid w:val="00465C96"/>
    <w:rsid w:val="0047169B"/>
    <w:rsid w:val="00480FBB"/>
    <w:rsid w:val="00482551"/>
    <w:rsid w:val="004862FC"/>
    <w:rsid w:val="004A2E2F"/>
    <w:rsid w:val="004A3EDA"/>
    <w:rsid w:val="004B79B8"/>
    <w:rsid w:val="004C1BD5"/>
    <w:rsid w:val="004C4C64"/>
    <w:rsid w:val="004C6F9F"/>
    <w:rsid w:val="004C794B"/>
    <w:rsid w:val="004D0121"/>
    <w:rsid w:val="004D155B"/>
    <w:rsid w:val="004D38B6"/>
    <w:rsid w:val="004D6492"/>
    <w:rsid w:val="004D6525"/>
    <w:rsid w:val="004E1111"/>
    <w:rsid w:val="00501B61"/>
    <w:rsid w:val="00504024"/>
    <w:rsid w:val="005057FB"/>
    <w:rsid w:val="00524D68"/>
    <w:rsid w:val="0053110A"/>
    <w:rsid w:val="00532AD8"/>
    <w:rsid w:val="00534FED"/>
    <w:rsid w:val="00537238"/>
    <w:rsid w:val="005438AD"/>
    <w:rsid w:val="00556208"/>
    <w:rsid w:val="005566A0"/>
    <w:rsid w:val="005619BC"/>
    <w:rsid w:val="00574311"/>
    <w:rsid w:val="0057476C"/>
    <w:rsid w:val="0058160B"/>
    <w:rsid w:val="00581DBF"/>
    <w:rsid w:val="00584079"/>
    <w:rsid w:val="00592357"/>
    <w:rsid w:val="00593AD1"/>
    <w:rsid w:val="0059681B"/>
    <w:rsid w:val="005A2984"/>
    <w:rsid w:val="005B59D8"/>
    <w:rsid w:val="005B6C15"/>
    <w:rsid w:val="005D069B"/>
    <w:rsid w:val="005E49C9"/>
    <w:rsid w:val="005E5BF0"/>
    <w:rsid w:val="005F7C4A"/>
    <w:rsid w:val="00604DF2"/>
    <w:rsid w:val="00606390"/>
    <w:rsid w:val="006101FC"/>
    <w:rsid w:val="00615BE5"/>
    <w:rsid w:val="00621C51"/>
    <w:rsid w:val="00627177"/>
    <w:rsid w:val="0062740A"/>
    <w:rsid w:val="00635355"/>
    <w:rsid w:val="00641E16"/>
    <w:rsid w:val="00652E18"/>
    <w:rsid w:val="00664FA2"/>
    <w:rsid w:val="0066607E"/>
    <w:rsid w:val="00676CFE"/>
    <w:rsid w:val="00682A0E"/>
    <w:rsid w:val="00685051"/>
    <w:rsid w:val="00692BA0"/>
    <w:rsid w:val="006C3760"/>
    <w:rsid w:val="006C6F9F"/>
    <w:rsid w:val="006D06C7"/>
    <w:rsid w:val="006D146B"/>
    <w:rsid w:val="006D2D2B"/>
    <w:rsid w:val="006E28DF"/>
    <w:rsid w:val="006F7924"/>
    <w:rsid w:val="00722215"/>
    <w:rsid w:val="00734657"/>
    <w:rsid w:val="007410AF"/>
    <w:rsid w:val="007438AA"/>
    <w:rsid w:val="007503AC"/>
    <w:rsid w:val="00752113"/>
    <w:rsid w:val="0076163F"/>
    <w:rsid w:val="00764697"/>
    <w:rsid w:val="00766912"/>
    <w:rsid w:val="00783946"/>
    <w:rsid w:val="00792C0C"/>
    <w:rsid w:val="007943BD"/>
    <w:rsid w:val="007969E5"/>
    <w:rsid w:val="00796CD8"/>
    <w:rsid w:val="007A027A"/>
    <w:rsid w:val="007A2D3A"/>
    <w:rsid w:val="007A531F"/>
    <w:rsid w:val="007A7B09"/>
    <w:rsid w:val="007A7CD9"/>
    <w:rsid w:val="007B38BC"/>
    <w:rsid w:val="007B5E24"/>
    <w:rsid w:val="007C3046"/>
    <w:rsid w:val="007D698C"/>
    <w:rsid w:val="007E021E"/>
    <w:rsid w:val="007E1056"/>
    <w:rsid w:val="007E231F"/>
    <w:rsid w:val="007F3688"/>
    <w:rsid w:val="008031B2"/>
    <w:rsid w:val="00810A2C"/>
    <w:rsid w:val="0081744B"/>
    <w:rsid w:val="00826413"/>
    <w:rsid w:val="00851CAD"/>
    <w:rsid w:val="0085705B"/>
    <w:rsid w:val="0087273E"/>
    <w:rsid w:val="00872BB5"/>
    <w:rsid w:val="008761F2"/>
    <w:rsid w:val="00881A29"/>
    <w:rsid w:val="008A3E63"/>
    <w:rsid w:val="008A4BF2"/>
    <w:rsid w:val="008B26FB"/>
    <w:rsid w:val="008B37FA"/>
    <w:rsid w:val="008D5419"/>
    <w:rsid w:val="008E0E85"/>
    <w:rsid w:val="008E7F15"/>
    <w:rsid w:val="008F02FB"/>
    <w:rsid w:val="008F7025"/>
    <w:rsid w:val="009067F1"/>
    <w:rsid w:val="009503A0"/>
    <w:rsid w:val="00951359"/>
    <w:rsid w:val="00961FAD"/>
    <w:rsid w:val="00995F21"/>
    <w:rsid w:val="009A352F"/>
    <w:rsid w:val="009B0AC1"/>
    <w:rsid w:val="009B4FF6"/>
    <w:rsid w:val="009C04B7"/>
    <w:rsid w:val="009C2F97"/>
    <w:rsid w:val="009C5AC8"/>
    <w:rsid w:val="009C7520"/>
    <w:rsid w:val="009D0F9B"/>
    <w:rsid w:val="009E059C"/>
    <w:rsid w:val="009E209A"/>
    <w:rsid w:val="00A04271"/>
    <w:rsid w:val="00A22169"/>
    <w:rsid w:val="00A26141"/>
    <w:rsid w:val="00A318A1"/>
    <w:rsid w:val="00A41C1E"/>
    <w:rsid w:val="00A4621D"/>
    <w:rsid w:val="00A6041C"/>
    <w:rsid w:val="00A67F92"/>
    <w:rsid w:val="00A70C6D"/>
    <w:rsid w:val="00A8427F"/>
    <w:rsid w:val="00A92247"/>
    <w:rsid w:val="00AB6435"/>
    <w:rsid w:val="00AC5AD9"/>
    <w:rsid w:val="00AD068B"/>
    <w:rsid w:val="00AD652D"/>
    <w:rsid w:val="00AF6C53"/>
    <w:rsid w:val="00B000F8"/>
    <w:rsid w:val="00B062A9"/>
    <w:rsid w:val="00B16337"/>
    <w:rsid w:val="00B2111E"/>
    <w:rsid w:val="00B31F67"/>
    <w:rsid w:val="00B34CDD"/>
    <w:rsid w:val="00B35AFE"/>
    <w:rsid w:val="00B42A4D"/>
    <w:rsid w:val="00B62F60"/>
    <w:rsid w:val="00B71AF8"/>
    <w:rsid w:val="00B7386D"/>
    <w:rsid w:val="00B75175"/>
    <w:rsid w:val="00B824A9"/>
    <w:rsid w:val="00BA799D"/>
    <w:rsid w:val="00BB2A9A"/>
    <w:rsid w:val="00BB6C12"/>
    <w:rsid w:val="00BC4A52"/>
    <w:rsid w:val="00BC6252"/>
    <w:rsid w:val="00BD0207"/>
    <w:rsid w:val="00BD1AF9"/>
    <w:rsid w:val="00BD25A0"/>
    <w:rsid w:val="00BE0BBB"/>
    <w:rsid w:val="00BE1485"/>
    <w:rsid w:val="00BE4E50"/>
    <w:rsid w:val="00BE6BA1"/>
    <w:rsid w:val="00C057E7"/>
    <w:rsid w:val="00C07A6D"/>
    <w:rsid w:val="00C413AB"/>
    <w:rsid w:val="00C451C4"/>
    <w:rsid w:val="00C65B5A"/>
    <w:rsid w:val="00C73E0B"/>
    <w:rsid w:val="00C92D00"/>
    <w:rsid w:val="00CA1395"/>
    <w:rsid w:val="00CA1856"/>
    <w:rsid w:val="00CA693B"/>
    <w:rsid w:val="00CB4CC8"/>
    <w:rsid w:val="00CB4FAB"/>
    <w:rsid w:val="00CB5832"/>
    <w:rsid w:val="00CC470F"/>
    <w:rsid w:val="00CC614B"/>
    <w:rsid w:val="00CC7AE5"/>
    <w:rsid w:val="00CC7B60"/>
    <w:rsid w:val="00CD47B4"/>
    <w:rsid w:val="00CF2D13"/>
    <w:rsid w:val="00CF453F"/>
    <w:rsid w:val="00CF4FF1"/>
    <w:rsid w:val="00D03047"/>
    <w:rsid w:val="00D0321A"/>
    <w:rsid w:val="00D037A7"/>
    <w:rsid w:val="00D1322D"/>
    <w:rsid w:val="00D20BC6"/>
    <w:rsid w:val="00D3031F"/>
    <w:rsid w:val="00D30B57"/>
    <w:rsid w:val="00D41AA1"/>
    <w:rsid w:val="00D451EF"/>
    <w:rsid w:val="00D53023"/>
    <w:rsid w:val="00D5574B"/>
    <w:rsid w:val="00D57EDA"/>
    <w:rsid w:val="00D73B3F"/>
    <w:rsid w:val="00D86F95"/>
    <w:rsid w:val="00D95972"/>
    <w:rsid w:val="00D96163"/>
    <w:rsid w:val="00DA7E23"/>
    <w:rsid w:val="00DB638B"/>
    <w:rsid w:val="00DC11E7"/>
    <w:rsid w:val="00DC584F"/>
    <w:rsid w:val="00DF3F27"/>
    <w:rsid w:val="00DF4371"/>
    <w:rsid w:val="00E102DE"/>
    <w:rsid w:val="00E210E8"/>
    <w:rsid w:val="00E254FE"/>
    <w:rsid w:val="00E30CA5"/>
    <w:rsid w:val="00E318D4"/>
    <w:rsid w:val="00E603AD"/>
    <w:rsid w:val="00E612D4"/>
    <w:rsid w:val="00E73FC0"/>
    <w:rsid w:val="00E76FAB"/>
    <w:rsid w:val="00E90FFC"/>
    <w:rsid w:val="00E94928"/>
    <w:rsid w:val="00E95543"/>
    <w:rsid w:val="00E96ADC"/>
    <w:rsid w:val="00EA2BF2"/>
    <w:rsid w:val="00EA7CDC"/>
    <w:rsid w:val="00EC7956"/>
    <w:rsid w:val="00ED4372"/>
    <w:rsid w:val="00EF0A8E"/>
    <w:rsid w:val="00EF4F7C"/>
    <w:rsid w:val="00F11770"/>
    <w:rsid w:val="00F17125"/>
    <w:rsid w:val="00F257A0"/>
    <w:rsid w:val="00F26FF7"/>
    <w:rsid w:val="00F27069"/>
    <w:rsid w:val="00F31D95"/>
    <w:rsid w:val="00F3467B"/>
    <w:rsid w:val="00F46E97"/>
    <w:rsid w:val="00F561A4"/>
    <w:rsid w:val="00F648A2"/>
    <w:rsid w:val="00F80426"/>
    <w:rsid w:val="00F84FC3"/>
    <w:rsid w:val="00F93E05"/>
    <w:rsid w:val="00F97544"/>
    <w:rsid w:val="00FA1AE2"/>
    <w:rsid w:val="00FB1C7C"/>
    <w:rsid w:val="00FC0965"/>
    <w:rsid w:val="00FD0F19"/>
    <w:rsid w:val="00FD1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5FAEE6"/>
  <w15:chartTrackingRefBased/>
  <w15:docId w15:val="{6651B3CB-105C-4CA5-B276-0E9A29A4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CB58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3416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5002CBD-8700-4D6E-AE3D-39C619EAE579}"/>
</file>

<file path=customXml/itemProps2.xml><?xml version="1.0" encoding="utf-8"?>
<ds:datastoreItem xmlns:ds="http://schemas.openxmlformats.org/officeDocument/2006/customXml" ds:itemID="{4C37C2C7-7ABC-4788-A2CB-9DBF20F5BAD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4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抗日_學習工作紙-小學template</Template>
  <TotalTime>313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</cp:lastModifiedBy>
  <cp:revision>119</cp:revision>
  <cp:lastPrinted>2022-08-31T07:55:00Z</cp:lastPrinted>
  <dcterms:created xsi:type="dcterms:W3CDTF">2022-10-11T03:14:00Z</dcterms:created>
  <dcterms:modified xsi:type="dcterms:W3CDTF">2023-07-03T06:04:00Z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