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9BA7" w14:textId="77777777" w:rsidR="00BD0336" w:rsidRPr="000E58CD" w:rsidRDefault="00BD0336" w:rsidP="00BD033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proofErr w:type="gramStart"/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淚眼憶同袍</w:t>
      </w:r>
      <w:proofErr w:type="gramEnd"/>
    </w:p>
    <w:p w14:paraId="46835412" w14:textId="6E485B2B" w:rsidR="00BD0336" w:rsidRDefault="00BD0336" w:rsidP="00BD033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73D20DD" w14:textId="68DE74D5" w:rsidR="00BD0336" w:rsidRPr="008D5419" w:rsidRDefault="00BA0E56" w:rsidP="00BD0336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85888" behindDoc="0" locked="0" layoutInCell="1" allowOverlap="1" wp14:anchorId="3458BD22" wp14:editId="60BE3E20">
            <wp:simplePos x="0" y="0"/>
            <wp:positionH relativeFrom="column">
              <wp:posOffset>5902036</wp:posOffset>
            </wp:positionH>
            <wp:positionV relativeFrom="paragraph">
              <wp:posOffset>308123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F8"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723455" wp14:editId="129D9391">
                <wp:simplePos x="0" y="0"/>
                <wp:positionH relativeFrom="page">
                  <wp:posOffset>14936</wp:posOffset>
                </wp:positionH>
                <wp:positionV relativeFrom="paragraph">
                  <wp:posOffset>133239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E4CE5" w14:textId="4BDEB65F" w:rsidR="002D3EF8" w:rsidRPr="00CB1F13" w:rsidRDefault="002D3EF8" w:rsidP="002D3EF8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4D17E0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4D17E0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P4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淚眼憶同袍</w:t>
                            </w:r>
                          </w:p>
                          <w:p w14:paraId="1EB8C9A8" w14:textId="355E61D3" w:rsidR="002D3EF8" w:rsidRPr="00CB1F13" w:rsidRDefault="002D3EF8" w:rsidP="002D3EF8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3660FF" w:rsidRPr="003660F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23455" id="矩形 5" o:spid="_x0000_s1026" style="position:absolute;left:0;text-align:left;margin-left:1.2pt;margin-top:10.5pt;width:593.85pt;height:74.5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" fillcolor="#feeed0 [665]" stroked="f" strokeweight="1pt">
                <v:textbox>
                  <w:txbxContent>
                    <w:p w14:paraId="4A5E4CE5" w14:textId="4BDEB65F" w:rsidR="002D3EF8" w:rsidRPr="00CB1F13" w:rsidRDefault="002D3EF8" w:rsidP="002D3EF8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4D17E0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4D17E0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P4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淚眼憶同袍</w:t>
                      </w:r>
                    </w:p>
                    <w:p w14:paraId="1EB8C9A8" w14:textId="355E61D3" w:rsidR="002D3EF8" w:rsidRPr="00CB1F13" w:rsidRDefault="002D3EF8" w:rsidP="002D3EF8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3660FF" w:rsidRPr="003660F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28E75" w14:textId="77777777" w:rsidR="00BD0336" w:rsidRDefault="00BD0336" w:rsidP="00BD0336">
      <w:pPr>
        <w:spacing w:line="276" w:lineRule="auto"/>
        <w:rPr>
          <w:color w:val="040606" w:themeColor="text2"/>
        </w:rPr>
      </w:pPr>
    </w:p>
    <w:p w14:paraId="2BC005FB" w14:textId="77777777" w:rsidR="00BD0336" w:rsidRDefault="00BD0336" w:rsidP="00BD033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00B2421C" w14:textId="77777777" w:rsidR="00BD0336" w:rsidRDefault="00BD0336" w:rsidP="00BD033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19ECA11" w14:textId="77777777" w:rsidR="00BD0336" w:rsidRPr="007F75C4" w:rsidRDefault="00BD0336" w:rsidP="00BD0336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觀看以下相片，然後橫線上填寫答案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3BADA39" w14:textId="77777777" w:rsidR="00BD0336" w:rsidRDefault="00BD0336" w:rsidP="00BD0336">
      <w:pPr>
        <w:spacing w:line="276" w:lineRule="auto"/>
        <w:ind w:left="357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9244DD" wp14:editId="2B68C993">
            <wp:simplePos x="0" y="0"/>
            <wp:positionH relativeFrom="column">
              <wp:posOffset>-610235</wp:posOffset>
            </wp:positionH>
            <wp:positionV relativeFrom="paragraph">
              <wp:posOffset>231140</wp:posOffset>
            </wp:positionV>
            <wp:extent cx="3193899" cy="2692400"/>
            <wp:effectExtent l="171450" t="171450" r="368935" b="355600"/>
            <wp:wrapNone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3277" r="10502" b="38281"/>
                    <a:stretch/>
                  </pic:blipFill>
                  <pic:spPr bwMode="auto">
                    <a:xfrm>
                      <a:off x="0" y="0"/>
                      <a:ext cx="3195902" cy="2694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29F2A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9C678" wp14:editId="7357BD29">
                <wp:simplePos x="0" y="0"/>
                <wp:positionH relativeFrom="margin">
                  <wp:posOffset>2736215</wp:posOffset>
                </wp:positionH>
                <wp:positionV relativeFrom="paragraph">
                  <wp:posOffset>29210</wp:posOffset>
                </wp:positionV>
                <wp:extent cx="3816350" cy="2762250"/>
                <wp:effectExtent l="19050" t="114300" r="31750" b="95250"/>
                <wp:wrapNone/>
                <wp:docPr id="8" name="流程圖: 結束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2762250"/>
                        </a:xfrm>
                        <a:custGeom>
                          <a:avLst/>
                          <a:gdLst>
                            <a:gd name="connsiteX0" fmla="*/ 613972 w 3816350"/>
                            <a:gd name="connsiteY0" fmla="*/ 0 h 2762250"/>
                            <a:gd name="connsiteX1" fmla="*/ 3202377 w 3816350"/>
                            <a:gd name="connsiteY1" fmla="*/ 0 h 2762250"/>
                            <a:gd name="connsiteX2" fmla="*/ 3816350 w 3816350"/>
                            <a:gd name="connsiteY2" fmla="*/ 1381125 h 2762250"/>
                            <a:gd name="connsiteX3" fmla="*/ 3202377 w 3816350"/>
                            <a:gd name="connsiteY3" fmla="*/ 2762250 h 2762250"/>
                            <a:gd name="connsiteX4" fmla="*/ 613972 w 3816350"/>
                            <a:gd name="connsiteY4" fmla="*/ 2762250 h 2762250"/>
                            <a:gd name="connsiteX5" fmla="*/ 0 w 3816350"/>
                            <a:gd name="connsiteY5" fmla="*/ 1381125 h 2762250"/>
                            <a:gd name="connsiteX6" fmla="*/ 613972 w 3816350"/>
                            <a:gd name="connsiteY6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16350" h="2762250" fill="none" extrusionOk="0">
                              <a:moveTo>
                                <a:pt x="613972" y="0"/>
                              </a:moveTo>
                              <a:cubicBezTo>
                                <a:pt x="1880170" y="-106938"/>
                                <a:pt x="2843880" y="-155192"/>
                                <a:pt x="3202377" y="0"/>
                              </a:cubicBezTo>
                              <a:cubicBezTo>
                                <a:pt x="3591203" y="114989"/>
                                <a:pt x="3819344" y="599361"/>
                                <a:pt x="3816350" y="1381125"/>
                              </a:cubicBezTo>
                              <a:cubicBezTo>
                                <a:pt x="3868030" y="2159135"/>
                                <a:pt x="3499900" y="2792621"/>
                                <a:pt x="3202377" y="2762250"/>
                              </a:cubicBezTo>
                              <a:cubicBezTo>
                                <a:pt x="2752446" y="2815887"/>
                                <a:pt x="1689286" y="2734076"/>
                                <a:pt x="613972" y="2762250"/>
                              </a:cubicBezTo>
                              <a:cubicBezTo>
                                <a:pt x="270122" y="2865441"/>
                                <a:pt x="96596" y="2109568"/>
                                <a:pt x="0" y="1381125"/>
                              </a:cubicBezTo>
                              <a:cubicBezTo>
                                <a:pt x="-6907" y="626940"/>
                                <a:pt x="265688" y="-6011"/>
                                <a:pt x="613972" y="0"/>
                              </a:cubicBezTo>
                              <a:close/>
                            </a:path>
                            <a:path w="3816350" h="2762250" stroke="0" extrusionOk="0">
                              <a:moveTo>
                                <a:pt x="613972" y="0"/>
                              </a:moveTo>
                              <a:cubicBezTo>
                                <a:pt x="1374114" y="165744"/>
                                <a:pt x="2771676" y="62754"/>
                                <a:pt x="3202377" y="0"/>
                              </a:cubicBezTo>
                              <a:cubicBezTo>
                                <a:pt x="3515330" y="99216"/>
                                <a:pt x="3810581" y="632717"/>
                                <a:pt x="3816350" y="1381125"/>
                              </a:cubicBezTo>
                              <a:cubicBezTo>
                                <a:pt x="3774377" y="2123545"/>
                                <a:pt x="3576539" y="2773947"/>
                                <a:pt x="3202377" y="2762250"/>
                              </a:cubicBezTo>
                              <a:cubicBezTo>
                                <a:pt x="1989471" y="2903286"/>
                                <a:pt x="1231526" y="2823652"/>
                                <a:pt x="613972" y="2762250"/>
                              </a:cubicBezTo>
                              <a:cubicBezTo>
                                <a:pt x="370747" y="2685133"/>
                                <a:pt x="16047" y="2205859"/>
                                <a:pt x="0" y="1381125"/>
                              </a:cubicBezTo>
                              <a:cubicBezTo>
                                <a:pt x="-11834" y="626435"/>
                                <a:pt x="301109" y="2237"/>
                                <a:pt x="6139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3159908479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B17BC" w14:textId="77777777" w:rsidR="00BD0336" w:rsidRDefault="00BD0336" w:rsidP="00BD0336">
                            <w:pPr>
                              <w:spacing w:line="480" w:lineRule="auto"/>
                              <w:jc w:val="center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BD0336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以</w:t>
                            </w:r>
                            <w:r w:rsidRPr="00BD0336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白</w:t>
                            </w:r>
                            <w:r w:rsidRPr="00BD0336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色十字架標示的人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57DA633C" w14:textId="134B75F1" w:rsidR="00BD0336" w:rsidRPr="00BD0336" w:rsidRDefault="00BD0336" w:rsidP="00BD0336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engXian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1DC9C3" w14:textId="77777777" w:rsidR="00BD0336" w:rsidRPr="00BD0336" w:rsidRDefault="00BD0336" w:rsidP="00BD0336">
                            <w:pPr>
                              <w:spacing w:line="480" w:lineRule="auto"/>
                              <w:ind w:firstLineChars="250" w:firstLine="7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D0336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</w:rPr>
                              <w:t>以紅色十字架標示的人：</w:t>
                            </w:r>
                            <w:r w:rsidRPr="00BD0336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1D23D4B" w14:textId="4CCB2857" w:rsidR="00BD0336" w:rsidRPr="007F75C4" w:rsidRDefault="00BD0336" w:rsidP="00BD0336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863F09" w14:textId="77777777" w:rsidR="00BD0336" w:rsidRPr="007F75C4" w:rsidRDefault="00BD0336" w:rsidP="00BD0336">
                            <w:pPr>
                              <w:spacing w:line="480" w:lineRule="auto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u w:val="single"/>
                              </w:rPr>
                            </w:pPr>
                          </w:p>
                          <w:p w14:paraId="6E2D1F79" w14:textId="77777777" w:rsidR="00BD0336" w:rsidRPr="00F364A5" w:rsidRDefault="00BD0336" w:rsidP="00BD03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9C67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8" o:spid="_x0000_s1027" type="#_x0000_t116" style="position:absolute;margin-left:215.45pt;margin-top:2.3pt;width:300.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" fillcolor="white [3212]" strokecolor="#484f5e [3213]" strokeweight="1pt">
                <v:stroke dashstyle="3 1"/>
                <v:textbox>
                  <w:txbxContent>
                    <w:p w14:paraId="2C4B17BC" w14:textId="77777777" w:rsidR="00BD0336" w:rsidRDefault="00BD0336" w:rsidP="00BD0336">
                      <w:pPr>
                        <w:spacing w:line="480" w:lineRule="auto"/>
                        <w:jc w:val="center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</w:pPr>
                      <w:r w:rsidRPr="00BD0336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以</w:t>
                      </w:r>
                      <w:r w:rsidRPr="00BD0336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白</w:t>
                      </w:r>
                      <w:r w:rsidRPr="00BD0336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色十字架標示的人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：</w:t>
                      </w:r>
                    </w:p>
                    <w:p w14:paraId="57DA633C" w14:textId="134B75F1" w:rsidR="00BD0336" w:rsidRPr="00BD0336" w:rsidRDefault="00BD0336" w:rsidP="00BD0336">
                      <w:pPr>
                        <w:spacing w:line="480" w:lineRule="auto"/>
                        <w:ind w:firstLineChars="250" w:firstLine="800"/>
                        <w:rPr>
                          <w:rFonts w:ascii="DFKai-SB" w:eastAsia="DengXian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1DC9C3" w14:textId="77777777" w:rsidR="00BD0336" w:rsidRPr="00BD0336" w:rsidRDefault="00BD0336" w:rsidP="00BD0336">
                      <w:pPr>
                        <w:spacing w:line="480" w:lineRule="auto"/>
                        <w:ind w:firstLineChars="250" w:firstLine="7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28"/>
                          <w:szCs w:val="28"/>
                          <w:u w:val="single"/>
                        </w:rPr>
                      </w:pPr>
                      <w:r w:rsidRPr="00BD0336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28"/>
                          <w:szCs w:val="28"/>
                        </w:rPr>
                        <w:t>以紅色十字架標示的人：</w:t>
                      </w:r>
                      <w:r w:rsidRPr="00BD0336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41D23D4B" w14:textId="4CCB2857" w:rsidR="00BD0336" w:rsidRPr="007F75C4" w:rsidRDefault="00BD0336" w:rsidP="00BD0336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863F09" w14:textId="77777777" w:rsidR="00BD0336" w:rsidRPr="007F75C4" w:rsidRDefault="00BD0336" w:rsidP="00BD0336">
                      <w:pPr>
                        <w:spacing w:line="480" w:lineRule="auto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u w:val="single"/>
                        </w:rPr>
                      </w:pPr>
                    </w:p>
                    <w:p w14:paraId="6E2D1F79" w14:textId="77777777" w:rsidR="00BD0336" w:rsidRPr="00F364A5" w:rsidRDefault="00BD0336" w:rsidP="00BD03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0DBA8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9E7AE38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66432" behindDoc="0" locked="0" layoutInCell="1" allowOverlap="1" wp14:anchorId="6438B80F" wp14:editId="6EFA1494">
            <wp:simplePos x="0" y="0"/>
            <wp:positionH relativeFrom="column">
              <wp:posOffset>3110865</wp:posOffset>
            </wp:positionH>
            <wp:positionV relativeFrom="paragraph">
              <wp:posOffset>26670</wp:posOffset>
            </wp:positionV>
            <wp:extent cx="323850" cy="323850"/>
            <wp:effectExtent l="0" t="0" r="0" b="0"/>
            <wp:wrapNone/>
            <wp:docPr id="7" name="Graphic 7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393A7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2144A81" w14:textId="569492C9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F7B12BA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F8A3792" w14:textId="44569AC5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C5DFE" wp14:editId="41F31DCC">
                <wp:simplePos x="0" y="0"/>
                <wp:positionH relativeFrom="column">
                  <wp:posOffset>3434031</wp:posOffset>
                </wp:positionH>
                <wp:positionV relativeFrom="paragraph">
                  <wp:posOffset>26279</wp:posOffset>
                </wp:positionV>
                <wp:extent cx="260223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D4065" id="Straight Connector 1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pt,2.05pt" to="47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" strokecolor="#484f5e [3213]" strokeweight=".5pt">
                <v:stroke joinstyle="miter"/>
              </v:line>
            </w:pict>
          </mc:Fallback>
        </mc:AlternateContent>
      </w:r>
    </w:p>
    <w:p w14:paraId="3482B940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67456" behindDoc="0" locked="0" layoutInCell="1" allowOverlap="1" wp14:anchorId="2EF9316C" wp14:editId="28E9BACD">
            <wp:simplePos x="0" y="0"/>
            <wp:positionH relativeFrom="column">
              <wp:posOffset>3111500</wp:posOffset>
            </wp:positionH>
            <wp:positionV relativeFrom="paragraph">
              <wp:posOffset>99060</wp:posOffset>
            </wp:positionV>
            <wp:extent cx="323850" cy="323850"/>
            <wp:effectExtent l="0" t="0" r="0" b="0"/>
            <wp:wrapNone/>
            <wp:docPr id="3" name="Graphic 3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9A498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AFC149E" w14:textId="61572D32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3AFAA20" w14:textId="77777777" w:rsidR="00BD0336" w:rsidRDefault="00BD0336" w:rsidP="00BD0336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51E2DFF" w14:textId="14650E2A" w:rsidR="00BD0336" w:rsidRDefault="00BD0336" w:rsidP="00BD0336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F51342" wp14:editId="2F67A655">
                <wp:simplePos x="0" y="0"/>
                <wp:positionH relativeFrom="column">
                  <wp:posOffset>3432810</wp:posOffset>
                </wp:positionH>
                <wp:positionV relativeFrom="paragraph">
                  <wp:posOffset>87484</wp:posOffset>
                </wp:positionV>
                <wp:extent cx="260223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4F6C8"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3pt,6.9pt" to="475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" strokecolor="#484f5e [3213]" strokeweight=".5pt">
                <v:stroke joinstyle="miter"/>
              </v:line>
            </w:pict>
          </mc:Fallback>
        </mc:AlternateContent>
      </w:r>
    </w:p>
    <w:p w14:paraId="71D75518" w14:textId="22B89AE1" w:rsidR="00BD0336" w:rsidRPr="007F75C4" w:rsidRDefault="00BD0336" w:rsidP="00BD0336">
      <w:pPr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6CE8622B" w14:textId="373F6A94" w:rsidR="00BD0336" w:rsidRPr="00451A3F" w:rsidRDefault="00BD0336" w:rsidP="00BD0336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2A0AED8E" w14:textId="6D7C541B" w:rsidR="00BD0336" w:rsidRPr="001A3DCA" w:rsidRDefault="00BD0336" w:rsidP="00BD0336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哪些事情展示陳炳靖與同袍深厚的感情？試舉出三項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04823A7" w14:textId="6BC5A62E" w:rsidR="00BD0336" w:rsidRPr="009C4D8A" w:rsidRDefault="00BD0336" w:rsidP="00BD0336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445AA3" wp14:editId="188522BB">
                <wp:simplePos x="0" y="0"/>
                <wp:positionH relativeFrom="column">
                  <wp:posOffset>39321</wp:posOffset>
                </wp:positionH>
                <wp:positionV relativeFrom="paragraph">
                  <wp:posOffset>9525</wp:posOffset>
                </wp:positionV>
                <wp:extent cx="6266815" cy="2346374"/>
                <wp:effectExtent l="38100" t="38100" r="114935" b="111125"/>
                <wp:wrapNone/>
                <wp:docPr id="24" name="Flowchart: Termina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815" cy="2346374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275BD" w14:textId="02B7FC1A" w:rsidR="00BD0336" w:rsidRPr="00BD0336" w:rsidRDefault="00BD0336" w:rsidP="00BD0336">
                            <w:pPr>
                              <w:spacing w:line="840" w:lineRule="exact"/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D0336">
                              <w:rPr>
                                <w:rFonts w:hint="eastAsia"/>
                                <w:color w:val="040606" w:themeColor="text2"/>
                                <w:sz w:val="28"/>
                                <w:szCs w:val="28"/>
                              </w:rPr>
                              <w:t>1</w:t>
                            </w:r>
                            <w:r w:rsidRPr="00BD0336"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0D37ED" w14:textId="15BE2803" w:rsidR="00BD0336" w:rsidRPr="00BD0336" w:rsidRDefault="00BD0336" w:rsidP="00BD0336">
                            <w:pPr>
                              <w:spacing w:line="840" w:lineRule="exact"/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D0336">
                              <w:rPr>
                                <w:rFonts w:hint="eastAsia"/>
                                <w:color w:val="040606" w:themeColor="text2"/>
                                <w:sz w:val="28"/>
                                <w:szCs w:val="28"/>
                              </w:rPr>
                              <w:t>2</w:t>
                            </w:r>
                            <w:r w:rsidRPr="00BD0336"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11CAAA" w14:textId="60EBC6B8" w:rsidR="00BD0336" w:rsidRPr="00BD0336" w:rsidRDefault="00BD0336" w:rsidP="00BD0336">
                            <w:pPr>
                              <w:spacing w:line="840" w:lineRule="exact"/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D0336">
                              <w:rPr>
                                <w:rFonts w:hint="eastAsia"/>
                                <w:color w:val="040606" w:themeColor="text2"/>
                                <w:sz w:val="28"/>
                                <w:szCs w:val="28"/>
                              </w:rPr>
                              <w:t>3</w:t>
                            </w:r>
                            <w:r w:rsidRPr="00BD0336">
                              <w:rPr>
                                <w:color w:val="040606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5AA3" id="Flowchart: Terminator 24" o:spid="_x0000_s1028" type="#_x0000_t116" style="position:absolute;left:0;text-align:left;margin-left:3.1pt;margin-top:.75pt;width:493.45pt;height:184.7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" fillcolor="white [3212]" strokecolor="#040606 [3215]" strokeweight="1pt">
                <v:shadow on="t" color="black" opacity="26214f" origin="-.5,-.5" offset=".74836mm,.74836mm"/>
                <v:textbox>
                  <w:txbxContent>
                    <w:p w14:paraId="7BC275BD" w14:textId="02B7FC1A" w:rsidR="00BD0336" w:rsidRPr="00BD0336" w:rsidRDefault="00BD0336" w:rsidP="00BD0336">
                      <w:pPr>
                        <w:spacing w:line="840" w:lineRule="exact"/>
                        <w:rPr>
                          <w:color w:val="040606" w:themeColor="text2"/>
                          <w:sz w:val="28"/>
                          <w:szCs w:val="28"/>
                        </w:rPr>
                      </w:pPr>
                      <w:r w:rsidRPr="00BD0336">
                        <w:rPr>
                          <w:rFonts w:hint="eastAsia"/>
                          <w:color w:val="040606" w:themeColor="text2"/>
                          <w:sz w:val="28"/>
                          <w:szCs w:val="28"/>
                        </w:rPr>
                        <w:t>1</w:t>
                      </w:r>
                      <w:r w:rsidRPr="00BD0336">
                        <w:rPr>
                          <w:color w:val="040606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2B0D37ED" w14:textId="15BE2803" w:rsidR="00BD0336" w:rsidRPr="00BD0336" w:rsidRDefault="00BD0336" w:rsidP="00BD0336">
                      <w:pPr>
                        <w:spacing w:line="840" w:lineRule="exact"/>
                        <w:rPr>
                          <w:color w:val="040606" w:themeColor="text2"/>
                          <w:sz w:val="28"/>
                          <w:szCs w:val="28"/>
                        </w:rPr>
                      </w:pPr>
                      <w:r w:rsidRPr="00BD0336">
                        <w:rPr>
                          <w:rFonts w:hint="eastAsia"/>
                          <w:color w:val="040606" w:themeColor="text2"/>
                          <w:sz w:val="28"/>
                          <w:szCs w:val="28"/>
                        </w:rPr>
                        <w:t>2</w:t>
                      </w:r>
                      <w:r w:rsidRPr="00BD0336">
                        <w:rPr>
                          <w:color w:val="040606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3B11CAAA" w14:textId="60EBC6B8" w:rsidR="00BD0336" w:rsidRPr="00BD0336" w:rsidRDefault="00BD0336" w:rsidP="00BD0336">
                      <w:pPr>
                        <w:spacing w:line="840" w:lineRule="exact"/>
                        <w:rPr>
                          <w:color w:val="040606" w:themeColor="text2"/>
                          <w:sz w:val="28"/>
                          <w:szCs w:val="28"/>
                        </w:rPr>
                      </w:pPr>
                      <w:r w:rsidRPr="00BD0336">
                        <w:rPr>
                          <w:rFonts w:hint="eastAsia"/>
                          <w:color w:val="040606" w:themeColor="text2"/>
                          <w:sz w:val="28"/>
                          <w:szCs w:val="28"/>
                        </w:rPr>
                        <w:t>3</w:t>
                      </w:r>
                      <w:r w:rsidRPr="00BD0336">
                        <w:rPr>
                          <w:color w:val="040606" w:themeColor="text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FKai-SB" w:eastAsia="DFKai-SB" w:hAnsi="DFKai-SB" w:cs="Times New Roman" w:hint="eastAsia"/>
          <w:color w:val="040606" w:themeColor="text2"/>
        </w:rPr>
        <w:t xml:space="preserve"> </w:t>
      </w:r>
      <w:r>
        <w:rPr>
          <w:rFonts w:ascii="DFKai-SB" w:eastAsia="DFKai-SB" w:hAnsi="DFKai-SB" w:cs="Times New Roman"/>
          <w:color w:val="040606" w:themeColor="text2"/>
        </w:rPr>
        <w:t xml:space="preserve"> </w:t>
      </w:r>
    </w:p>
    <w:p w14:paraId="6A8C6095" w14:textId="613976AE" w:rsidR="00BD0336" w:rsidRPr="009C4D8A" w:rsidRDefault="00BD0336" w:rsidP="00BD0336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A39579" wp14:editId="0C433BE6">
                <wp:simplePos x="0" y="0"/>
                <wp:positionH relativeFrom="column">
                  <wp:posOffset>831215</wp:posOffset>
                </wp:positionH>
                <wp:positionV relativeFrom="paragraph">
                  <wp:posOffset>346710</wp:posOffset>
                </wp:positionV>
                <wp:extent cx="4930726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07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D2214" id="Straight Connector 3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5pt,27.3pt" to="453.7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I6uwEAAN4DAAAOAAAAZHJzL2Uyb0RvYy54bWysU02P0zAQvSPxHyzfqdOCFo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" strokecolor="#484f5e [3213]" strokeweight=".5pt">
                <v:stroke joinstyle="miter"/>
              </v:line>
            </w:pict>
          </mc:Fallback>
        </mc:AlternateContent>
      </w:r>
      <w:r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</w:p>
    <w:p w14:paraId="266226B3" w14:textId="754EC843" w:rsidR="00BD0336" w:rsidRPr="009C4D8A" w:rsidRDefault="00BD0336" w:rsidP="00BD0336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8CC23B" wp14:editId="6A659E4F">
                <wp:simplePos x="0" y="0"/>
                <wp:positionH relativeFrom="column">
                  <wp:posOffset>829994</wp:posOffset>
                </wp:positionH>
                <wp:positionV relativeFrom="paragraph">
                  <wp:posOffset>451094</wp:posOffset>
                </wp:positionV>
                <wp:extent cx="4930726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07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44E5B" id="Straight Connector 3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5pt,35.5pt" to="453.6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I6uwEAAN4DAAAOAAAAZHJzL2Uyb0RvYy54bWysU02P0zAQvSPxHyzfqdOCFo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" strokecolor="#484f5e [3213]" strokeweight=".5pt">
                <v:stroke joinstyle="miter"/>
              </v:line>
            </w:pict>
          </mc:Fallback>
        </mc:AlternateContent>
      </w:r>
      <w:r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</w:p>
    <w:p w14:paraId="1E73587A" w14:textId="7E012375" w:rsidR="00BD0336" w:rsidRPr="009C4D8A" w:rsidRDefault="00BD0336" w:rsidP="00BD0336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陳</w:t>
      </w:r>
      <w:r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炳靖</w:t>
      </w:r>
      <w:r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小心收藏着以前和同袍、同學的合照，</w:t>
      </w:r>
      <w:r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作為紀念</w:t>
      </w:r>
      <w:r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。</w:t>
      </w:r>
    </w:p>
    <w:p w14:paraId="0CC587C0" w14:textId="1DA5F221" w:rsidR="00CA1C66" w:rsidRPr="00BD0336" w:rsidRDefault="00BD0336" w:rsidP="00BD0336"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469D54" wp14:editId="3DF1481D">
                <wp:simplePos x="0" y="0"/>
                <wp:positionH relativeFrom="column">
                  <wp:posOffset>829994</wp:posOffset>
                </wp:positionH>
                <wp:positionV relativeFrom="paragraph">
                  <wp:posOffset>41568</wp:posOffset>
                </wp:positionV>
                <wp:extent cx="4930726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07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E0AD8" id="Straight Connector 3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5pt,3.25pt" to="453.6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I6uwEAAN4DAAAOAAAAZHJzL2Uyb0RvYy54bWysU02P0zAQvSPxHyzfqdOCFo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" strokecolor="#484f5e [3213]" strokeweight=".5pt">
                <v:stroke joinstyle="miter"/>
              </v:line>
            </w:pict>
          </mc:Fallback>
        </mc:AlternateContent>
      </w:r>
    </w:p>
    <w:sectPr w:rsidR="00CA1C66" w:rsidRPr="00BD0336" w:rsidSect="006F2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8AC2F" w14:textId="77777777" w:rsidR="00857A76" w:rsidRDefault="00857A76" w:rsidP="00465C96">
      <w:r>
        <w:separator/>
      </w:r>
    </w:p>
  </w:endnote>
  <w:endnote w:type="continuationSeparator" w:id="0">
    <w:p w14:paraId="7BBD19B2" w14:textId="77777777" w:rsidR="00857A76" w:rsidRDefault="00857A76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3ACEC" w14:textId="77777777" w:rsidR="00857A76" w:rsidRDefault="00857A76" w:rsidP="00465C96">
      <w:r>
        <w:separator/>
      </w:r>
    </w:p>
  </w:footnote>
  <w:footnote w:type="continuationSeparator" w:id="0">
    <w:p w14:paraId="0160D198" w14:textId="77777777" w:rsidR="00857A76" w:rsidRDefault="00857A76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F04DEA" w:rsidRDefault="00F04D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02161EAB" w:rsidR="006F2F0D" w:rsidRDefault="00BF0503" w:rsidP="00BF0503">
    <w:pPr>
      <w:pStyle w:val="a3"/>
      <w:tabs>
        <w:tab w:val="clear" w:pos="4513"/>
        <w:tab w:val="clear" w:pos="9026"/>
        <w:tab w:val="center" w:pos="510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25A34031" wp14:editId="17A32325">
          <wp:simplePos x="0" y="0"/>
          <wp:positionH relativeFrom="page">
            <wp:posOffset>0</wp:posOffset>
          </wp:positionH>
          <wp:positionV relativeFrom="paragraph">
            <wp:posOffset>-495935</wp:posOffset>
          </wp:positionV>
          <wp:extent cx="7640564" cy="1136650"/>
          <wp:effectExtent l="0" t="0" r="0" b="6350"/>
          <wp:wrapNone/>
          <wp:docPr id="11" name="圖片 1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圖片 1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F970FED0"/>
    <w:lvl w:ilvl="0" w:tplc="FEFA6814">
      <w:start w:val="1"/>
      <w:numFmt w:val="decimal"/>
      <w:lvlText w:val="%1."/>
      <w:lvlJc w:val="left"/>
      <w:pPr>
        <w:ind w:left="720" w:hanging="360"/>
      </w:pPr>
      <w:rPr>
        <w:rFonts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5"/>
  </w:num>
  <w:num w:numId="5" w16cid:durableId="1509976650">
    <w:abstractNumId w:val="6"/>
  </w:num>
  <w:num w:numId="6" w16cid:durableId="1285115140">
    <w:abstractNumId w:val="2"/>
  </w:num>
  <w:num w:numId="7" w16cid:durableId="71438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95188"/>
    <w:rsid w:val="000A204E"/>
    <w:rsid w:val="000A6002"/>
    <w:rsid w:val="000B602A"/>
    <w:rsid w:val="001412D4"/>
    <w:rsid w:val="00157029"/>
    <w:rsid w:val="00165B48"/>
    <w:rsid w:val="001708E8"/>
    <w:rsid w:val="0019392A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86486"/>
    <w:rsid w:val="00296C56"/>
    <w:rsid w:val="002C5663"/>
    <w:rsid w:val="002D3EF8"/>
    <w:rsid w:val="002D517B"/>
    <w:rsid w:val="002E587D"/>
    <w:rsid w:val="002E6BFE"/>
    <w:rsid w:val="002F7863"/>
    <w:rsid w:val="00332603"/>
    <w:rsid w:val="00350B05"/>
    <w:rsid w:val="00357A73"/>
    <w:rsid w:val="0036573B"/>
    <w:rsid w:val="003660FF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B79B8"/>
    <w:rsid w:val="004C4C64"/>
    <w:rsid w:val="004C7BC7"/>
    <w:rsid w:val="004D0121"/>
    <w:rsid w:val="004D17E0"/>
    <w:rsid w:val="004F739A"/>
    <w:rsid w:val="00501B61"/>
    <w:rsid w:val="00524D68"/>
    <w:rsid w:val="005566A0"/>
    <w:rsid w:val="005619BC"/>
    <w:rsid w:val="0056623A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6A52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810A2C"/>
    <w:rsid w:val="00824FE7"/>
    <w:rsid w:val="008261A1"/>
    <w:rsid w:val="0085285D"/>
    <w:rsid w:val="0085705B"/>
    <w:rsid w:val="00857A76"/>
    <w:rsid w:val="00861C23"/>
    <w:rsid w:val="00887017"/>
    <w:rsid w:val="008A1AA5"/>
    <w:rsid w:val="008B37FA"/>
    <w:rsid w:val="008B74D5"/>
    <w:rsid w:val="008D542B"/>
    <w:rsid w:val="008E7F15"/>
    <w:rsid w:val="00902C58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318A1"/>
    <w:rsid w:val="00A476B1"/>
    <w:rsid w:val="00A47C83"/>
    <w:rsid w:val="00A63842"/>
    <w:rsid w:val="00A80DDF"/>
    <w:rsid w:val="00A91F51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754FE"/>
    <w:rsid w:val="00BA0E56"/>
    <w:rsid w:val="00BA71EC"/>
    <w:rsid w:val="00BA799D"/>
    <w:rsid w:val="00BB2A9A"/>
    <w:rsid w:val="00BC6252"/>
    <w:rsid w:val="00BD0336"/>
    <w:rsid w:val="00BD1AF9"/>
    <w:rsid w:val="00BE14AD"/>
    <w:rsid w:val="00BF0503"/>
    <w:rsid w:val="00BF7BC3"/>
    <w:rsid w:val="00C057E7"/>
    <w:rsid w:val="00C33BA8"/>
    <w:rsid w:val="00C346D2"/>
    <w:rsid w:val="00C413AB"/>
    <w:rsid w:val="00C451C4"/>
    <w:rsid w:val="00C820FF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240F"/>
    <w:rsid w:val="00E44478"/>
    <w:rsid w:val="00E4780C"/>
    <w:rsid w:val="00E603AD"/>
    <w:rsid w:val="00E612D4"/>
    <w:rsid w:val="00E7588A"/>
    <w:rsid w:val="00E76FAB"/>
    <w:rsid w:val="00E82616"/>
    <w:rsid w:val="00E95543"/>
    <w:rsid w:val="00E96ADC"/>
    <w:rsid w:val="00E96EB4"/>
    <w:rsid w:val="00E97909"/>
    <w:rsid w:val="00EA2F92"/>
    <w:rsid w:val="00EE17D0"/>
    <w:rsid w:val="00EF0A8E"/>
    <w:rsid w:val="00EF4F7C"/>
    <w:rsid w:val="00EF6974"/>
    <w:rsid w:val="00F04DEA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065CEADD-7873-4AEA-A6AA-34C9E0340B12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7</cp:revision>
  <cp:lastPrinted>2022-07-14T09:34:00Z</cp:lastPrinted>
  <dcterms:created xsi:type="dcterms:W3CDTF">2023-02-02T08:38:00Z</dcterms:created>
  <dcterms:modified xsi:type="dcterms:W3CDTF">2023-07-03T06:26:00Z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