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BA7" w14:textId="0859F6E1" w:rsidR="00BD0336" w:rsidRPr="000E58CD" w:rsidRDefault="002221BF" w:rsidP="00BD033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60CD08" wp14:editId="7E0AEFF5">
                <wp:simplePos x="0" y="0"/>
                <wp:positionH relativeFrom="margin">
                  <wp:align>right</wp:align>
                </wp:positionH>
                <wp:positionV relativeFrom="paragraph">
                  <wp:posOffset>356260</wp:posOffset>
                </wp:positionV>
                <wp:extent cx="2146853" cy="524786"/>
                <wp:effectExtent l="0" t="0" r="0" b="0"/>
                <wp:wrapNone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52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2EF25" w14:textId="77777777" w:rsidR="002221BF" w:rsidRPr="00927BF8" w:rsidRDefault="002221BF" w:rsidP="002221BF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欣賞陳炳靖與同袍真切的情誼，以及戰爭的可怕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0CD08" id="_x0000_t202" coordsize="21600,21600" o:spt="202" path="m,l,21600r21600,l21600,xe">
                <v:stroke joinstyle="miter"/>
                <v:path gradientshapeok="t" o:connecttype="rect"/>
              </v:shapetype>
              <v:shape id="文字方塊 58" o:spid="_x0000_s1026" type="#_x0000_t202" style="position:absolute;left:0;text-align:left;margin-left:117.85pt;margin-top:28.05pt;width:169.05pt;height:41.3pt;z-index:25165825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" filled="f" stroked="f" strokeweight=".5pt">
                <v:textbox>
                  <w:txbxContent>
                    <w:p w14:paraId="42E2EF25" w14:textId="77777777" w:rsidR="002221BF" w:rsidRPr="00927BF8" w:rsidRDefault="002221BF" w:rsidP="002221BF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欣賞陳炳靖與同袍真切的情誼，以及戰爭的可怕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BD033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淚眼憶同袍</w:t>
      </w:r>
      <w:proofErr w:type="gramEnd"/>
    </w:p>
    <w:p w14:paraId="46835412" w14:textId="7FCAED5C" w:rsidR="00BD0336" w:rsidRDefault="00BD0336" w:rsidP="00BD033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73D20DD" w14:textId="2700D5F7" w:rsidR="00BD0336" w:rsidRPr="008D5419" w:rsidRDefault="00E869D2" w:rsidP="00BD033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58256" behindDoc="0" locked="0" layoutInCell="1" allowOverlap="1" wp14:anchorId="0EA6C887" wp14:editId="71D9240D">
            <wp:simplePos x="0" y="0"/>
            <wp:positionH relativeFrom="column">
              <wp:posOffset>5830784</wp:posOffset>
            </wp:positionH>
            <wp:positionV relativeFrom="paragraph">
              <wp:posOffset>308124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F8"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A723455" wp14:editId="7F0BF25C">
                <wp:simplePos x="0" y="0"/>
                <wp:positionH relativeFrom="page">
                  <wp:posOffset>14936</wp:posOffset>
                </wp:positionH>
                <wp:positionV relativeFrom="paragraph">
                  <wp:posOffset>133239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E4CE5" w14:textId="4795E8B4" w:rsidR="002D3EF8" w:rsidRPr="00CB1F13" w:rsidRDefault="002D3EF8" w:rsidP="002D3EF8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91869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A91869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P4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淚眼憶同袍</w:t>
                            </w:r>
                          </w:p>
                          <w:p w14:paraId="1EB8C9A8" w14:textId="270E9568" w:rsidR="002D3EF8" w:rsidRPr="00CB1F13" w:rsidRDefault="002D3EF8" w:rsidP="002D3EF8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4F348C" w:rsidRPr="004F348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23455" id="矩形 5" o:spid="_x0000_s1027" style="position:absolute;left:0;text-align:left;margin-left:1.2pt;margin-top:10.5pt;width:593.85pt;height:74.5pt;z-index:25165825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" fillcolor="#feeed0 [665]" stroked="f" strokeweight="1pt">
                <v:textbox>
                  <w:txbxContent>
                    <w:p w14:paraId="4A5E4CE5" w14:textId="4795E8B4" w:rsidR="002D3EF8" w:rsidRPr="00CB1F13" w:rsidRDefault="002D3EF8" w:rsidP="002D3EF8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A91869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A91869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P4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淚眼憶同袍</w:t>
                      </w:r>
                    </w:p>
                    <w:p w14:paraId="1EB8C9A8" w14:textId="270E9568" w:rsidR="002D3EF8" w:rsidRPr="00CB1F13" w:rsidRDefault="002D3EF8" w:rsidP="002D3EF8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4F348C" w:rsidRPr="004F348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28E75" w14:textId="77777777" w:rsidR="00BD0336" w:rsidRDefault="00BD0336" w:rsidP="00BD0336">
      <w:pPr>
        <w:spacing w:line="276" w:lineRule="auto"/>
        <w:rPr>
          <w:color w:val="040606" w:themeColor="text2"/>
        </w:rPr>
      </w:pPr>
    </w:p>
    <w:p w14:paraId="2BC005FB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0B2421C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19ECA11" w14:textId="77777777" w:rsidR="00BD0336" w:rsidRPr="007F75C4" w:rsidRDefault="00BD0336" w:rsidP="00BD033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觀看以下相片，然後橫線上填寫答案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3BADA39" w14:textId="77777777" w:rsidR="00BD0336" w:rsidRDefault="00BD0336" w:rsidP="00BD0336">
      <w:pPr>
        <w:spacing w:line="276" w:lineRule="auto"/>
        <w:ind w:left="357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99244DD" wp14:editId="2B68C993">
            <wp:simplePos x="0" y="0"/>
            <wp:positionH relativeFrom="column">
              <wp:posOffset>-610235</wp:posOffset>
            </wp:positionH>
            <wp:positionV relativeFrom="paragraph">
              <wp:posOffset>231140</wp:posOffset>
            </wp:positionV>
            <wp:extent cx="3193899" cy="2692400"/>
            <wp:effectExtent l="171450" t="171450" r="368935" b="355600"/>
            <wp:wrapNone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3277" r="10502" b="38281"/>
                    <a:stretch/>
                  </pic:blipFill>
                  <pic:spPr bwMode="auto">
                    <a:xfrm>
                      <a:off x="0" y="0"/>
                      <a:ext cx="3195902" cy="269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29F2A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09C678" wp14:editId="7357BD29">
                <wp:simplePos x="0" y="0"/>
                <wp:positionH relativeFrom="margin">
                  <wp:posOffset>2736215</wp:posOffset>
                </wp:positionH>
                <wp:positionV relativeFrom="paragraph">
                  <wp:posOffset>29210</wp:posOffset>
                </wp:positionV>
                <wp:extent cx="3816350" cy="2762250"/>
                <wp:effectExtent l="19050" t="114300" r="31750" b="95250"/>
                <wp:wrapNone/>
                <wp:docPr id="8" name="流程圖: 結束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2762250"/>
                        </a:xfrm>
                        <a:custGeom>
                          <a:avLst/>
                          <a:gdLst>
                            <a:gd name="connsiteX0" fmla="*/ 613972 w 3816350"/>
                            <a:gd name="connsiteY0" fmla="*/ 0 h 2762250"/>
                            <a:gd name="connsiteX1" fmla="*/ 3202377 w 3816350"/>
                            <a:gd name="connsiteY1" fmla="*/ 0 h 2762250"/>
                            <a:gd name="connsiteX2" fmla="*/ 3816350 w 3816350"/>
                            <a:gd name="connsiteY2" fmla="*/ 1381125 h 2762250"/>
                            <a:gd name="connsiteX3" fmla="*/ 3202377 w 3816350"/>
                            <a:gd name="connsiteY3" fmla="*/ 2762250 h 2762250"/>
                            <a:gd name="connsiteX4" fmla="*/ 613972 w 3816350"/>
                            <a:gd name="connsiteY4" fmla="*/ 2762250 h 2762250"/>
                            <a:gd name="connsiteX5" fmla="*/ 0 w 3816350"/>
                            <a:gd name="connsiteY5" fmla="*/ 1381125 h 2762250"/>
                            <a:gd name="connsiteX6" fmla="*/ 613972 w 3816350"/>
                            <a:gd name="connsiteY6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16350" h="2762250" fill="none" extrusionOk="0">
                              <a:moveTo>
                                <a:pt x="613972" y="0"/>
                              </a:moveTo>
                              <a:cubicBezTo>
                                <a:pt x="1880170" y="-106938"/>
                                <a:pt x="2843880" y="-155192"/>
                                <a:pt x="3202377" y="0"/>
                              </a:cubicBezTo>
                              <a:cubicBezTo>
                                <a:pt x="3591203" y="114989"/>
                                <a:pt x="3819344" y="599361"/>
                                <a:pt x="3816350" y="1381125"/>
                              </a:cubicBezTo>
                              <a:cubicBezTo>
                                <a:pt x="3868030" y="2159135"/>
                                <a:pt x="3499900" y="2792621"/>
                                <a:pt x="3202377" y="2762250"/>
                              </a:cubicBezTo>
                              <a:cubicBezTo>
                                <a:pt x="2752446" y="2815887"/>
                                <a:pt x="1689286" y="2734076"/>
                                <a:pt x="613972" y="2762250"/>
                              </a:cubicBezTo>
                              <a:cubicBezTo>
                                <a:pt x="270122" y="2865441"/>
                                <a:pt x="96596" y="2109568"/>
                                <a:pt x="0" y="1381125"/>
                              </a:cubicBezTo>
                              <a:cubicBezTo>
                                <a:pt x="-6907" y="626940"/>
                                <a:pt x="265688" y="-6011"/>
                                <a:pt x="613972" y="0"/>
                              </a:cubicBezTo>
                              <a:close/>
                            </a:path>
                            <a:path w="3816350" h="2762250" stroke="0" extrusionOk="0">
                              <a:moveTo>
                                <a:pt x="613972" y="0"/>
                              </a:moveTo>
                              <a:cubicBezTo>
                                <a:pt x="1374114" y="165744"/>
                                <a:pt x="2771676" y="62754"/>
                                <a:pt x="3202377" y="0"/>
                              </a:cubicBezTo>
                              <a:cubicBezTo>
                                <a:pt x="3515330" y="99216"/>
                                <a:pt x="3810581" y="632717"/>
                                <a:pt x="3816350" y="1381125"/>
                              </a:cubicBezTo>
                              <a:cubicBezTo>
                                <a:pt x="3774377" y="2123545"/>
                                <a:pt x="3576539" y="2773947"/>
                                <a:pt x="3202377" y="2762250"/>
                              </a:cubicBezTo>
                              <a:cubicBezTo>
                                <a:pt x="1989471" y="2903286"/>
                                <a:pt x="1231526" y="2823652"/>
                                <a:pt x="613972" y="2762250"/>
                              </a:cubicBezTo>
                              <a:cubicBezTo>
                                <a:pt x="370747" y="2685133"/>
                                <a:pt x="16047" y="2205859"/>
                                <a:pt x="0" y="1381125"/>
                              </a:cubicBezTo>
                              <a:cubicBezTo>
                                <a:pt x="-11834" y="626435"/>
                                <a:pt x="301109" y="2237"/>
                                <a:pt x="6139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3159908479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B17BC" w14:textId="77777777" w:rsidR="00BD0336" w:rsidRDefault="00BD0336" w:rsidP="00BD0336">
                            <w:pPr>
                              <w:spacing w:line="480" w:lineRule="auto"/>
                              <w:jc w:val="center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以</w:t>
                            </w:r>
                            <w:r w:rsidRPr="00BD0336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白</w:t>
                            </w: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色十字架標示的人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7DA633C" w14:textId="134B75F1" w:rsidR="00BD0336" w:rsidRPr="00BD0336" w:rsidRDefault="00BD0336" w:rsidP="00BD0336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engXian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1DC9C3" w14:textId="77777777" w:rsidR="00BD0336" w:rsidRPr="00BD0336" w:rsidRDefault="00BD0336" w:rsidP="00BD0336">
                            <w:pPr>
                              <w:spacing w:line="480" w:lineRule="auto"/>
                              <w:ind w:firstLineChars="250" w:firstLine="7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以紅色十字架標示的人：</w:t>
                            </w:r>
                            <w:r w:rsidRPr="00BD0336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1D23D4B" w14:textId="4CCB2857" w:rsidR="00BD0336" w:rsidRPr="007F75C4" w:rsidRDefault="00BD0336" w:rsidP="00BD0336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863F09" w14:textId="77777777" w:rsidR="00BD0336" w:rsidRPr="007F75C4" w:rsidRDefault="00BD0336" w:rsidP="00BD0336">
                            <w:pPr>
                              <w:spacing w:line="480" w:lineRule="auto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u w:val="single"/>
                              </w:rPr>
                            </w:pPr>
                          </w:p>
                          <w:p w14:paraId="6E2D1F79" w14:textId="77777777" w:rsidR="00BD0336" w:rsidRPr="00F364A5" w:rsidRDefault="00BD0336" w:rsidP="00BD03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9C67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8" o:spid="_x0000_s1028" type="#_x0000_t116" style="position:absolute;margin-left:215.45pt;margin-top:2.3pt;width:300.5pt;height:217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" fillcolor="white [3212]" strokecolor="#484f5e [3213]" strokeweight="1pt">
                <v:stroke dashstyle="3 1"/>
                <v:textbox>
                  <w:txbxContent>
                    <w:p w14:paraId="2C4B17BC" w14:textId="77777777" w:rsidR="00BD0336" w:rsidRDefault="00BD0336" w:rsidP="00BD0336">
                      <w:pPr>
                        <w:spacing w:line="480" w:lineRule="auto"/>
                        <w:jc w:val="center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</w:pP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以</w:t>
                      </w:r>
                      <w:r w:rsidRPr="00BD0336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白</w:t>
                      </w: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色十字架標示的人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</w:p>
                    <w:p w14:paraId="57DA633C" w14:textId="134B75F1" w:rsidR="00BD0336" w:rsidRPr="00BD0336" w:rsidRDefault="00BD0336" w:rsidP="00BD0336">
                      <w:pPr>
                        <w:spacing w:line="480" w:lineRule="auto"/>
                        <w:ind w:firstLineChars="250" w:firstLine="800"/>
                        <w:rPr>
                          <w:rFonts w:ascii="DFKai-SB" w:eastAsia="DengXian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1DC9C3" w14:textId="77777777" w:rsidR="00BD0336" w:rsidRPr="00BD0336" w:rsidRDefault="00BD0336" w:rsidP="00BD0336">
                      <w:pPr>
                        <w:spacing w:line="480" w:lineRule="auto"/>
                        <w:ind w:firstLineChars="250" w:firstLine="7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  <w:u w:val="single"/>
                        </w:rPr>
                      </w:pP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以紅色十字架標示的人：</w:t>
                      </w:r>
                      <w:r w:rsidRPr="00BD0336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41D23D4B" w14:textId="4CCB2857" w:rsidR="00BD0336" w:rsidRPr="007F75C4" w:rsidRDefault="00BD0336" w:rsidP="00BD0336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863F09" w14:textId="77777777" w:rsidR="00BD0336" w:rsidRPr="007F75C4" w:rsidRDefault="00BD0336" w:rsidP="00BD0336">
                      <w:pPr>
                        <w:spacing w:line="480" w:lineRule="auto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u w:val="single"/>
                        </w:rPr>
                      </w:pPr>
                    </w:p>
                    <w:p w14:paraId="6E2D1F79" w14:textId="77777777" w:rsidR="00BD0336" w:rsidRPr="00F364A5" w:rsidRDefault="00BD0336" w:rsidP="00BD03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0DBA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9E7AE3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58243" behindDoc="0" locked="0" layoutInCell="1" allowOverlap="1" wp14:anchorId="6438B80F" wp14:editId="6EFA1494">
            <wp:simplePos x="0" y="0"/>
            <wp:positionH relativeFrom="column">
              <wp:posOffset>3110865</wp:posOffset>
            </wp:positionH>
            <wp:positionV relativeFrom="paragraph">
              <wp:posOffset>26670</wp:posOffset>
            </wp:positionV>
            <wp:extent cx="323850" cy="323850"/>
            <wp:effectExtent l="0" t="0" r="0" b="0"/>
            <wp:wrapNone/>
            <wp:docPr id="7" name="圖形 7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393A7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2144A81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458A5" wp14:editId="40E00579">
                <wp:simplePos x="0" y="0"/>
                <wp:positionH relativeFrom="column">
                  <wp:posOffset>4091598</wp:posOffset>
                </wp:positionH>
                <wp:positionV relativeFrom="paragraph">
                  <wp:posOffset>118745</wp:posOffset>
                </wp:positionV>
                <wp:extent cx="1035050" cy="359410"/>
                <wp:effectExtent l="0" t="0" r="0" b="25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D51AD" w14:textId="7E5EBB7C" w:rsidR="00BD0336" w:rsidRPr="00BD0336" w:rsidRDefault="00BD0336" w:rsidP="00BD03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戰爭時死亡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458A5" id="矩形 4" o:spid="_x0000_s1029" style="position:absolute;margin-left:322.15pt;margin-top:9.35pt;width:81.5pt;height:28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" filled="f" stroked="f" strokeweight="1pt">
                <v:textbox>
                  <w:txbxContent>
                    <w:p w14:paraId="541D51AD" w14:textId="7E5EBB7C" w:rsidR="00BD0336" w:rsidRPr="00BD0336" w:rsidRDefault="00BD0336" w:rsidP="00BD03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戰爭時死亡</w:t>
                      </w:r>
                    </w:p>
                  </w:txbxContent>
                </v:textbox>
              </v:rect>
            </w:pict>
          </mc:Fallback>
        </mc:AlternateContent>
      </w:r>
    </w:p>
    <w:p w14:paraId="4F7B12BA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F8A3792" w14:textId="44569AC5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97C5DFE" wp14:editId="41F31DCC">
                <wp:simplePos x="0" y="0"/>
                <wp:positionH relativeFrom="column">
                  <wp:posOffset>3434031</wp:posOffset>
                </wp:positionH>
                <wp:positionV relativeFrom="paragraph">
                  <wp:posOffset>26279</wp:posOffset>
                </wp:positionV>
                <wp:extent cx="260223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88616" id="Straight Connector 10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pt,2.05pt" to="47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" strokecolor="#484f5e [3213]" strokeweight=".5pt">
                <v:stroke joinstyle="miter"/>
              </v:line>
            </w:pict>
          </mc:Fallback>
        </mc:AlternateContent>
      </w:r>
    </w:p>
    <w:p w14:paraId="3482B940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58244" behindDoc="0" locked="0" layoutInCell="1" allowOverlap="1" wp14:anchorId="2EF9316C" wp14:editId="28E9BACD">
            <wp:simplePos x="0" y="0"/>
            <wp:positionH relativeFrom="column">
              <wp:posOffset>3111500</wp:posOffset>
            </wp:positionH>
            <wp:positionV relativeFrom="paragraph">
              <wp:posOffset>99060</wp:posOffset>
            </wp:positionV>
            <wp:extent cx="323850" cy="323850"/>
            <wp:effectExtent l="0" t="0" r="0" b="0"/>
            <wp:wrapNone/>
            <wp:docPr id="3" name="圖形 3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9A49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AFC149E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B017A7" wp14:editId="088DD653">
                <wp:simplePos x="0" y="0"/>
                <wp:positionH relativeFrom="column">
                  <wp:posOffset>4010513</wp:posOffset>
                </wp:positionH>
                <wp:positionV relativeFrom="paragraph">
                  <wp:posOffset>132178</wp:posOffset>
                </wp:positionV>
                <wp:extent cx="1230924" cy="359410"/>
                <wp:effectExtent l="0" t="0" r="0" b="25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924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34945" w14:textId="5B5A668B" w:rsidR="00BD0336" w:rsidRPr="007F75C4" w:rsidRDefault="00BD0336" w:rsidP="00BD03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戰後去世的人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017A7" id="矩形 6" o:spid="_x0000_s1030" style="position:absolute;margin-left:315.8pt;margin-top:10.4pt;width:96.9pt;height:28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" filled="f" stroked="f" strokeweight="1pt">
                <v:textbox>
                  <w:txbxContent>
                    <w:p w14:paraId="03D34945" w14:textId="5B5A668B" w:rsidR="00BD0336" w:rsidRPr="007F75C4" w:rsidRDefault="00BD0336" w:rsidP="00BD03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戰後去世的人</w:t>
                      </w:r>
                    </w:p>
                  </w:txbxContent>
                </v:textbox>
              </v:rect>
            </w:pict>
          </mc:Fallback>
        </mc:AlternateContent>
      </w:r>
    </w:p>
    <w:p w14:paraId="03AFAA20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51E2DFF" w14:textId="14650E2A" w:rsidR="00BD0336" w:rsidRDefault="00BD0336" w:rsidP="00BD0336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4F51342" wp14:editId="2F67A655">
                <wp:simplePos x="0" y="0"/>
                <wp:positionH relativeFrom="column">
                  <wp:posOffset>3432810</wp:posOffset>
                </wp:positionH>
                <wp:positionV relativeFrom="paragraph">
                  <wp:posOffset>87484</wp:posOffset>
                </wp:positionV>
                <wp:extent cx="2602230" cy="0"/>
                <wp:effectExtent l="0" t="0" r="0" b="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E7225" id="Straight Connector 15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pt,6.9pt" to="475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" strokecolor="#484f5e [3213]" strokeweight=".5pt">
                <v:stroke joinstyle="miter"/>
              </v:line>
            </w:pict>
          </mc:Fallback>
        </mc:AlternateContent>
      </w:r>
    </w:p>
    <w:p w14:paraId="71D75518" w14:textId="22B89AE1" w:rsidR="00BD0336" w:rsidRPr="007F75C4" w:rsidRDefault="00BD0336" w:rsidP="00BD0336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6CE8622B" w14:textId="373F6A94" w:rsidR="00BD0336" w:rsidRPr="00451A3F" w:rsidRDefault="00BD0336" w:rsidP="00BD0336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2A0AED8E" w14:textId="6D7C541B" w:rsidR="00BD0336" w:rsidRPr="001A3DCA" w:rsidRDefault="00BD0336" w:rsidP="00BD033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哪些事情展示陳炳靖與同袍深厚的感情？試舉出三項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04823A7" w14:textId="0439F0FD" w:rsidR="00BD0336" w:rsidRPr="009C4D8A" w:rsidRDefault="00C820FF" w:rsidP="00BD0336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8925BDB" wp14:editId="6BA77565">
                <wp:simplePos x="0" y="0"/>
                <wp:positionH relativeFrom="column">
                  <wp:posOffset>732545</wp:posOffset>
                </wp:positionH>
                <wp:positionV relativeFrom="paragraph">
                  <wp:posOffset>358091</wp:posOffset>
                </wp:positionV>
                <wp:extent cx="4895557" cy="60491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557" cy="60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75278" w14:textId="7AF3BC34" w:rsidR="00BD0336" w:rsidRPr="00C820FF" w:rsidRDefault="00BD0336" w:rsidP="00BD0336">
                            <w:pPr>
                              <w:ind w:firstLineChars="50" w:firstLine="120"/>
                              <w:rPr>
                                <w:rFonts w:ascii="Microsoft JhengHei" w:eastAsia="Microsoft JhengHei" w:hAnsi="Microsoft JhengHei" w:cs="Times New Roman"/>
                                <w:color w:val="FF0000"/>
                              </w:rPr>
                            </w:pPr>
                            <w:r w:rsidRPr="00C820FF">
                              <w:rPr>
                                <w:rFonts w:ascii="Microsoft JhengHei" w:eastAsia="Microsoft JhengHei" w:hAnsi="Microsoft JhengHei" w:cs="Times New Roman"/>
                                <w:color w:val="FF0000"/>
                              </w:rPr>
                              <w:t>陳炳靖</w:t>
                            </w:r>
                            <w:r w:rsidR="004C7BC7" w:rsidRPr="004C7BC7">
                              <w:rPr>
                                <w:rFonts w:ascii="Microsoft JhengHei" w:eastAsia="Microsoft JhengHei" w:hAnsi="Microsoft JhengHei" w:cs="Times New Roman" w:hint="eastAsia"/>
                                <w:color w:val="FF0000"/>
                              </w:rPr>
                              <w:t>得知戰友犧牲後默默流淚</w:t>
                            </w:r>
                            <w:r w:rsidRPr="00C820FF">
                              <w:rPr>
                                <w:rFonts w:ascii="Microsoft JhengHei" w:eastAsia="Microsoft JhengHei" w:hAnsi="Microsoft JhengHei" w:cs="Times New Roman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25BDB" id="矩形 25" o:spid="_x0000_s1031" style="position:absolute;left:0;text-align:left;margin-left:57.7pt;margin-top:28.2pt;width:385.5pt;height:47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" filled="f" stroked="f" strokeweight="1pt">
                <v:textbox>
                  <w:txbxContent>
                    <w:p w14:paraId="2B875278" w14:textId="7AF3BC34" w:rsidR="00BD0336" w:rsidRPr="00C820FF" w:rsidRDefault="00BD0336" w:rsidP="00BD0336">
                      <w:pPr>
                        <w:ind w:firstLineChars="50" w:firstLine="120"/>
                        <w:rPr>
                          <w:rFonts w:ascii="Microsoft JhengHei" w:eastAsia="Microsoft JhengHei" w:hAnsi="Microsoft JhengHei" w:cs="Times New Roman"/>
                          <w:color w:val="FF0000"/>
                        </w:rPr>
                      </w:pPr>
                      <w:r w:rsidRPr="00C820FF">
                        <w:rPr>
                          <w:rFonts w:ascii="Microsoft JhengHei" w:eastAsia="Microsoft JhengHei" w:hAnsi="Microsoft JhengHei" w:cs="Times New Roman"/>
                          <w:color w:val="FF0000"/>
                        </w:rPr>
                        <w:t>陳炳靖</w:t>
                      </w:r>
                      <w:r w:rsidR="004C7BC7" w:rsidRPr="004C7BC7">
                        <w:rPr>
                          <w:rFonts w:ascii="Microsoft JhengHei" w:eastAsia="Microsoft JhengHei" w:hAnsi="Microsoft JhengHei" w:cs="Times New Roman" w:hint="eastAsia"/>
                          <w:color w:val="FF0000"/>
                        </w:rPr>
                        <w:t>得知戰友犧牲後默默流淚</w:t>
                      </w:r>
                      <w:r w:rsidRPr="00C820FF">
                        <w:rPr>
                          <w:rFonts w:ascii="Microsoft JhengHei" w:eastAsia="Microsoft JhengHei" w:hAnsi="Microsoft JhengHei" w:cs="Times New Roman"/>
                          <w:color w:val="FF000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BD0336"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45AA3" wp14:editId="79C025E7">
                <wp:simplePos x="0" y="0"/>
                <wp:positionH relativeFrom="column">
                  <wp:posOffset>39321</wp:posOffset>
                </wp:positionH>
                <wp:positionV relativeFrom="paragraph">
                  <wp:posOffset>9525</wp:posOffset>
                </wp:positionV>
                <wp:extent cx="6266815" cy="2346374"/>
                <wp:effectExtent l="38100" t="38100" r="114935" b="111125"/>
                <wp:wrapNone/>
                <wp:docPr id="24" name="流程圖: 結束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815" cy="2346374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275BD" w14:textId="02B7FC1A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1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0D37ED" w14:textId="15BE2803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2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11CAAA" w14:textId="60EBC6B8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3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5AA3" id="流程圖: 結束點 24" o:spid="_x0000_s1032" type="#_x0000_t116" style="position:absolute;left:0;text-align:left;margin-left:3.1pt;margin-top:.75pt;width:493.45pt;height:184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" fillcolor="white [3212]" strokecolor="#040606 [3215]" strokeweight="1pt">
                <v:shadow on="t" color="black" opacity="26214f" origin="-.5,-.5" offset=".74836mm,.74836mm"/>
                <v:textbox>
                  <w:txbxContent>
                    <w:p w14:paraId="7BC275BD" w14:textId="02B7FC1A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1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2B0D37ED" w14:textId="15BE2803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2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3B11CAAA" w14:textId="60EBC6B8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3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336">
        <w:rPr>
          <w:rFonts w:ascii="DFKai-SB" w:eastAsia="DFKai-SB" w:hAnsi="DFKai-SB" w:cs="Times New Roman" w:hint="eastAsia"/>
          <w:color w:val="040606" w:themeColor="text2"/>
        </w:rPr>
        <w:t xml:space="preserve"> </w:t>
      </w:r>
      <w:r w:rsidR="00BD0336">
        <w:rPr>
          <w:rFonts w:ascii="DFKai-SB" w:eastAsia="DFKai-SB" w:hAnsi="DFKai-SB" w:cs="Times New Roman"/>
          <w:color w:val="040606" w:themeColor="text2"/>
        </w:rPr>
        <w:t xml:space="preserve"> </w:t>
      </w:r>
    </w:p>
    <w:p w14:paraId="6A8C6095" w14:textId="613976AE" w:rsidR="00BD0336" w:rsidRPr="009C4D8A" w:rsidRDefault="00BD0336" w:rsidP="00BD0336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DA39579" wp14:editId="0C433BE6">
                <wp:simplePos x="0" y="0"/>
                <wp:positionH relativeFrom="column">
                  <wp:posOffset>831215</wp:posOffset>
                </wp:positionH>
                <wp:positionV relativeFrom="paragraph">
                  <wp:posOffset>346710</wp:posOffset>
                </wp:positionV>
                <wp:extent cx="4930726" cy="0"/>
                <wp:effectExtent l="0" t="0" r="0" b="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5DD37" id="Straight Connector 3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5pt,27.3pt" to="453.7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" strokecolor="#484f5e [3213]" strokeweight=".5pt">
                <v:stroke joinstyle="miter"/>
              </v:line>
            </w:pict>
          </mc:Fallback>
        </mc:AlternateContent>
      </w: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</w:p>
    <w:p w14:paraId="266226B3" w14:textId="748ACF65" w:rsidR="00BD0336" w:rsidRPr="009C4D8A" w:rsidRDefault="00C820FF" w:rsidP="00BD0336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>
        <w:rPr>
          <w:rFonts w:ascii="DFKai-SB" w:eastAsia="DFKai-SB" w:hAnsi="DFKai-SB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63C08" wp14:editId="0ECFF57A">
                <wp:simplePos x="0" y="0"/>
                <wp:positionH relativeFrom="column">
                  <wp:posOffset>704215</wp:posOffset>
                </wp:positionH>
                <wp:positionV relativeFrom="paragraph">
                  <wp:posOffset>10844</wp:posOffset>
                </wp:positionV>
                <wp:extent cx="5514340" cy="520065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9D21B" w14:textId="228C3C5D" w:rsidR="00BD0336" w:rsidRPr="00C820FF" w:rsidRDefault="00BD0336" w:rsidP="00BD0336">
                            <w:pPr>
                              <w:ind w:firstLineChars="50" w:firstLine="120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如果有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 w:hint="eastAsia"/>
                                <w:color w:val="FF0000"/>
                                <w:kern w:val="2"/>
                              </w:rPr>
                              <w:t>同袍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犧牲，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 w:hint="eastAsia"/>
                                <w:color w:val="FF0000"/>
                                <w:kern w:val="2"/>
                              </w:rPr>
                              <w:t>陳炳靖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會幫忙將消息告訴家</w:t>
                            </w:r>
                            <w:proofErr w:type="gramStart"/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裏</w:t>
                            </w:r>
                            <w:proofErr w:type="gramEnd"/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63C08" id="矩形 28" o:spid="_x0000_s1033" style="position:absolute;left:0;text-align:left;margin-left:55.45pt;margin-top:.85pt;width:434.2pt;height:40.9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" filled="f" stroked="f" strokeweight="1pt">
                <v:textbox>
                  <w:txbxContent>
                    <w:p w14:paraId="2CD9D21B" w14:textId="228C3C5D" w:rsidR="00BD0336" w:rsidRPr="00C820FF" w:rsidRDefault="00BD0336" w:rsidP="00BD0336">
                      <w:pPr>
                        <w:ind w:firstLineChars="50" w:firstLine="120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如果有</w:t>
                      </w:r>
                      <w:r w:rsidRPr="00C820FF">
                        <w:rPr>
                          <w:rFonts w:ascii="Microsoft JhengHei" w:eastAsia="Microsoft JhengHei" w:hAnsi="Microsoft JhengHei" w:cstheme="minorEastAsia" w:hint="eastAsia"/>
                          <w:color w:val="FF0000"/>
                          <w:kern w:val="2"/>
                        </w:rPr>
                        <w:t>同袍</w:t>
                      </w: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犧牲，</w:t>
                      </w:r>
                      <w:r w:rsidRPr="00C820FF">
                        <w:rPr>
                          <w:rFonts w:ascii="Microsoft JhengHei" w:eastAsia="Microsoft JhengHei" w:hAnsi="Microsoft JhengHei" w:cstheme="minorEastAsia" w:hint="eastAsia"/>
                          <w:color w:val="FF0000"/>
                          <w:kern w:val="2"/>
                        </w:rPr>
                        <w:t>陳炳靖</w:t>
                      </w: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會幫忙將消息告訴家裏人。</w:t>
                      </w:r>
                    </w:p>
                  </w:txbxContent>
                </v:textbox>
              </v:rect>
            </w:pict>
          </mc:Fallback>
        </mc:AlternateContent>
      </w:r>
      <w:r w:rsidR="00BD033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08CC23B" wp14:editId="7F5A1500">
                <wp:simplePos x="0" y="0"/>
                <wp:positionH relativeFrom="column">
                  <wp:posOffset>829994</wp:posOffset>
                </wp:positionH>
                <wp:positionV relativeFrom="paragraph">
                  <wp:posOffset>451094</wp:posOffset>
                </wp:positionV>
                <wp:extent cx="4930726" cy="0"/>
                <wp:effectExtent l="0" t="0" r="0" b="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86877" id="Straight Connector 32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35.5pt" to="453.6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  <w:r w:rsidR="00BD033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</w:p>
    <w:p w14:paraId="1E73587A" w14:textId="1F1A7E42" w:rsidR="00BD0336" w:rsidRPr="009C4D8A" w:rsidRDefault="00C820FF" w:rsidP="00BD0336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>
        <w:rPr>
          <w:rFonts w:ascii="DFKai-SB" w:eastAsia="DFKai-SB" w:hAnsi="DFKai-SB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5BCA64E" wp14:editId="552B8EB8">
                <wp:simplePos x="0" y="0"/>
                <wp:positionH relativeFrom="column">
                  <wp:posOffset>660449</wp:posOffset>
                </wp:positionH>
                <wp:positionV relativeFrom="paragraph">
                  <wp:posOffset>100281</wp:posOffset>
                </wp:positionV>
                <wp:extent cx="5514536" cy="520504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536" cy="520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396F2" w14:textId="689629B1" w:rsidR="00BD0336" w:rsidRPr="00C820FF" w:rsidRDefault="00BD0336" w:rsidP="00BD0336">
                            <w:pPr>
                              <w:ind w:firstLineChars="50" w:firstLine="120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陳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 w:hint="eastAsia"/>
                                <w:color w:val="FF0000"/>
                                <w:kern w:val="2"/>
                              </w:rPr>
                              <w:t>炳靖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小心收藏着以前和同袍、同學的合照，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 w:hint="eastAsia"/>
                                <w:color w:val="FF0000"/>
                                <w:kern w:val="2"/>
                              </w:rPr>
                              <w:t>作為紀念</w:t>
                            </w:r>
                            <w:r w:rsidRPr="00C820FF">
                              <w:rPr>
                                <w:rFonts w:ascii="Microsoft JhengHei" w:eastAsia="Microsoft JhengHei" w:hAnsi="Microsoft JhengHei" w:cstheme="minorEastAsia"/>
                                <w:color w:val="FF0000"/>
                                <w:kern w:val="2"/>
                              </w:rPr>
                              <w:t>。</w:t>
                            </w:r>
                            <w:r w:rsidR="00C820FF">
                              <w:rPr>
                                <w:rFonts w:ascii="Microsoft JhengHei" w:eastAsia="Microsoft JhengHei" w:hAnsi="Microsoft JhengHei" w:cstheme="minorEastAsia" w:hint="eastAsia"/>
                                <w:color w:val="FF0000"/>
                                <w:kern w:val="2"/>
                              </w:rPr>
                              <w:t>(或其他合理答案)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CA64E" id="矩形 30" o:spid="_x0000_s1034" style="position:absolute;left:0;text-align:left;margin-left:52pt;margin-top:7.9pt;width:434.2pt;height:4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" filled="f" stroked="f" strokeweight="1pt">
                <v:textbox>
                  <w:txbxContent>
                    <w:p w14:paraId="70C396F2" w14:textId="689629B1" w:rsidR="00BD0336" w:rsidRPr="00C820FF" w:rsidRDefault="00BD0336" w:rsidP="00BD0336">
                      <w:pPr>
                        <w:ind w:firstLineChars="50" w:firstLine="120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陳</w:t>
                      </w:r>
                      <w:r w:rsidRPr="00C820FF">
                        <w:rPr>
                          <w:rFonts w:ascii="Microsoft JhengHei" w:eastAsia="Microsoft JhengHei" w:hAnsi="Microsoft JhengHei" w:cstheme="minorEastAsia" w:hint="eastAsia"/>
                          <w:color w:val="FF0000"/>
                          <w:kern w:val="2"/>
                        </w:rPr>
                        <w:t>炳靖</w:t>
                      </w: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小心收藏着以前和同袍、同學的合照，</w:t>
                      </w:r>
                      <w:r w:rsidRPr="00C820FF">
                        <w:rPr>
                          <w:rFonts w:ascii="Microsoft JhengHei" w:eastAsia="Microsoft JhengHei" w:hAnsi="Microsoft JhengHei" w:cstheme="minorEastAsia" w:hint="eastAsia"/>
                          <w:color w:val="FF0000"/>
                          <w:kern w:val="2"/>
                        </w:rPr>
                        <w:t>作為紀念</w:t>
                      </w:r>
                      <w:r w:rsidRPr="00C820FF">
                        <w:rPr>
                          <w:rFonts w:ascii="Microsoft JhengHei" w:eastAsia="Microsoft JhengHei" w:hAnsi="Microsoft JhengHei" w:cstheme="minorEastAsia"/>
                          <w:color w:val="FF0000"/>
                          <w:kern w:val="2"/>
                        </w:rPr>
                        <w:t>。</w:t>
                      </w:r>
                      <w:r w:rsidR="00C820FF">
                        <w:rPr>
                          <w:rFonts w:ascii="Microsoft JhengHei" w:eastAsia="Microsoft JhengHei" w:hAnsi="Microsoft JhengHei" w:cstheme="minorEastAsia" w:hint="eastAsia"/>
                          <w:color w:val="FF0000"/>
                          <w:kern w:val="2"/>
                        </w:rPr>
                        <w:t>(或其他合理答案)</w:t>
                      </w:r>
                    </w:p>
                  </w:txbxContent>
                </v:textbox>
              </v:rect>
            </w:pict>
          </mc:Fallback>
        </mc:AlternateContent>
      </w:r>
      <w:r w:rsidR="00BD033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BD033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陳</w:t>
      </w:r>
      <w:r w:rsidR="00BD033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炳靖</w:t>
      </w:r>
      <w:r w:rsidR="00BD033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小心收藏着以前和同袍、同學的合照，</w:t>
      </w:r>
      <w:r w:rsidR="00BD033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作為紀念</w:t>
      </w:r>
      <w:r w:rsidR="00BD033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。</w:t>
      </w:r>
    </w:p>
    <w:p w14:paraId="0CC587C0" w14:textId="1DA5F221" w:rsidR="00CA1C66" w:rsidRPr="00BD0336" w:rsidRDefault="00BD0336" w:rsidP="00BD0336"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469D54" wp14:editId="3DF1481D">
                <wp:simplePos x="0" y="0"/>
                <wp:positionH relativeFrom="column">
                  <wp:posOffset>829994</wp:posOffset>
                </wp:positionH>
                <wp:positionV relativeFrom="paragraph">
                  <wp:posOffset>41568</wp:posOffset>
                </wp:positionV>
                <wp:extent cx="4930726" cy="0"/>
                <wp:effectExtent l="0" t="0" r="0" b="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A6B6D" id="Straight Connector 33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3.25pt" to="453.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" strokecolor="#484f5e [3213]" strokeweight=".5pt">
                <v:stroke joinstyle="miter"/>
              </v:line>
            </w:pict>
          </mc:Fallback>
        </mc:AlternateContent>
      </w:r>
    </w:p>
    <w:sectPr w:rsidR="00CA1C66" w:rsidRPr="00BD0336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D04C" w14:textId="77777777" w:rsidR="00825610" w:rsidRDefault="00825610" w:rsidP="00465C96">
      <w:r>
        <w:separator/>
      </w:r>
    </w:p>
  </w:endnote>
  <w:endnote w:type="continuationSeparator" w:id="0">
    <w:p w14:paraId="408E729F" w14:textId="77777777" w:rsidR="00825610" w:rsidRDefault="00825610" w:rsidP="00465C96">
      <w:r>
        <w:continuationSeparator/>
      </w:r>
    </w:p>
  </w:endnote>
  <w:endnote w:type="continuationNotice" w:id="1">
    <w:p w14:paraId="52A48F6A" w14:textId="77777777" w:rsidR="00825610" w:rsidRDefault="008256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B6C47" w14:textId="77777777" w:rsidR="00825610" w:rsidRDefault="00825610" w:rsidP="00465C96">
      <w:r>
        <w:separator/>
      </w:r>
    </w:p>
  </w:footnote>
  <w:footnote w:type="continuationSeparator" w:id="0">
    <w:p w14:paraId="48B29938" w14:textId="77777777" w:rsidR="00825610" w:rsidRDefault="00825610" w:rsidP="00465C96">
      <w:r>
        <w:continuationSeparator/>
      </w:r>
    </w:p>
  </w:footnote>
  <w:footnote w:type="continuationNotice" w:id="1">
    <w:p w14:paraId="2FE39B9A" w14:textId="77777777" w:rsidR="00825610" w:rsidRDefault="008256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C735D5" w:rsidRDefault="00C735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752E5424" w:rsidR="006F2F0D" w:rsidRDefault="00BA1C5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64FB76CB" wp14:editId="5FC4E0CA">
              <wp:simplePos x="0" y="0"/>
              <wp:positionH relativeFrom="margin">
                <wp:posOffset>3439160</wp:posOffset>
              </wp:positionH>
              <wp:positionV relativeFrom="paragraph">
                <wp:posOffset>-161925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000AE2" w14:textId="77777777" w:rsidR="00BA1C5A" w:rsidRDefault="00BA1C5A" w:rsidP="00BA1C5A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2" o:spid="_x0000_s1035" style="position:absolute;margin-left:270.8pt;margin-top:-12.75pt;width:75pt;height:39.75pt;z-index: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eldQP9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01000AE2" w14:textId="77777777" w:rsidR="00BA1C5A" w:rsidRDefault="00BA1C5A" w:rsidP="00BA1C5A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477C9">
      <w:rPr>
        <w:noProof/>
      </w:rPr>
      <w:drawing>
        <wp:anchor distT="0" distB="0" distL="114300" distR="114300" simplePos="0" relativeHeight="251660291" behindDoc="0" locked="0" layoutInCell="1" allowOverlap="1" wp14:anchorId="23A34182" wp14:editId="4F304A67">
          <wp:simplePos x="0" y="0"/>
          <wp:positionH relativeFrom="page">
            <wp:posOffset>0</wp:posOffset>
          </wp:positionH>
          <wp:positionV relativeFrom="paragraph">
            <wp:posOffset>-502285</wp:posOffset>
          </wp:positionV>
          <wp:extent cx="7640564" cy="1136650"/>
          <wp:effectExtent l="0" t="0" r="0" b="6350"/>
          <wp:wrapNone/>
          <wp:docPr id="11" name="圖片 1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圖片 1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F970FED0"/>
    <w:lvl w:ilvl="0" w:tplc="FEFA6814">
      <w:start w:val="1"/>
      <w:numFmt w:val="decimal"/>
      <w:lvlText w:val="%1."/>
      <w:lvlJc w:val="left"/>
      <w:pPr>
        <w:ind w:left="720" w:hanging="360"/>
      </w:pPr>
      <w:rPr>
        <w:rFonts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412D4"/>
    <w:rsid w:val="00157029"/>
    <w:rsid w:val="00165B48"/>
    <w:rsid w:val="001708E8"/>
    <w:rsid w:val="0019392A"/>
    <w:rsid w:val="001A2F95"/>
    <w:rsid w:val="001A4F4D"/>
    <w:rsid w:val="001B3571"/>
    <w:rsid w:val="001C0D2D"/>
    <w:rsid w:val="001E4DD3"/>
    <w:rsid w:val="001F4025"/>
    <w:rsid w:val="0020069A"/>
    <w:rsid w:val="002221BF"/>
    <w:rsid w:val="00253473"/>
    <w:rsid w:val="00257B1E"/>
    <w:rsid w:val="00273618"/>
    <w:rsid w:val="00286486"/>
    <w:rsid w:val="00296C56"/>
    <w:rsid w:val="002C5663"/>
    <w:rsid w:val="002D3EF8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B79B8"/>
    <w:rsid w:val="004C4C64"/>
    <w:rsid w:val="004C7BC7"/>
    <w:rsid w:val="004D0121"/>
    <w:rsid w:val="004F348C"/>
    <w:rsid w:val="00501B61"/>
    <w:rsid w:val="00524D68"/>
    <w:rsid w:val="005566A0"/>
    <w:rsid w:val="005619BC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810A2C"/>
    <w:rsid w:val="00824FE7"/>
    <w:rsid w:val="00825610"/>
    <w:rsid w:val="008261A1"/>
    <w:rsid w:val="0085285D"/>
    <w:rsid w:val="0085705B"/>
    <w:rsid w:val="00857A76"/>
    <w:rsid w:val="00861C23"/>
    <w:rsid w:val="00887017"/>
    <w:rsid w:val="008A1AA5"/>
    <w:rsid w:val="008B37FA"/>
    <w:rsid w:val="008B74D5"/>
    <w:rsid w:val="008D542B"/>
    <w:rsid w:val="008E7F15"/>
    <w:rsid w:val="00902C58"/>
    <w:rsid w:val="00951359"/>
    <w:rsid w:val="00961FAD"/>
    <w:rsid w:val="00966DD1"/>
    <w:rsid w:val="0099188F"/>
    <w:rsid w:val="00995F21"/>
    <w:rsid w:val="009B4FF6"/>
    <w:rsid w:val="009C4F9E"/>
    <w:rsid w:val="009C7520"/>
    <w:rsid w:val="009D31CC"/>
    <w:rsid w:val="009D3F72"/>
    <w:rsid w:val="00A040C1"/>
    <w:rsid w:val="00A0561D"/>
    <w:rsid w:val="00A22169"/>
    <w:rsid w:val="00A318A1"/>
    <w:rsid w:val="00A476B1"/>
    <w:rsid w:val="00A47C83"/>
    <w:rsid w:val="00A63842"/>
    <w:rsid w:val="00A80DDF"/>
    <w:rsid w:val="00A91869"/>
    <w:rsid w:val="00A91F51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754FE"/>
    <w:rsid w:val="00BA1C5A"/>
    <w:rsid w:val="00BA71EC"/>
    <w:rsid w:val="00BA799D"/>
    <w:rsid w:val="00BB2A9A"/>
    <w:rsid w:val="00BC6252"/>
    <w:rsid w:val="00BD0336"/>
    <w:rsid w:val="00BD1AF9"/>
    <w:rsid w:val="00BE14AD"/>
    <w:rsid w:val="00BF7BC3"/>
    <w:rsid w:val="00C057E7"/>
    <w:rsid w:val="00C33BA8"/>
    <w:rsid w:val="00C346D2"/>
    <w:rsid w:val="00C413AB"/>
    <w:rsid w:val="00C451C4"/>
    <w:rsid w:val="00C477C9"/>
    <w:rsid w:val="00C735D5"/>
    <w:rsid w:val="00C820FF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240F"/>
    <w:rsid w:val="00E44478"/>
    <w:rsid w:val="00E4780C"/>
    <w:rsid w:val="00E603AD"/>
    <w:rsid w:val="00E612D4"/>
    <w:rsid w:val="00E7588A"/>
    <w:rsid w:val="00E76FAB"/>
    <w:rsid w:val="00E82616"/>
    <w:rsid w:val="00E869D2"/>
    <w:rsid w:val="00E95543"/>
    <w:rsid w:val="00E96ADC"/>
    <w:rsid w:val="00E96EB4"/>
    <w:rsid w:val="00E97909"/>
    <w:rsid w:val="00EA2F92"/>
    <w:rsid w:val="00EA3D87"/>
    <w:rsid w:val="00EE17D0"/>
    <w:rsid w:val="00EF0A8E"/>
    <w:rsid w:val="00EF4F7C"/>
    <w:rsid w:val="00EF6974"/>
    <w:rsid w:val="00F04DEA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1FD1F-64DE-4B0B-9158-2F4A989D4B3F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64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18</cp:revision>
  <cp:lastPrinted>2022-07-14T09:34:00Z</cp:lastPrinted>
  <dcterms:created xsi:type="dcterms:W3CDTF">2022-11-09T12:03:00Z</dcterms:created>
  <dcterms:modified xsi:type="dcterms:W3CDTF">2023-07-03T06:55:00Z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