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35DBD32A" w:rsidR="003F0F0F" w:rsidRPr="000E58CD" w:rsidRDefault="00451A3F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proofErr w:type="gramStart"/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淚眼憶同袍</w:t>
      </w:r>
      <w:proofErr w:type="gramEnd"/>
    </w:p>
    <w:p w14:paraId="49DB1BB3" w14:textId="7BB8F76E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FD479A" wp14:editId="1BF99810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873E025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6832E1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EP4 老兵陳炳靖：淚眼憶同袍</w:t>
                            </w:r>
                          </w:p>
                          <w:p w14:paraId="18F3A096" w14:textId="7E25FB32" w:rsidR="008D5419" w:rsidRPr="00086BAC" w:rsidRDefault="008D5419" w:rsidP="008D54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2A2958" w:rsidRPr="004C40EF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https://youtu.be/cx0H76zpGNU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" fillcolor="#e4f4ed" stroked="f" strokeweight="1pt">
                <v:textbox>
                  <w:txbxContent>
                    <w:p w14:paraId="56BC82D2" w14:textId="4873E025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6832E1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EP4 老兵陳炳靖：淚眼憶同袍</w:t>
                      </w:r>
                    </w:p>
                    <w:p w14:paraId="18F3A096" w14:textId="7E25FB32" w:rsidR="008D5419" w:rsidRPr="00086BAC" w:rsidRDefault="008D5419" w:rsidP="008D54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2A2958" w:rsidRPr="004C40EF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https://youtu.be/cx0H76zpGNU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5B3484E4" w:rsidR="005B59D8" w:rsidRPr="00B60D1C" w:rsidRDefault="00B60D1C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A3167E">
        <w:rPr>
          <w:rFonts w:ascii="Kaiti TC" w:eastAsia="Kaiti TC" w:hAnsi="Kaiti TC" w:cs="Times New Roman (Body CS)"/>
          <w:b/>
          <w:bCs/>
          <w:noProof/>
          <w:color w:val="040606" w:themeColor="text2"/>
          <w:position w:val="10"/>
          <w:sz w:val="36"/>
          <w:szCs w:val="36"/>
          <w:lang w:val="x-none"/>
        </w:rPr>
        <w:drawing>
          <wp:anchor distT="0" distB="0" distL="114300" distR="114300" simplePos="0" relativeHeight="251664384" behindDoc="0" locked="0" layoutInCell="1" allowOverlap="1" wp14:anchorId="4342CD84" wp14:editId="24B6D05B">
            <wp:simplePos x="0" y="0"/>
            <wp:positionH relativeFrom="margin">
              <wp:align>right</wp:align>
            </wp:positionH>
            <wp:positionV relativeFrom="paragraph">
              <wp:posOffset>272497</wp:posOffset>
            </wp:positionV>
            <wp:extent cx="540000" cy="540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4E137321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2EE8F53C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865DC0" w14:textId="131359B8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3525AE8C" w14:textId="744D49F3" w:rsidR="00D56B94" w:rsidRPr="007F75C4" w:rsidRDefault="00CF3359" w:rsidP="001A3DCA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觀看以下相片，然後</w:t>
      </w:r>
      <w:r w:rsidR="007F75C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橫線上填寫答案</w:t>
      </w:r>
      <w:r w:rsidR="008D5419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01EBE4F" w14:textId="74AC2240" w:rsidR="00E94D96" w:rsidRDefault="007F75C4" w:rsidP="007F75C4">
      <w:pPr>
        <w:spacing w:line="276" w:lineRule="auto"/>
        <w:ind w:left="357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01BFE4" wp14:editId="757947E7">
            <wp:simplePos x="0" y="0"/>
            <wp:positionH relativeFrom="column">
              <wp:posOffset>-610235</wp:posOffset>
            </wp:positionH>
            <wp:positionV relativeFrom="paragraph">
              <wp:posOffset>231140</wp:posOffset>
            </wp:positionV>
            <wp:extent cx="3193899" cy="2692400"/>
            <wp:effectExtent l="171450" t="171450" r="368935" b="355600"/>
            <wp:wrapNone/>
            <wp:docPr id="29" name="圖片 2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t="3277" r="10502" b="38281"/>
                    <a:stretch/>
                  </pic:blipFill>
                  <pic:spPr bwMode="auto">
                    <a:xfrm>
                      <a:off x="0" y="0"/>
                      <a:ext cx="3195902" cy="2694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A1C9D" w14:textId="15B0B4B1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FE1E75" wp14:editId="304C2F6A">
                <wp:simplePos x="0" y="0"/>
                <wp:positionH relativeFrom="margin">
                  <wp:posOffset>2736215</wp:posOffset>
                </wp:positionH>
                <wp:positionV relativeFrom="paragraph">
                  <wp:posOffset>29210</wp:posOffset>
                </wp:positionV>
                <wp:extent cx="3816350" cy="2762250"/>
                <wp:effectExtent l="19050" t="114300" r="31750" b="95250"/>
                <wp:wrapNone/>
                <wp:docPr id="8" name="流程圖: 結束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2762250"/>
                        </a:xfrm>
                        <a:custGeom>
                          <a:avLst/>
                          <a:gdLst>
                            <a:gd name="connsiteX0" fmla="*/ 613972 w 3816350"/>
                            <a:gd name="connsiteY0" fmla="*/ 0 h 2762250"/>
                            <a:gd name="connsiteX1" fmla="*/ 3202377 w 3816350"/>
                            <a:gd name="connsiteY1" fmla="*/ 0 h 2762250"/>
                            <a:gd name="connsiteX2" fmla="*/ 3816350 w 3816350"/>
                            <a:gd name="connsiteY2" fmla="*/ 1381125 h 2762250"/>
                            <a:gd name="connsiteX3" fmla="*/ 3202377 w 3816350"/>
                            <a:gd name="connsiteY3" fmla="*/ 2762250 h 2762250"/>
                            <a:gd name="connsiteX4" fmla="*/ 613972 w 3816350"/>
                            <a:gd name="connsiteY4" fmla="*/ 2762250 h 2762250"/>
                            <a:gd name="connsiteX5" fmla="*/ 0 w 3816350"/>
                            <a:gd name="connsiteY5" fmla="*/ 1381125 h 2762250"/>
                            <a:gd name="connsiteX6" fmla="*/ 613972 w 3816350"/>
                            <a:gd name="connsiteY6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816350" h="2762250" fill="none" extrusionOk="0">
                              <a:moveTo>
                                <a:pt x="613972" y="0"/>
                              </a:moveTo>
                              <a:cubicBezTo>
                                <a:pt x="1880170" y="-106938"/>
                                <a:pt x="2843880" y="-155192"/>
                                <a:pt x="3202377" y="0"/>
                              </a:cubicBezTo>
                              <a:cubicBezTo>
                                <a:pt x="3591203" y="114989"/>
                                <a:pt x="3819344" y="599361"/>
                                <a:pt x="3816350" y="1381125"/>
                              </a:cubicBezTo>
                              <a:cubicBezTo>
                                <a:pt x="3868030" y="2159135"/>
                                <a:pt x="3499900" y="2792621"/>
                                <a:pt x="3202377" y="2762250"/>
                              </a:cubicBezTo>
                              <a:cubicBezTo>
                                <a:pt x="2752446" y="2815887"/>
                                <a:pt x="1689286" y="2734076"/>
                                <a:pt x="613972" y="2762250"/>
                              </a:cubicBezTo>
                              <a:cubicBezTo>
                                <a:pt x="270122" y="2865441"/>
                                <a:pt x="96596" y="2109568"/>
                                <a:pt x="0" y="1381125"/>
                              </a:cubicBezTo>
                              <a:cubicBezTo>
                                <a:pt x="-6907" y="626940"/>
                                <a:pt x="265688" y="-6011"/>
                                <a:pt x="613972" y="0"/>
                              </a:cubicBezTo>
                              <a:close/>
                            </a:path>
                            <a:path w="3816350" h="2762250" stroke="0" extrusionOk="0">
                              <a:moveTo>
                                <a:pt x="613972" y="0"/>
                              </a:moveTo>
                              <a:cubicBezTo>
                                <a:pt x="1374114" y="165744"/>
                                <a:pt x="2771676" y="62754"/>
                                <a:pt x="3202377" y="0"/>
                              </a:cubicBezTo>
                              <a:cubicBezTo>
                                <a:pt x="3515330" y="99216"/>
                                <a:pt x="3810581" y="632717"/>
                                <a:pt x="3816350" y="1381125"/>
                              </a:cubicBezTo>
                              <a:cubicBezTo>
                                <a:pt x="3774377" y="2123545"/>
                                <a:pt x="3576539" y="2773947"/>
                                <a:pt x="3202377" y="2762250"/>
                              </a:cubicBezTo>
                              <a:cubicBezTo>
                                <a:pt x="1989471" y="2903286"/>
                                <a:pt x="1231526" y="2823652"/>
                                <a:pt x="613972" y="2762250"/>
                              </a:cubicBezTo>
                              <a:cubicBezTo>
                                <a:pt x="370747" y="2685133"/>
                                <a:pt x="16047" y="2205859"/>
                                <a:pt x="0" y="1381125"/>
                              </a:cubicBezTo>
                              <a:cubicBezTo>
                                <a:pt x="-11834" y="626435"/>
                                <a:pt x="301109" y="2237"/>
                                <a:pt x="6139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3159908479">
                                <a:prstGeom prst="flowChartTermina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1180E" w14:textId="193CF745" w:rsidR="007F75C4" w:rsidRDefault="00F364A5" w:rsidP="007F75C4">
                            <w:pPr>
                              <w:spacing w:line="480" w:lineRule="auto"/>
                              <w:jc w:val="center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423758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以</w:t>
                            </w:r>
                            <w:r w:rsidRPr="00423758"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白</w:t>
                            </w:r>
                            <w:r w:rsidRPr="00423758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色十字架標示的人</w:t>
                            </w:r>
                            <w:r w:rsidR="007F75C4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5045A8DB" w14:textId="1B00F868" w:rsidR="007F75C4" w:rsidRPr="007F75C4" w:rsidRDefault="007F75C4" w:rsidP="007F75C4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      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陣亡</w:t>
                            </w:r>
                          </w:p>
                          <w:p w14:paraId="6828039F" w14:textId="77777777" w:rsidR="007F75C4" w:rsidRDefault="00F364A5" w:rsidP="007F75C4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23758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以紅色十字架標示的人</w:t>
                            </w:r>
                            <w:r w:rsidR="007F75C4"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：</w:t>
                            </w:r>
                            <w:r w:rsidR="007F75C4"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3BAB15E7" w14:textId="3F36239C" w:rsidR="007F75C4" w:rsidRPr="007F75C4" w:rsidRDefault="007F75C4" w:rsidP="007F75C4">
                            <w:pPr>
                              <w:spacing w:line="480" w:lineRule="auto"/>
                              <w:ind w:firstLineChars="250" w:firstLine="800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cstheme="minorEastAsia" w:hint="eastAsia"/>
                                <w:color w:val="484F5E" w:themeColor="text1"/>
                                <w:kern w:val="2"/>
                                <w:sz w:val="32"/>
                                <w:szCs w:val="32"/>
                              </w:rPr>
                              <w:t>去世</w:t>
                            </w:r>
                          </w:p>
                          <w:p w14:paraId="0B288E8E" w14:textId="2D740BCC" w:rsidR="00F364A5" w:rsidRPr="007F75C4" w:rsidRDefault="00F364A5" w:rsidP="007F75C4">
                            <w:pPr>
                              <w:spacing w:line="480" w:lineRule="auto"/>
                              <w:rPr>
                                <w:rFonts w:ascii="DFKai-SB" w:eastAsia="DFKai-SB" w:hAnsi="DFKai-SB" w:cstheme="minorEastAsia"/>
                                <w:color w:val="484F5E" w:themeColor="text1"/>
                                <w:kern w:val="2"/>
                                <w:u w:val="single"/>
                              </w:rPr>
                            </w:pPr>
                          </w:p>
                          <w:p w14:paraId="2A1444EE" w14:textId="77777777" w:rsidR="00F364A5" w:rsidRPr="00F364A5" w:rsidRDefault="00F364A5" w:rsidP="00F364A5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E1E7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8" o:spid="_x0000_s1027" type="#_x0000_t116" style="position:absolute;margin-left:215.45pt;margin-top:2.3pt;width:300.5pt;height:217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" fillcolor="white [3212]" strokecolor="#484f5e [3213]" strokeweight="1pt">
                <v:stroke dashstyle="3 1"/>
                <v:textbox>
                  <w:txbxContent>
                    <w:p w14:paraId="4E71180E" w14:textId="193CF745" w:rsidR="007F75C4" w:rsidRDefault="00F364A5" w:rsidP="007F75C4">
                      <w:pPr>
                        <w:spacing w:line="480" w:lineRule="auto"/>
                        <w:jc w:val="center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</w:pPr>
                      <w:r w:rsidRPr="00423758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以</w:t>
                      </w:r>
                      <w:r w:rsidRPr="00423758"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白</w:t>
                      </w:r>
                      <w:r w:rsidRPr="00423758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色十字架標示的人</w:t>
                      </w:r>
                      <w:r w:rsidR="007F75C4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：</w:t>
                      </w:r>
                    </w:p>
                    <w:p w14:paraId="5045A8DB" w14:textId="1B00F868" w:rsidR="007F75C4" w:rsidRPr="007F75C4" w:rsidRDefault="007F75C4" w:rsidP="007F75C4">
                      <w:pPr>
                        <w:spacing w:line="480" w:lineRule="auto"/>
                        <w:ind w:firstLineChars="250" w:firstLine="8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      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陣亡</w:t>
                      </w:r>
                    </w:p>
                    <w:p w14:paraId="6828039F" w14:textId="77777777" w:rsidR="007F75C4" w:rsidRDefault="00F364A5" w:rsidP="007F75C4">
                      <w:pPr>
                        <w:spacing w:line="480" w:lineRule="auto"/>
                        <w:ind w:firstLineChars="250" w:firstLine="8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 w:rsidRPr="00423758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以紅色十字架標示的人</w:t>
                      </w:r>
                      <w:r w:rsidR="007F75C4"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：</w:t>
                      </w:r>
                      <w:r w:rsidR="007F75C4"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3BAB15E7" w14:textId="3F36239C" w:rsidR="007F75C4" w:rsidRPr="007F75C4" w:rsidRDefault="007F75C4" w:rsidP="007F75C4">
                      <w:pPr>
                        <w:spacing w:line="480" w:lineRule="auto"/>
                        <w:ind w:firstLineChars="250" w:firstLine="800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cstheme="minorEastAsia" w:hint="eastAsia"/>
                          <w:color w:val="484F5E" w:themeColor="text1"/>
                          <w:kern w:val="2"/>
                          <w:sz w:val="32"/>
                          <w:szCs w:val="32"/>
                        </w:rPr>
                        <w:t>去世</w:t>
                      </w:r>
                    </w:p>
                    <w:p w14:paraId="0B288E8E" w14:textId="2D740BCC" w:rsidR="00F364A5" w:rsidRPr="007F75C4" w:rsidRDefault="00F364A5" w:rsidP="007F75C4">
                      <w:pPr>
                        <w:spacing w:line="480" w:lineRule="auto"/>
                        <w:rPr>
                          <w:rFonts w:ascii="DFKai-SB" w:eastAsia="DFKai-SB" w:hAnsi="DFKai-SB" w:cstheme="minorEastAsia"/>
                          <w:color w:val="484F5E" w:themeColor="text1"/>
                          <w:kern w:val="2"/>
                          <w:u w:val="single"/>
                        </w:rPr>
                      </w:pPr>
                    </w:p>
                    <w:p w14:paraId="2A1444EE" w14:textId="77777777" w:rsidR="00F364A5" w:rsidRPr="00F364A5" w:rsidRDefault="00F364A5" w:rsidP="00F364A5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735D22" w14:textId="553C45A1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56B8555" w14:textId="3710B501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drawing>
          <wp:anchor distT="0" distB="0" distL="114300" distR="114300" simplePos="0" relativeHeight="251661312" behindDoc="0" locked="0" layoutInCell="1" allowOverlap="1" wp14:anchorId="2BB21906" wp14:editId="34B83BA5">
            <wp:simplePos x="0" y="0"/>
            <wp:positionH relativeFrom="column">
              <wp:posOffset>3110865</wp:posOffset>
            </wp:positionH>
            <wp:positionV relativeFrom="paragraph">
              <wp:posOffset>26670</wp:posOffset>
            </wp:positionV>
            <wp:extent cx="323850" cy="323850"/>
            <wp:effectExtent l="0" t="0" r="0" b="0"/>
            <wp:wrapNone/>
            <wp:docPr id="2" name="Graphic 2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Add with solid fill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E494E" w14:textId="2BED6AED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2AE8C00" w14:textId="506884F7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5CE8FC0" w14:textId="24383989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13F43B2E" w14:textId="1B8F1859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BA5D07E" w14:textId="745B6B79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drawing>
          <wp:anchor distT="0" distB="0" distL="114300" distR="114300" simplePos="0" relativeHeight="251662336" behindDoc="0" locked="0" layoutInCell="1" allowOverlap="1" wp14:anchorId="15D986A4" wp14:editId="101337A3">
            <wp:simplePos x="0" y="0"/>
            <wp:positionH relativeFrom="column">
              <wp:posOffset>3111500</wp:posOffset>
            </wp:positionH>
            <wp:positionV relativeFrom="paragraph">
              <wp:posOffset>99060</wp:posOffset>
            </wp:positionV>
            <wp:extent cx="323850" cy="323850"/>
            <wp:effectExtent l="0" t="0" r="0" b="0"/>
            <wp:wrapNone/>
            <wp:docPr id="3" name="Graphic 3" descr="Ad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Add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99DF9" w14:textId="17DE2464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4026CD05" w14:textId="0BF77C14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6B5A402A" w14:textId="54113F0B" w:rsidR="007F75C4" w:rsidRDefault="007F75C4" w:rsidP="00D209E8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2F58533D" w14:textId="55547B30" w:rsidR="002D7F56" w:rsidRDefault="002D7F56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784FD48A" w14:textId="1AE96C32" w:rsidR="00423758" w:rsidRPr="007F75C4" w:rsidRDefault="00423758" w:rsidP="007F75C4">
      <w:pPr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2945EE50" w14:textId="2E7A5CBB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48AD2DB3" w14:textId="2D2A42B2" w:rsidR="00676207" w:rsidRPr="001A3DCA" w:rsidRDefault="0040277E" w:rsidP="00676207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哪些事情展示</w:t>
      </w:r>
      <w:r w:rsidR="001D14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陳炳靖與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同袍深厚的感情</w:t>
      </w:r>
      <w:r w:rsidR="007E7F5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在空格內加</w:t>
      </w:r>
      <w:r w:rsidR="00784EA6">
        <w:rPr>
          <w:rFonts w:ascii="Wingdings" w:eastAsia="Wingdings" w:hAnsi="Wingdings" w:cs="Wingdings" w:hint="eastAsia"/>
          <w:color w:val="040606" w:themeColor="text2"/>
          <w:sz w:val="28"/>
          <w:szCs w:val="28"/>
        </w:rPr>
        <w:sym w:font="Wingdings" w:char="F0FC"/>
      </w:r>
      <w:r w:rsidR="00676207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74C7B02" w14:textId="7EC62E3A" w:rsidR="009C28F5" w:rsidRPr="009C4D8A" w:rsidRDefault="006F28C5" w:rsidP="00B7736C">
      <w:pPr>
        <w:spacing w:before="120" w:after="120" w:line="640" w:lineRule="exact"/>
        <w:ind w:left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42AC2E" wp14:editId="5F7B6984">
                <wp:simplePos x="0" y="0"/>
                <wp:positionH relativeFrom="column">
                  <wp:posOffset>251041</wp:posOffset>
                </wp:positionH>
                <wp:positionV relativeFrom="paragraph">
                  <wp:posOffset>90697</wp:posOffset>
                </wp:positionV>
                <wp:extent cx="360000" cy="360000"/>
                <wp:effectExtent l="0" t="0" r="21590" b="215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EA8B8" w14:textId="305FBE38" w:rsidR="00030C37" w:rsidRPr="00030C37" w:rsidRDefault="00030C37" w:rsidP="00030C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2AC2E" id="矩形 11" o:spid="_x0000_s1028" style="position:absolute;left:0;text-align:left;margin-left:19.75pt;margin-top:7.15pt;width:28.35pt;height:2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" fillcolor="white [3212]" strokecolor="#484f5e [3213]" strokeweight="1pt">
                <v:textbox>
                  <w:txbxContent>
                    <w:p w14:paraId="195EA8B8" w14:textId="305FBE38" w:rsidR="00030C37" w:rsidRPr="00030C37" w:rsidRDefault="00030C37" w:rsidP="00030C3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7F56">
        <w:rPr>
          <w:rFonts w:ascii="DFKai-SB" w:eastAsia="DFKai-SB" w:hAnsi="DFKai-SB" w:cs="Times New Roman" w:hint="eastAsia"/>
          <w:color w:val="040606" w:themeColor="text2"/>
        </w:rPr>
        <w:t xml:space="preserve"> </w:t>
      </w:r>
      <w:r w:rsidR="002D7F56">
        <w:rPr>
          <w:rFonts w:ascii="DFKai-SB" w:eastAsia="DFKai-SB" w:hAnsi="DFKai-SB" w:cs="Times New Roman"/>
          <w:color w:val="040606" w:themeColor="text2"/>
        </w:rPr>
        <w:t xml:space="preserve"> </w:t>
      </w:r>
      <w:r w:rsidR="00B7736C">
        <w:rPr>
          <w:rFonts w:ascii="DFKai-SB" w:eastAsia="DFKai-SB" w:hAnsi="DFKai-SB" w:cs="Times New Roman"/>
          <w:color w:val="040606" w:themeColor="text2"/>
        </w:rPr>
        <w:t xml:space="preserve">  </w:t>
      </w:r>
      <w:r w:rsidR="009C4D8A">
        <w:rPr>
          <w:rFonts w:ascii="DFKai-SB" w:eastAsia="DFKai-SB" w:hAnsi="DFKai-SB" w:cs="Times New Roman"/>
          <w:color w:val="040606" w:themeColor="text2"/>
        </w:rPr>
        <w:t xml:space="preserve"> </w:t>
      </w:r>
      <w:r w:rsidR="001D14D9" w:rsidRPr="009C4D8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陳炳靖</w:t>
      </w:r>
      <w:r w:rsidR="00A433CB" w:rsidRPr="00A433CB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得知</w:t>
      </w:r>
      <w:r w:rsidR="007E0521" w:rsidRPr="00A433CB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戰友</w:t>
      </w:r>
      <w:r w:rsidR="00A433CB" w:rsidRPr="00A433CB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犧牲後默默</w:t>
      </w:r>
      <w:r w:rsidR="001022E4" w:rsidRPr="009C4D8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流淚。</w:t>
      </w:r>
    </w:p>
    <w:p w14:paraId="53872461" w14:textId="027D5A53" w:rsidR="002D7F56" w:rsidRPr="009C4D8A" w:rsidRDefault="00030ADC" w:rsidP="00B7736C">
      <w:pPr>
        <w:spacing w:before="120" w:after="120" w:line="640" w:lineRule="exact"/>
        <w:ind w:left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 w:rsidRPr="009C4D8A"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77C7AA" wp14:editId="0AB5EB8B">
                <wp:simplePos x="0" y="0"/>
                <wp:positionH relativeFrom="column">
                  <wp:posOffset>258793</wp:posOffset>
                </wp:positionH>
                <wp:positionV relativeFrom="paragraph">
                  <wp:posOffset>102402</wp:posOffset>
                </wp:positionV>
                <wp:extent cx="360000" cy="360000"/>
                <wp:effectExtent l="0" t="0" r="21590" b="215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09756" id="矩形 12" o:spid="_x0000_s1026" style="position:absolute;margin-left:20.4pt;margin-top:8.05pt;width:28.35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" fillcolor="white [3212]" strokecolor="#484f5e [3213]" strokeweight="1pt"/>
            </w:pict>
          </mc:Fallback>
        </mc:AlternateConten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="002D7F56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B7736C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</w:t>
      </w:r>
      <w:r w:rsidR="00030C37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在抗戰勝利後，陳炳靖</w: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幫忙照顧</w:t>
      </w:r>
      <w:r w:rsidR="00B830C3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同袍</w: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的</w:t>
      </w:r>
      <w:r w:rsidR="002B39AA" w:rsidRPr="00E62FA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家人</w: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。</w:t>
      </w:r>
    </w:p>
    <w:p w14:paraId="1817CCCB" w14:textId="7BA622A0" w:rsidR="001022E4" w:rsidRPr="009C4D8A" w:rsidRDefault="00030ADC" w:rsidP="00B7736C">
      <w:pPr>
        <w:spacing w:before="120" w:after="120" w:line="640" w:lineRule="exact"/>
        <w:ind w:left="720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</w:pPr>
      <w:r w:rsidRPr="009C4D8A"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61143E" wp14:editId="3D86C652">
                <wp:simplePos x="0" y="0"/>
                <wp:positionH relativeFrom="column">
                  <wp:posOffset>258793</wp:posOffset>
                </wp:positionH>
                <wp:positionV relativeFrom="paragraph">
                  <wp:posOffset>119176</wp:posOffset>
                </wp:positionV>
                <wp:extent cx="360000" cy="360000"/>
                <wp:effectExtent l="0" t="0" r="2159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8DF6" w14:textId="64113199" w:rsidR="00030C37" w:rsidRPr="00030C37" w:rsidRDefault="00030C37" w:rsidP="00030C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1143E" id="矩形 13" o:spid="_x0000_s1029" style="position:absolute;left:0;text-align:left;margin-left:20.4pt;margin-top:9.4pt;width:28.3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" fillcolor="white [3212]" strokecolor="#484f5e [3213]" strokeweight="1pt">
                <v:textbox>
                  <w:txbxContent>
                    <w:p w14:paraId="06C48DF6" w14:textId="64113199" w:rsidR="00030C37" w:rsidRPr="00030C37" w:rsidRDefault="00030C37" w:rsidP="00030C3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="002D7F56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B7736C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</w:t>
      </w:r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如果有</w:t>
      </w:r>
      <w:r w:rsidR="001D14D9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同袍</w:t>
      </w:r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犧牲，</w:t>
      </w:r>
      <w:r w:rsidR="001D14D9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陳炳靖</w:t>
      </w:r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會幫忙將消息告訴家</w:t>
      </w:r>
      <w:proofErr w:type="gramStart"/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裏</w:t>
      </w:r>
      <w:proofErr w:type="gramEnd"/>
      <w:r w:rsidR="007E0521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人。</w:t>
      </w:r>
    </w:p>
    <w:p w14:paraId="30620663" w14:textId="3E422795" w:rsidR="003F5022" w:rsidRPr="009C4D8A" w:rsidRDefault="00030ADC" w:rsidP="00423758">
      <w:pPr>
        <w:spacing w:before="120" w:after="120" w:line="640" w:lineRule="exact"/>
        <w:ind w:left="720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</w:pPr>
      <w:r w:rsidRPr="009C4D8A"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08283" wp14:editId="653ED65F">
                <wp:simplePos x="0" y="0"/>
                <wp:positionH relativeFrom="column">
                  <wp:posOffset>276045</wp:posOffset>
                </wp:positionH>
                <wp:positionV relativeFrom="paragraph">
                  <wp:posOffset>122555</wp:posOffset>
                </wp:positionV>
                <wp:extent cx="360000" cy="360000"/>
                <wp:effectExtent l="0" t="0" r="2159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0D7AC" w14:textId="02A8B0D3" w:rsidR="00030C37" w:rsidRPr="00030C37" w:rsidRDefault="00030C37" w:rsidP="00030C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08283" id="矩形 14" o:spid="_x0000_s1030" style="position:absolute;left:0;text-align:left;margin-left:21.75pt;margin-top:9.65pt;width:28.3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" fillcolor="white [3212]" strokecolor="#484f5e [3213]" strokeweight="1pt">
                <v:textbox>
                  <w:txbxContent>
                    <w:p w14:paraId="7360D7AC" w14:textId="02A8B0D3" w:rsidR="00030C37" w:rsidRPr="00030C37" w:rsidRDefault="00030C37" w:rsidP="00030C3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7F56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 w:rsidR="002D7F56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B7736C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</w:t>
      </w:r>
      <w:r w:rsidR="003F5022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陳</w:t>
      </w:r>
      <w:r w:rsidR="003F5022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炳靖</w:t>
      </w:r>
      <w:r w:rsidR="003F5022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小心收藏着以前和同袍、同學的合照，</w:t>
      </w:r>
      <w:r w:rsidR="003F5022" w:rsidRPr="009C4D8A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作為紀念</w:t>
      </w:r>
      <w:r w:rsidR="003F5022" w:rsidRPr="009C4D8A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>。</w:t>
      </w:r>
    </w:p>
    <w:sectPr w:rsidR="003F5022" w:rsidRPr="009C4D8A" w:rsidSect="004038B5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31EBB" w14:textId="77777777" w:rsidR="003C0045" w:rsidRDefault="003C0045" w:rsidP="00465C96">
      <w:r>
        <w:separator/>
      </w:r>
    </w:p>
  </w:endnote>
  <w:endnote w:type="continuationSeparator" w:id="0">
    <w:p w14:paraId="726ADBBC" w14:textId="77777777" w:rsidR="003C0045" w:rsidRDefault="003C0045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2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21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EA55A" w14:textId="77777777" w:rsidR="003C0045" w:rsidRDefault="003C0045" w:rsidP="00465C96">
      <w:r>
        <w:separator/>
      </w:r>
    </w:p>
  </w:footnote>
  <w:footnote w:type="continuationSeparator" w:id="0">
    <w:p w14:paraId="48E5A0E9" w14:textId="77777777" w:rsidR="003C0045" w:rsidRDefault="003C0045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35BA5B75" w:rsidR="004038B5" w:rsidRDefault="003203E4">
    <w:pPr>
      <w:pStyle w:val="a3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9536A26" wp14:editId="3F80C34E">
          <wp:simplePos x="0" y="0"/>
          <wp:positionH relativeFrom="page">
            <wp:posOffset>6985</wp:posOffset>
          </wp:positionH>
          <wp:positionV relativeFrom="paragraph">
            <wp:posOffset>-470535</wp:posOffset>
          </wp:positionV>
          <wp:extent cx="7555195" cy="1123950"/>
          <wp:effectExtent l="0" t="0" r="8255" b="0"/>
          <wp:wrapNone/>
          <wp:docPr id="7" name="圖片 7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28pt;height:28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9"/>
  </w:num>
  <w:num w:numId="2" w16cid:durableId="102379785">
    <w:abstractNumId w:val="14"/>
  </w:num>
  <w:num w:numId="3" w16cid:durableId="1348556626">
    <w:abstractNumId w:val="16"/>
  </w:num>
  <w:num w:numId="4" w16cid:durableId="849836731">
    <w:abstractNumId w:val="1"/>
  </w:num>
  <w:num w:numId="5" w16cid:durableId="1243838014">
    <w:abstractNumId w:val="0"/>
  </w:num>
  <w:num w:numId="6" w16cid:durableId="575241033">
    <w:abstractNumId w:val="6"/>
  </w:num>
  <w:num w:numId="7" w16cid:durableId="750085455">
    <w:abstractNumId w:val="18"/>
  </w:num>
  <w:num w:numId="8" w16cid:durableId="489517734">
    <w:abstractNumId w:val="15"/>
  </w:num>
  <w:num w:numId="9" w16cid:durableId="1183323129">
    <w:abstractNumId w:val="3"/>
  </w:num>
  <w:num w:numId="10" w16cid:durableId="442499570">
    <w:abstractNumId w:val="11"/>
  </w:num>
  <w:num w:numId="11" w16cid:durableId="4477047">
    <w:abstractNumId w:val="2"/>
  </w:num>
  <w:num w:numId="12" w16cid:durableId="1266037166">
    <w:abstractNumId w:val="13"/>
  </w:num>
  <w:num w:numId="13" w16cid:durableId="175652978">
    <w:abstractNumId w:val="4"/>
  </w:num>
  <w:num w:numId="14" w16cid:durableId="458883816">
    <w:abstractNumId w:val="17"/>
  </w:num>
  <w:num w:numId="15" w16cid:durableId="519507971">
    <w:abstractNumId w:val="12"/>
  </w:num>
  <w:num w:numId="16" w16cid:durableId="72972386">
    <w:abstractNumId w:val="7"/>
  </w:num>
  <w:num w:numId="17" w16cid:durableId="1414619728">
    <w:abstractNumId w:val="10"/>
  </w:num>
  <w:num w:numId="18" w16cid:durableId="246034247">
    <w:abstractNumId w:val="8"/>
  </w:num>
  <w:num w:numId="19" w16cid:durableId="2741450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214DD"/>
    <w:rsid w:val="00022D83"/>
    <w:rsid w:val="00023F7D"/>
    <w:rsid w:val="00027603"/>
    <w:rsid w:val="00030ADC"/>
    <w:rsid w:val="00030C37"/>
    <w:rsid w:val="00035EED"/>
    <w:rsid w:val="000439C7"/>
    <w:rsid w:val="0006459E"/>
    <w:rsid w:val="000661D6"/>
    <w:rsid w:val="0007141B"/>
    <w:rsid w:val="00083024"/>
    <w:rsid w:val="00096449"/>
    <w:rsid w:val="000A204E"/>
    <w:rsid w:val="000B41D0"/>
    <w:rsid w:val="000B602A"/>
    <w:rsid w:val="000E2D4E"/>
    <w:rsid w:val="000E58CD"/>
    <w:rsid w:val="001022E4"/>
    <w:rsid w:val="001145BE"/>
    <w:rsid w:val="00117084"/>
    <w:rsid w:val="00124522"/>
    <w:rsid w:val="00124A34"/>
    <w:rsid w:val="00135252"/>
    <w:rsid w:val="001412D4"/>
    <w:rsid w:val="00157029"/>
    <w:rsid w:val="00164750"/>
    <w:rsid w:val="00165B48"/>
    <w:rsid w:val="001752D5"/>
    <w:rsid w:val="00182EB0"/>
    <w:rsid w:val="00185F29"/>
    <w:rsid w:val="00192EF0"/>
    <w:rsid w:val="001A2F95"/>
    <w:rsid w:val="001A3DCA"/>
    <w:rsid w:val="001A4F4D"/>
    <w:rsid w:val="001B2F67"/>
    <w:rsid w:val="001B3365"/>
    <w:rsid w:val="001B3571"/>
    <w:rsid w:val="001B5B02"/>
    <w:rsid w:val="001C0642"/>
    <w:rsid w:val="001D14D9"/>
    <w:rsid w:val="001D7BE6"/>
    <w:rsid w:val="001E0D5D"/>
    <w:rsid w:val="001E4DD3"/>
    <w:rsid w:val="001F4025"/>
    <w:rsid w:val="0020069A"/>
    <w:rsid w:val="00213CA0"/>
    <w:rsid w:val="00227235"/>
    <w:rsid w:val="00241CB6"/>
    <w:rsid w:val="002428B0"/>
    <w:rsid w:val="00253473"/>
    <w:rsid w:val="002578E0"/>
    <w:rsid w:val="00257B1E"/>
    <w:rsid w:val="00265AA8"/>
    <w:rsid w:val="002742F5"/>
    <w:rsid w:val="00280BFD"/>
    <w:rsid w:val="00287DA6"/>
    <w:rsid w:val="00294B6E"/>
    <w:rsid w:val="002A2958"/>
    <w:rsid w:val="002A61FE"/>
    <w:rsid w:val="002A7669"/>
    <w:rsid w:val="002B39AA"/>
    <w:rsid w:val="002B7F9E"/>
    <w:rsid w:val="002C33A2"/>
    <w:rsid w:val="002C5663"/>
    <w:rsid w:val="002C7E62"/>
    <w:rsid w:val="002D2E11"/>
    <w:rsid w:val="002D517B"/>
    <w:rsid w:val="002D6E0E"/>
    <w:rsid w:val="002D7F56"/>
    <w:rsid w:val="002E27DF"/>
    <w:rsid w:val="002E587D"/>
    <w:rsid w:val="002E6743"/>
    <w:rsid w:val="002F748E"/>
    <w:rsid w:val="002F7863"/>
    <w:rsid w:val="00314C50"/>
    <w:rsid w:val="003203E4"/>
    <w:rsid w:val="0032354F"/>
    <w:rsid w:val="00323D45"/>
    <w:rsid w:val="00340A4E"/>
    <w:rsid w:val="00346063"/>
    <w:rsid w:val="003464D9"/>
    <w:rsid w:val="00350B05"/>
    <w:rsid w:val="0036573B"/>
    <w:rsid w:val="00375DF1"/>
    <w:rsid w:val="003826F0"/>
    <w:rsid w:val="003836B1"/>
    <w:rsid w:val="003B27AC"/>
    <w:rsid w:val="003C0045"/>
    <w:rsid w:val="003C15AA"/>
    <w:rsid w:val="003D116E"/>
    <w:rsid w:val="003E2653"/>
    <w:rsid w:val="003E31BC"/>
    <w:rsid w:val="003E3F00"/>
    <w:rsid w:val="003E438D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4B61"/>
    <w:rsid w:val="00465C96"/>
    <w:rsid w:val="0047169B"/>
    <w:rsid w:val="00480FBB"/>
    <w:rsid w:val="00482551"/>
    <w:rsid w:val="004A2E2F"/>
    <w:rsid w:val="004B1398"/>
    <w:rsid w:val="004B79B8"/>
    <w:rsid w:val="004C1BD5"/>
    <w:rsid w:val="004C2D25"/>
    <w:rsid w:val="004C4C64"/>
    <w:rsid w:val="004C6F9F"/>
    <w:rsid w:val="004D0121"/>
    <w:rsid w:val="004D155B"/>
    <w:rsid w:val="004D4EEC"/>
    <w:rsid w:val="004D6525"/>
    <w:rsid w:val="004E1111"/>
    <w:rsid w:val="00501B61"/>
    <w:rsid w:val="00504024"/>
    <w:rsid w:val="00504EF1"/>
    <w:rsid w:val="005057FB"/>
    <w:rsid w:val="00524D68"/>
    <w:rsid w:val="00532AD8"/>
    <w:rsid w:val="00534FED"/>
    <w:rsid w:val="00537238"/>
    <w:rsid w:val="005438AD"/>
    <w:rsid w:val="00556208"/>
    <w:rsid w:val="005566A0"/>
    <w:rsid w:val="005619BC"/>
    <w:rsid w:val="005678A2"/>
    <w:rsid w:val="00574311"/>
    <w:rsid w:val="0057476C"/>
    <w:rsid w:val="00581DBF"/>
    <w:rsid w:val="00584079"/>
    <w:rsid w:val="00592357"/>
    <w:rsid w:val="00593AD1"/>
    <w:rsid w:val="0059681B"/>
    <w:rsid w:val="005A2984"/>
    <w:rsid w:val="005B59D8"/>
    <w:rsid w:val="005B6C15"/>
    <w:rsid w:val="005D069B"/>
    <w:rsid w:val="005E5BF0"/>
    <w:rsid w:val="005F7C4A"/>
    <w:rsid w:val="00604DF2"/>
    <w:rsid w:val="006101FC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7E"/>
    <w:rsid w:val="00676207"/>
    <w:rsid w:val="00676CFE"/>
    <w:rsid w:val="00682A0E"/>
    <w:rsid w:val="00682A48"/>
    <w:rsid w:val="006832E1"/>
    <w:rsid w:val="00685051"/>
    <w:rsid w:val="00692BA0"/>
    <w:rsid w:val="006C0E4B"/>
    <w:rsid w:val="006C3760"/>
    <w:rsid w:val="006D06C7"/>
    <w:rsid w:val="006D146B"/>
    <w:rsid w:val="006E6CB1"/>
    <w:rsid w:val="006F28C5"/>
    <w:rsid w:val="006F7924"/>
    <w:rsid w:val="00722215"/>
    <w:rsid w:val="00734457"/>
    <w:rsid w:val="00734657"/>
    <w:rsid w:val="007410AF"/>
    <w:rsid w:val="007438AA"/>
    <w:rsid w:val="007503AC"/>
    <w:rsid w:val="00761E71"/>
    <w:rsid w:val="00766912"/>
    <w:rsid w:val="00783946"/>
    <w:rsid w:val="00784EA6"/>
    <w:rsid w:val="00792C0C"/>
    <w:rsid w:val="007943BD"/>
    <w:rsid w:val="007969E5"/>
    <w:rsid w:val="00796CD8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7F55"/>
    <w:rsid w:val="007F3688"/>
    <w:rsid w:val="007F75C4"/>
    <w:rsid w:val="008031B2"/>
    <w:rsid w:val="00810A2C"/>
    <w:rsid w:val="00826413"/>
    <w:rsid w:val="00844F8C"/>
    <w:rsid w:val="00851CAD"/>
    <w:rsid w:val="0085705B"/>
    <w:rsid w:val="008726E8"/>
    <w:rsid w:val="0087273E"/>
    <w:rsid w:val="008761F2"/>
    <w:rsid w:val="00881A29"/>
    <w:rsid w:val="008A2D3E"/>
    <w:rsid w:val="008A3E63"/>
    <w:rsid w:val="008A4BF2"/>
    <w:rsid w:val="008B26FB"/>
    <w:rsid w:val="008B37FA"/>
    <w:rsid w:val="008D5419"/>
    <w:rsid w:val="008E0E85"/>
    <w:rsid w:val="008E7F15"/>
    <w:rsid w:val="008F02FB"/>
    <w:rsid w:val="008F7025"/>
    <w:rsid w:val="009067F1"/>
    <w:rsid w:val="009503A0"/>
    <w:rsid w:val="00951359"/>
    <w:rsid w:val="00961FAD"/>
    <w:rsid w:val="00995F21"/>
    <w:rsid w:val="009A352F"/>
    <w:rsid w:val="009B0AC1"/>
    <w:rsid w:val="009B4FF6"/>
    <w:rsid w:val="009C04B7"/>
    <w:rsid w:val="009C28F5"/>
    <w:rsid w:val="009C2F97"/>
    <w:rsid w:val="009C4D8A"/>
    <w:rsid w:val="009C5AC8"/>
    <w:rsid w:val="009C7520"/>
    <w:rsid w:val="009D5B54"/>
    <w:rsid w:val="00A04271"/>
    <w:rsid w:val="00A22169"/>
    <w:rsid w:val="00A26141"/>
    <w:rsid w:val="00A318A1"/>
    <w:rsid w:val="00A41C1E"/>
    <w:rsid w:val="00A433CB"/>
    <w:rsid w:val="00A4621D"/>
    <w:rsid w:val="00A602C4"/>
    <w:rsid w:val="00A6041C"/>
    <w:rsid w:val="00A67F92"/>
    <w:rsid w:val="00A70C6D"/>
    <w:rsid w:val="00A8427F"/>
    <w:rsid w:val="00A92247"/>
    <w:rsid w:val="00AB6435"/>
    <w:rsid w:val="00AC5AD9"/>
    <w:rsid w:val="00AD043C"/>
    <w:rsid w:val="00AD068B"/>
    <w:rsid w:val="00AD0829"/>
    <w:rsid w:val="00AD652D"/>
    <w:rsid w:val="00AF6C53"/>
    <w:rsid w:val="00B000F8"/>
    <w:rsid w:val="00B062A9"/>
    <w:rsid w:val="00B2111E"/>
    <w:rsid w:val="00B34CDD"/>
    <w:rsid w:val="00B35AFE"/>
    <w:rsid w:val="00B42A4D"/>
    <w:rsid w:val="00B60D1C"/>
    <w:rsid w:val="00B62F60"/>
    <w:rsid w:val="00B64730"/>
    <w:rsid w:val="00B71AF8"/>
    <w:rsid w:val="00B7386D"/>
    <w:rsid w:val="00B75175"/>
    <w:rsid w:val="00B7736C"/>
    <w:rsid w:val="00B830C3"/>
    <w:rsid w:val="00BA799D"/>
    <w:rsid w:val="00BB2A9A"/>
    <w:rsid w:val="00BB6C12"/>
    <w:rsid w:val="00BC6252"/>
    <w:rsid w:val="00BD0207"/>
    <w:rsid w:val="00BD1AF9"/>
    <w:rsid w:val="00BE0BBB"/>
    <w:rsid w:val="00BE1485"/>
    <w:rsid w:val="00BE4E50"/>
    <w:rsid w:val="00BE6BA1"/>
    <w:rsid w:val="00BF2008"/>
    <w:rsid w:val="00C057E7"/>
    <w:rsid w:val="00C07A6D"/>
    <w:rsid w:val="00C413AB"/>
    <w:rsid w:val="00C451C4"/>
    <w:rsid w:val="00C73E0B"/>
    <w:rsid w:val="00C92D00"/>
    <w:rsid w:val="00CA1395"/>
    <w:rsid w:val="00CA1856"/>
    <w:rsid w:val="00CA693B"/>
    <w:rsid w:val="00CB4CC8"/>
    <w:rsid w:val="00CB4FAB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322D"/>
    <w:rsid w:val="00D209E8"/>
    <w:rsid w:val="00D20BC6"/>
    <w:rsid w:val="00D3031F"/>
    <w:rsid w:val="00D30B57"/>
    <w:rsid w:val="00D5574B"/>
    <w:rsid w:val="00D56B94"/>
    <w:rsid w:val="00D57EDA"/>
    <w:rsid w:val="00D73B3F"/>
    <w:rsid w:val="00D86F95"/>
    <w:rsid w:val="00D95972"/>
    <w:rsid w:val="00D96163"/>
    <w:rsid w:val="00DA7E23"/>
    <w:rsid w:val="00DB0C05"/>
    <w:rsid w:val="00DC11E7"/>
    <w:rsid w:val="00DC584F"/>
    <w:rsid w:val="00E102DE"/>
    <w:rsid w:val="00E210E8"/>
    <w:rsid w:val="00E238A8"/>
    <w:rsid w:val="00E254FE"/>
    <w:rsid w:val="00E30CA5"/>
    <w:rsid w:val="00E318D4"/>
    <w:rsid w:val="00E603AD"/>
    <w:rsid w:val="00E612D4"/>
    <w:rsid w:val="00E6252B"/>
    <w:rsid w:val="00E62FAA"/>
    <w:rsid w:val="00E73FC0"/>
    <w:rsid w:val="00E76FAB"/>
    <w:rsid w:val="00E90FFC"/>
    <w:rsid w:val="00E94928"/>
    <w:rsid w:val="00E94D96"/>
    <w:rsid w:val="00E95543"/>
    <w:rsid w:val="00E96ADC"/>
    <w:rsid w:val="00EA2BF2"/>
    <w:rsid w:val="00EA4C94"/>
    <w:rsid w:val="00EC7956"/>
    <w:rsid w:val="00ED4372"/>
    <w:rsid w:val="00EF0A8E"/>
    <w:rsid w:val="00EF4F7C"/>
    <w:rsid w:val="00F11770"/>
    <w:rsid w:val="00F17125"/>
    <w:rsid w:val="00F257A0"/>
    <w:rsid w:val="00F26FF7"/>
    <w:rsid w:val="00F27069"/>
    <w:rsid w:val="00F31D95"/>
    <w:rsid w:val="00F33C96"/>
    <w:rsid w:val="00F364A5"/>
    <w:rsid w:val="00F46E97"/>
    <w:rsid w:val="00F561A4"/>
    <w:rsid w:val="00F648A2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C209FC-167E-4A20-857E-D14C2A12901B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10</cp:revision>
  <cp:lastPrinted>2022-08-31T07:55:00Z</cp:lastPrinted>
  <dcterms:created xsi:type="dcterms:W3CDTF">2023-02-02T08:21:00Z</dcterms:created>
  <dcterms:modified xsi:type="dcterms:W3CDTF">2023-07-03T04:30:00Z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