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2E90663F" w:rsidR="003F0F0F" w:rsidRPr="000E58CD" w:rsidRDefault="00AB22BE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AF4996" wp14:editId="6494D430">
                <wp:simplePos x="0" y="0"/>
                <wp:positionH relativeFrom="margin">
                  <wp:align>right</wp:align>
                </wp:positionH>
                <wp:positionV relativeFrom="paragraph">
                  <wp:posOffset>390829</wp:posOffset>
                </wp:positionV>
                <wp:extent cx="2146853" cy="524786"/>
                <wp:effectExtent l="0" t="0" r="0" b="0"/>
                <wp:wrapNone/>
                <wp:docPr id="58" name="文字方塊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853" cy="524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C5933" w14:textId="118C1122" w:rsidR="00AB22BE" w:rsidRPr="00927BF8" w:rsidRDefault="00AB22BE" w:rsidP="00AB22BE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欣賞陳炳靖與同袍真切的情誼，以及戰爭的可怕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F4996" id="_x0000_t202" coordsize="21600,21600" o:spt="202" path="m,l,21600r21600,l21600,xe">
                <v:stroke joinstyle="miter"/>
                <v:path gradientshapeok="t" o:connecttype="rect"/>
              </v:shapetype>
              <v:shape id="文字方塊 58" o:spid="_x0000_s1026" type="#_x0000_t202" style="position:absolute;left:0;text-align:left;margin-left:117.85pt;margin-top:30.75pt;width:169.05pt;height:41.3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" filled="f" stroked="f" strokeweight=".5pt">
                <v:textbox>
                  <w:txbxContent>
                    <w:p w14:paraId="0F8C5933" w14:textId="118C1122" w:rsidR="00AB22BE" w:rsidRPr="00927BF8" w:rsidRDefault="00AB22BE" w:rsidP="00AB22BE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欣賞陳炳靖與同袍真切的情誼，以及戰爭的可怕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451A3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淚眼憶同袍</w:t>
      </w:r>
      <w:proofErr w:type="gramEnd"/>
    </w:p>
    <w:p w14:paraId="49DB1BB3" w14:textId="68CDAFE0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D479A" wp14:editId="18D2189D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44558467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6D2709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6D2709"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P4 </w:t>
                            </w:r>
                            <w:r w:rsidR="000439C7" w:rsidRPr="000439C7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 w:rsidR="00451A3F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淚眼憶同袍</w:t>
                            </w:r>
                          </w:p>
                          <w:p w14:paraId="18F3A096" w14:textId="1CBB050A" w:rsidR="008D5419" w:rsidRPr="00086BAC" w:rsidRDefault="008D5419" w:rsidP="008D54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4C40EF" w:rsidRPr="004C40EF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https://youtu.be/cx0H76zpGNU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7" style="position:absolute;margin-left:.4pt;margin-top:32.95pt;width:593.85pt;height:74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44558467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6D2709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</w:t>
                      </w:r>
                      <w:r w:rsidR="006D2709"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P4 </w:t>
                      </w:r>
                      <w:r w:rsidR="000439C7" w:rsidRPr="000439C7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老兵陳炳靖：</w:t>
                      </w:r>
                      <w:r w:rsidR="00451A3F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淚眼憶同袍</w:t>
                      </w:r>
                    </w:p>
                    <w:p w14:paraId="18F3A096" w14:textId="1CBB050A" w:rsidR="008D5419" w:rsidRPr="00086BAC" w:rsidRDefault="008D5419" w:rsidP="008D54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4C40EF" w:rsidRPr="004C40EF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https://youtu.be/cx0H76zpGNU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35E12195" w:rsidR="005B59D8" w:rsidRPr="008D5419" w:rsidRDefault="00A3167E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A3167E">
        <w:rPr>
          <w:rFonts w:ascii="Kaiti TC" w:eastAsia="Kaiti TC" w:hAnsi="Kaiti TC" w:cs="Times New Roman (Body CS)"/>
          <w:b/>
          <w:bCs/>
          <w:noProof/>
          <w:color w:val="040606" w:themeColor="text2"/>
          <w:position w:val="10"/>
          <w:sz w:val="36"/>
          <w:szCs w:val="36"/>
          <w:lang w:val="x-none"/>
        </w:rPr>
        <w:drawing>
          <wp:anchor distT="0" distB="0" distL="114300" distR="114300" simplePos="0" relativeHeight="251688960" behindDoc="0" locked="0" layoutInCell="1" allowOverlap="1" wp14:anchorId="1F4438B4" wp14:editId="3979A19C">
            <wp:simplePos x="0" y="0"/>
            <wp:positionH relativeFrom="column">
              <wp:posOffset>5836293</wp:posOffset>
            </wp:positionH>
            <wp:positionV relativeFrom="paragraph">
              <wp:posOffset>248111</wp:posOffset>
            </wp:positionV>
            <wp:extent cx="540000" cy="5400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2FC90F59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2EE8F53C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7865DC0" w14:textId="131359B8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3525AE8C" w14:textId="744D49F3" w:rsidR="00D56B94" w:rsidRPr="007F75C4" w:rsidRDefault="00CF3359" w:rsidP="001A3DCA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觀看以下相片，然後</w:t>
      </w:r>
      <w:r w:rsidR="007F75C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橫線上填寫答案</w:t>
      </w:r>
      <w:r w:rsidR="008D5419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101EBE4F" w14:textId="74AC2240" w:rsidR="00E94D96" w:rsidRDefault="007F75C4" w:rsidP="007F75C4">
      <w:pPr>
        <w:spacing w:line="276" w:lineRule="auto"/>
        <w:ind w:left="357"/>
        <w:rPr>
          <w:rFonts w:ascii="Times New Roman" w:hAnsi="Times New Roman" w:cs="Times New Roman"/>
          <w:color w:val="040606" w:themeColor="text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E01BFE4" wp14:editId="757947E7">
            <wp:simplePos x="0" y="0"/>
            <wp:positionH relativeFrom="column">
              <wp:posOffset>-610235</wp:posOffset>
            </wp:positionH>
            <wp:positionV relativeFrom="paragraph">
              <wp:posOffset>231140</wp:posOffset>
            </wp:positionV>
            <wp:extent cx="3193899" cy="2692400"/>
            <wp:effectExtent l="171450" t="171450" r="368935" b="355600"/>
            <wp:wrapNone/>
            <wp:docPr id="29" name="圖片 2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7" t="3277" r="10502" b="38281"/>
                    <a:stretch/>
                  </pic:blipFill>
                  <pic:spPr bwMode="auto">
                    <a:xfrm>
                      <a:off x="0" y="0"/>
                      <a:ext cx="3195902" cy="2694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A1C9D" w14:textId="15B0B4B1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FE1E75" wp14:editId="304C2F6A">
                <wp:simplePos x="0" y="0"/>
                <wp:positionH relativeFrom="margin">
                  <wp:posOffset>2736215</wp:posOffset>
                </wp:positionH>
                <wp:positionV relativeFrom="paragraph">
                  <wp:posOffset>29210</wp:posOffset>
                </wp:positionV>
                <wp:extent cx="3816350" cy="2762250"/>
                <wp:effectExtent l="19050" t="114300" r="31750" b="95250"/>
                <wp:wrapNone/>
                <wp:docPr id="8" name="流程圖: 結束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2762250"/>
                        </a:xfrm>
                        <a:custGeom>
                          <a:avLst/>
                          <a:gdLst>
                            <a:gd name="connsiteX0" fmla="*/ 613972 w 3816350"/>
                            <a:gd name="connsiteY0" fmla="*/ 0 h 2762250"/>
                            <a:gd name="connsiteX1" fmla="*/ 3202377 w 3816350"/>
                            <a:gd name="connsiteY1" fmla="*/ 0 h 2762250"/>
                            <a:gd name="connsiteX2" fmla="*/ 3816350 w 3816350"/>
                            <a:gd name="connsiteY2" fmla="*/ 1381125 h 2762250"/>
                            <a:gd name="connsiteX3" fmla="*/ 3202377 w 3816350"/>
                            <a:gd name="connsiteY3" fmla="*/ 2762250 h 2762250"/>
                            <a:gd name="connsiteX4" fmla="*/ 613972 w 3816350"/>
                            <a:gd name="connsiteY4" fmla="*/ 2762250 h 2762250"/>
                            <a:gd name="connsiteX5" fmla="*/ 0 w 3816350"/>
                            <a:gd name="connsiteY5" fmla="*/ 1381125 h 2762250"/>
                            <a:gd name="connsiteX6" fmla="*/ 613972 w 3816350"/>
                            <a:gd name="connsiteY6" fmla="*/ 0 h 276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816350" h="2762250" fill="none" extrusionOk="0">
                              <a:moveTo>
                                <a:pt x="613972" y="0"/>
                              </a:moveTo>
                              <a:cubicBezTo>
                                <a:pt x="1880170" y="-106938"/>
                                <a:pt x="2843880" y="-155192"/>
                                <a:pt x="3202377" y="0"/>
                              </a:cubicBezTo>
                              <a:cubicBezTo>
                                <a:pt x="3591203" y="114989"/>
                                <a:pt x="3819344" y="599361"/>
                                <a:pt x="3816350" y="1381125"/>
                              </a:cubicBezTo>
                              <a:cubicBezTo>
                                <a:pt x="3868030" y="2159135"/>
                                <a:pt x="3499900" y="2792621"/>
                                <a:pt x="3202377" y="2762250"/>
                              </a:cubicBezTo>
                              <a:cubicBezTo>
                                <a:pt x="2752446" y="2815887"/>
                                <a:pt x="1689286" y="2734076"/>
                                <a:pt x="613972" y="2762250"/>
                              </a:cubicBezTo>
                              <a:cubicBezTo>
                                <a:pt x="270122" y="2865441"/>
                                <a:pt x="96596" y="2109568"/>
                                <a:pt x="0" y="1381125"/>
                              </a:cubicBezTo>
                              <a:cubicBezTo>
                                <a:pt x="-6907" y="626940"/>
                                <a:pt x="265688" y="-6011"/>
                                <a:pt x="613972" y="0"/>
                              </a:cubicBezTo>
                              <a:close/>
                            </a:path>
                            <a:path w="3816350" h="2762250" stroke="0" extrusionOk="0">
                              <a:moveTo>
                                <a:pt x="613972" y="0"/>
                              </a:moveTo>
                              <a:cubicBezTo>
                                <a:pt x="1374114" y="165744"/>
                                <a:pt x="2771676" y="62754"/>
                                <a:pt x="3202377" y="0"/>
                              </a:cubicBezTo>
                              <a:cubicBezTo>
                                <a:pt x="3515330" y="99216"/>
                                <a:pt x="3810581" y="632717"/>
                                <a:pt x="3816350" y="1381125"/>
                              </a:cubicBezTo>
                              <a:cubicBezTo>
                                <a:pt x="3774377" y="2123545"/>
                                <a:pt x="3576539" y="2773947"/>
                                <a:pt x="3202377" y="2762250"/>
                              </a:cubicBezTo>
                              <a:cubicBezTo>
                                <a:pt x="1989471" y="2903286"/>
                                <a:pt x="1231526" y="2823652"/>
                                <a:pt x="613972" y="2762250"/>
                              </a:cubicBezTo>
                              <a:cubicBezTo>
                                <a:pt x="370747" y="2685133"/>
                                <a:pt x="16047" y="2205859"/>
                                <a:pt x="0" y="1381125"/>
                              </a:cubicBezTo>
                              <a:cubicBezTo>
                                <a:pt x="-11834" y="626435"/>
                                <a:pt x="301109" y="2237"/>
                                <a:pt x="6139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3159908479">
                                <a:prstGeom prst="flowChartTermina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1180E" w14:textId="193CF745" w:rsidR="007F75C4" w:rsidRDefault="00F364A5" w:rsidP="007F75C4">
                            <w:pPr>
                              <w:spacing w:line="480" w:lineRule="auto"/>
                              <w:jc w:val="center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</w:pPr>
                            <w:r w:rsidRPr="00423758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以</w:t>
                            </w:r>
                            <w:r w:rsidRPr="00423758"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白</w:t>
                            </w:r>
                            <w:r w:rsidRPr="00423758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色十字架標示的人</w:t>
                            </w:r>
                            <w:r w:rsidR="007F75C4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5045A8DB" w14:textId="1B00F868" w:rsidR="007F75C4" w:rsidRPr="007F75C4" w:rsidRDefault="007F75C4" w:rsidP="007F75C4">
                            <w:pPr>
                              <w:spacing w:line="480" w:lineRule="auto"/>
                              <w:ind w:firstLineChars="250" w:firstLine="800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           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陣亡</w:t>
                            </w:r>
                          </w:p>
                          <w:p w14:paraId="6828039F" w14:textId="77777777" w:rsidR="007F75C4" w:rsidRDefault="00F364A5" w:rsidP="007F75C4">
                            <w:pPr>
                              <w:spacing w:line="480" w:lineRule="auto"/>
                              <w:ind w:firstLineChars="250" w:firstLine="800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23758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以紅色十字架標示的人</w:t>
                            </w:r>
                            <w:r w:rsidR="007F75C4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：</w:t>
                            </w:r>
                            <w:r w:rsidR="007F75C4"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3BAB15E7" w14:textId="3F36239C" w:rsidR="007F75C4" w:rsidRPr="007F75C4" w:rsidRDefault="007F75C4" w:rsidP="007F75C4">
                            <w:pPr>
                              <w:spacing w:line="480" w:lineRule="auto"/>
                              <w:ind w:firstLineChars="250" w:firstLine="800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去世</w:t>
                            </w:r>
                          </w:p>
                          <w:p w14:paraId="0B288E8E" w14:textId="2D740BCC" w:rsidR="00F364A5" w:rsidRPr="007F75C4" w:rsidRDefault="00F364A5" w:rsidP="007F75C4">
                            <w:pPr>
                              <w:spacing w:line="480" w:lineRule="auto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u w:val="single"/>
                              </w:rPr>
                            </w:pPr>
                          </w:p>
                          <w:p w14:paraId="2A1444EE" w14:textId="77777777" w:rsidR="00F364A5" w:rsidRPr="00F364A5" w:rsidRDefault="00F364A5" w:rsidP="00F364A5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E1E7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8" o:spid="_x0000_s1028" type="#_x0000_t116" style="position:absolute;margin-left:215.45pt;margin-top:2.3pt;width:300.5pt;height:21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" fillcolor="white [3212]" strokecolor="#484f5e [3213]" strokeweight="1pt">
                <v:stroke dashstyle="3 1"/>
                <v:textbox>
                  <w:txbxContent>
                    <w:p w14:paraId="4E71180E" w14:textId="193CF745" w:rsidR="007F75C4" w:rsidRDefault="00F364A5" w:rsidP="007F75C4">
                      <w:pPr>
                        <w:spacing w:line="480" w:lineRule="auto"/>
                        <w:jc w:val="center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</w:pPr>
                      <w:r w:rsidRPr="00423758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以</w:t>
                      </w:r>
                      <w:r w:rsidRPr="00423758"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白</w:t>
                      </w:r>
                      <w:r w:rsidRPr="00423758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色十字架標示的人</w:t>
                      </w:r>
                      <w:r w:rsidR="007F75C4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：</w:t>
                      </w:r>
                    </w:p>
                    <w:p w14:paraId="5045A8DB" w14:textId="1B00F868" w:rsidR="007F75C4" w:rsidRPr="007F75C4" w:rsidRDefault="007F75C4" w:rsidP="007F75C4">
                      <w:pPr>
                        <w:spacing w:line="480" w:lineRule="auto"/>
                        <w:ind w:firstLineChars="250" w:firstLine="800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           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陣亡</w:t>
                      </w:r>
                    </w:p>
                    <w:p w14:paraId="6828039F" w14:textId="77777777" w:rsidR="007F75C4" w:rsidRDefault="00F364A5" w:rsidP="007F75C4">
                      <w:pPr>
                        <w:spacing w:line="480" w:lineRule="auto"/>
                        <w:ind w:firstLineChars="250" w:firstLine="800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</w:pPr>
                      <w:r w:rsidRPr="00423758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以紅色十字架標示的人</w:t>
                      </w:r>
                      <w:r w:rsidR="007F75C4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：</w:t>
                      </w:r>
                      <w:r w:rsidR="007F75C4"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3BAB15E7" w14:textId="3F36239C" w:rsidR="007F75C4" w:rsidRPr="007F75C4" w:rsidRDefault="007F75C4" w:rsidP="007F75C4">
                      <w:pPr>
                        <w:spacing w:line="480" w:lineRule="auto"/>
                        <w:ind w:firstLineChars="250" w:firstLine="800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去世</w:t>
                      </w:r>
                    </w:p>
                    <w:p w14:paraId="0B288E8E" w14:textId="2D740BCC" w:rsidR="00F364A5" w:rsidRPr="007F75C4" w:rsidRDefault="00F364A5" w:rsidP="007F75C4">
                      <w:pPr>
                        <w:spacing w:line="480" w:lineRule="auto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u w:val="single"/>
                        </w:rPr>
                      </w:pPr>
                    </w:p>
                    <w:p w14:paraId="2A1444EE" w14:textId="77777777" w:rsidR="00F364A5" w:rsidRPr="00F364A5" w:rsidRDefault="00F364A5" w:rsidP="00F364A5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735D22" w14:textId="553C45A1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56B8555" w14:textId="3710B501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w:drawing>
          <wp:anchor distT="0" distB="0" distL="114300" distR="114300" simplePos="0" relativeHeight="251677696" behindDoc="0" locked="0" layoutInCell="1" allowOverlap="1" wp14:anchorId="2BB21906" wp14:editId="34B83BA5">
            <wp:simplePos x="0" y="0"/>
            <wp:positionH relativeFrom="column">
              <wp:posOffset>3110865</wp:posOffset>
            </wp:positionH>
            <wp:positionV relativeFrom="paragraph">
              <wp:posOffset>26670</wp:posOffset>
            </wp:positionV>
            <wp:extent cx="323850" cy="323850"/>
            <wp:effectExtent l="0" t="0" r="0" b="0"/>
            <wp:wrapNone/>
            <wp:docPr id="2" name="Graphic 2" descr="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Add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E494E" w14:textId="2BED6AED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2AE8C00" w14:textId="5BCA1C5C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DFKai-SB" w:eastAsia="DFKai-SB" w:hAnsi="DFKai-SB" w:cs="Times New Roman" w:hint="eastAsia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163E7F" wp14:editId="6B89764C">
                <wp:simplePos x="0" y="0"/>
                <wp:positionH relativeFrom="column">
                  <wp:posOffset>3866515</wp:posOffset>
                </wp:positionH>
                <wp:positionV relativeFrom="paragraph">
                  <wp:posOffset>118745</wp:posOffset>
                </wp:positionV>
                <wp:extent cx="1035050" cy="359410"/>
                <wp:effectExtent l="0" t="0" r="0" b="2540"/>
                <wp:wrapNone/>
                <wp:docPr id="4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AC5D8" w14:textId="610630AD" w:rsidR="007F75C4" w:rsidRPr="007F75C4" w:rsidRDefault="00AD043C" w:rsidP="007F75C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戰爭</w:t>
                            </w:r>
                            <w:r w:rsidR="00761E71">
                              <w:rPr>
                                <w:rFonts w:hint="eastAsia"/>
                                <w:color w:val="FF0000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63E7F" id="矩形 11" o:spid="_x0000_s1029" style="position:absolute;margin-left:304.45pt;margin-top:9.35pt;width:81.5pt;height:2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" filled="f" stroked="f" strokeweight="1pt">
                <v:textbox>
                  <w:txbxContent>
                    <w:p w14:paraId="5D9AC5D8" w14:textId="610630AD" w:rsidR="007F75C4" w:rsidRPr="007F75C4" w:rsidRDefault="00AD043C" w:rsidP="007F75C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戰爭</w:t>
                      </w:r>
                      <w:r w:rsidR="00761E71">
                        <w:rPr>
                          <w:rFonts w:hint="eastAsia"/>
                          <w:color w:val="FF0000"/>
                        </w:rPr>
                        <w:t>時</w:t>
                      </w:r>
                    </w:p>
                  </w:txbxContent>
                </v:textbox>
              </v:rect>
            </w:pict>
          </mc:Fallback>
        </mc:AlternateContent>
      </w:r>
    </w:p>
    <w:p w14:paraId="35CE8FC0" w14:textId="24383989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13F43B2E" w14:textId="1B8F1859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BA5D07E" w14:textId="745B6B79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w:drawing>
          <wp:anchor distT="0" distB="0" distL="114300" distR="114300" simplePos="0" relativeHeight="251679744" behindDoc="0" locked="0" layoutInCell="1" allowOverlap="1" wp14:anchorId="15D986A4" wp14:editId="101337A3">
            <wp:simplePos x="0" y="0"/>
            <wp:positionH relativeFrom="column">
              <wp:posOffset>3111500</wp:posOffset>
            </wp:positionH>
            <wp:positionV relativeFrom="paragraph">
              <wp:posOffset>99060</wp:posOffset>
            </wp:positionV>
            <wp:extent cx="323850" cy="323850"/>
            <wp:effectExtent l="0" t="0" r="0" b="0"/>
            <wp:wrapNone/>
            <wp:docPr id="3" name="Graphic 3" descr="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Add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99DF9" w14:textId="17DE2464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026CD05" w14:textId="03029859" w:rsidR="007F75C4" w:rsidRDefault="00AD043C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DFKai-SB" w:eastAsia="DFKai-SB" w:hAnsi="DFKai-SB" w:cs="Times New Roman" w:hint="eastAsia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05FBB8" wp14:editId="382BD80F">
                <wp:simplePos x="0" y="0"/>
                <wp:positionH relativeFrom="column">
                  <wp:posOffset>3867150</wp:posOffset>
                </wp:positionH>
                <wp:positionV relativeFrom="paragraph">
                  <wp:posOffset>170180</wp:posOffset>
                </wp:positionV>
                <wp:extent cx="1035050" cy="359410"/>
                <wp:effectExtent l="0" t="0" r="0" b="2540"/>
                <wp:wrapNone/>
                <wp:docPr id="6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D01DA" w14:textId="1E8CD81F" w:rsidR="00AD043C" w:rsidRPr="007F75C4" w:rsidRDefault="00AD043C" w:rsidP="00AD043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戰</w:t>
                            </w:r>
                            <w:r w:rsidR="00761E71">
                              <w:rPr>
                                <w:rFonts w:hint="eastAsia"/>
                                <w:color w:val="FF0000"/>
                              </w:rPr>
                              <w:t>爭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5FBB8" id="_x0000_s1030" style="position:absolute;margin-left:304.5pt;margin-top:13.4pt;width:81.5pt;height:2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" filled="f" stroked="f" strokeweight="1pt">
                <v:textbox>
                  <w:txbxContent>
                    <w:p w14:paraId="7A6D01DA" w14:textId="1E8CD81F" w:rsidR="00AD043C" w:rsidRPr="007F75C4" w:rsidRDefault="00AD043C" w:rsidP="00AD043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戰</w:t>
                      </w:r>
                      <w:r w:rsidR="00761E71">
                        <w:rPr>
                          <w:rFonts w:hint="eastAsia"/>
                          <w:color w:val="FF0000"/>
                        </w:rPr>
                        <w:t>爭</w:t>
                      </w:r>
                      <w:r>
                        <w:rPr>
                          <w:rFonts w:hint="eastAsia"/>
                          <w:color w:val="FF0000"/>
                        </w:rPr>
                        <w:t>後</w:t>
                      </w:r>
                    </w:p>
                  </w:txbxContent>
                </v:textbox>
              </v:rect>
            </w:pict>
          </mc:Fallback>
        </mc:AlternateContent>
      </w:r>
    </w:p>
    <w:p w14:paraId="6B5A402A" w14:textId="54113F0B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2F58533D" w14:textId="55547B30" w:rsidR="002D7F56" w:rsidRDefault="002D7F56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784FD48A" w14:textId="1AE96C32" w:rsidR="00423758" w:rsidRPr="007F75C4" w:rsidRDefault="00423758" w:rsidP="007F75C4">
      <w:pPr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2945EE50" w14:textId="2E7A5CBB" w:rsidR="00423758" w:rsidRPr="00451A3F" w:rsidRDefault="00423758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48AD2DB3" w14:textId="6D518D0F" w:rsidR="00676207" w:rsidRPr="001A3DCA" w:rsidRDefault="0040277E" w:rsidP="00676207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哪些事情展示</w:t>
      </w:r>
      <w:r w:rsidR="001D14D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陳炳靖與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同袍深厚的感情</w:t>
      </w:r>
      <w:r w:rsidR="007E7F5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在空格內加</w:t>
      </w:r>
      <w:r w:rsidR="00945C3F">
        <w:rPr>
          <w:rFonts w:ascii="Wingdings" w:eastAsia="Wingdings" w:hAnsi="Wingdings" w:cs="Wingdings" w:hint="eastAsia"/>
          <w:color w:val="040606" w:themeColor="text2"/>
          <w:sz w:val="28"/>
          <w:szCs w:val="28"/>
        </w:rPr>
        <w:sym w:font="Wingdings" w:char="F0FC"/>
      </w:r>
      <w:r w:rsidR="00676207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174C7B02" w14:textId="77556697" w:rsidR="009C28F5" w:rsidRPr="009C4D8A" w:rsidRDefault="006F28C5" w:rsidP="00B7736C">
      <w:pPr>
        <w:spacing w:before="120" w:after="120" w:line="640" w:lineRule="exact"/>
        <w:ind w:left="720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 w:hint="eastAsia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42AC2E" wp14:editId="5F7B6984">
                <wp:simplePos x="0" y="0"/>
                <wp:positionH relativeFrom="column">
                  <wp:posOffset>251041</wp:posOffset>
                </wp:positionH>
                <wp:positionV relativeFrom="paragraph">
                  <wp:posOffset>90697</wp:posOffset>
                </wp:positionV>
                <wp:extent cx="360000" cy="360000"/>
                <wp:effectExtent l="0" t="0" r="21590" b="2159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EA8B8" w14:textId="1C8BE285" w:rsidR="00030C37" w:rsidRPr="00030C37" w:rsidRDefault="00030C37" w:rsidP="00030C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30C37">
                              <w:rPr>
                                <w:rFonts w:ascii="Wingdings" w:eastAsia="Wingdings" w:hAnsi="Wingdings" w:cs="Wingdings"/>
                                <w:color w:val="FF0000"/>
                              </w:rPr>
                              <w:t>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2AC2E" id="_x0000_s1031" style="position:absolute;left:0;text-align:left;margin-left:19.75pt;margin-top:7.15pt;width:28.3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" fillcolor="white [3212]" strokecolor="#484f5e [3213]" strokeweight="1pt">
                <v:textbox>
                  <w:txbxContent>
                    <w:p w14:paraId="195EA8B8" w14:textId="1C8BE285" w:rsidR="00030C37" w:rsidRPr="00030C37" w:rsidRDefault="00030C37" w:rsidP="00030C37">
                      <w:pPr>
                        <w:jc w:val="center"/>
                        <w:rPr>
                          <w:color w:val="FF0000"/>
                        </w:rPr>
                      </w:pPr>
                      <w:r w:rsidRPr="00030C37">
                        <w:rPr>
                          <w:rFonts w:ascii="Wingdings" w:eastAsia="Wingdings" w:hAnsi="Wingdings" w:cs="Wingdings"/>
                          <w:color w:val="FF0000"/>
                        </w:rPr>
                        <w:t>ü</w:t>
                      </w:r>
                    </w:p>
                  </w:txbxContent>
                </v:textbox>
              </v:rect>
            </w:pict>
          </mc:Fallback>
        </mc:AlternateContent>
      </w:r>
      <w:r w:rsidR="002D7F56">
        <w:rPr>
          <w:rFonts w:ascii="DFKai-SB" w:eastAsia="DFKai-SB" w:hAnsi="DFKai-SB" w:cs="Times New Roman" w:hint="eastAsia"/>
          <w:color w:val="040606" w:themeColor="text2"/>
        </w:rPr>
        <w:t xml:space="preserve"> </w:t>
      </w:r>
      <w:r w:rsidR="002D7F56">
        <w:rPr>
          <w:rFonts w:ascii="DFKai-SB" w:eastAsia="DFKai-SB" w:hAnsi="DFKai-SB" w:cs="Times New Roman"/>
          <w:color w:val="040606" w:themeColor="text2"/>
        </w:rPr>
        <w:t xml:space="preserve"> </w:t>
      </w:r>
      <w:r w:rsidR="00B7736C">
        <w:rPr>
          <w:rFonts w:ascii="DFKai-SB" w:eastAsia="DFKai-SB" w:hAnsi="DFKai-SB" w:cs="Times New Roman"/>
          <w:color w:val="040606" w:themeColor="text2"/>
        </w:rPr>
        <w:t xml:space="preserve">  </w:t>
      </w:r>
      <w:r w:rsidR="009C4D8A">
        <w:rPr>
          <w:rFonts w:ascii="DFKai-SB" w:eastAsia="DFKai-SB" w:hAnsi="DFKai-SB" w:cs="Times New Roman"/>
          <w:color w:val="040606" w:themeColor="text2"/>
        </w:rPr>
        <w:t xml:space="preserve"> </w:t>
      </w:r>
      <w:r w:rsidR="001D14D9" w:rsidRPr="009C4D8A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陳炳靖</w:t>
      </w:r>
      <w:r w:rsidR="00A433CB" w:rsidRPr="00A433CB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得知</w:t>
      </w:r>
      <w:r w:rsidR="007E0521" w:rsidRPr="00A433CB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戰友</w:t>
      </w:r>
      <w:r w:rsidR="00A433CB" w:rsidRPr="00A433CB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犧牲後默默</w:t>
      </w:r>
      <w:r w:rsidR="001022E4" w:rsidRPr="009C4D8A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流淚。</w:t>
      </w:r>
    </w:p>
    <w:p w14:paraId="53872461" w14:textId="224DB01C" w:rsidR="002D7F56" w:rsidRPr="009C4D8A" w:rsidRDefault="00030ADC" w:rsidP="00B7736C">
      <w:pPr>
        <w:spacing w:before="120" w:after="120" w:line="640" w:lineRule="exact"/>
        <w:ind w:left="720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 w:rsidRPr="009C4D8A"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77C7AA" wp14:editId="0AB5EB8B">
                <wp:simplePos x="0" y="0"/>
                <wp:positionH relativeFrom="column">
                  <wp:posOffset>258793</wp:posOffset>
                </wp:positionH>
                <wp:positionV relativeFrom="paragraph">
                  <wp:posOffset>102402</wp:posOffset>
                </wp:positionV>
                <wp:extent cx="360000" cy="360000"/>
                <wp:effectExtent l="0" t="0" r="21590" b="215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svg="http://schemas.microsoft.com/office/drawing/2016/SVG/main">
            <w:pict w14:anchorId="6B62D20D">
              <v:rect id="矩形 12" style="position:absolute;margin-left:20.4pt;margin-top:8.05pt;width:28.35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484f5e [3213]" strokeweight="1pt" w14:anchorId="6E1919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"/>
            </w:pict>
          </mc:Fallback>
        </mc:AlternateContent>
      </w:r>
      <w:r w:rsidR="002D7F5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 w:rsidR="002D7F56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</w:t>
      </w:r>
      <w:r w:rsidR="00B7736C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</w:t>
      </w:r>
      <w:r w:rsidR="00030C37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在抗戰勝利後，陳炳靖</w:t>
      </w:r>
      <w:r w:rsidR="002D7F5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幫忙照顧</w:t>
      </w:r>
      <w:r w:rsidR="00B830C3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同袍</w:t>
      </w:r>
      <w:r w:rsidR="002D7F5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的</w:t>
      </w:r>
      <w:r w:rsidR="002B39AA" w:rsidRPr="00E62FA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家人</w:t>
      </w:r>
      <w:r w:rsidR="002D7F5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。</w:t>
      </w:r>
    </w:p>
    <w:p w14:paraId="1817CCCB" w14:textId="7BA622A0" w:rsidR="001022E4" w:rsidRPr="009C4D8A" w:rsidRDefault="00030ADC" w:rsidP="00B7736C">
      <w:pPr>
        <w:spacing w:before="120" w:after="120" w:line="640" w:lineRule="exact"/>
        <w:ind w:left="720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</w:pPr>
      <w:r w:rsidRPr="009C4D8A"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61143E" wp14:editId="3D86C652">
                <wp:simplePos x="0" y="0"/>
                <wp:positionH relativeFrom="column">
                  <wp:posOffset>258793</wp:posOffset>
                </wp:positionH>
                <wp:positionV relativeFrom="paragraph">
                  <wp:posOffset>119176</wp:posOffset>
                </wp:positionV>
                <wp:extent cx="360000" cy="360000"/>
                <wp:effectExtent l="0" t="0" r="21590" b="215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48DF6" w14:textId="46133571" w:rsidR="00030C37" w:rsidRPr="00030C37" w:rsidRDefault="00030C37" w:rsidP="00030C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30C37">
                              <w:rPr>
                                <w:rFonts w:ascii="Wingdings" w:eastAsia="Wingdings" w:hAnsi="Wingdings" w:cs="Wingdings"/>
                                <w:color w:val="FF0000"/>
                              </w:rPr>
                              <w:t>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1143E" id="矩形 13" o:spid="_x0000_s1032" style="position:absolute;left:0;text-align:left;margin-left:20.4pt;margin-top:9.4pt;width:28.35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" fillcolor="white [3212]" strokecolor="#484f5e [3213]" strokeweight="1pt">
                <v:textbox>
                  <w:txbxContent>
                    <w:p w14:paraId="06C48DF6" w14:textId="46133571" w:rsidR="00030C37" w:rsidRPr="00030C37" w:rsidRDefault="00030C37" w:rsidP="00030C37">
                      <w:pPr>
                        <w:jc w:val="center"/>
                        <w:rPr>
                          <w:color w:val="FF0000"/>
                        </w:rPr>
                      </w:pPr>
                      <w:r w:rsidRPr="00030C37">
                        <w:rPr>
                          <w:rFonts w:ascii="Wingdings" w:eastAsia="Wingdings" w:hAnsi="Wingdings" w:cs="Wingdings"/>
                          <w:color w:val="FF0000"/>
                        </w:rPr>
                        <w:t>ü</w:t>
                      </w:r>
                    </w:p>
                  </w:txbxContent>
                </v:textbox>
              </v:rect>
            </w:pict>
          </mc:Fallback>
        </mc:AlternateContent>
      </w:r>
      <w:r w:rsidR="002D7F5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 w:rsidR="002D7F56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</w:t>
      </w:r>
      <w:r w:rsidR="00B7736C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</w:t>
      </w:r>
      <w:r w:rsidR="007E0521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如果有</w:t>
      </w:r>
      <w:r w:rsidR="001D14D9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同袍</w:t>
      </w:r>
      <w:r w:rsidR="007E0521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犧牲，</w:t>
      </w:r>
      <w:r w:rsidR="001D14D9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陳炳靖</w:t>
      </w:r>
      <w:r w:rsidR="007E0521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會幫忙將消息告訴家</w:t>
      </w:r>
      <w:proofErr w:type="gramStart"/>
      <w:r w:rsidR="007E0521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裏</w:t>
      </w:r>
      <w:proofErr w:type="gramEnd"/>
      <w:r w:rsidR="007E0521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人。</w:t>
      </w:r>
    </w:p>
    <w:p w14:paraId="30620663" w14:textId="3E422795" w:rsidR="003F5022" w:rsidRPr="009C4D8A" w:rsidRDefault="00030ADC" w:rsidP="00423758">
      <w:pPr>
        <w:spacing w:before="120" w:after="120" w:line="640" w:lineRule="exact"/>
        <w:ind w:left="720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</w:pPr>
      <w:r w:rsidRPr="009C4D8A"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408283" wp14:editId="653ED65F">
                <wp:simplePos x="0" y="0"/>
                <wp:positionH relativeFrom="column">
                  <wp:posOffset>276045</wp:posOffset>
                </wp:positionH>
                <wp:positionV relativeFrom="paragraph">
                  <wp:posOffset>122555</wp:posOffset>
                </wp:positionV>
                <wp:extent cx="360000" cy="360000"/>
                <wp:effectExtent l="0" t="0" r="21590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0D7AC" w14:textId="3A9956AB" w:rsidR="00030C37" w:rsidRPr="00030C37" w:rsidRDefault="00030C37" w:rsidP="00030C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30C37">
                              <w:rPr>
                                <w:rFonts w:ascii="Wingdings" w:eastAsia="Wingdings" w:hAnsi="Wingdings" w:cs="Wingdings"/>
                                <w:color w:val="FF0000"/>
                              </w:rPr>
                              <w:t>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08283" id="矩形 14" o:spid="_x0000_s1033" style="position:absolute;left:0;text-align:left;margin-left:21.75pt;margin-top:9.65pt;width:28.35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" fillcolor="white [3212]" strokecolor="#484f5e [3213]" strokeweight="1pt">
                <v:textbox>
                  <w:txbxContent>
                    <w:p w14:paraId="7360D7AC" w14:textId="3A9956AB" w:rsidR="00030C37" w:rsidRPr="00030C37" w:rsidRDefault="00030C37" w:rsidP="00030C37">
                      <w:pPr>
                        <w:jc w:val="center"/>
                        <w:rPr>
                          <w:color w:val="FF0000"/>
                        </w:rPr>
                      </w:pPr>
                      <w:r w:rsidRPr="00030C37">
                        <w:rPr>
                          <w:rFonts w:ascii="Wingdings" w:eastAsia="Wingdings" w:hAnsi="Wingdings" w:cs="Wingdings"/>
                          <w:color w:val="FF0000"/>
                        </w:rPr>
                        <w:t>ü</w:t>
                      </w:r>
                    </w:p>
                  </w:txbxContent>
                </v:textbox>
              </v:rect>
            </w:pict>
          </mc:Fallback>
        </mc:AlternateContent>
      </w:r>
      <w:r w:rsidR="002D7F5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 w:rsidR="002D7F56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</w:t>
      </w:r>
      <w:r w:rsidR="00B7736C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</w:t>
      </w:r>
      <w:r w:rsidR="003F5022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陳</w:t>
      </w:r>
      <w:r w:rsidR="003F5022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炳靖</w:t>
      </w:r>
      <w:r w:rsidR="003F5022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小心收藏着以前和同袍、同學的合照，</w:t>
      </w:r>
      <w:r w:rsidR="003F5022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作為紀念</w:t>
      </w:r>
      <w:r w:rsidR="003F5022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。</w:t>
      </w:r>
    </w:p>
    <w:sectPr w:rsidR="003F5022" w:rsidRPr="009C4D8A" w:rsidSect="004038B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7ED39" w14:textId="77777777" w:rsidR="00951C10" w:rsidRDefault="00951C10" w:rsidP="00465C96">
      <w:r>
        <w:separator/>
      </w:r>
    </w:p>
  </w:endnote>
  <w:endnote w:type="continuationSeparator" w:id="0">
    <w:p w14:paraId="140621F4" w14:textId="77777777" w:rsidR="00951C10" w:rsidRDefault="00951C10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24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21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5EAEE" w14:textId="77777777" w:rsidR="00951C10" w:rsidRDefault="00951C10" w:rsidP="00465C96">
      <w:r>
        <w:separator/>
      </w:r>
    </w:p>
  </w:footnote>
  <w:footnote w:type="continuationSeparator" w:id="0">
    <w:p w14:paraId="2083AD66" w14:textId="77777777" w:rsidR="00951C10" w:rsidRDefault="00951C10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1650B" w14:textId="77777777" w:rsidR="005D3D06" w:rsidRDefault="005D3D0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5E6DA6ED" w:rsidR="004038B5" w:rsidRDefault="005D3D0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FB76CB" wp14:editId="3F4F2671">
              <wp:simplePos x="0" y="0"/>
              <wp:positionH relativeFrom="margin">
                <wp:posOffset>3375660</wp:posOffset>
              </wp:positionH>
              <wp:positionV relativeFrom="paragraph">
                <wp:posOffset>-130175</wp:posOffset>
              </wp:positionV>
              <wp:extent cx="952500" cy="504825"/>
              <wp:effectExtent l="0" t="0" r="19050" b="28575"/>
              <wp:wrapNone/>
              <wp:docPr id="10" name="矩形: 圓角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C2BD8F" w14:textId="77777777" w:rsidR="005D3D06" w:rsidRDefault="005D3D06" w:rsidP="005D3D0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10" o:spid="_x0000_s1034" style="position:absolute;margin-left:265.8pt;margin-top:-10.25pt;width:7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" fillcolor="#ffcdcd" strokecolor="window" strokeweight="1pt">
              <v:stroke joinstyle="miter"/>
              <v:path arrowok="t"/>
              <v:textbox inset="2mm,0,2mm,0">
                <w:txbxContent>
                  <w:p w14:paraId="6BC2BD8F" w14:textId="77777777" w:rsidR="005D3D06" w:rsidRDefault="005D3D06" w:rsidP="005D3D0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1E06E4">
      <w:rPr>
        <w:noProof/>
      </w:rPr>
      <w:drawing>
        <wp:anchor distT="0" distB="0" distL="114300" distR="114300" simplePos="0" relativeHeight="251666432" behindDoc="0" locked="0" layoutInCell="1" allowOverlap="1" wp14:anchorId="49C2DCDB" wp14:editId="70EB368B">
          <wp:simplePos x="0" y="0"/>
          <wp:positionH relativeFrom="page">
            <wp:posOffset>0</wp:posOffset>
          </wp:positionH>
          <wp:positionV relativeFrom="paragraph">
            <wp:posOffset>-481965</wp:posOffset>
          </wp:positionV>
          <wp:extent cx="7555195" cy="1123950"/>
          <wp:effectExtent l="0" t="0" r="8255" b="0"/>
          <wp:wrapNone/>
          <wp:docPr id="7" name="圖片 7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8pt;height:28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3FA31B49"/>
    <w:multiLevelType w:val="hybridMultilevel"/>
    <w:tmpl w:val="B19AD426"/>
    <w:lvl w:ilvl="0" w:tplc="71CC0C2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9"/>
  </w:num>
  <w:num w:numId="2" w16cid:durableId="102379785">
    <w:abstractNumId w:val="14"/>
  </w:num>
  <w:num w:numId="3" w16cid:durableId="1348556626">
    <w:abstractNumId w:val="16"/>
  </w:num>
  <w:num w:numId="4" w16cid:durableId="849836731">
    <w:abstractNumId w:val="1"/>
  </w:num>
  <w:num w:numId="5" w16cid:durableId="1243838014">
    <w:abstractNumId w:val="0"/>
  </w:num>
  <w:num w:numId="6" w16cid:durableId="575241033">
    <w:abstractNumId w:val="6"/>
  </w:num>
  <w:num w:numId="7" w16cid:durableId="750085455">
    <w:abstractNumId w:val="18"/>
  </w:num>
  <w:num w:numId="8" w16cid:durableId="489517734">
    <w:abstractNumId w:val="15"/>
  </w:num>
  <w:num w:numId="9" w16cid:durableId="1183323129">
    <w:abstractNumId w:val="3"/>
  </w:num>
  <w:num w:numId="10" w16cid:durableId="442499570">
    <w:abstractNumId w:val="11"/>
  </w:num>
  <w:num w:numId="11" w16cid:durableId="4477047">
    <w:abstractNumId w:val="2"/>
  </w:num>
  <w:num w:numId="12" w16cid:durableId="1266037166">
    <w:abstractNumId w:val="13"/>
  </w:num>
  <w:num w:numId="13" w16cid:durableId="175652978">
    <w:abstractNumId w:val="4"/>
  </w:num>
  <w:num w:numId="14" w16cid:durableId="458883816">
    <w:abstractNumId w:val="17"/>
  </w:num>
  <w:num w:numId="15" w16cid:durableId="519507971">
    <w:abstractNumId w:val="12"/>
  </w:num>
  <w:num w:numId="16" w16cid:durableId="72972386">
    <w:abstractNumId w:val="7"/>
  </w:num>
  <w:num w:numId="17" w16cid:durableId="1414619728">
    <w:abstractNumId w:val="10"/>
  </w:num>
  <w:num w:numId="18" w16cid:durableId="246034247">
    <w:abstractNumId w:val="8"/>
  </w:num>
  <w:num w:numId="19" w16cid:durableId="2741450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214DD"/>
    <w:rsid w:val="00022D83"/>
    <w:rsid w:val="00023F7D"/>
    <w:rsid w:val="00027603"/>
    <w:rsid w:val="00030ADC"/>
    <w:rsid w:val="00030C37"/>
    <w:rsid w:val="00035EED"/>
    <w:rsid w:val="000439C7"/>
    <w:rsid w:val="0006459E"/>
    <w:rsid w:val="000661D6"/>
    <w:rsid w:val="0007141B"/>
    <w:rsid w:val="00083024"/>
    <w:rsid w:val="00096449"/>
    <w:rsid w:val="000A204E"/>
    <w:rsid w:val="000B41D0"/>
    <w:rsid w:val="000B602A"/>
    <w:rsid w:val="000E58CD"/>
    <w:rsid w:val="001022E4"/>
    <w:rsid w:val="001145BE"/>
    <w:rsid w:val="00117084"/>
    <w:rsid w:val="00124522"/>
    <w:rsid w:val="00124A34"/>
    <w:rsid w:val="00135252"/>
    <w:rsid w:val="001412D4"/>
    <w:rsid w:val="00157029"/>
    <w:rsid w:val="00164750"/>
    <w:rsid w:val="00165B48"/>
    <w:rsid w:val="001752D5"/>
    <w:rsid w:val="00182EB0"/>
    <w:rsid w:val="00185517"/>
    <w:rsid w:val="00185F29"/>
    <w:rsid w:val="00192EF0"/>
    <w:rsid w:val="001A2F95"/>
    <w:rsid w:val="001A3DCA"/>
    <w:rsid w:val="001A4F4D"/>
    <w:rsid w:val="001B2F67"/>
    <w:rsid w:val="001B3365"/>
    <w:rsid w:val="001B3571"/>
    <w:rsid w:val="001B5B02"/>
    <w:rsid w:val="001C0642"/>
    <w:rsid w:val="001D14D9"/>
    <w:rsid w:val="001D7BE6"/>
    <w:rsid w:val="001E06E4"/>
    <w:rsid w:val="001E0D5D"/>
    <w:rsid w:val="001E4DD3"/>
    <w:rsid w:val="001F0DDE"/>
    <w:rsid w:val="001F4025"/>
    <w:rsid w:val="0020069A"/>
    <w:rsid w:val="00213CA0"/>
    <w:rsid w:val="00227235"/>
    <w:rsid w:val="00241CB6"/>
    <w:rsid w:val="002428B0"/>
    <w:rsid w:val="00253473"/>
    <w:rsid w:val="002578E0"/>
    <w:rsid w:val="00257B1E"/>
    <w:rsid w:val="00265AA8"/>
    <w:rsid w:val="002742F5"/>
    <w:rsid w:val="00280BFD"/>
    <w:rsid w:val="00287DA6"/>
    <w:rsid w:val="00294B6E"/>
    <w:rsid w:val="002A61FE"/>
    <w:rsid w:val="002A7669"/>
    <w:rsid w:val="002B39AA"/>
    <w:rsid w:val="002B7F9E"/>
    <w:rsid w:val="002C33A2"/>
    <w:rsid w:val="002C5663"/>
    <w:rsid w:val="002C7E62"/>
    <w:rsid w:val="002D2E11"/>
    <w:rsid w:val="002D517B"/>
    <w:rsid w:val="002D6E0E"/>
    <w:rsid w:val="002D7F56"/>
    <w:rsid w:val="002E27DF"/>
    <w:rsid w:val="002E587D"/>
    <w:rsid w:val="002E6743"/>
    <w:rsid w:val="002F748E"/>
    <w:rsid w:val="002F7863"/>
    <w:rsid w:val="00314C50"/>
    <w:rsid w:val="0032354F"/>
    <w:rsid w:val="00323D45"/>
    <w:rsid w:val="00340A4E"/>
    <w:rsid w:val="00346063"/>
    <w:rsid w:val="003464D9"/>
    <w:rsid w:val="00350B05"/>
    <w:rsid w:val="0036573B"/>
    <w:rsid w:val="00375DF1"/>
    <w:rsid w:val="003826F0"/>
    <w:rsid w:val="003836B1"/>
    <w:rsid w:val="003B27AC"/>
    <w:rsid w:val="003C15AA"/>
    <w:rsid w:val="003D116E"/>
    <w:rsid w:val="003E2653"/>
    <w:rsid w:val="003E31BC"/>
    <w:rsid w:val="003E3F00"/>
    <w:rsid w:val="003E438D"/>
    <w:rsid w:val="003F0F0F"/>
    <w:rsid w:val="003F5022"/>
    <w:rsid w:val="0040277E"/>
    <w:rsid w:val="00402D76"/>
    <w:rsid w:val="004038B5"/>
    <w:rsid w:val="00423758"/>
    <w:rsid w:val="00433BF3"/>
    <w:rsid w:val="0043426E"/>
    <w:rsid w:val="004461AE"/>
    <w:rsid w:val="00450D4C"/>
    <w:rsid w:val="00451A3F"/>
    <w:rsid w:val="004607AF"/>
    <w:rsid w:val="00464B61"/>
    <w:rsid w:val="00465C96"/>
    <w:rsid w:val="0047169B"/>
    <w:rsid w:val="00480FBB"/>
    <w:rsid w:val="00482551"/>
    <w:rsid w:val="004A2E2F"/>
    <w:rsid w:val="004B1398"/>
    <w:rsid w:val="004B79B8"/>
    <w:rsid w:val="004C1BD5"/>
    <w:rsid w:val="004C2D25"/>
    <w:rsid w:val="004C40EF"/>
    <w:rsid w:val="004C4C64"/>
    <w:rsid w:val="004C6F9F"/>
    <w:rsid w:val="004D0121"/>
    <w:rsid w:val="004D155B"/>
    <w:rsid w:val="004D4EEC"/>
    <w:rsid w:val="004D6525"/>
    <w:rsid w:val="004E1111"/>
    <w:rsid w:val="00501B61"/>
    <w:rsid w:val="00504024"/>
    <w:rsid w:val="005057FB"/>
    <w:rsid w:val="00524D68"/>
    <w:rsid w:val="00532AD8"/>
    <w:rsid w:val="00534FED"/>
    <w:rsid w:val="00537238"/>
    <w:rsid w:val="005438AD"/>
    <w:rsid w:val="00556208"/>
    <w:rsid w:val="005566A0"/>
    <w:rsid w:val="005619BC"/>
    <w:rsid w:val="005678A2"/>
    <w:rsid w:val="00574311"/>
    <w:rsid w:val="0057476C"/>
    <w:rsid w:val="00581DBF"/>
    <w:rsid w:val="00584079"/>
    <w:rsid w:val="00587951"/>
    <w:rsid w:val="00592357"/>
    <w:rsid w:val="00593AD1"/>
    <w:rsid w:val="0059681B"/>
    <w:rsid w:val="005A2984"/>
    <w:rsid w:val="005B59D8"/>
    <w:rsid w:val="005B6C15"/>
    <w:rsid w:val="005D069B"/>
    <w:rsid w:val="005D3D06"/>
    <w:rsid w:val="005E5BF0"/>
    <w:rsid w:val="005F7C4A"/>
    <w:rsid w:val="00604DF2"/>
    <w:rsid w:val="006101FC"/>
    <w:rsid w:val="00615BE5"/>
    <w:rsid w:val="00621C51"/>
    <w:rsid w:val="00627177"/>
    <w:rsid w:val="0062740A"/>
    <w:rsid w:val="0063523A"/>
    <w:rsid w:val="00635355"/>
    <w:rsid w:val="00641E16"/>
    <w:rsid w:val="00652E18"/>
    <w:rsid w:val="00664FA2"/>
    <w:rsid w:val="0066607E"/>
    <w:rsid w:val="00676207"/>
    <w:rsid w:val="00676CFE"/>
    <w:rsid w:val="00682A0E"/>
    <w:rsid w:val="00682A48"/>
    <w:rsid w:val="00685051"/>
    <w:rsid w:val="00687B6E"/>
    <w:rsid w:val="00692BA0"/>
    <w:rsid w:val="006C0E4B"/>
    <w:rsid w:val="006C3760"/>
    <w:rsid w:val="006D06C7"/>
    <w:rsid w:val="006D146B"/>
    <w:rsid w:val="006D2709"/>
    <w:rsid w:val="006E6CB1"/>
    <w:rsid w:val="006F28C5"/>
    <w:rsid w:val="006F7924"/>
    <w:rsid w:val="00722215"/>
    <w:rsid w:val="00734657"/>
    <w:rsid w:val="007410AF"/>
    <w:rsid w:val="007438AA"/>
    <w:rsid w:val="007503AC"/>
    <w:rsid w:val="00761E71"/>
    <w:rsid w:val="00766912"/>
    <w:rsid w:val="00783946"/>
    <w:rsid w:val="00792C0C"/>
    <w:rsid w:val="007943BD"/>
    <w:rsid w:val="007969E5"/>
    <w:rsid w:val="00796CD8"/>
    <w:rsid w:val="007A027A"/>
    <w:rsid w:val="007A2D3A"/>
    <w:rsid w:val="007A531F"/>
    <w:rsid w:val="007A7B09"/>
    <w:rsid w:val="007A7CD9"/>
    <w:rsid w:val="007B5E24"/>
    <w:rsid w:val="007C3046"/>
    <w:rsid w:val="007D698C"/>
    <w:rsid w:val="007E021E"/>
    <w:rsid w:val="007E0521"/>
    <w:rsid w:val="007E1056"/>
    <w:rsid w:val="007E231F"/>
    <w:rsid w:val="007E7F55"/>
    <w:rsid w:val="007F3688"/>
    <w:rsid w:val="007F75C4"/>
    <w:rsid w:val="008031B2"/>
    <w:rsid w:val="00810A2C"/>
    <w:rsid w:val="00826413"/>
    <w:rsid w:val="00844F8C"/>
    <w:rsid w:val="00851CAD"/>
    <w:rsid w:val="0085705B"/>
    <w:rsid w:val="008726E8"/>
    <w:rsid w:val="0087273E"/>
    <w:rsid w:val="008761F2"/>
    <w:rsid w:val="00881A29"/>
    <w:rsid w:val="008A2D3E"/>
    <w:rsid w:val="008A3E63"/>
    <w:rsid w:val="008A4BF2"/>
    <w:rsid w:val="008B26FB"/>
    <w:rsid w:val="008B37FA"/>
    <w:rsid w:val="008D5419"/>
    <w:rsid w:val="008E0E85"/>
    <w:rsid w:val="008E7F15"/>
    <w:rsid w:val="008F02FB"/>
    <w:rsid w:val="008F7025"/>
    <w:rsid w:val="009067F1"/>
    <w:rsid w:val="00945C3F"/>
    <w:rsid w:val="009503A0"/>
    <w:rsid w:val="00951359"/>
    <w:rsid w:val="00951C10"/>
    <w:rsid w:val="00961FAD"/>
    <w:rsid w:val="00995F21"/>
    <w:rsid w:val="009A352F"/>
    <w:rsid w:val="009B0AC1"/>
    <w:rsid w:val="009B4FF6"/>
    <w:rsid w:val="009C04B7"/>
    <w:rsid w:val="009C28F5"/>
    <w:rsid w:val="009C2F97"/>
    <w:rsid w:val="009C4D8A"/>
    <w:rsid w:val="009C5AC8"/>
    <w:rsid w:val="009C7520"/>
    <w:rsid w:val="009D5B54"/>
    <w:rsid w:val="00A04271"/>
    <w:rsid w:val="00A22169"/>
    <w:rsid w:val="00A26141"/>
    <w:rsid w:val="00A3167E"/>
    <w:rsid w:val="00A318A1"/>
    <w:rsid w:val="00A37D38"/>
    <w:rsid w:val="00A41C1E"/>
    <w:rsid w:val="00A433CB"/>
    <w:rsid w:val="00A4621D"/>
    <w:rsid w:val="00A602C4"/>
    <w:rsid w:val="00A6041C"/>
    <w:rsid w:val="00A67F92"/>
    <w:rsid w:val="00A70C6D"/>
    <w:rsid w:val="00A8427F"/>
    <w:rsid w:val="00A92247"/>
    <w:rsid w:val="00AB22BE"/>
    <w:rsid w:val="00AB6435"/>
    <w:rsid w:val="00AC5AD9"/>
    <w:rsid w:val="00AD043C"/>
    <w:rsid w:val="00AD068B"/>
    <w:rsid w:val="00AD0829"/>
    <w:rsid w:val="00AD652D"/>
    <w:rsid w:val="00AF6C53"/>
    <w:rsid w:val="00B000F8"/>
    <w:rsid w:val="00B062A9"/>
    <w:rsid w:val="00B2111E"/>
    <w:rsid w:val="00B34CDD"/>
    <w:rsid w:val="00B35AFE"/>
    <w:rsid w:val="00B42A4D"/>
    <w:rsid w:val="00B62F60"/>
    <w:rsid w:val="00B64730"/>
    <w:rsid w:val="00B71AF8"/>
    <w:rsid w:val="00B7386D"/>
    <w:rsid w:val="00B75175"/>
    <w:rsid w:val="00B7736C"/>
    <w:rsid w:val="00B830C3"/>
    <w:rsid w:val="00BA799D"/>
    <w:rsid w:val="00BB2A9A"/>
    <w:rsid w:val="00BB6C12"/>
    <w:rsid w:val="00BC6252"/>
    <w:rsid w:val="00BD0207"/>
    <w:rsid w:val="00BD1AF9"/>
    <w:rsid w:val="00BE0BBB"/>
    <w:rsid w:val="00BE1485"/>
    <w:rsid w:val="00BE4E50"/>
    <w:rsid w:val="00BE6BA1"/>
    <w:rsid w:val="00BF2008"/>
    <w:rsid w:val="00C057E7"/>
    <w:rsid w:val="00C07A6D"/>
    <w:rsid w:val="00C413AB"/>
    <w:rsid w:val="00C451C4"/>
    <w:rsid w:val="00C73E0B"/>
    <w:rsid w:val="00C92D00"/>
    <w:rsid w:val="00CA1395"/>
    <w:rsid w:val="00CA1856"/>
    <w:rsid w:val="00CA693B"/>
    <w:rsid w:val="00CB4CC8"/>
    <w:rsid w:val="00CB4FAB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322D"/>
    <w:rsid w:val="00D209E8"/>
    <w:rsid w:val="00D20BC6"/>
    <w:rsid w:val="00D3031F"/>
    <w:rsid w:val="00D30B57"/>
    <w:rsid w:val="00D5574B"/>
    <w:rsid w:val="00D56B94"/>
    <w:rsid w:val="00D57EDA"/>
    <w:rsid w:val="00D73B3F"/>
    <w:rsid w:val="00D86F95"/>
    <w:rsid w:val="00D95972"/>
    <w:rsid w:val="00D96163"/>
    <w:rsid w:val="00DA7E23"/>
    <w:rsid w:val="00DB0C05"/>
    <w:rsid w:val="00DC11E7"/>
    <w:rsid w:val="00DC584F"/>
    <w:rsid w:val="00E102DE"/>
    <w:rsid w:val="00E210E8"/>
    <w:rsid w:val="00E238A8"/>
    <w:rsid w:val="00E254FE"/>
    <w:rsid w:val="00E30CA5"/>
    <w:rsid w:val="00E318D4"/>
    <w:rsid w:val="00E603AD"/>
    <w:rsid w:val="00E612D4"/>
    <w:rsid w:val="00E6252B"/>
    <w:rsid w:val="00E62FAA"/>
    <w:rsid w:val="00E73FC0"/>
    <w:rsid w:val="00E76FAB"/>
    <w:rsid w:val="00E90FFC"/>
    <w:rsid w:val="00E94928"/>
    <w:rsid w:val="00E94D96"/>
    <w:rsid w:val="00E95543"/>
    <w:rsid w:val="00E96ADC"/>
    <w:rsid w:val="00EA2BF2"/>
    <w:rsid w:val="00EC7956"/>
    <w:rsid w:val="00ED4372"/>
    <w:rsid w:val="00EF0A8E"/>
    <w:rsid w:val="00EF4F7C"/>
    <w:rsid w:val="00F11770"/>
    <w:rsid w:val="00F17125"/>
    <w:rsid w:val="00F257A0"/>
    <w:rsid w:val="00F26FF7"/>
    <w:rsid w:val="00F27069"/>
    <w:rsid w:val="00F31D95"/>
    <w:rsid w:val="00F33C96"/>
    <w:rsid w:val="00F364A5"/>
    <w:rsid w:val="00F46E97"/>
    <w:rsid w:val="00F561A4"/>
    <w:rsid w:val="00F648A2"/>
    <w:rsid w:val="00F84D17"/>
    <w:rsid w:val="00F84FC3"/>
    <w:rsid w:val="00F93E05"/>
    <w:rsid w:val="00F97544"/>
    <w:rsid w:val="00FA1AE2"/>
    <w:rsid w:val="00FB1C7C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sv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C1378A-3757-4C04-9A29-764D6A6F69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401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123</cp:revision>
  <cp:lastPrinted>2022-08-31T07:55:00Z</cp:lastPrinted>
  <dcterms:created xsi:type="dcterms:W3CDTF">2022-10-11T03:14:00Z</dcterms:created>
  <dcterms:modified xsi:type="dcterms:W3CDTF">2023-07-03T06:04:00Z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