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0FC28" w14:textId="77777777" w:rsidR="00B909FB" w:rsidRPr="000E58CD" w:rsidRDefault="00B909FB" w:rsidP="00B909FB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飛虎歲月</w:t>
      </w:r>
    </w:p>
    <w:p w14:paraId="4BD64FFD" w14:textId="6C2ECCD0" w:rsidR="00B909FB" w:rsidRDefault="00B909FB" w:rsidP="00B909FB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77C7855B" w14:textId="5A743C13" w:rsidR="00B909FB" w:rsidRPr="008D5419" w:rsidRDefault="009570C4" w:rsidP="00B909FB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761050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74624" behindDoc="0" locked="0" layoutInCell="1" allowOverlap="1" wp14:anchorId="10F381B4" wp14:editId="174DD573">
            <wp:simplePos x="0" y="0"/>
            <wp:positionH relativeFrom="column">
              <wp:posOffset>5889625</wp:posOffset>
            </wp:positionH>
            <wp:positionV relativeFrom="paragraph">
              <wp:posOffset>330010</wp:posOffset>
            </wp:positionV>
            <wp:extent cx="539750" cy="539750"/>
            <wp:effectExtent l="0" t="0" r="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A29"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6733902" wp14:editId="23A2E44A">
                <wp:simplePos x="0" y="0"/>
                <wp:positionH relativeFrom="page">
                  <wp:posOffset>-304</wp:posOffset>
                </wp:positionH>
                <wp:positionV relativeFrom="paragraph">
                  <wp:posOffset>109385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5CBB1" w14:textId="6A3E8760" w:rsidR="00F15A29" w:rsidRPr="00CB1F13" w:rsidRDefault="00F15A29" w:rsidP="00F15A2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</w:pPr>
                            <w:r w:rsidRPr="00CB1F13">
                              <w:rPr>
                                <w:color w:val="865A03" w:themeColor="accent6" w:themeShade="80"/>
                              </w:rPr>
                              <w:t xml:space="preserve">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847DA8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847DA8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P3</w:t>
                            </w:r>
                            <w:r w:rsidR="00847DA8" w:rsidRPr="00CB1F13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老兵陳炳靖：</w:t>
                            </w:r>
                            <w:r w:rsidR="00847DA8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飛虎歳月</w:t>
                            </w:r>
                          </w:p>
                          <w:p w14:paraId="211440A3" w14:textId="1DD186AF" w:rsidR="00F15A29" w:rsidRPr="00CB1F13" w:rsidRDefault="00F15A29" w:rsidP="00F15A29">
                            <w:pPr>
                              <w:rPr>
                                <w:b/>
                                <w:bCs/>
                                <w:color w:val="865A03" w:themeColor="accent6" w:themeShade="80"/>
                              </w:rPr>
                            </w:pPr>
                            <w:r w:rsidRPr="00CB1F13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714F27" w:rsidRPr="005C52AA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0"/>
                                <w:szCs w:val="20"/>
                              </w:rPr>
                              <w:t>https://youtu.be/6kPrx6VUUj8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33902" id="矩形 5" o:spid="_x0000_s1026" style="position:absolute;left:0;text-align:left;margin-left:0;margin-top:8.6pt;width:593.85pt;height:74.5pt;z-index:2516428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" fillcolor="#feeed0 [665]" stroked="f" strokeweight="1pt">
                <v:textbox>
                  <w:txbxContent>
                    <w:p w14:paraId="6B75CBB1" w14:textId="6A3E8760" w:rsidR="00F15A29" w:rsidRPr="00CB1F13" w:rsidRDefault="00F15A29" w:rsidP="00F15A2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</w:pPr>
                      <w:r w:rsidRPr="00CB1F13">
                        <w:rPr>
                          <w:color w:val="865A03" w:themeColor="accent6" w:themeShade="80"/>
                        </w:rPr>
                        <w:t xml:space="preserve">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影片名稱：</w:t>
                      </w:r>
                      <w:r w:rsidR="00847DA8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E</w:t>
                      </w:r>
                      <w:r w:rsidR="00847DA8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>P3</w:t>
                      </w:r>
                      <w:r w:rsidR="00847DA8" w:rsidRPr="00CB1F13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老兵陳炳靖：</w:t>
                      </w:r>
                      <w:r w:rsidR="00847DA8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飛虎歳月</w:t>
                      </w:r>
                    </w:p>
                    <w:p w14:paraId="211440A3" w14:textId="1DD186AF" w:rsidR="00F15A29" w:rsidRPr="00CB1F13" w:rsidRDefault="00F15A29" w:rsidP="00F15A29">
                      <w:pPr>
                        <w:rPr>
                          <w:b/>
                          <w:bCs/>
                          <w:color w:val="865A03" w:themeColor="accent6" w:themeShade="80"/>
                        </w:rPr>
                      </w:pPr>
                      <w:r w:rsidRPr="00CB1F13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網址：</w:t>
                      </w:r>
                      <w:r w:rsidR="00714F27" w:rsidRPr="005C52AA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0"/>
                          <w:szCs w:val="20"/>
                        </w:rPr>
                        <w:t>https://youtu.be/6kPrx6VUUj8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C53FC34" w14:textId="4C727F96" w:rsidR="00B909FB" w:rsidRDefault="00B909FB" w:rsidP="00B909FB">
      <w:pPr>
        <w:spacing w:line="276" w:lineRule="auto"/>
        <w:rPr>
          <w:color w:val="040606" w:themeColor="text2"/>
        </w:rPr>
      </w:pPr>
    </w:p>
    <w:p w14:paraId="7CFF3260" w14:textId="77777777" w:rsidR="00B909FB" w:rsidRDefault="00B909FB" w:rsidP="00B909FB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653C84C2" w14:textId="77777777" w:rsidR="00B909FB" w:rsidRDefault="00B909FB" w:rsidP="00B909FB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5DBDF84B" w14:textId="10DC6E4D" w:rsidR="00B909FB" w:rsidRPr="005A2984" w:rsidRDefault="00B909FB" w:rsidP="00B909FB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根據影片內容，成為空軍需要具備甚麼條件？在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inline distT="0" distB="0" distL="0" distR="0" wp14:anchorId="39B24C05" wp14:editId="081B2D91">
            <wp:extent cx="266700" cy="266700"/>
            <wp:effectExtent l="0" t="0" r="0" b="0"/>
            <wp:docPr id="3" name="Graphic 3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內填色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5BEB2BB6" w14:textId="569E3D09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48000" behindDoc="0" locked="0" layoutInCell="1" allowOverlap="1" wp14:anchorId="75E6B1FB" wp14:editId="0F98639B">
            <wp:simplePos x="0" y="0"/>
            <wp:positionH relativeFrom="column">
              <wp:posOffset>5124450</wp:posOffset>
            </wp:positionH>
            <wp:positionV relativeFrom="paragraph">
              <wp:posOffset>127000</wp:posOffset>
            </wp:positionV>
            <wp:extent cx="514350" cy="514350"/>
            <wp:effectExtent l="0" t="0" r="0" b="0"/>
            <wp:wrapNone/>
            <wp:docPr id="9" name="Graphic 9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45952" behindDoc="0" locked="0" layoutInCell="1" allowOverlap="1" wp14:anchorId="6EFFC7B6" wp14:editId="659D94D7">
            <wp:simplePos x="0" y="0"/>
            <wp:positionH relativeFrom="column">
              <wp:posOffset>2037715</wp:posOffset>
            </wp:positionH>
            <wp:positionV relativeFrom="paragraph">
              <wp:posOffset>127635</wp:posOffset>
            </wp:positionV>
            <wp:extent cx="514350" cy="514350"/>
            <wp:effectExtent l="0" t="0" r="0" b="0"/>
            <wp:wrapNone/>
            <wp:docPr id="7" name="Graphic 7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963E288" wp14:editId="37F660DC">
                <wp:simplePos x="0" y="0"/>
                <wp:positionH relativeFrom="column">
                  <wp:posOffset>685165</wp:posOffset>
                </wp:positionH>
                <wp:positionV relativeFrom="paragraph">
                  <wp:posOffset>70485</wp:posOffset>
                </wp:positionV>
                <wp:extent cx="1955800" cy="654050"/>
                <wp:effectExtent l="38100" t="38100" r="120650" b="107950"/>
                <wp:wrapNone/>
                <wp:docPr id="6" name="Rectangle: Diagonal Corners Snipp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83951" w14:textId="77777777" w:rsidR="00B909FB" w:rsidRPr="00FF5F12" w:rsidRDefault="00B909FB" w:rsidP="00B909FB">
                            <w:pPr>
                              <w:ind w:firstLineChars="150" w:firstLine="420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FF5F1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體格健全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3E288" id="Rectangle: Diagonal Corners Snipped 6" o:spid="_x0000_s1027" style="position:absolute;margin-left:53.95pt;margin-top:5.55pt;width:154pt;height: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2/9g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0DA83951" w14:textId="77777777" w:rsidR="00B909FB" w:rsidRPr="00FF5F12" w:rsidRDefault="00B909FB" w:rsidP="00B909FB">
                      <w:pPr>
                        <w:ind w:firstLineChars="150" w:firstLine="420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FF5F12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體格健全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1EEAF84" wp14:editId="3CD01B64">
                <wp:simplePos x="0" y="0"/>
                <wp:positionH relativeFrom="column">
                  <wp:posOffset>3790950</wp:posOffset>
                </wp:positionH>
                <wp:positionV relativeFrom="paragraph">
                  <wp:posOffset>69850</wp:posOffset>
                </wp:positionV>
                <wp:extent cx="1955800" cy="654050"/>
                <wp:effectExtent l="38100" t="38100" r="120650" b="107950"/>
                <wp:wrapNone/>
                <wp:docPr id="8" name="Rectangle: Diagonal Corners Snipp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B9B31" w14:textId="77777777" w:rsidR="00B909FB" w:rsidRPr="00FF5F12" w:rsidRDefault="00B909FB" w:rsidP="00B909FB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FF5F1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5F12"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5F1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沒有娶妻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EAF84" id="Rectangle: Diagonal Corners Snipped 8" o:spid="_x0000_s1028" style="position:absolute;margin-left:298.5pt;margin-top:5.5pt;width:154pt;height: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qUy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09AB9B31" w14:textId="77777777" w:rsidR="00B909FB" w:rsidRPr="00FF5F12" w:rsidRDefault="00B909FB" w:rsidP="00B909FB">
                      <w:pPr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FF5F12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FF5F12"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FF5F12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沒有娶妻</w:t>
                      </w:r>
                    </w:p>
                  </w:txbxContent>
                </v:textbox>
              </v:shape>
            </w:pict>
          </mc:Fallback>
        </mc:AlternateContent>
      </w:r>
    </w:p>
    <w:p w14:paraId="67F8D67B" w14:textId="77777777" w:rsidR="00B909FB" w:rsidRPr="00340A4E" w:rsidRDefault="00B909FB" w:rsidP="00B909FB">
      <w:pPr>
        <w:spacing w:line="276" w:lineRule="auto"/>
        <w:ind w:left="357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50492611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21463DE8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1EC1BE0E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B7AD44" wp14:editId="1F7EBD55">
                <wp:simplePos x="0" y="0"/>
                <wp:positionH relativeFrom="column">
                  <wp:posOffset>3790950</wp:posOffset>
                </wp:positionH>
                <wp:positionV relativeFrom="paragraph">
                  <wp:posOffset>184150</wp:posOffset>
                </wp:positionV>
                <wp:extent cx="1955800" cy="654050"/>
                <wp:effectExtent l="38100" t="38100" r="120650" b="107950"/>
                <wp:wrapNone/>
                <wp:docPr id="12" name="Rectangle: Diagonal Corners Snipp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D5436" w14:textId="77777777" w:rsidR="00B909FB" w:rsidRPr="00FF5F12" w:rsidRDefault="00B909FB" w:rsidP="00B909FB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FF5F1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懂得說英語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7AD44" id="Rectangle: Diagonal Corners Snipped 12" o:spid="_x0000_s1029" style="position:absolute;margin-left:298.5pt;margin-top:14.5pt;width:154pt;height: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4l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176D5436" w14:textId="77777777" w:rsidR="00B909FB" w:rsidRPr="00FF5F12" w:rsidRDefault="00B909FB" w:rsidP="00B909FB">
                      <w:pPr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FF5F12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 xml:space="preserve"> 懂得說英語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C321F1F" wp14:editId="09E0DFC7">
                <wp:simplePos x="0" y="0"/>
                <wp:positionH relativeFrom="column">
                  <wp:posOffset>685800</wp:posOffset>
                </wp:positionH>
                <wp:positionV relativeFrom="paragraph">
                  <wp:posOffset>184150</wp:posOffset>
                </wp:positionV>
                <wp:extent cx="1955800" cy="654050"/>
                <wp:effectExtent l="38100" t="38100" r="120650" b="107950"/>
                <wp:wrapNone/>
                <wp:docPr id="10" name="Rectangle: Diagonal Corners Snippe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451F0" w14:textId="77777777" w:rsidR="00B909FB" w:rsidRPr="00FF5F12" w:rsidRDefault="00B909FB" w:rsidP="00FF5F12">
                            <w:pPr>
                              <w:ind w:firstLineChars="200" w:firstLine="560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FF5F1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視力好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21F1F" id="Rectangle: Diagonal Corners Snipped 10" o:spid="_x0000_s1030" style="position:absolute;margin-left:54pt;margin-top:14.5pt;width:154pt;height: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ao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584451F0" w14:textId="77777777" w:rsidR="00B909FB" w:rsidRPr="00FF5F12" w:rsidRDefault="00B909FB" w:rsidP="00FF5F12">
                      <w:pPr>
                        <w:ind w:firstLineChars="200" w:firstLine="560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FF5F12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視力好</w:t>
                      </w:r>
                    </w:p>
                  </w:txbxContent>
                </v:textbox>
              </v:shape>
            </w:pict>
          </mc:Fallback>
        </mc:AlternateContent>
      </w:r>
    </w:p>
    <w:p w14:paraId="09A4F196" w14:textId="31003C6D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53120" behindDoc="0" locked="0" layoutInCell="1" allowOverlap="1" wp14:anchorId="6CAF6667" wp14:editId="711AE674">
            <wp:simplePos x="0" y="0"/>
            <wp:positionH relativeFrom="column">
              <wp:posOffset>5124450</wp:posOffset>
            </wp:positionH>
            <wp:positionV relativeFrom="paragraph">
              <wp:posOffset>19050</wp:posOffset>
            </wp:positionV>
            <wp:extent cx="514350" cy="514350"/>
            <wp:effectExtent l="0" t="0" r="0" b="0"/>
            <wp:wrapNone/>
            <wp:docPr id="14" name="Graphic 14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50048" behindDoc="0" locked="0" layoutInCell="1" allowOverlap="1" wp14:anchorId="16D63E1A" wp14:editId="341939D2">
            <wp:simplePos x="0" y="0"/>
            <wp:positionH relativeFrom="column">
              <wp:posOffset>2038350</wp:posOffset>
            </wp:positionH>
            <wp:positionV relativeFrom="paragraph">
              <wp:posOffset>19050</wp:posOffset>
            </wp:positionV>
            <wp:extent cx="514350" cy="514350"/>
            <wp:effectExtent l="0" t="0" r="0" b="0"/>
            <wp:wrapNone/>
            <wp:docPr id="49" name="Graphic 49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4BA72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57016EAB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6CFF8C5B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22B87107" w14:textId="0201ABC2" w:rsidR="00B909FB" w:rsidRPr="007410AF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55168" behindDoc="0" locked="0" layoutInCell="1" allowOverlap="1" wp14:anchorId="46CC06FA" wp14:editId="1C348EEC">
            <wp:simplePos x="0" y="0"/>
            <wp:positionH relativeFrom="column">
              <wp:posOffset>2090109</wp:posOffset>
            </wp:positionH>
            <wp:positionV relativeFrom="paragraph">
              <wp:posOffset>151394</wp:posOffset>
            </wp:positionV>
            <wp:extent cx="514350" cy="514350"/>
            <wp:effectExtent l="0" t="0" r="0" b="0"/>
            <wp:wrapNone/>
            <wp:docPr id="16" name="Graphic 16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  <w:lang w:val="zh-TW"/>
        </w:rPr>
        <w:drawing>
          <wp:anchor distT="0" distB="0" distL="114300" distR="114300" simplePos="0" relativeHeight="251657216" behindDoc="0" locked="0" layoutInCell="1" allowOverlap="1" wp14:anchorId="0322B8E8" wp14:editId="1526E99A">
            <wp:simplePos x="0" y="0"/>
            <wp:positionH relativeFrom="column">
              <wp:posOffset>5092700</wp:posOffset>
            </wp:positionH>
            <wp:positionV relativeFrom="paragraph">
              <wp:posOffset>171450</wp:posOffset>
            </wp:positionV>
            <wp:extent cx="514350" cy="514350"/>
            <wp:effectExtent l="0" t="0" r="0" b="0"/>
            <wp:wrapNone/>
            <wp:docPr id="33" name="Graphic 33" descr="Thumbs up sig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humbs up sign outlin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860A29" wp14:editId="6240AF45">
                <wp:simplePos x="0" y="0"/>
                <wp:positionH relativeFrom="column">
                  <wp:posOffset>3790950</wp:posOffset>
                </wp:positionH>
                <wp:positionV relativeFrom="paragraph">
                  <wp:posOffset>95885</wp:posOffset>
                </wp:positionV>
                <wp:extent cx="1955800" cy="654050"/>
                <wp:effectExtent l="38100" t="38100" r="120650" b="107950"/>
                <wp:wrapNone/>
                <wp:docPr id="32" name="Rectangle: Diagonal Corners Snippe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96EC6" w14:textId="77777777" w:rsidR="00B909FB" w:rsidRPr="00FF5F12" w:rsidRDefault="00B909FB" w:rsidP="00FF5F12">
                            <w:pPr>
                              <w:ind w:firstLineChars="200" w:firstLine="560"/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FF5F1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反應快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60A29" id="Rectangle: Diagonal Corners Snipped 32" o:spid="_x0000_s1031" style="position:absolute;margin-left:298.5pt;margin-top:7.55pt;width:154pt;height:5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3B696EC6" w14:textId="77777777" w:rsidR="00B909FB" w:rsidRPr="00FF5F12" w:rsidRDefault="00B909FB" w:rsidP="00FF5F12">
                      <w:pPr>
                        <w:ind w:firstLineChars="200" w:firstLine="560"/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FF5F12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反應快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90C4E1" wp14:editId="5ADDCB45">
                <wp:simplePos x="0" y="0"/>
                <wp:positionH relativeFrom="column">
                  <wp:posOffset>685800</wp:posOffset>
                </wp:positionH>
                <wp:positionV relativeFrom="paragraph">
                  <wp:posOffset>115570</wp:posOffset>
                </wp:positionV>
                <wp:extent cx="1955800" cy="654050"/>
                <wp:effectExtent l="38100" t="38100" r="120650" b="107950"/>
                <wp:wrapNone/>
                <wp:docPr id="15" name="Rectangle: Diagonal Corners Snipp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654050"/>
                        </a:xfrm>
                        <a:prstGeom prst="snip2Diag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B8176" w14:textId="77777777" w:rsidR="00B909FB" w:rsidRPr="00FF5F12" w:rsidRDefault="00B909FB" w:rsidP="00B909FB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FF5F1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懂得駕駛船隻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0C4E1" id="Rectangle: Diagonal Corners Snipped 15" o:spid="_x0000_s1032" style="position:absolute;margin-left:54pt;margin-top:9.1pt;width:154pt;height:5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800,654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" adj="-11796480,,5400" path="m,l1846789,r109011,109011l1955800,654050r,l109011,654050,,545039,,xe" fillcolor="white [3212]" strokecolor="#ffc000" strokeweight="1pt">
                <v:stroke dashstyle="3 1" joinstyle="miter"/>
                <v:shadow on="t" color="black" opacity="26214f" origin="-.5,-.5" offset=".74836mm,.74836mm"/>
                <v:formulas/>
                <v:path arrowok="t" o:connecttype="custom" o:connectlocs="0,0;1846789,0;1955800,109011;1955800,654050;1955800,654050;109011,654050;0,545039;0,0" o:connectangles="0,0,0,0,0,0,0,0" textboxrect="0,0,1955800,654050"/>
                <v:textbox>
                  <w:txbxContent>
                    <w:p w14:paraId="56CB8176" w14:textId="77777777" w:rsidR="00B909FB" w:rsidRPr="00FF5F12" w:rsidRDefault="00B909FB" w:rsidP="00B909FB">
                      <w:pPr>
                        <w:rPr>
                          <w:rFonts w:ascii="DFKai-SB" w:eastAsia="DFKai-SB" w:hAnsi="DFKai-SB"/>
                          <w:color w:val="484F5E" w:themeColor="text1"/>
                          <w:sz w:val="28"/>
                          <w:szCs w:val="28"/>
                        </w:rPr>
                      </w:pPr>
                      <w:r w:rsidRPr="00FF5F12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懂得駕駛船隻</w:t>
                      </w:r>
                    </w:p>
                  </w:txbxContent>
                </v:textbox>
              </v:shape>
            </w:pict>
          </mc:Fallback>
        </mc:AlternateContent>
      </w:r>
    </w:p>
    <w:p w14:paraId="18D4D7A9" w14:textId="77777777" w:rsidR="00B909FB" w:rsidRPr="00083024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38623820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2B0FF346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1DF4A17E" w14:textId="304178DF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4CE4292D" w14:textId="73284408" w:rsidR="00B909FB" w:rsidRPr="001B5B02" w:rsidRDefault="00B909FB" w:rsidP="00B909FB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9CC069D" wp14:editId="13C5713E">
                <wp:simplePos x="0" y="0"/>
                <wp:positionH relativeFrom="page">
                  <wp:align>left</wp:align>
                </wp:positionH>
                <wp:positionV relativeFrom="paragraph">
                  <wp:posOffset>469265</wp:posOffset>
                </wp:positionV>
                <wp:extent cx="7552055" cy="2067950"/>
                <wp:effectExtent l="0" t="0" r="0" b="88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2055" cy="2067950"/>
                        </a:xfrm>
                        <a:prstGeom prst="rect">
                          <a:avLst/>
                        </a:prstGeom>
                        <a:solidFill>
                          <a:srgbClr val="FFF8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98D5B" id="Rectangle 13" o:spid="_x0000_s1026" style="position:absolute;margin-left:0;margin-top:36.95pt;width:594.65pt;height:162.85pt;z-index:-25164288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" fillcolor="#fff8eb" stroked="f" strokeweight="1pt">
                <w10:wrap anchorx="page"/>
              </v:rect>
            </w:pict>
          </mc:Fallback>
        </mc:AlternateConten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陳炳靖的空軍訓練生涯是怎樣的？在橫線上填寫適當的答案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725A09EA" w14:textId="2882AF23" w:rsidR="00FF5F12" w:rsidRDefault="00B909FB" w:rsidP="00FF5F12">
      <w:pPr>
        <w:spacing w:beforeLines="100" w:before="240" w:line="800" w:lineRule="exact"/>
        <w:ind w:left="397" w:right="284" w:firstLineChars="300" w:firstLine="840"/>
        <w:jc w:val="both"/>
        <w:rPr>
          <w:rFonts w:ascii="DFKai-SB" w:eastAsia="DFKai-SB" w:hAnsi="DFKai-SB" w:cs="Times New Roman"/>
          <w:color w:val="040606" w:themeColor="text2"/>
          <w:sz w:val="28"/>
          <w:szCs w:val="28"/>
        </w:rPr>
      </w:pPr>
      <w:r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陳炳靖曾在</w:t>
      </w:r>
      <w:r w:rsidR="00FF5F12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 xml:space="preserve">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     </w:t>
      </w:r>
      <w:r w:rsid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</w:rPr>
        <w:t xml:space="preserve"> </w:t>
      </w:r>
      <w:r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和</w:t>
      </w:r>
      <w:r w:rsid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美國</w:t>
      </w:r>
      <w:r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接受</w:t>
      </w:r>
      <w:r w:rsid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嚴格的</w:t>
      </w:r>
      <w:r w:rsidR="00FF5F12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 xml:space="preserve">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     </w:t>
      </w:r>
      <w:r w:rsid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  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</w:rPr>
        <w:t xml:space="preserve"> </w:t>
      </w:r>
      <w:proofErr w:type="gramStart"/>
      <w:r w:rsid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和</w:t>
      </w:r>
      <w:proofErr w:type="gramEnd"/>
    </w:p>
    <w:p w14:paraId="444AB3AB" w14:textId="4D95AECA" w:rsidR="00B909FB" w:rsidRDefault="000B774B" w:rsidP="000B774B">
      <w:pPr>
        <w:spacing w:line="800" w:lineRule="exact"/>
        <w:ind w:left="397" w:right="284"/>
        <w:jc w:val="both"/>
        <w:rPr>
          <w:rFonts w:ascii="DFKai-SB" w:eastAsia="DFKai-SB" w:hAnsi="DFKai-SB" w:cs="Times New Roman"/>
          <w:color w:val="040606" w:themeColor="text2"/>
          <w:sz w:val="28"/>
          <w:szCs w:val="28"/>
        </w:rPr>
      </w:pPr>
      <w:r w:rsidRPr="00FF5F12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F546212" wp14:editId="5C2AA0F9">
            <wp:simplePos x="0" y="0"/>
            <wp:positionH relativeFrom="page">
              <wp:posOffset>5276215</wp:posOffset>
            </wp:positionH>
            <wp:positionV relativeFrom="paragraph">
              <wp:posOffset>1075006</wp:posOffset>
            </wp:positionV>
            <wp:extent cx="2364704" cy="1669806"/>
            <wp:effectExtent l="0" t="0" r="0" b="6985"/>
            <wp:wrapNone/>
            <wp:docPr id="25" name="圖片 25" descr="10219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2192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 amt="4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04" cy="1669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F12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 xml:space="preserve">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     </w:t>
      </w:r>
      <w:r w:rsid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</w:rPr>
        <w:t xml:space="preserve"> </w:t>
      </w:r>
      <w:r w:rsidR="00B909FB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訓練</w:t>
      </w:r>
      <w:r w:rsidR="00FF5F12">
        <w:rPr>
          <w:rFonts w:ascii="DFKai-SB" w:hAnsi="DFKai-SB" w:cs="Times New Roman" w:hint="eastAsia"/>
          <w:color w:val="040606" w:themeColor="text2"/>
          <w:sz w:val="28"/>
          <w:szCs w:val="28"/>
        </w:rPr>
        <w:t>。</w:t>
      </w:r>
      <w:r w:rsidR="00FF5F12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在</w:t>
      </w:r>
      <w:r w:rsid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美國</w:t>
      </w:r>
      <w:r w:rsidR="00B909FB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訓練期間</w:t>
      </w:r>
      <w:r w:rsid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，他需要</w:t>
      </w:r>
      <w:r w:rsidR="00B909FB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學習</w:t>
      </w:r>
      <w:r w:rsid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英語、</w:t>
      </w:r>
      <w:r w:rsidR="00FF5F12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 xml:space="preserve">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     </w:t>
      </w:r>
      <w:r w:rsid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</w:rPr>
        <w:t xml:space="preserve"> </w:t>
      </w:r>
      <w:r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、</w:t>
      </w:r>
      <w:r w:rsid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操作訓練</w:t>
      </w:r>
      <w:r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和進行</w:t>
      </w:r>
      <w:r>
        <w:rPr>
          <w:rFonts w:ascii="DFKai-SB" w:eastAsia="DFKai-SB" w:hAnsi="DFKai-SB" w:cs="Times New Roman"/>
          <w:color w:val="040606" w:themeColor="text2"/>
          <w:sz w:val="28"/>
          <w:szCs w:val="28"/>
        </w:rPr>
        <w:t xml:space="preserve"> </w:t>
      </w:r>
      <w:r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         </w:t>
      </w:r>
      <w:r w:rsidR="00B909FB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。在嚴格訓練下，他成為</w:t>
      </w:r>
      <w:r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了</w:t>
      </w:r>
      <w:r w:rsidR="00FF5F12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 xml:space="preserve">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     </w:t>
      </w:r>
      <w:r w:rsid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  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  <w:u w:val="thick"/>
        </w:rPr>
        <w:t xml:space="preserve"> </w:t>
      </w:r>
      <w:r w:rsidR="00FF5F12" w:rsidRPr="00FF5F12">
        <w:rPr>
          <w:rFonts w:ascii="DFKai-SB" w:eastAsia="DFKai-SB" w:hAnsi="DFKai-SB" w:cs="Times New Roman"/>
          <w:color w:val="040606" w:themeColor="text2"/>
          <w:sz w:val="28"/>
          <w:szCs w:val="28"/>
        </w:rPr>
        <w:t xml:space="preserve"> </w:t>
      </w:r>
      <w:r w:rsidR="00B909FB" w:rsidRPr="00FF5F12">
        <w:rPr>
          <w:rFonts w:ascii="DFKai-SB" w:eastAsia="DFKai-SB" w:hAnsi="DFKai-SB" w:cs="Times New Roman" w:hint="eastAsia"/>
          <w:color w:val="040606" w:themeColor="text2"/>
          <w:sz w:val="28"/>
          <w:szCs w:val="28"/>
        </w:rPr>
        <w:t>的一份子。</w:t>
      </w:r>
    </w:p>
    <w:p w14:paraId="00DB74E7" w14:textId="77777777" w:rsidR="00B909FB" w:rsidRPr="00287DA6" w:rsidRDefault="00B909FB" w:rsidP="00B909FB">
      <w:pPr>
        <w:pStyle w:val="a7"/>
        <w:numPr>
          <w:ilvl w:val="0"/>
          <w:numId w:val="6"/>
        </w:numPr>
        <w:spacing w:beforeLines="100" w:before="240"/>
        <w:ind w:left="357" w:hanging="357"/>
        <w:jc w:val="both"/>
        <w:rPr>
          <w:rFonts w:ascii="Times New Roman" w:hAnsi="Times New Roman" w:cs="Times New Roman"/>
          <w:color w:val="040606" w:themeColor="text2"/>
          <w:sz w:val="28"/>
          <w:szCs w:val="28"/>
        </w:rPr>
      </w:pPr>
      <w:r w:rsidRPr="00287DA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lastRenderedPageBreak/>
        <w:t>陳炳靖在越南執行任務時，發生了甚麼事情？在橫線上填寫代表字母，順序排列事情的經過。</w:t>
      </w:r>
    </w:p>
    <w:p w14:paraId="7E2063DB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58841EE" wp14:editId="775616E2">
                <wp:simplePos x="0" y="0"/>
                <wp:positionH relativeFrom="margin">
                  <wp:align>right</wp:align>
                </wp:positionH>
                <wp:positionV relativeFrom="paragraph">
                  <wp:posOffset>214582</wp:posOffset>
                </wp:positionV>
                <wp:extent cx="2981146" cy="584200"/>
                <wp:effectExtent l="38100" t="38100" r="86360" b="101600"/>
                <wp:wrapNone/>
                <wp:docPr id="23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146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327C69" w14:textId="77777777" w:rsidR="00B909FB" w:rsidRPr="007D0F97" w:rsidRDefault="00B909FB" w:rsidP="00B909FB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B. </w:t>
                            </w: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與日軍交戰時右肩中</w:t>
                            </w:r>
                            <w:r w:rsidRPr="007D0F9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槍</w:t>
                            </w: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841E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3" o:spid="_x0000_s1033" type="#_x0000_t116" style="position:absolute;margin-left:183.55pt;margin-top:16.9pt;width:234.75pt;height:4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" fillcolor="#d5f4ff" stroked="f" strokeweight="1pt">
                <v:shadow on="t" color="black" opacity="26214f" origin="-.5,-.5" offset=".74836mm,.74836mm"/>
                <v:textbox>
                  <w:txbxContent>
                    <w:p w14:paraId="58327C69" w14:textId="77777777" w:rsidR="00B909FB" w:rsidRPr="007D0F97" w:rsidRDefault="00B909FB" w:rsidP="00B909FB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B. </w:t>
                      </w: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與日軍交戰時右肩中</w:t>
                      </w:r>
                      <w:r w:rsidRPr="007D0F9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槍</w:t>
                      </w: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B8CA9F" wp14:editId="18420C9B">
                <wp:simplePos x="0" y="0"/>
                <wp:positionH relativeFrom="column">
                  <wp:posOffset>247650</wp:posOffset>
                </wp:positionH>
                <wp:positionV relativeFrom="paragraph">
                  <wp:posOffset>215900</wp:posOffset>
                </wp:positionV>
                <wp:extent cx="2712720" cy="584200"/>
                <wp:effectExtent l="38100" t="38100" r="87630" b="101600"/>
                <wp:wrapNone/>
                <wp:docPr id="17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B9B3E" w14:textId="77777777" w:rsidR="00B909FB" w:rsidRPr="007D0F97" w:rsidRDefault="00B909FB" w:rsidP="00B909FB">
                            <w:pPr>
                              <w:pStyle w:val="a7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到達有人住的地方</w:t>
                            </w: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8CA9F" id="_x0000_s1034" type="#_x0000_t116" style="position:absolute;margin-left:19.5pt;margin-top:17pt;width:213.6pt;height:4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" fillcolor="#d5f4ff" stroked="f" strokeweight="1pt">
                <v:shadow on="t" color="black" opacity="26214f" origin="-.5,-.5" offset=".74836mm,.74836mm"/>
                <v:textbox>
                  <w:txbxContent>
                    <w:p w14:paraId="23DB9B3E" w14:textId="77777777" w:rsidR="00B909FB" w:rsidRPr="007D0F97" w:rsidRDefault="00B909FB" w:rsidP="00B909FB">
                      <w:pPr>
                        <w:pStyle w:val="a7"/>
                        <w:numPr>
                          <w:ilvl w:val="0"/>
                          <w:numId w:val="8"/>
                        </w:num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到達有人住的地方</w:t>
                      </w: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A3D3A1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16FA8B4D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24BECB36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46869FF9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5B3E6A1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EA5DCA" wp14:editId="236466AE">
                <wp:simplePos x="0" y="0"/>
                <wp:positionH relativeFrom="margin">
                  <wp:posOffset>3395609</wp:posOffset>
                </wp:positionH>
                <wp:positionV relativeFrom="paragraph">
                  <wp:posOffset>55880</wp:posOffset>
                </wp:positionV>
                <wp:extent cx="3084663" cy="584200"/>
                <wp:effectExtent l="38100" t="38100" r="97155" b="101600"/>
                <wp:wrapNone/>
                <wp:docPr id="22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663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E11CD" w14:textId="6702B057" w:rsidR="002B5CF4" w:rsidRPr="00FD79A3" w:rsidRDefault="00B909FB" w:rsidP="002B5CF4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D. </w:t>
                            </w:r>
                            <w:r w:rsidRPr="009669F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沒有東西吃，</w:t>
                            </w:r>
                            <w:r w:rsidR="002B5CF4" w:rsidRPr="00FD79A3">
                              <w:rPr>
                                <w:rFonts w:ascii="DFKai-SB" w:eastAsia="DFKai-SB" w:hAnsi="DFKai-SB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尋求救助</w:t>
                            </w:r>
                            <w:r w:rsidR="002B5CF4" w:rsidRPr="00FD79A3"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26208D93" w14:textId="0E3DD92A" w:rsidR="00B909FB" w:rsidRPr="009669F7" w:rsidRDefault="00B909FB" w:rsidP="00B909FB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A5DCA" id="_x0000_s1035" type="#_x0000_t116" style="position:absolute;margin-left:267.35pt;margin-top:4.4pt;width:242.9pt;height:4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" fillcolor="#d5f4ff" stroked="f" strokeweight="1pt">
                <v:shadow on="t" color="black" opacity="26214f" origin="-.5,-.5" offset=".74836mm,.74836mm"/>
                <v:textbox>
                  <w:txbxContent>
                    <w:p w14:paraId="5E3E11CD" w14:textId="6702B057" w:rsidR="002B5CF4" w:rsidRPr="00FD79A3" w:rsidRDefault="00B909FB" w:rsidP="002B5CF4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D. </w:t>
                      </w:r>
                      <w:r w:rsidRPr="009669F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沒有東西吃，</w:t>
                      </w:r>
                      <w:r w:rsidR="002B5CF4" w:rsidRPr="00FD79A3">
                        <w:rPr>
                          <w:rFonts w:ascii="DFKai-SB" w:eastAsia="DFKai-SB" w:hAnsi="DFKai-SB" w:cs="Times New Roman" w:hint="eastAsia"/>
                          <w:color w:val="040606" w:themeColor="text2"/>
                          <w:sz w:val="32"/>
                          <w:szCs w:val="32"/>
                        </w:rPr>
                        <w:t>尋求救助</w:t>
                      </w:r>
                      <w:r w:rsidR="002B5CF4" w:rsidRPr="00FD79A3">
                        <w:rPr>
                          <w:rFonts w:ascii="DFKai-SB" w:eastAsia="DFKai-SB" w:hAnsi="DFKai-SB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  <w:p w14:paraId="26208D93" w14:textId="0E3DD92A" w:rsidR="00B909FB" w:rsidRPr="009669F7" w:rsidRDefault="00B909FB" w:rsidP="00B909FB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A9517E" wp14:editId="29A85AAB">
                <wp:simplePos x="0" y="0"/>
                <wp:positionH relativeFrom="column">
                  <wp:posOffset>230960</wp:posOffset>
                </wp:positionH>
                <wp:positionV relativeFrom="paragraph">
                  <wp:posOffset>47637</wp:posOffset>
                </wp:positionV>
                <wp:extent cx="2670595" cy="584200"/>
                <wp:effectExtent l="38100" t="38100" r="92075" b="101600"/>
                <wp:wrapNone/>
                <wp:docPr id="18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595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43A39" w14:textId="77777777" w:rsidR="00B909FB" w:rsidRPr="007D0F97" w:rsidRDefault="00B909FB" w:rsidP="00B909FB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C. </w:t>
                            </w: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遇到野人</w:t>
                            </w: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而</w:t>
                            </w:r>
                            <w:r w:rsidRPr="007D0F9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獲救</w:t>
                            </w:r>
                            <w:r w:rsidRPr="007D0F9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9517E" id="_x0000_s1036" type="#_x0000_t116" style="position:absolute;margin-left:18.2pt;margin-top:3.75pt;width:210.3pt;height:4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" fillcolor="#d5f4ff" stroked="f" strokeweight="1pt">
                <v:shadow on="t" color="black" opacity="26214f" origin="-.5,-.5" offset=".74836mm,.74836mm"/>
                <v:textbox>
                  <w:txbxContent>
                    <w:p w14:paraId="4DC43A39" w14:textId="77777777" w:rsidR="00B909FB" w:rsidRPr="007D0F97" w:rsidRDefault="00B909FB" w:rsidP="00B909FB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C. </w:t>
                      </w: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遇到野人</w:t>
                      </w: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而</w:t>
                      </w:r>
                      <w:r w:rsidRPr="007D0F9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獲救</w:t>
                      </w:r>
                      <w:r w:rsidRPr="007D0F9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A379CA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07842948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4305C09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E47BDE7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214D31D8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AB0A65" wp14:editId="1E029F48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2954810" cy="584200"/>
                <wp:effectExtent l="38100" t="38100" r="93345" b="101600"/>
                <wp:wrapNone/>
                <wp:docPr id="19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810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14ACE" w14:textId="6D33E730" w:rsidR="00077DFC" w:rsidRPr="00253F4E" w:rsidRDefault="00B909FB" w:rsidP="00077DFC">
                            <w:pPr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F.</w:t>
                            </w:r>
                            <w: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669F7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在高樹上</w:t>
                            </w:r>
                            <w:r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割斷</w:t>
                            </w:r>
                            <w:r w:rsidR="00077DFC" w:rsidRPr="00253F4E">
                              <w:rPr>
                                <w:rFonts w:ascii="DFKai-SB" w:eastAsia="DFKai-SB" w:hAnsi="DFKai-SB" w:cs="Times New Roman" w:hint="eastAsia"/>
                                <w:color w:val="040606" w:themeColor="text2"/>
                                <w:sz w:val="32"/>
                                <w:szCs w:val="32"/>
                              </w:rPr>
                              <w:t>傘繩落地</w:t>
                            </w:r>
                            <w:r w:rsidR="00077DFC" w:rsidRPr="00253F4E">
                              <w:rPr>
                                <w:rFonts w:ascii="DFKai-SB" w:eastAsia="DFKai-SB" w:hAnsi="DFKai-SB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52830BF4" w14:textId="55FF9E1F" w:rsidR="00B909FB" w:rsidRPr="009669F7" w:rsidRDefault="00B909FB" w:rsidP="00B909FB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B0A65" id="_x0000_s1037" type="#_x0000_t116" style="position:absolute;margin-left:181.45pt;margin-top:4pt;width:232.65pt;height:46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" fillcolor="#d5f4ff" stroked="f" strokeweight="1pt">
                <v:shadow on="t" color="black" opacity="26214f" origin="-.5,-.5" offset=".74836mm,.74836mm"/>
                <v:textbox>
                  <w:txbxContent>
                    <w:p w14:paraId="58E14ACE" w14:textId="6D33E730" w:rsidR="00077DFC" w:rsidRPr="00253F4E" w:rsidRDefault="00B909FB" w:rsidP="00077DFC">
                      <w:pPr>
                        <w:rPr>
                          <w:rFonts w:ascii="DFKai-SB" w:eastAsia="DFKai-SB" w:hAnsi="DFKai-SB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F.</w:t>
                      </w:r>
                      <w: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 </w:t>
                      </w:r>
                      <w:r w:rsidRPr="009669F7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在高樹上</w:t>
                      </w:r>
                      <w:r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32"/>
                          <w:szCs w:val="32"/>
                        </w:rPr>
                        <w:t>割斷</w:t>
                      </w:r>
                      <w:r w:rsidR="00077DFC" w:rsidRPr="00253F4E">
                        <w:rPr>
                          <w:rFonts w:ascii="DFKai-SB" w:eastAsia="DFKai-SB" w:hAnsi="DFKai-SB" w:cs="Times New Roman" w:hint="eastAsia"/>
                          <w:color w:val="040606" w:themeColor="text2"/>
                          <w:sz w:val="32"/>
                          <w:szCs w:val="32"/>
                        </w:rPr>
                        <w:t>傘繩落地</w:t>
                      </w:r>
                      <w:r w:rsidR="00077DFC" w:rsidRPr="00253F4E">
                        <w:rPr>
                          <w:rFonts w:ascii="DFKai-SB" w:eastAsia="DFKai-SB" w:hAnsi="DFKai-SB" w:cs="Times New Roman"/>
                          <w:color w:val="040606" w:themeColor="text2"/>
                          <w:sz w:val="32"/>
                          <w:szCs w:val="32"/>
                        </w:rPr>
                        <w:t>。</w:t>
                      </w:r>
                    </w:p>
                    <w:p w14:paraId="52830BF4" w14:textId="55FF9E1F" w:rsidR="00B909FB" w:rsidRPr="009669F7" w:rsidRDefault="00B909FB" w:rsidP="00B909FB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FF6001" wp14:editId="3412EC91">
                <wp:simplePos x="0" y="0"/>
                <wp:positionH relativeFrom="column">
                  <wp:posOffset>234950</wp:posOffset>
                </wp:positionH>
                <wp:positionV relativeFrom="paragraph">
                  <wp:posOffset>51435</wp:posOffset>
                </wp:positionV>
                <wp:extent cx="2712720" cy="584200"/>
                <wp:effectExtent l="38100" t="38100" r="87630" b="101600"/>
                <wp:wrapNone/>
                <wp:docPr id="20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584200"/>
                        </a:xfrm>
                        <a:prstGeom prst="flowChartTerminator">
                          <a:avLst/>
                        </a:prstGeom>
                        <a:solidFill>
                          <a:srgbClr val="D5F4FF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E59FA" w14:textId="77777777" w:rsidR="00B909FB" w:rsidRPr="009669F7" w:rsidRDefault="00B909FB" w:rsidP="00B909FB">
                            <w:pPr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 xml:space="preserve">E. </w:t>
                            </w:r>
                            <w:r w:rsidRPr="009669F7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32"/>
                                <w:szCs w:val="32"/>
                              </w:rPr>
                              <w:t>從飛機上拉桿跳傘。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F6001" id="_x0000_s1038" type="#_x0000_t116" style="position:absolute;margin-left:18.5pt;margin-top:4.05pt;width:213.6pt;height:4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" fillcolor="#d5f4ff" stroked="f" strokeweight="1pt">
                <v:shadow on="t" color="black" opacity="26214f" origin="-.5,-.5" offset=".74836mm,.74836mm"/>
                <v:textbox>
                  <w:txbxContent>
                    <w:p w14:paraId="0FCE59FA" w14:textId="77777777" w:rsidR="00B909FB" w:rsidRPr="009669F7" w:rsidRDefault="00B909FB" w:rsidP="00B909FB">
                      <w:pPr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 xml:space="preserve">E. </w:t>
                      </w:r>
                      <w:r w:rsidRPr="009669F7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32"/>
                          <w:szCs w:val="32"/>
                        </w:rPr>
                        <w:t>從飛機上拉桿跳傘。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7DE6BD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5E09AE22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46A4783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6C463B69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color w:val="040606" w:themeColor="text2"/>
        </w:rPr>
        <w:t xml:space="preserve">     </w:t>
      </w:r>
    </w:p>
    <w:p w14:paraId="5D622EA4" w14:textId="3517F3DF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color w:val="040606" w:themeColor="text2"/>
        </w:rPr>
        <w:t xml:space="preserve">          </w:t>
      </w:r>
      <w:r>
        <w:rPr>
          <w:rFonts w:ascii="Times New Roman" w:hAnsi="Times New Roman" w:cs="Times New Roman" w:hint="eastAsia"/>
          <w:color w:val="040606" w:themeColor="text2"/>
        </w:rPr>
        <w:t>最先</w:t>
      </w:r>
      <w:r>
        <w:rPr>
          <w:rFonts w:ascii="Times New Roman" w:hAnsi="Times New Roman" w:cs="Times New Roman" w:hint="eastAsia"/>
          <w:color w:val="040606" w:themeColor="text2"/>
        </w:rPr>
        <w:t xml:space="preserve"> </w:t>
      </w:r>
      <w:r>
        <w:rPr>
          <w:rFonts w:ascii="Times New Roman" w:hAnsi="Times New Roman" w:cs="Times New Roman"/>
          <w:color w:val="040606" w:themeColor="text2"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 w:cs="Times New Roman" w:hint="eastAsia"/>
          <w:color w:val="040606" w:themeColor="text2"/>
        </w:rPr>
        <w:t>最後</w:t>
      </w:r>
    </w:p>
    <w:p w14:paraId="1AA44164" w14:textId="0C49BE80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64967D5" wp14:editId="041DE236">
                <wp:simplePos x="0" y="0"/>
                <wp:positionH relativeFrom="column">
                  <wp:posOffset>240665</wp:posOffset>
                </wp:positionH>
                <wp:positionV relativeFrom="paragraph">
                  <wp:posOffset>157480</wp:posOffset>
                </wp:positionV>
                <wp:extent cx="6019800" cy="266700"/>
                <wp:effectExtent l="0" t="0" r="19050" b="38100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266700"/>
                          <a:chOff x="0" y="19050"/>
                          <a:chExt cx="6019800" cy="266700"/>
                        </a:xfrm>
                      </wpg:grpSpPr>
                      <wps:wsp>
                        <wps:cNvPr id="26" name="直線接點 26"/>
                        <wps:cNvCnPr/>
                        <wps:spPr>
                          <a:xfrm flipV="1">
                            <a:off x="0" y="276225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接點 27"/>
                        <wps:cNvCnPr/>
                        <wps:spPr>
                          <a:xfrm flipV="1">
                            <a:off x="1019175" y="266700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線接點 28"/>
                        <wps:cNvCnPr/>
                        <wps:spPr>
                          <a:xfrm flipV="1">
                            <a:off x="2105025" y="247650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直線接點 30"/>
                        <wps:cNvCnPr/>
                        <wps:spPr>
                          <a:xfrm flipV="1">
                            <a:off x="3219450" y="228600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線接點 31"/>
                        <wps:cNvCnPr/>
                        <wps:spPr>
                          <a:xfrm flipV="1">
                            <a:off x="4305300" y="219075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線接點 34"/>
                        <wps:cNvCnPr/>
                        <wps:spPr>
                          <a:xfrm flipV="1">
                            <a:off x="5372100" y="200025"/>
                            <a:ext cx="6477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箭號: 向右 35"/>
                        <wps:cNvSpPr/>
                        <wps:spPr>
                          <a:xfrm>
                            <a:off x="723900" y="76200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箭號: 向右 36"/>
                        <wps:cNvSpPr/>
                        <wps:spPr>
                          <a:xfrm>
                            <a:off x="1771650" y="57150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箭號: 向右 37"/>
                        <wps:cNvSpPr/>
                        <wps:spPr>
                          <a:xfrm>
                            <a:off x="2876550" y="47625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箭號: 向右 38"/>
                        <wps:cNvSpPr/>
                        <wps:spPr>
                          <a:xfrm>
                            <a:off x="3971925" y="28575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箭號: 向右 39"/>
                        <wps:cNvSpPr/>
                        <wps:spPr>
                          <a:xfrm>
                            <a:off x="5048250" y="19050"/>
                            <a:ext cx="238125" cy="190500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A79ED" id="群組 40" o:spid="_x0000_s1026" style="position:absolute;margin-left:18.95pt;margin-top:12.4pt;width:474pt;height:21pt;z-index:251680768;mso-height-relative:margin" coordorigin=",190" coordsize="60198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">
                <v:line id="直線接點 26" o:spid="_x0000_s1027" style="position:absolute;flip:y;visibility:visible;mso-wrap-style:square" from="0,2762" to="6477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" strokecolor="#484f5e [3213]" strokeweight=".5pt">
                  <v:stroke joinstyle="miter"/>
                </v:line>
                <v:line id="直線接點 27" o:spid="_x0000_s1028" style="position:absolute;flip:y;visibility:visible;mso-wrap-style:square" from="10191,2667" to="16668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" strokecolor="#484f5e [3213]" strokeweight=".5pt">
                  <v:stroke joinstyle="miter"/>
                </v:line>
                <v:line id="直線接點 28" o:spid="_x0000_s1029" style="position:absolute;flip:y;visibility:visible;mso-wrap-style:square" from="21050,2476" to="27527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" strokecolor="#484f5e [3213]" strokeweight=".5pt">
                  <v:stroke joinstyle="miter"/>
                </v:line>
                <v:line id="直線接點 30" o:spid="_x0000_s1030" style="position:absolute;flip:y;visibility:visible;mso-wrap-style:square" from="32194,2286" to="38671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" strokecolor="#484f5e [3213]" strokeweight=".5pt">
                  <v:stroke joinstyle="miter"/>
                </v:line>
                <v:line id="直線接點 31" o:spid="_x0000_s1031" style="position:absolute;flip:y;visibility:visible;mso-wrap-style:square" from="43053,2190" to="4953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" strokecolor="#484f5e [3213]" strokeweight=".5pt">
                  <v:stroke joinstyle="miter"/>
                </v:line>
                <v:line id="直線接點 34" o:spid="_x0000_s1032" style="position:absolute;flip:y;visibility:visible;mso-wrap-style:square" from="53721,2000" to="60198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" strokecolor="#484f5e [3213]" strokeweight=".5pt">
                  <v:stroke joinstyle="miter"/>
                </v:lin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號: 向右 35" o:spid="_x0000_s1033" type="#_x0000_t13" style="position:absolute;left:7239;top:762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" adj="12960" fillcolor="#0070c0" stroked="f" strokeweight="1pt"/>
                <v:shape id="箭號: 向右 36" o:spid="_x0000_s1034" type="#_x0000_t13" style="position:absolute;left:17716;top:571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" adj="12960" fillcolor="#0070c0" stroked="f" strokeweight="1pt"/>
                <v:shape id="箭號: 向右 37" o:spid="_x0000_s1035" type="#_x0000_t13" style="position:absolute;left:28765;top:476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" adj="12960" fillcolor="#0070c0" stroked="f" strokeweight="1pt"/>
                <v:shape id="箭號: 向右 38" o:spid="_x0000_s1036" type="#_x0000_t13" style="position:absolute;left:39719;top:285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" adj="12960" fillcolor="#0070c0" stroked="f" strokeweight="1pt"/>
                <v:shape id="箭號: 向右 39" o:spid="_x0000_s1037" type="#_x0000_t13" style="position:absolute;left:50482;top:190;width:238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" adj="12960" fillcolor="#0070c0" stroked="f" strokeweight="1pt"/>
              </v:group>
            </w:pict>
          </mc:Fallback>
        </mc:AlternateContent>
      </w:r>
    </w:p>
    <w:p w14:paraId="2A6D5DD0" w14:textId="77777777" w:rsidR="00B909FB" w:rsidRPr="00CB4FA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u w:val="single"/>
        </w:rPr>
      </w:pPr>
      <w:r w:rsidRPr="00CB4FAB">
        <w:rPr>
          <w:rFonts w:ascii="Times New Roman" w:hAnsi="Times New Roman" w:cs="Times New Roman"/>
          <w:color w:val="040606" w:themeColor="text2"/>
          <w:u w:val="single"/>
        </w:rPr>
        <w:t xml:space="preserve">          </w:t>
      </w:r>
    </w:p>
    <w:p w14:paraId="40B4CF27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37BD5CB" w14:textId="77777777" w:rsidR="00B909FB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0C5C9A6" w14:textId="77777777" w:rsidR="00B909FB" w:rsidRPr="00287DA6" w:rsidRDefault="00B909FB" w:rsidP="00B909FB">
      <w:pPr>
        <w:pStyle w:val="a7"/>
        <w:numPr>
          <w:ilvl w:val="0"/>
          <w:numId w:val="6"/>
        </w:numPr>
        <w:spacing w:beforeLines="100" w:before="240"/>
        <w:ind w:left="357" w:hanging="357"/>
        <w:jc w:val="both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陳炳靖遇難求生的過程中，你認為哪方面最值得我們學習？試舉例說明之</w:t>
      </w:r>
      <w:r w:rsidRPr="00287DA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6ED5DDB6" w14:textId="05246DD0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1DA78B6D" w14:textId="7101A692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rFonts w:ascii="Times New Roman" w:hAnsi="Times New Roman" w:cs="Times New Roman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68D14E" wp14:editId="6E04A1A0">
                <wp:simplePos x="0" y="0"/>
                <wp:positionH relativeFrom="margin">
                  <wp:posOffset>3094930</wp:posOffset>
                </wp:positionH>
                <wp:positionV relativeFrom="paragraph">
                  <wp:posOffset>46906</wp:posOffset>
                </wp:positionV>
                <wp:extent cx="3248025" cy="2953469"/>
                <wp:effectExtent l="38100" t="38100" r="123825" b="113665"/>
                <wp:wrapNone/>
                <wp:docPr id="44" name="矩形: 圓角化對角角落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953469"/>
                        </a:xfrm>
                        <a:prstGeom prst="round2DiagRect">
                          <a:avLst>
                            <a:gd name="adj1" fmla="val 700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57431" w14:textId="14BC9446" w:rsidR="00B909FB" w:rsidRPr="009669F7" w:rsidRDefault="00B909FB" w:rsidP="00B909FB">
                            <w:pPr>
                              <w:spacing w:after="120" w:line="480" w:lineRule="auto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9669F7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       </w:t>
                            </w:r>
                          </w:p>
                          <w:p w14:paraId="54373246" w14:textId="77777777" w:rsidR="00B909FB" w:rsidRPr="00E73FC0" w:rsidRDefault="00B909FB" w:rsidP="00B909FB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</w:p>
                          <w:p w14:paraId="6490834A" w14:textId="77777777" w:rsidR="00B909FB" w:rsidRPr="00E73FC0" w:rsidRDefault="00B909FB" w:rsidP="00B909FB">
                            <w:pPr>
                              <w:spacing w:line="360" w:lineRule="auto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8D14E" id="矩形: 圓角化對角角落 44" o:spid="_x0000_s1039" style="position:absolute;margin-left:243.7pt;margin-top:3.7pt;width:255.75pt;height:232.55pt;z-index:251682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3248025,29534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" adj="-11796480,,5400" path="m206861,l3248025,r,l3248025,2746608v,114246,-92615,206861,-206861,206861l,2953469r,l,206861c,92615,92615,,206861,xe" fillcolor="white [3212]" strokecolor="#484f5e [3213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6861,0;3248025,0;3248025,0;3248025,2746608;3041164,2953469;0,2953469;0,2953469;0,206861;206861,0" o:connectangles="0,0,0,0,0,0,0,0,0" textboxrect="0,0,3248025,2953469"/>
                <v:textbox>
                  <w:txbxContent>
                    <w:p w14:paraId="28B57431" w14:textId="14BC9446" w:rsidR="00B909FB" w:rsidRPr="009669F7" w:rsidRDefault="00B909FB" w:rsidP="00B909FB">
                      <w:pPr>
                        <w:spacing w:after="120" w:line="480" w:lineRule="auto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9669F7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       </w:t>
                      </w:r>
                    </w:p>
                    <w:p w14:paraId="54373246" w14:textId="77777777" w:rsidR="00B909FB" w:rsidRPr="00E73FC0" w:rsidRDefault="00B909FB" w:rsidP="00B909FB">
                      <w:pPr>
                        <w:spacing w:line="360" w:lineRule="auto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                     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                     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</w:p>
                    <w:p w14:paraId="6490834A" w14:textId="77777777" w:rsidR="00B909FB" w:rsidRPr="00E73FC0" w:rsidRDefault="00B909FB" w:rsidP="00B909FB">
                      <w:pPr>
                        <w:spacing w:line="360" w:lineRule="auto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9C9543" w14:textId="1D63FFBA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</w:p>
    <w:p w14:paraId="7516FBCF" w14:textId="77777777" w:rsidR="00B909FB" w:rsidRPr="00783946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D9791D" wp14:editId="31241D64">
                <wp:simplePos x="0" y="0"/>
                <wp:positionH relativeFrom="margin">
                  <wp:posOffset>3355047</wp:posOffset>
                </wp:positionH>
                <wp:positionV relativeFrom="paragraph">
                  <wp:posOffset>87679</wp:posOffset>
                </wp:positionV>
                <wp:extent cx="2736020" cy="0"/>
                <wp:effectExtent l="0" t="0" r="0" b="0"/>
                <wp:wrapNone/>
                <wp:docPr id="50" name="直線接點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60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566227" id="直線接點 50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4.2pt,6.9pt" to="479.6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" strokecolor="#484f5e [3213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CDD9161" wp14:editId="4B1F0237">
            <wp:simplePos x="0" y="0"/>
            <wp:positionH relativeFrom="column">
              <wp:posOffset>104140</wp:posOffset>
            </wp:positionH>
            <wp:positionV relativeFrom="paragraph">
              <wp:posOffset>120015</wp:posOffset>
            </wp:positionV>
            <wp:extent cx="2736752" cy="2193925"/>
            <wp:effectExtent l="0" t="0" r="6985" b="0"/>
            <wp:wrapNone/>
            <wp:docPr id="43" name="圖片 43" descr="一張含有 文字, 書, 舊, 擺姿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43" descr="一張含有 文字, 書, 舊, 擺姿勢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2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7378D" w14:textId="1FBCA794" w:rsidR="00B909FB" w:rsidRPr="00682A0E" w:rsidRDefault="00B909FB" w:rsidP="00B909FB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0CC587C0" w14:textId="6558E51F" w:rsidR="00CA1C66" w:rsidRPr="00B909FB" w:rsidRDefault="000B774B" w:rsidP="00B909F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5AC7A1" wp14:editId="106F2E5B">
                <wp:simplePos x="0" y="0"/>
                <wp:positionH relativeFrom="margin">
                  <wp:posOffset>3298239</wp:posOffset>
                </wp:positionH>
                <wp:positionV relativeFrom="paragraph">
                  <wp:posOffset>1785620</wp:posOffset>
                </wp:positionV>
                <wp:extent cx="2786332" cy="0"/>
                <wp:effectExtent l="0" t="0" r="0" b="0"/>
                <wp:wrapNone/>
                <wp:docPr id="66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633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39B914" id="直線接點 2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9.7pt,140.6pt" to="479.1pt,1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" strokecolor="#484f5e [3213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0D097C" wp14:editId="1C26168A">
                <wp:simplePos x="0" y="0"/>
                <wp:positionH relativeFrom="margin">
                  <wp:posOffset>3354901</wp:posOffset>
                </wp:positionH>
                <wp:positionV relativeFrom="paragraph">
                  <wp:posOffset>1258180</wp:posOffset>
                </wp:positionV>
                <wp:extent cx="2786332" cy="0"/>
                <wp:effectExtent l="0" t="0" r="0" b="0"/>
                <wp:wrapNone/>
                <wp:docPr id="65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633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13FC0D" id="直線接點 29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4.15pt,99.05pt" to="483.55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" strokecolor="#484f5e [3213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A10DB2" wp14:editId="5A8EF824">
                <wp:simplePos x="0" y="0"/>
                <wp:positionH relativeFrom="margin">
                  <wp:posOffset>3330575</wp:posOffset>
                </wp:positionH>
                <wp:positionV relativeFrom="paragraph">
                  <wp:posOffset>725756</wp:posOffset>
                </wp:positionV>
                <wp:extent cx="2786332" cy="0"/>
                <wp:effectExtent l="0" t="0" r="0" b="0"/>
                <wp:wrapNone/>
                <wp:docPr id="46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633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ABB4F1" id="直線接點 29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2.25pt,57.15pt" to="481.65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" strokecolor="#484f5e [3213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6B047A" wp14:editId="41EA843E">
                <wp:simplePos x="0" y="0"/>
                <wp:positionH relativeFrom="margin">
                  <wp:posOffset>3369945</wp:posOffset>
                </wp:positionH>
                <wp:positionV relativeFrom="paragraph">
                  <wp:posOffset>191965</wp:posOffset>
                </wp:positionV>
                <wp:extent cx="2694305" cy="0"/>
                <wp:effectExtent l="0" t="0" r="0" b="0"/>
                <wp:wrapNone/>
                <wp:docPr id="48" name="直線接點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43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671BED" id="直線接點 4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5.35pt,15.1pt" to="477.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" strokecolor="#484f5e [3213]" strokeweight=".5pt">
                <v:stroke joinstyle="miter"/>
                <w10:wrap anchorx="margin"/>
              </v:line>
            </w:pict>
          </mc:Fallback>
        </mc:AlternateContent>
      </w:r>
    </w:p>
    <w:sectPr w:rsidR="00CA1C66" w:rsidRPr="00B909FB" w:rsidSect="006F2F0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BAC1B" w14:textId="77777777" w:rsidR="00495180" w:rsidRDefault="00495180" w:rsidP="00465C96">
      <w:r>
        <w:separator/>
      </w:r>
    </w:p>
  </w:endnote>
  <w:endnote w:type="continuationSeparator" w:id="0">
    <w:p w14:paraId="0D739D14" w14:textId="77777777" w:rsidR="00495180" w:rsidRDefault="00495180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Times New Roman (Body CS)">
    <w:panose1 w:val="00000000000000000000"/>
    <w:charset w:val="00"/>
    <w:family w:val="roman"/>
    <w:notTrueType/>
    <w:pitch w:val="default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5EED2334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A6C644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781C93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911D55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8A29BF" wp14:editId="3C70620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A63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7FE5D13" wp14:editId="544579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546F5" w14:textId="77777777" w:rsidR="00495180" w:rsidRDefault="00495180" w:rsidP="00465C96">
      <w:r>
        <w:separator/>
      </w:r>
    </w:p>
  </w:footnote>
  <w:footnote w:type="continuationSeparator" w:id="0">
    <w:p w14:paraId="4CF99222" w14:textId="77777777" w:rsidR="00495180" w:rsidRDefault="00495180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894D7" w14:textId="77777777" w:rsidR="001A3BFE" w:rsidRDefault="001A3BF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22F2" w14:textId="3131E403" w:rsidR="00465C96" w:rsidRDefault="008B132E">
    <w:pPr>
      <w:pStyle w:val="a3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2050AF9" wp14:editId="1A19CC50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622988" cy="723900"/>
          <wp:effectExtent l="0" t="0" r="0" b="0"/>
          <wp:wrapNone/>
          <wp:docPr id="47" name="圖片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2988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33" w14:textId="26438559" w:rsidR="006F2F0D" w:rsidRDefault="001A3BFE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75F7B08" wp14:editId="2A9C1518">
          <wp:simplePos x="0" y="0"/>
          <wp:positionH relativeFrom="column">
            <wp:posOffset>-544195</wp:posOffset>
          </wp:positionH>
          <wp:positionV relativeFrom="paragraph">
            <wp:posOffset>-483235</wp:posOffset>
          </wp:positionV>
          <wp:extent cx="7555195" cy="1123950"/>
          <wp:effectExtent l="0" t="0" r="8255" b="0"/>
          <wp:wrapNone/>
          <wp:docPr id="45" name="圖片 45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圖片 45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7852E72"/>
    <w:multiLevelType w:val="hybridMultilevel"/>
    <w:tmpl w:val="0DA6FE70"/>
    <w:lvl w:ilvl="0" w:tplc="1D8C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6"/>
  </w:num>
  <w:num w:numId="5" w16cid:durableId="1509976650">
    <w:abstractNumId w:val="7"/>
  </w:num>
  <w:num w:numId="6" w16cid:durableId="1285115140">
    <w:abstractNumId w:val="2"/>
  </w:num>
  <w:num w:numId="7" w16cid:durableId="71438026">
    <w:abstractNumId w:val="5"/>
  </w:num>
  <w:num w:numId="8" w16cid:durableId="2958409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EC"/>
    <w:rsid w:val="00010E9C"/>
    <w:rsid w:val="000214DD"/>
    <w:rsid w:val="00023F7D"/>
    <w:rsid w:val="00027603"/>
    <w:rsid w:val="00035EED"/>
    <w:rsid w:val="000661D6"/>
    <w:rsid w:val="00077DFC"/>
    <w:rsid w:val="00095188"/>
    <w:rsid w:val="000A204E"/>
    <w:rsid w:val="000A6002"/>
    <w:rsid w:val="000B602A"/>
    <w:rsid w:val="000B774B"/>
    <w:rsid w:val="001412D4"/>
    <w:rsid w:val="00157029"/>
    <w:rsid w:val="00165B48"/>
    <w:rsid w:val="001708E8"/>
    <w:rsid w:val="0019392A"/>
    <w:rsid w:val="001A2F95"/>
    <w:rsid w:val="001A3BFE"/>
    <w:rsid w:val="001A4F4D"/>
    <w:rsid w:val="001B3571"/>
    <w:rsid w:val="001C0D2D"/>
    <w:rsid w:val="001E4DD3"/>
    <w:rsid w:val="001F4025"/>
    <w:rsid w:val="0020069A"/>
    <w:rsid w:val="00253473"/>
    <w:rsid w:val="00257B1E"/>
    <w:rsid w:val="00273618"/>
    <w:rsid w:val="00296C56"/>
    <w:rsid w:val="002A6E6A"/>
    <w:rsid w:val="002B5CF4"/>
    <w:rsid w:val="002C5663"/>
    <w:rsid w:val="002D517B"/>
    <w:rsid w:val="002E587D"/>
    <w:rsid w:val="002E6BFE"/>
    <w:rsid w:val="002F7863"/>
    <w:rsid w:val="00332603"/>
    <w:rsid w:val="00350B05"/>
    <w:rsid w:val="00357A73"/>
    <w:rsid w:val="0036573B"/>
    <w:rsid w:val="00366377"/>
    <w:rsid w:val="003935D7"/>
    <w:rsid w:val="003960EF"/>
    <w:rsid w:val="003C15AA"/>
    <w:rsid w:val="003C5283"/>
    <w:rsid w:val="003E3F00"/>
    <w:rsid w:val="003E6563"/>
    <w:rsid w:val="00433BF3"/>
    <w:rsid w:val="004426E6"/>
    <w:rsid w:val="0045537F"/>
    <w:rsid w:val="004607AF"/>
    <w:rsid w:val="00465C96"/>
    <w:rsid w:val="00481CA3"/>
    <w:rsid w:val="00495180"/>
    <w:rsid w:val="004B79B8"/>
    <w:rsid w:val="004C4C64"/>
    <w:rsid w:val="004D0121"/>
    <w:rsid w:val="00501B61"/>
    <w:rsid w:val="00524D68"/>
    <w:rsid w:val="00555760"/>
    <w:rsid w:val="005566A0"/>
    <w:rsid w:val="005619BC"/>
    <w:rsid w:val="00574311"/>
    <w:rsid w:val="00584079"/>
    <w:rsid w:val="005952C1"/>
    <w:rsid w:val="005B6C15"/>
    <w:rsid w:val="005C19EA"/>
    <w:rsid w:val="005F7C4A"/>
    <w:rsid w:val="00615BE5"/>
    <w:rsid w:val="00621C51"/>
    <w:rsid w:val="00635355"/>
    <w:rsid w:val="00641E16"/>
    <w:rsid w:val="0066607E"/>
    <w:rsid w:val="00673943"/>
    <w:rsid w:val="00692BA0"/>
    <w:rsid w:val="006C0429"/>
    <w:rsid w:val="006C3760"/>
    <w:rsid w:val="006D06C7"/>
    <w:rsid w:val="006D12E7"/>
    <w:rsid w:val="006F2F0D"/>
    <w:rsid w:val="00714F27"/>
    <w:rsid w:val="0072059C"/>
    <w:rsid w:val="007438AA"/>
    <w:rsid w:val="007503AC"/>
    <w:rsid w:val="00756A52"/>
    <w:rsid w:val="007849D1"/>
    <w:rsid w:val="00792C0C"/>
    <w:rsid w:val="00795287"/>
    <w:rsid w:val="007969E5"/>
    <w:rsid w:val="007A1376"/>
    <w:rsid w:val="007A7CD9"/>
    <w:rsid w:val="007C3046"/>
    <w:rsid w:val="007D4F64"/>
    <w:rsid w:val="007E021E"/>
    <w:rsid w:val="007E1056"/>
    <w:rsid w:val="00810A2C"/>
    <w:rsid w:val="00824FE7"/>
    <w:rsid w:val="008261A1"/>
    <w:rsid w:val="00847DA8"/>
    <w:rsid w:val="0085285D"/>
    <w:rsid w:val="0085705B"/>
    <w:rsid w:val="00861C23"/>
    <w:rsid w:val="00887017"/>
    <w:rsid w:val="008A1AA5"/>
    <w:rsid w:val="008B132E"/>
    <w:rsid w:val="008B37FA"/>
    <w:rsid w:val="008B74D5"/>
    <w:rsid w:val="008D542B"/>
    <w:rsid w:val="008E7F15"/>
    <w:rsid w:val="00902C58"/>
    <w:rsid w:val="00915DC8"/>
    <w:rsid w:val="00951359"/>
    <w:rsid w:val="009570C4"/>
    <w:rsid w:val="00961FAD"/>
    <w:rsid w:val="00966DD1"/>
    <w:rsid w:val="0099188F"/>
    <w:rsid w:val="00995F21"/>
    <w:rsid w:val="009B4FF6"/>
    <w:rsid w:val="009C7520"/>
    <w:rsid w:val="009D31CC"/>
    <w:rsid w:val="009D3F72"/>
    <w:rsid w:val="00A040C1"/>
    <w:rsid w:val="00A14CAA"/>
    <w:rsid w:val="00A22169"/>
    <w:rsid w:val="00A318A1"/>
    <w:rsid w:val="00A476B1"/>
    <w:rsid w:val="00A47C83"/>
    <w:rsid w:val="00A80DDF"/>
    <w:rsid w:val="00A81A3E"/>
    <w:rsid w:val="00A91F51"/>
    <w:rsid w:val="00AB521B"/>
    <w:rsid w:val="00AC33F9"/>
    <w:rsid w:val="00AC4091"/>
    <w:rsid w:val="00AD068B"/>
    <w:rsid w:val="00AD133F"/>
    <w:rsid w:val="00AD6F15"/>
    <w:rsid w:val="00AF6C53"/>
    <w:rsid w:val="00B000F8"/>
    <w:rsid w:val="00B00ADE"/>
    <w:rsid w:val="00B062A9"/>
    <w:rsid w:val="00B1510B"/>
    <w:rsid w:val="00B35AFE"/>
    <w:rsid w:val="00B51745"/>
    <w:rsid w:val="00B75175"/>
    <w:rsid w:val="00B909FB"/>
    <w:rsid w:val="00BA71EC"/>
    <w:rsid w:val="00BA799D"/>
    <w:rsid w:val="00BB2A9A"/>
    <w:rsid w:val="00BC6252"/>
    <w:rsid w:val="00BD1AF9"/>
    <w:rsid w:val="00BE14AD"/>
    <w:rsid w:val="00BF7BC3"/>
    <w:rsid w:val="00C057E7"/>
    <w:rsid w:val="00C33BA8"/>
    <w:rsid w:val="00C346D2"/>
    <w:rsid w:val="00C413AB"/>
    <w:rsid w:val="00C451C4"/>
    <w:rsid w:val="00C87321"/>
    <w:rsid w:val="00CA1C66"/>
    <w:rsid w:val="00CC324A"/>
    <w:rsid w:val="00CC614B"/>
    <w:rsid w:val="00CC7AE5"/>
    <w:rsid w:val="00D02C0C"/>
    <w:rsid w:val="00D0321A"/>
    <w:rsid w:val="00D1179C"/>
    <w:rsid w:val="00D1322D"/>
    <w:rsid w:val="00D17A67"/>
    <w:rsid w:val="00D3031F"/>
    <w:rsid w:val="00D30B57"/>
    <w:rsid w:val="00D96163"/>
    <w:rsid w:val="00DC188F"/>
    <w:rsid w:val="00E44478"/>
    <w:rsid w:val="00E4780C"/>
    <w:rsid w:val="00E603AD"/>
    <w:rsid w:val="00E612D4"/>
    <w:rsid w:val="00E7588A"/>
    <w:rsid w:val="00E76FAB"/>
    <w:rsid w:val="00E82616"/>
    <w:rsid w:val="00E95543"/>
    <w:rsid w:val="00E96ADC"/>
    <w:rsid w:val="00E96EB4"/>
    <w:rsid w:val="00E97909"/>
    <w:rsid w:val="00EA2F92"/>
    <w:rsid w:val="00EC1882"/>
    <w:rsid w:val="00EE17D0"/>
    <w:rsid w:val="00EF0A8E"/>
    <w:rsid w:val="00EF4F7C"/>
    <w:rsid w:val="00EF6974"/>
    <w:rsid w:val="00F04DEA"/>
    <w:rsid w:val="00F072D8"/>
    <w:rsid w:val="00F11581"/>
    <w:rsid w:val="00F15A29"/>
    <w:rsid w:val="00F17125"/>
    <w:rsid w:val="00F25EF9"/>
    <w:rsid w:val="00F26FF7"/>
    <w:rsid w:val="00F27069"/>
    <w:rsid w:val="00F31D95"/>
    <w:rsid w:val="00F36CEA"/>
    <w:rsid w:val="00F46E97"/>
    <w:rsid w:val="00F77215"/>
    <w:rsid w:val="00F84FC3"/>
    <w:rsid w:val="00F93E05"/>
    <w:rsid w:val="00F97544"/>
    <w:rsid w:val="00FA2DFC"/>
    <w:rsid w:val="00FD1E82"/>
    <w:rsid w:val="00FD3FC1"/>
    <w:rsid w:val="00FF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FA3CA"/>
  <w15:chartTrackingRefBased/>
  <w15:docId w15:val="{82A9F241-74D5-4042-9537-4ED3AE05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09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3416;&#32722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612FCB5B-8F68-45DA-A7E8-975E3936552C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抗日_學習工作紙-中學template</Template>
  <TotalTime>2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</cp:lastModifiedBy>
  <cp:revision>10</cp:revision>
  <cp:lastPrinted>2022-07-14T09:34:00Z</cp:lastPrinted>
  <dcterms:created xsi:type="dcterms:W3CDTF">2023-02-02T08:35:00Z</dcterms:created>
  <dcterms:modified xsi:type="dcterms:W3CDTF">2023-07-03T06:25:00Z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