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0FC28" w14:textId="66789BAA" w:rsidR="00B909FB" w:rsidRPr="000E58CD" w:rsidRDefault="008A713B" w:rsidP="00B909FB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BC6323" wp14:editId="5DD7DC47">
                <wp:simplePos x="0" y="0"/>
                <wp:positionH relativeFrom="margin">
                  <wp:posOffset>4298868</wp:posOffset>
                </wp:positionH>
                <wp:positionV relativeFrom="paragraph">
                  <wp:posOffset>201320</wp:posOffset>
                </wp:positionV>
                <wp:extent cx="2146853" cy="723569"/>
                <wp:effectExtent l="0" t="0" r="0" b="63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72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7C898" w14:textId="77777777" w:rsidR="008A713B" w:rsidRPr="00927BF8" w:rsidRDefault="008A713B" w:rsidP="008A713B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認識陳炳靖的參軍、訓練及作戰過程，以及他在森林獲救的經歷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C6323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338.5pt;margin-top:15.85pt;width:169.05pt;height:56.9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" filled="f" stroked="f" strokeweight=".5pt">
                <v:textbox>
                  <w:txbxContent>
                    <w:p w14:paraId="2547C898" w14:textId="77777777" w:rsidR="008A713B" w:rsidRPr="00927BF8" w:rsidRDefault="008A713B" w:rsidP="008A713B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認識陳炳靖的參軍、訓練及作戰過程，以及他在森林獲救的經歷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9F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飛虎歲月</w:t>
      </w:r>
    </w:p>
    <w:p w14:paraId="4BD64FFD" w14:textId="00D7D275" w:rsidR="00B909FB" w:rsidRDefault="00B909FB" w:rsidP="00B909F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7C7855B" w14:textId="72B1853A" w:rsidR="00B909FB" w:rsidRPr="008D5419" w:rsidRDefault="00022B88" w:rsidP="00B909F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6105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22752" behindDoc="0" locked="0" layoutInCell="1" allowOverlap="1" wp14:anchorId="2720B913" wp14:editId="0DBF3981">
            <wp:simplePos x="0" y="0"/>
            <wp:positionH relativeFrom="column">
              <wp:posOffset>5866410</wp:posOffset>
            </wp:positionH>
            <wp:positionV relativeFrom="paragraph">
              <wp:posOffset>319999</wp:posOffset>
            </wp:positionV>
            <wp:extent cx="539750" cy="53975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29"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733902" wp14:editId="71FD9BDB">
                <wp:simplePos x="0" y="0"/>
                <wp:positionH relativeFrom="page">
                  <wp:posOffset>-304</wp:posOffset>
                </wp:positionH>
                <wp:positionV relativeFrom="paragraph">
                  <wp:posOffset>109385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5CBB1" w14:textId="64EFF261" w:rsidR="00F15A29" w:rsidRPr="00CB1F13" w:rsidRDefault="00F15A29" w:rsidP="00F15A2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DD430C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DD430C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P3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AC66C8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飛虎歳月</w:t>
                            </w:r>
                          </w:p>
                          <w:p w14:paraId="211440A3" w14:textId="78523BF6" w:rsidR="00F15A29" w:rsidRPr="00CB1F13" w:rsidRDefault="00F15A29" w:rsidP="00F15A29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5C52AA" w:rsidRPr="005C52A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https://youtu.be/6kPrx6VUUj8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33902" id="矩形 5" o:spid="_x0000_s1026" style="position:absolute;left:0;text-align:left;margin-left:0;margin-top:8.6pt;width:593.85pt;height:74.5pt;z-index:251720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" fillcolor="#feeed0 [665]" stroked="f" strokeweight="1pt">
                <v:textbox>
                  <w:txbxContent>
                    <w:p w14:paraId="6B75CBB1" w14:textId="64EFF261" w:rsidR="00F15A29" w:rsidRPr="00CB1F13" w:rsidRDefault="00F15A29" w:rsidP="00F15A2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DD430C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DD430C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P3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 w:rsidR="00AC66C8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飛虎歳月</w:t>
                      </w:r>
                    </w:p>
                    <w:p w14:paraId="211440A3" w14:textId="78523BF6" w:rsidR="00F15A29" w:rsidRPr="00CB1F13" w:rsidRDefault="00F15A29" w:rsidP="00F15A29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5C52AA" w:rsidRPr="005C52A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https://youtu.be/6kPrx6VUUj8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53FC34" w14:textId="4C727F96" w:rsidR="00B909FB" w:rsidRDefault="00B909FB" w:rsidP="00B909FB">
      <w:pPr>
        <w:spacing w:line="276" w:lineRule="auto"/>
        <w:rPr>
          <w:color w:val="040606" w:themeColor="text2"/>
        </w:rPr>
      </w:pPr>
    </w:p>
    <w:p w14:paraId="7CFF3260" w14:textId="77777777" w:rsidR="00B909FB" w:rsidRDefault="00B909FB" w:rsidP="00B909F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53C84C2" w14:textId="77777777" w:rsidR="00B909FB" w:rsidRDefault="00B909FB" w:rsidP="00B909F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DBDF84B" w14:textId="77777777" w:rsidR="00B909FB" w:rsidRPr="005A2984" w:rsidRDefault="00B909FB" w:rsidP="00B909F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根據影片內容，成為空軍需要具備甚麼條件？在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inline distT="0" distB="0" distL="0" distR="0" wp14:anchorId="39B24C05" wp14:editId="081B2D91">
            <wp:extent cx="266700" cy="266700"/>
            <wp:effectExtent l="0" t="0" r="0" b="0"/>
            <wp:docPr id="3" name="Graphic 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內填色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Pr="005A2984">
        <w:rPr>
          <w:rFonts w:ascii="Microsoft JhengHei" w:eastAsia="Microsoft JhengHei" w:hAnsi="Microsoft JhengHei" w:hint="eastAsia"/>
          <w:color w:val="FF0000"/>
        </w:rPr>
        <w:t>(</w:t>
      </w:r>
      <w:r w:rsidRPr="005A2984">
        <w:rPr>
          <w:rFonts w:ascii="Microsoft JhengHei" w:eastAsia="Microsoft JhengHei" w:hAnsi="Microsoft JhengHei" w:hint="eastAsia"/>
          <w:color w:val="FF0000"/>
        </w:rPr>
        <w:sym w:font="Wingdings" w:char="F0AD"/>
      </w:r>
      <w:r w:rsidRPr="005A2984">
        <w:rPr>
          <w:rFonts w:ascii="Microsoft JhengHei" w:eastAsia="Microsoft JhengHei" w:hAnsi="Microsoft JhengHei" w:hint="eastAsia"/>
          <w:color w:val="FF0000"/>
        </w:rPr>
        <w:t>代表填色)</w:t>
      </w:r>
    </w:p>
    <w:p w14:paraId="5BEB2BB6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AFCDAC" wp14:editId="14720997">
                <wp:simplePos x="0" y="0"/>
                <wp:positionH relativeFrom="column">
                  <wp:posOffset>2012315</wp:posOffset>
                </wp:positionH>
                <wp:positionV relativeFrom="paragraph">
                  <wp:posOffset>156210</wp:posOffset>
                </wp:positionV>
                <wp:extent cx="647700" cy="571500"/>
                <wp:effectExtent l="0" t="0" r="0" b="0"/>
                <wp:wrapNone/>
                <wp:docPr id="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E67FD" w14:textId="77777777" w:rsidR="00B909FB" w:rsidRDefault="00B909FB" w:rsidP="00B909FB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FCDAC" id="矩形 2" o:spid="_x0000_s1027" style="position:absolute;margin-left:158.45pt;margin-top:12.3pt;width:51pt;height: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" filled="f" stroked="f" strokeweight="1pt">
                <v:textbox>
                  <w:txbxContent>
                    <w:p w14:paraId="72BE67FD" w14:textId="77777777" w:rsidR="00B909FB" w:rsidRDefault="00B909FB" w:rsidP="00B909FB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64384" behindDoc="0" locked="0" layoutInCell="1" allowOverlap="1" wp14:anchorId="75E6B1FB" wp14:editId="2E46D901">
            <wp:simplePos x="0" y="0"/>
            <wp:positionH relativeFrom="column">
              <wp:posOffset>5124450</wp:posOffset>
            </wp:positionH>
            <wp:positionV relativeFrom="paragraph">
              <wp:posOffset>127000</wp:posOffset>
            </wp:positionV>
            <wp:extent cx="514350" cy="514350"/>
            <wp:effectExtent l="0" t="0" r="0" b="0"/>
            <wp:wrapNone/>
            <wp:docPr id="9" name="Graphic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62336" behindDoc="0" locked="0" layoutInCell="1" allowOverlap="1" wp14:anchorId="6EFFC7B6" wp14:editId="659D94D7">
            <wp:simplePos x="0" y="0"/>
            <wp:positionH relativeFrom="column">
              <wp:posOffset>2037715</wp:posOffset>
            </wp:positionH>
            <wp:positionV relativeFrom="paragraph">
              <wp:posOffset>127635</wp:posOffset>
            </wp:positionV>
            <wp:extent cx="514350" cy="514350"/>
            <wp:effectExtent l="0" t="0" r="0" b="0"/>
            <wp:wrapNone/>
            <wp:docPr id="7" name="Graphic 7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3E288" wp14:editId="37F660DC">
                <wp:simplePos x="0" y="0"/>
                <wp:positionH relativeFrom="column">
                  <wp:posOffset>685165</wp:posOffset>
                </wp:positionH>
                <wp:positionV relativeFrom="paragraph">
                  <wp:posOffset>70485</wp:posOffset>
                </wp:positionV>
                <wp:extent cx="1955800" cy="654050"/>
                <wp:effectExtent l="38100" t="38100" r="120650" b="107950"/>
                <wp:wrapNone/>
                <wp:docPr id="6" name="Rectangle: Diagonal Corners Snipp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3951" w14:textId="77777777" w:rsidR="00B909FB" w:rsidRPr="00FF5F12" w:rsidRDefault="00B909FB" w:rsidP="00B909FB">
                            <w:pPr>
                              <w:ind w:firstLineChars="150" w:firstLine="42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體格健全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288" id="Rectangle: Diagonal Corners Snipped 6" o:spid="_x0000_s1028" style="position:absolute;margin-left:53.95pt;margin-top:5.55pt;width:154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2/9g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DA83951" w14:textId="77777777" w:rsidR="00B909FB" w:rsidRPr="00FF5F12" w:rsidRDefault="00B909FB" w:rsidP="00B909FB">
                      <w:pPr>
                        <w:ind w:firstLineChars="150" w:firstLine="42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體格健全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EAF84" wp14:editId="3CD01B64">
                <wp:simplePos x="0" y="0"/>
                <wp:positionH relativeFrom="column">
                  <wp:posOffset>3790950</wp:posOffset>
                </wp:positionH>
                <wp:positionV relativeFrom="paragraph">
                  <wp:posOffset>69850</wp:posOffset>
                </wp:positionV>
                <wp:extent cx="1955800" cy="654050"/>
                <wp:effectExtent l="38100" t="38100" r="120650" b="107950"/>
                <wp:wrapNone/>
                <wp:docPr id="8" name="Rectangle: Diagonal Corners Snipp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9B31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5F12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沒有娶妻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AF84" id="Rectangle: Diagonal Corners Snipped 8" o:spid="_x0000_s1029" style="position:absolute;margin-left:298.5pt;margin-top:5.5pt;width:154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Uy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+gh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9AB9B31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FF5F12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沒有娶妻</w:t>
                      </w:r>
                    </w:p>
                  </w:txbxContent>
                </v:textbox>
              </v:shape>
            </w:pict>
          </mc:Fallback>
        </mc:AlternateContent>
      </w:r>
    </w:p>
    <w:p w14:paraId="67F8D67B" w14:textId="77777777" w:rsidR="00B909FB" w:rsidRPr="00340A4E" w:rsidRDefault="00B909FB" w:rsidP="00B909FB">
      <w:pPr>
        <w:spacing w:line="276" w:lineRule="auto"/>
        <w:ind w:left="357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492611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1463DE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EC1BE0E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7AD44" wp14:editId="1F7EBD55">
                <wp:simplePos x="0" y="0"/>
                <wp:positionH relativeFrom="column">
                  <wp:posOffset>3790950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2" name="Rectangle: Diagonal Corners Snipp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D5436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懂得說英語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AD44" id="Rectangle: Diagonal Corners Snipped 12" o:spid="_x0000_s1030" style="position:absolute;margin-left:298.5pt;margin-top:14.5pt;width:154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4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176D5436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懂得說英語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21F1F" wp14:editId="09E0DFC7">
                <wp:simplePos x="0" y="0"/>
                <wp:positionH relativeFrom="column">
                  <wp:posOffset>685800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0" name="Rectangle: Diagonal Corners Snipp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451F0" w14:textId="77777777" w:rsidR="00B909FB" w:rsidRPr="00FF5F12" w:rsidRDefault="00B909FB" w:rsidP="00FF5F12">
                            <w:pPr>
                              <w:ind w:firstLineChars="200" w:firstLine="56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視力好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1F1F" id="Rectangle: Diagonal Corners Snipped 10" o:spid="_x0000_s1031" style="position:absolute;margin-left:54pt;margin-top:14.5pt;width:154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ao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2go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584451F0" w14:textId="77777777" w:rsidR="00B909FB" w:rsidRPr="00FF5F12" w:rsidRDefault="00B909FB" w:rsidP="00FF5F12">
                      <w:pPr>
                        <w:ind w:firstLineChars="200" w:firstLine="56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視力好</w:t>
                      </w:r>
                    </w:p>
                  </w:txbxContent>
                </v:textbox>
              </v:shape>
            </w:pict>
          </mc:Fallback>
        </mc:AlternateContent>
      </w:r>
    </w:p>
    <w:p w14:paraId="09A4F196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F57DE8" wp14:editId="6EEBF1FD">
                <wp:simplePos x="0" y="0"/>
                <wp:positionH relativeFrom="column">
                  <wp:posOffset>2009775</wp:posOffset>
                </wp:positionH>
                <wp:positionV relativeFrom="paragraph">
                  <wp:posOffset>38100</wp:posOffset>
                </wp:positionV>
                <wp:extent cx="647700" cy="571500"/>
                <wp:effectExtent l="0" t="0" r="0" b="0"/>
                <wp:wrapNone/>
                <wp:docPr id="1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8587A" w14:textId="77777777" w:rsidR="00B909FB" w:rsidRDefault="00B909FB" w:rsidP="00B909FB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57DE8" id="矩形 6" o:spid="_x0000_s1032" style="position:absolute;margin-left:158.25pt;margin-top:3pt;width:51pt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" filled="f" stroked="f" strokeweight="1pt">
                <v:textbox>
                  <w:txbxContent>
                    <w:p w14:paraId="5008587A" w14:textId="77777777" w:rsidR="00B909FB" w:rsidRDefault="00B909FB" w:rsidP="00B909FB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68480" behindDoc="0" locked="0" layoutInCell="1" allowOverlap="1" wp14:anchorId="6CAF6667" wp14:editId="1FF8620D">
            <wp:simplePos x="0" y="0"/>
            <wp:positionH relativeFrom="column">
              <wp:posOffset>5124450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4" name="Graphic 14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66432" behindDoc="0" locked="0" layoutInCell="1" allowOverlap="1" wp14:anchorId="16D63E1A" wp14:editId="341939D2">
            <wp:simplePos x="0" y="0"/>
            <wp:positionH relativeFrom="column">
              <wp:posOffset>2038350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49" name="Graphic 4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BA72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7016EAB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CFF8C5B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2B87107" w14:textId="77777777" w:rsidR="00B909FB" w:rsidRPr="007410AF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70528" behindDoc="0" locked="0" layoutInCell="1" allowOverlap="1" wp14:anchorId="46CC06FA" wp14:editId="1C348EEC">
            <wp:simplePos x="0" y="0"/>
            <wp:positionH relativeFrom="column">
              <wp:posOffset>2090109</wp:posOffset>
            </wp:positionH>
            <wp:positionV relativeFrom="paragraph">
              <wp:posOffset>151394</wp:posOffset>
            </wp:positionV>
            <wp:extent cx="514350" cy="514350"/>
            <wp:effectExtent l="0" t="0" r="0" b="0"/>
            <wp:wrapNone/>
            <wp:docPr id="16" name="Graphic 16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5BAF01" wp14:editId="035586D8">
                <wp:simplePos x="0" y="0"/>
                <wp:positionH relativeFrom="column">
                  <wp:posOffset>5067300</wp:posOffset>
                </wp:positionH>
                <wp:positionV relativeFrom="paragraph">
                  <wp:posOffset>212090</wp:posOffset>
                </wp:positionV>
                <wp:extent cx="647700" cy="571500"/>
                <wp:effectExtent l="0" t="0" r="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7168F" w14:textId="77777777" w:rsidR="00B909FB" w:rsidRDefault="00B909FB" w:rsidP="00B909FB">
                            <w:pPr>
                              <w:jc w:val="center"/>
                            </w:pPr>
                            <w:r w:rsidRPr="005A2984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BAF01" id="矩形 41" o:spid="_x0000_s1033" style="position:absolute;margin-left:399pt;margin-top:16.7pt;width:51pt;height: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" filled="f" stroked="f" strokeweight="1pt">
                <v:textbox>
                  <w:txbxContent>
                    <w:p w14:paraId="6B37168F" w14:textId="77777777" w:rsidR="00B909FB" w:rsidRDefault="00B909FB" w:rsidP="00B909FB">
                      <w:pPr>
                        <w:jc w:val="center"/>
                      </w:pPr>
                      <w:r w:rsidRPr="005A2984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72576" behindDoc="0" locked="0" layoutInCell="1" allowOverlap="1" wp14:anchorId="0322B8E8" wp14:editId="661C44BE">
            <wp:simplePos x="0" y="0"/>
            <wp:positionH relativeFrom="column">
              <wp:posOffset>5092700</wp:posOffset>
            </wp:positionH>
            <wp:positionV relativeFrom="paragraph">
              <wp:posOffset>171450</wp:posOffset>
            </wp:positionV>
            <wp:extent cx="514350" cy="514350"/>
            <wp:effectExtent l="0" t="0" r="0" b="0"/>
            <wp:wrapNone/>
            <wp:docPr id="33" name="Graphic 3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60A29" wp14:editId="6240AF45">
                <wp:simplePos x="0" y="0"/>
                <wp:positionH relativeFrom="column">
                  <wp:posOffset>3790950</wp:posOffset>
                </wp:positionH>
                <wp:positionV relativeFrom="paragraph">
                  <wp:posOffset>95885</wp:posOffset>
                </wp:positionV>
                <wp:extent cx="1955800" cy="654050"/>
                <wp:effectExtent l="38100" t="38100" r="120650" b="107950"/>
                <wp:wrapNone/>
                <wp:docPr id="32" name="Rectangle: Diagonal Corners Snipp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96EC6" w14:textId="77777777" w:rsidR="00B909FB" w:rsidRPr="00FF5F12" w:rsidRDefault="00B909FB" w:rsidP="00FF5F12">
                            <w:pPr>
                              <w:ind w:firstLineChars="200" w:firstLine="56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反應快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0A29" id="Rectangle: Diagonal Corners Snipped 32" o:spid="_x0000_s1034" style="position:absolute;margin-left:298.5pt;margin-top:7.55pt;width:154pt;height: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B696EC6" w14:textId="77777777" w:rsidR="00B909FB" w:rsidRPr="00FF5F12" w:rsidRDefault="00B909FB" w:rsidP="00FF5F12">
                      <w:pPr>
                        <w:ind w:firstLineChars="200" w:firstLine="56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反應快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0C4E1" wp14:editId="5ADDCB45">
                <wp:simplePos x="0" y="0"/>
                <wp:positionH relativeFrom="column">
                  <wp:posOffset>685800</wp:posOffset>
                </wp:positionH>
                <wp:positionV relativeFrom="paragraph">
                  <wp:posOffset>115570</wp:posOffset>
                </wp:positionV>
                <wp:extent cx="1955800" cy="654050"/>
                <wp:effectExtent l="38100" t="38100" r="120650" b="1079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B8176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懂得駕駛船隻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C4E1" id="Rectangle: Diagonal Corners Snipped 15" o:spid="_x0000_s1035" style="position:absolute;margin-left:54pt;margin-top:9.1pt;width:154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FH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56CB8176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懂得駕駛船隻</w:t>
                      </w:r>
                    </w:p>
                  </w:txbxContent>
                </v:textbox>
              </v:shape>
            </w:pict>
          </mc:Fallback>
        </mc:AlternateContent>
      </w:r>
    </w:p>
    <w:p w14:paraId="18D4D7A9" w14:textId="77777777" w:rsidR="00B909FB" w:rsidRPr="00083024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8623820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B0FF346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DF4A17E" w14:textId="304178DF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CE4292D" w14:textId="73284408" w:rsidR="00B909FB" w:rsidRPr="001B5B02" w:rsidRDefault="00B909FB" w:rsidP="00B909F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9CC069D" wp14:editId="13C5713E">
                <wp:simplePos x="0" y="0"/>
                <wp:positionH relativeFrom="page">
                  <wp:align>left</wp:align>
                </wp:positionH>
                <wp:positionV relativeFrom="paragraph">
                  <wp:posOffset>469265</wp:posOffset>
                </wp:positionV>
                <wp:extent cx="7552055" cy="2067950"/>
                <wp:effectExtent l="0" t="0" r="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2067950"/>
                        </a:xfrm>
                        <a:prstGeom prst="rect">
                          <a:avLst/>
                        </a:prstGeom>
                        <a:solidFill>
                          <a:srgbClr val="FFF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AAAF6" id="Rectangle 13" o:spid="_x0000_s1026" style="position:absolute;left:0;text-align:left;margin-left:0;margin-top:36.95pt;width:594.65pt;height:162.85pt;z-index:-2516428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" fillcolor="#fff8eb" stroked="f" strokeweight="1pt">
                <w10:wrap anchorx="page"/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陳炳靖的空軍訓練生涯是怎樣的？在橫線上填寫適當的答案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25A09EA" w14:textId="122E321A" w:rsidR="00FF5F12" w:rsidRDefault="00FF5F12" w:rsidP="00FF5F12">
      <w:pPr>
        <w:spacing w:beforeLines="100" w:before="240" w:line="800" w:lineRule="exact"/>
        <w:ind w:left="397" w:right="284" w:firstLineChars="300" w:firstLine="720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7446B" wp14:editId="17275BB3">
                <wp:simplePos x="0" y="0"/>
                <wp:positionH relativeFrom="column">
                  <wp:posOffset>4804116</wp:posOffset>
                </wp:positionH>
                <wp:positionV relativeFrom="paragraph">
                  <wp:posOffset>169203</wp:posOffset>
                </wp:positionV>
                <wp:extent cx="974366" cy="438150"/>
                <wp:effectExtent l="0" t="0" r="0" b="0"/>
                <wp:wrapNone/>
                <wp:docPr id="58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36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AE7BE" w14:textId="01FC7A4D" w:rsidR="00FF5F12" w:rsidRPr="00B62F60" w:rsidRDefault="00FF5F12" w:rsidP="00FF5F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陸軍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7446B" id="矩形 60" o:spid="_x0000_s1036" style="position:absolute;left:0;text-align:left;margin-left:378.3pt;margin-top:13.3pt;width:76.7pt;height:34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" filled="f" stroked="f" strokeweight="1pt">
                <v:textbox>
                  <w:txbxContent>
                    <w:p w14:paraId="0F4AE7BE" w14:textId="01FC7A4D" w:rsidR="00FF5F12" w:rsidRPr="00B62F60" w:rsidRDefault="00FF5F12" w:rsidP="00FF5F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陸軍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B27C1B" wp14:editId="66B80069">
                <wp:simplePos x="0" y="0"/>
                <wp:positionH relativeFrom="column">
                  <wp:posOffset>1806916</wp:posOffset>
                </wp:positionH>
                <wp:positionV relativeFrom="paragraph">
                  <wp:posOffset>183760</wp:posOffset>
                </wp:positionV>
                <wp:extent cx="974366" cy="438150"/>
                <wp:effectExtent l="0" t="0" r="0" b="0"/>
                <wp:wrapNone/>
                <wp:docPr id="21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36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028DB" w14:textId="4DE140CD" w:rsidR="00FF5F12" w:rsidRPr="00B62F60" w:rsidRDefault="00FF5F12" w:rsidP="00FF5F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中國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27C1B" id="_x0000_s1037" style="position:absolute;left:0;text-align:left;margin-left:142.3pt;margin-top:14.45pt;width:76.7pt;height:3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" filled="f" stroked="f" strokeweight="1pt">
                <v:textbox>
                  <w:txbxContent>
                    <w:p w14:paraId="716028DB" w14:textId="4DE140CD" w:rsidR="00FF5F12" w:rsidRPr="00B62F60" w:rsidRDefault="00FF5F12" w:rsidP="00FF5F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中國</w:t>
                      </w:r>
                    </w:p>
                  </w:txbxContent>
                </v:textbox>
              </v:rect>
            </w:pict>
          </mc:Fallback>
        </mc:AlternateConten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陳炳靖曾在</w:t>
      </w:r>
      <w:r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美國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接受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嚴格的</w:t>
      </w:r>
      <w:r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proofErr w:type="gramStart"/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</w:t>
      </w:r>
      <w:proofErr w:type="gramEnd"/>
    </w:p>
    <w:p w14:paraId="444AB3AB" w14:textId="6A6E5948" w:rsidR="00B909FB" w:rsidRDefault="000B774B" w:rsidP="000B774B">
      <w:pPr>
        <w:spacing w:line="800" w:lineRule="exact"/>
        <w:ind w:left="397" w:right="284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  <w:r w:rsidRPr="00FF5F12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F546212" wp14:editId="5C2AA0F9">
            <wp:simplePos x="0" y="0"/>
            <wp:positionH relativeFrom="page">
              <wp:posOffset>5276215</wp:posOffset>
            </wp:positionH>
            <wp:positionV relativeFrom="paragraph">
              <wp:posOffset>1075006</wp:posOffset>
            </wp:positionV>
            <wp:extent cx="2364704" cy="1669806"/>
            <wp:effectExtent l="0" t="0" r="0" b="6985"/>
            <wp:wrapNone/>
            <wp:docPr id="25" name="圖片 25" descr="1021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219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04" cy="1669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E6C9C7" wp14:editId="0F309CA2">
                <wp:simplePos x="0" y="0"/>
                <wp:positionH relativeFrom="column">
                  <wp:posOffset>5000625</wp:posOffset>
                </wp:positionH>
                <wp:positionV relativeFrom="paragraph">
                  <wp:posOffset>80938</wp:posOffset>
                </wp:positionV>
                <wp:extent cx="974366" cy="438150"/>
                <wp:effectExtent l="0" t="0" r="0" b="0"/>
                <wp:wrapNone/>
                <wp:docPr id="62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36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77366" w14:textId="7B96467B" w:rsidR="00FF5F12" w:rsidRPr="00B62F60" w:rsidRDefault="00FF5F12" w:rsidP="00FF5F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飛機原理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6C9C7" id="_x0000_s1038" style="position:absolute;left:0;text-align:left;margin-left:393.75pt;margin-top:6.35pt;width:76.7pt;height:34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" filled="f" stroked="f" strokeweight="1pt">
                <v:textbox>
                  <w:txbxContent>
                    <w:p w14:paraId="17077366" w14:textId="7B96467B" w:rsidR="00FF5F12" w:rsidRPr="00B62F60" w:rsidRDefault="00FF5F12" w:rsidP="00FF5F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飛機原理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96DCF2" wp14:editId="2CA7C3F8">
                <wp:simplePos x="0" y="0"/>
                <wp:positionH relativeFrom="column">
                  <wp:posOffset>4930726</wp:posOffset>
                </wp:positionH>
                <wp:positionV relativeFrom="paragraph">
                  <wp:posOffset>599929</wp:posOffset>
                </wp:positionV>
                <wp:extent cx="974090" cy="438150"/>
                <wp:effectExtent l="0" t="0" r="0" b="0"/>
                <wp:wrapNone/>
                <wp:docPr id="64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41DD1" w14:textId="04949CD4" w:rsidR="000B774B" w:rsidRPr="00B62F60" w:rsidRDefault="000B774B" w:rsidP="000B774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飛虎隊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6DCF2" id="_x0000_s1039" style="position:absolute;left:0;text-align:left;margin-left:388.25pt;margin-top:47.25pt;width:76.7pt;height:34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" filled="f" stroked="f" strokeweight="1pt">
                <v:textbox>
                  <w:txbxContent>
                    <w:p w14:paraId="79A41DD1" w14:textId="04949CD4" w:rsidR="000B774B" w:rsidRPr="00B62F60" w:rsidRDefault="000B774B" w:rsidP="000B774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飛虎隊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540FE8" wp14:editId="1178E3F3">
                <wp:simplePos x="0" y="0"/>
                <wp:positionH relativeFrom="column">
                  <wp:posOffset>1632243</wp:posOffset>
                </wp:positionH>
                <wp:positionV relativeFrom="paragraph">
                  <wp:posOffset>596900</wp:posOffset>
                </wp:positionV>
                <wp:extent cx="974090" cy="438150"/>
                <wp:effectExtent l="0" t="0" r="0" b="0"/>
                <wp:wrapNone/>
                <wp:docPr id="63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388DC" w14:textId="1843B177" w:rsidR="000B774B" w:rsidRPr="00B62F60" w:rsidRDefault="000B774B" w:rsidP="000B774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540FE8" id="_x0000_s1040" style="position:absolute;left:0;text-align:left;margin-left:128.5pt;margin-top:47pt;width:76.7pt;height:34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" filled="f" stroked="f" strokeweight="1pt">
                <v:textbox>
                  <w:txbxContent>
                    <w:p w14:paraId="021388DC" w14:textId="1843B177" w:rsidR="000B774B" w:rsidRPr="00B62F60" w:rsidRDefault="000B774B" w:rsidP="000B774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實習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750707" wp14:editId="30C910B8">
                <wp:simplePos x="0" y="0"/>
                <wp:positionH relativeFrom="column">
                  <wp:posOffset>407670</wp:posOffset>
                </wp:positionH>
                <wp:positionV relativeFrom="paragraph">
                  <wp:posOffset>73660</wp:posOffset>
                </wp:positionV>
                <wp:extent cx="974090" cy="438150"/>
                <wp:effectExtent l="0" t="0" r="0" b="0"/>
                <wp:wrapNone/>
                <wp:docPr id="59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1658C" w14:textId="40074E85" w:rsidR="00FF5F12" w:rsidRPr="00B62F60" w:rsidRDefault="00FF5F12" w:rsidP="00FF5F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空軍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750707" id="_x0000_s1041" style="position:absolute;left:0;text-align:left;margin-left:32.1pt;margin-top:5.8pt;width:76.7pt;height:34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" filled="f" stroked="f" strokeweight="1pt">
                <v:textbox>
                  <w:txbxContent>
                    <w:p w14:paraId="2521658C" w14:textId="40074E85" w:rsidR="00FF5F12" w:rsidRPr="00B62F60" w:rsidRDefault="00FF5F12" w:rsidP="00FF5F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空軍</w:t>
                      </w:r>
                    </w:p>
                  </w:txbxContent>
                </v:textbox>
              </v:rect>
            </w:pict>
          </mc:Fallback>
        </mc:AlternateConten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訓練</w:t>
      </w:r>
      <w:r w:rsidR="00FF5F12">
        <w:rPr>
          <w:rFonts w:ascii="DFKai-SB" w:hAnsi="DFKai-SB" w:cs="Times New Roman" w:hint="eastAsia"/>
          <w:color w:val="040606" w:themeColor="text2"/>
          <w:sz w:val="28"/>
          <w:szCs w:val="28"/>
        </w:rPr>
        <w:t>。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在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美國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訓練</w:t>
      </w:r>
      <w:proofErr w:type="gramStart"/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期間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，</w:t>
      </w:r>
      <w:proofErr w:type="gramEnd"/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他需要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學習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英語、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、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操作訓練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和進行</w:t>
      </w:r>
      <w:r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   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。在嚴格訓練下，他成為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了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的</w:t>
      </w:r>
      <w:proofErr w:type="gramStart"/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一</w:t>
      </w:r>
      <w:proofErr w:type="gramEnd"/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份子。</w:t>
      </w:r>
    </w:p>
    <w:p w14:paraId="00DB74E7" w14:textId="055D46FA" w:rsidR="00B909FB" w:rsidRPr="00287DA6" w:rsidRDefault="00B909FB" w:rsidP="00B909F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lastRenderedPageBreak/>
        <w:t>陳炳靖在越南執行任務時，發生了甚麼事情？在橫線上填寫代表字母，順序排列事情的經過。</w:t>
      </w:r>
    </w:p>
    <w:p w14:paraId="7E2063DB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841EE" wp14:editId="775616E2">
                <wp:simplePos x="0" y="0"/>
                <wp:positionH relativeFrom="margin">
                  <wp:align>right</wp:align>
                </wp:positionH>
                <wp:positionV relativeFrom="paragraph">
                  <wp:posOffset>214582</wp:posOffset>
                </wp:positionV>
                <wp:extent cx="2981146" cy="584200"/>
                <wp:effectExtent l="38100" t="38100" r="86360" b="10160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46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27C69" w14:textId="77777777" w:rsidR="00B909FB" w:rsidRPr="007D0F9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與日軍交戰時右肩中</w:t>
                            </w:r>
                            <w:r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槍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841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42" type="#_x0000_t116" style="position:absolute;margin-left:183.55pt;margin-top:16.9pt;width:234.75pt;height:4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" fillcolor="#d5f4ff" stroked="f" strokeweight="1pt">
                <v:shadow on="t" color="black" opacity="26214f" origin="-.5,-.5" offset=".74836mm,.74836mm"/>
                <v:textbox>
                  <w:txbxContent>
                    <w:p w14:paraId="58327C69" w14:textId="77777777" w:rsidR="00B909FB" w:rsidRPr="007D0F9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B. 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與日軍交戰時右肩中</w:t>
                      </w:r>
                      <w:r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槍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8CA9F" wp14:editId="18420C9B">
                <wp:simplePos x="0" y="0"/>
                <wp:positionH relativeFrom="column">
                  <wp:posOffset>247650</wp:posOffset>
                </wp:positionH>
                <wp:positionV relativeFrom="paragraph">
                  <wp:posOffset>215900</wp:posOffset>
                </wp:positionV>
                <wp:extent cx="2712720" cy="584200"/>
                <wp:effectExtent l="38100" t="38100" r="87630" b="101600"/>
                <wp:wrapNone/>
                <wp:docPr id="17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B9B3E" w14:textId="77777777" w:rsidR="00B909FB" w:rsidRPr="007D0F97" w:rsidRDefault="00B909FB" w:rsidP="00B909F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到達有人住的地方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CA9F" id="_x0000_s1043" type="#_x0000_t116" style="position:absolute;margin-left:19.5pt;margin-top:17pt;width:213.6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23DB9B3E" w14:textId="77777777" w:rsidR="00B909FB" w:rsidRPr="007D0F97" w:rsidRDefault="00B909FB" w:rsidP="00B909FB">
                      <w:pPr>
                        <w:pStyle w:val="a7"/>
                        <w:numPr>
                          <w:ilvl w:val="0"/>
                          <w:numId w:val="8"/>
                        </w:num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到達有人住的地方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A3D3A1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6FA8B4D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4BECB36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6869FF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5B3E6A1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EA5DCA" wp14:editId="236466AE">
                <wp:simplePos x="0" y="0"/>
                <wp:positionH relativeFrom="margin">
                  <wp:posOffset>3395609</wp:posOffset>
                </wp:positionH>
                <wp:positionV relativeFrom="paragraph">
                  <wp:posOffset>55880</wp:posOffset>
                </wp:positionV>
                <wp:extent cx="3084663" cy="584200"/>
                <wp:effectExtent l="38100" t="38100" r="97155" b="101600"/>
                <wp:wrapNone/>
                <wp:docPr id="22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63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E11CD" w14:textId="6702B057" w:rsidR="002B5CF4" w:rsidRPr="00FD79A3" w:rsidRDefault="00B909FB" w:rsidP="002B5CF4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沒有東西吃，</w:t>
                            </w:r>
                            <w:r w:rsidR="002B5CF4" w:rsidRPr="00FD79A3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尋求救助</w:t>
                            </w:r>
                            <w:r w:rsidR="002B5CF4" w:rsidRPr="00FD79A3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6208D93" w14:textId="0E3DD92A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5DCA" id="_x0000_s1044" type="#_x0000_t116" style="position:absolute;margin-left:267.35pt;margin-top:4.4pt;width:242.9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" fillcolor="#d5f4ff" stroked="f" strokeweight="1pt">
                <v:shadow on="t" color="black" opacity="26214f" origin="-.5,-.5" offset=".74836mm,.74836mm"/>
                <v:textbox>
                  <w:txbxContent>
                    <w:p w14:paraId="5E3E11CD" w14:textId="6702B057" w:rsidR="002B5CF4" w:rsidRPr="00FD79A3" w:rsidRDefault="00B909FB" w:rsidP="002B5CF4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D. </w:t>
                      </w:r>
                      <w:r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沒有東西吃，</w:t>
                      </w:r>
                      <w:r w:rsidR="002B5CF4" w:rsidRPr="00FD79A3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尋求救助</w:t>
                      </w:r>
                      <w:r w:rsidR="002B5CF4" w:rsidRPr="00FD79A3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  <w:p w14:paraId="26208D93" w14:textId="0E3DD92A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9517E" wp14:editId="29A85AAB">
                <wp:simplePos x="0" y="0"/>
                <wp:positionH relativeFrom="column">
                  <wp:posOffset>230960</wp:posOffset>
                </wp:positionH>
                <wp:positionV relativeFrom="paragraph">
                  <wp:posOffset>47637</wp:posOffset>
                </wp:positionV>
                <wp:extent cx="2670595" cy="584200"/>
                <wp:effectExtent l="38100" t="38100" r="92075" b="101600"/>
                <wp:wrapNone/>
                <wp:docPr id="18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595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43A39" w14:textId="77777777" w:rsidR="00B909FB" w:rsidRPr="007D0F9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C. 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遇到野人</w:t>
                            </w: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而</w:t>
                            </w:r>
                            <w:r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獲救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517E" id="_x0000_s1045" type="#_x0000_t116" style="position:absolute;margin-left:18.2pt;margin-top:3.75pt;width:210.3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4DC43A39" w14:textId="77777777" w:rsidR="00B909FB" w:rsidRPr="007D0F9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C. 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遇到野人</w:t>
                      </w: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而</w:t>
                      </w:r>
                      <w:r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獲救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A379CA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784294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4305C0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E47BDE7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14D31D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AB0A65" wp14:editId="1E029F4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954810" cy="584200"/>
                <wp:effectExtent l="38100" t="38100" r="93345" b="101600"/>
                <wp:wrapNone/>
                <wp:docPr id="19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1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14ACE" w14:textId="6D33E730" w:rsidR="00077DFC" w:rsidRPr="00253F4E" w:rsidRDefault="00B909FB" w:rsidP="00077DFC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F.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在高樹上</w:t>
                            </w: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割斷</w:t>
                            </w:r>
                            <w:r w:rsidR="00077DFC" w:rsidRPr="00253F4E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傘繩落地</w:t>
                            </w:r>
                            <w:r w:rsidR="00077DFC" w:rsidRPr="00253F4E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2830BF4" w14:textId="55FF9E1F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0A65" id="_x0000_s1046" type="#_x0000_t116" style="position:absolute;margin-left:181.45pt;margin-top:4pt;width:232.65pt;height:4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58E14ACE" w14:textId="6D33E730" w:rsidR="00077DFC" w:rsidRPr="00253F4E" w:rsidRDefault="00B909FB" w:rsidP="00077DFC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F.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 </w:t>
                      </w:r>
                      <w:r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在高樹上</w:t>
                      </w: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割斷</w:t>
                      </w:r>
                      <w:r w:rsidR="00077DFC" w:rsidRPr="00253F4E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傘繩落地</w:t>
                      </w:r>
                      <w:r w:rsidR="00077DFC" w:rsidRPr="00253F4E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  <w:p w14:paraId="52830BF4" w14:textId="55FF9E1F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F6001" wp14:editId="3412EC91">
                <wp:simplePos x="0" y="0"/>
                <wp:positionH relativeFrom="column">
                  <wp:posOffset>234950</wp:posOffset>
                </wp:positionH>
                <wp:positionV relativeFrom="paragraph">
                  <wp:posOffset>51435</wp:posOffset>
                </wp:positionV>
                <wp:extent cx="2712720" cy="584200"/>
                <wp:effectExtent l="38100" t="38100" r="87630" b="101600"/>
                <wp:wrapNone/>
                <wp:docPr id="20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E59FA" w14:textId="77777777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E. </w:t>
                            </w: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從飛機上拉桿跳傘。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6001" id="_x0000_s1047" type="#_x0000_t116" style="position:absolute;margin-left:18.5pt;margin-top:4.05pt;width:213.6pt;height: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0FCE59FA" w14:textId="77777777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E. </w:t>
                      </w: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從飛機上拉桿跳傘。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7DE6BD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E09AE22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6A4783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C463B6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</w:t>
      </w:r>
    </w:p>
    <w:p w14:paraId="5D622EA4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0A4739" wp14:editId="065B39AA">
                <wp:simplePos x="0" y="0"/>
                <wp:positionH relativeFrom="column">
                  <wp:posOffset>5676900</wp:posOffset>
                </wp:positionH>
                <wp:positionV relativeFrom="paragraph">
                  <wp:posOffset>193675</wp:posOffset>
                </wp:positionV>
                <wp:extent cx="531495" cy="438150"/>
                <wp:effectExtent l="0" t="0" r="0" b="0"/>
                <wp:wrapNone/>
                <wp:docPr id="24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9F4D9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A4739" id="矩形 56" o:spid="_x0000_s1048" style="position:absolute;margin-left:447pt;margin-top:15.25pt;width:41.85pt;height:3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vL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" filled="f" stroked="f" strokeweight="1pt">
                <v:textbox>
                  <w:txbxContent>
                    <w:p w14:paraId="1959F4D9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color w:val="040606" w:themeColor="text2"/>
        </w:rPr>
        <w:t xml:space="preserve">          </w:t>
      </w:r>
      <w:r>
        <w:rPr>
          <w:rFonts w:ascii="Times New Roman" w:hAnsi="Times New Roman" w:cs="Times New Roman" w:hint="eastAsia"/>
          <w:color w:val="040606" w:themeColor="text2"/>
        </w:rPr>
        <w:t>最先</w:t>
      </w:r>
      <w:r>
        <w:rPr>
          <w:rFonts w:ascii="Times New Roman" w:hAnsi="Times New Roman" w:cs="Times New Roman" w:hint="eastAsia"/>
          <w:color w:val="040606" w:themeColor="text2"/>
        </w:rPr>
        <w:t xml:space="preserve"> </w:t>
      </w:r>
      <w:r>
        <w:rPr>
          <w:rFonts w:ascii="Times New Roman" w:hAnsi="Times New Roman" w:cs="Times New Roman"/>
          <w:color w:val="040606" w:themeColor="text2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 w:hint="eastAsia"/>
          <w:color w:val="040606" w:themeColor="text2"/>
        </w:rPr>
        <w:t>最後</w:t>
      </w:r>
    </w:p>
    <w:p w14:paraId="1AA44164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BFEE12" wp14:editId="021D150A">
                <wp:simplePos x="0" y="0"/>
                <wp:positionH relativeFrom="column">
                  <wp:posOffset>288290</wp:posOffset>
                </wp:positionH>
                <wp:positionV relativeFrom="paragraph">
                  <wp:posOffset>34290</wp:posOffset>
                </wp:positionV>
                <wp:extent cx="531495" cy="43815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AEFA5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FEE12" id="矩形 51" o:spid="_x0000_s1049" style="position:absolute;margin-left:22.7pt;margin-top:2.7pt;width:41.85pt;height:3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NG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" filled="f" stroked="f" strokeweight="1pt">
                <v:textbox>
                  <w:txbxContent>
                    <w:p w14:paraId="10CAEFA5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CD4B6" wp14:editId="573906CF">
                <wp:simplePos x="0" y="0"/>
                <wp:positionH relativeFrom="column">
                  <wp:posOffset>4591050</wp:posOffset>
                </wp:positionH>
                <wp:positionV relativeFrom="paragraph">
                  <wp:posOffset>3810</wp:posOffset>
                </wp:positionV>
                <wp:extent cx="531495" cy="43815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F3ABA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CD4B6" id="矩形 55" o:spid="_x0000_s1050" style="position:absolute;margin-left:361.5pt;margin-top:.3pt;width:41.8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hR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" filled="f" stroked="f" strokeweight="1pt">
                <v:textbox>
                  <w:txbxContent>
                    <w:p w14:paraId="5B6F3ABA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C728FD" wp14:editId="107C3A12">
                <wp:simplePos x="0" y="0"/>
                <wp:positionH relativeFrom="column">
                  <wp:posOffset>3524250</wp:posOffset>
                </wp:positionH>
                <wp:positionV relativeFrom="paragraph">
                  <wp:posOffset>8255</wp:posOffset>
                </wp:positionV>
                <wp:extent cx="531495" cy="43815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02792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C728FD" id="矩形 54" o:spid="_x0000_s1051" style="position:absolute;margin-left:277.5pt;margin-top:.65pt;width:41.85pt;height:3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DcdwIAAEg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" filled="f" stroked="f" strokeweight="1pt">
                <v:textbox>
                  <w:txbxContent>
                    <w:p w14:paraId="35C02792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CC74F2" wp14:editId="26AF286E">
                <wp:simplePos x="0" y="0"/>
                <wp:positionH relativeFrom="column">
                  <wp:posOffset>2347595</wp:posOffset>
                </wp:positionH>
                <wp:positionV relativeFrom="paragraph">
                  <wp:posOffset>32385</wp:posOffset>
                </wp:positionV>
                <wp:extent cx="531495" cy="43815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770C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C74F2" id="矩形 53" o:spid="_x0000_s1052" style="position:absolute;margin-left:184.85pt;margin-top:2.55pt;width:41.85pt;height: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" filled="f" stroked="f" strokeweight="1pt">
                <v:textbox>
                  <w:txbxContent>
                    <w:p w14:paraId="485C770C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AEC680" wp14:editId="5401DB5D">
                <wp:simplePos x="0" y="0"/>
                <wp:positionH relativeFrom="column">
                  <wp:posOffset>1304925</wp:posOffset>
                </wp:positionH>
                <wp:positionV relativeFrom="paragraph">
                  <wp:posOffset>47625</wp:posOffset>
                </wp:positionV>
                <wp:extent cx="531495" cy="43815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EA643" w14:textId="77777777" w:rsidR="00B909FB" w:rsidRPr="00B62F60" w:rsidRDefault="00B909FB" w:rsidP="00B909F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EC680" id="矩形 52" o:spid="_x0000_s1053" style="position:absolute;margin-left:102.75pt;margin-top:3.75pt;width:41.85pt;height:3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" filled="f" stroked="f" strokeweight="1pt">
                <v:textbox>
                  <w:txbxContent>
                    <w:p w14:paraId="7A9EA643" w14:textId="77777777" w:rsidR="00B909FB" w:rsidRPr="00B62F60" w:rsidRDefault="00B909FB" w:rsidP="00B909F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4967D5" wp14:editId="2921498C">
                <wp:simplePos x="0" y="0"/>
                <wp:positionH relativeFrom="column">
                  <wp:posOffset>240665</wp:posOffset>
                </wp:positionH>
                <wp:positionV relativeFrom="paragraph">
                  <wp:posOffset>157480</wp:posOffset>
                </wp:positionV>
                <wp:extent cx="6019800" cy="266700"/>
                <wp:effectExtent l="0" t="0" r="19050" b="3810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66700"/>
                          <a:chOff x="0" y="19050"/>
                          <a:chExt cx="6019800" cy="266700"/>
                        </a:xfrm>
                      </wpg:grpSpPr>
                      <wps:wsp>
                        <wps:cNvPr id="26" name="直線接點 26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019175" y="2667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2105025" y="24765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接點 30"/>
                        <wps:cNvCnPr/>
                        <wps:spPr>
                          <a:xfrm flipV="1">
                            <a:off x="3219450" y="2286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V="1">
                            <a:off x="4305300" y="21907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接點 34"/>
                        <wps:cNvCnPr/>
                        <wps:spPr>
                          <a:xfrm flipV="1">
                            <a:off x="5372100" y="2000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箭號: 向右 35"/>
                        <wps:cNvSpPr/>
                        <wps:spPr>
                          <a:xfrm>
                            <a:off x="723900" y="7620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箭號: 向右 36"/>
                        <wps:cNvSpPr/>
                        <wps:spPr>
                          <a:xfrm>
                            <a:off x="1771650" y="571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箭號: 向右 37"/>
                        <wps:cNvSpPr/>
                        <wps:spPr>
                          <a:xfrm>
                            <a:off x="2876550" y="4762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箭號: 向右 38"/>
                        <wps:cNvSpPr/>
                        <wps:spPr>
                          <a:xfrm>
                            <a:off x="3971925" y="2857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箭號: 向右 39"/>
                        <wps:cNvSpPr/>
                        <wps:spPr>
                          <a:xfrm>
                            <a:off x="5048250" y="190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4354D" id="群組 40" o:spid="_x0000_s1026" style="position:absolute;left:0;text-align:left;margin-left:18.95pt;margin-top:12.4pt;width:474pt;height:21pt;z-index:251680768;mso-height-relative:margin" coordorigin=",190" coordsize="6019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">
                <v:line id="直線接點 26" o:spid="_x0000_s1027" style="position:absolute;flip:y;visibility:visible;mso-wrap-style:square" from="0,2762" to="647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" strokecolor="#484f5e [3213]" strokeweight=".5pt">
                  <v:stroke joinstyle="miter"/>
                </v:line>
                <v:line id="直線接點 27" o:spid="_x0000_s1028" style="position:absolute;flip:y;visibility:visible;mso-wrap-style:square" from="10191,2667" to="16668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cZ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msD9S/oBcn4DAAD//wMAUEsBAi0AFAAGAAgAAAAhANvh9svuAAAAhQEAABMAAAAAAAAAAAAA&#10;AAAAAAAAAFtDb250ZW50X1R5cGVzXS54bWxQSwECLQAUAAYACAAAACEAWvQsW78AAAAVAQAACwAA&#10;AAAAAAAAAAAAAAAfAQAAX3JlbHMvLnJlbHNQSwECLQAUAAYACAAAACEAoiQ3GcMAAADbAAAADwAA&#10;AAAAAAAAAAAAAAAHAgAAZHJzL2Rvd25yZXYueG1sUEsFBgAAAAADAAMAtwAAAPcCAAAAAA==&#10;" strokecolor="#484f5e [3213]" strokeweight=".5pt">
                  <v:stroke joinstyle="miter"/>
                </v:line>
                <v:line id="直線接點 28" o:spid="_x0000_s1029" style="position:absolute;flip:y;visibility:visible;mso-wrap-style:square" from="21050,2476" to="2752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#484f5e [3213]" strokeweight=".5pt">
                  <v:stroke joinstyle="miter"/>
                </v:line>
                <v:line id="直線接點 30" o:spid="_x0000_s1030" style="position:absolute;flip:y;visibility:visible;mso-wrap-style:square" from="32194,2286" to="3867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" strokecolor="#484f5e [3213]" strokeweight=".5pt">
                  <v:stroke joinstyle="miter"/>
                </v:line>
                <v:line id="直線接點 31" o:spid="_x0000_s1031" style="position:absolute;flip:y;visibility:visible;mso-wrap-style:square" from="43053,2190" to="4953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#484f5e [3213]" strokeweight=".5pt">
                  <v:stroke joinstyle="miter"/>
                </v:line>
                <v:line id="直線接點 34" o:spid="_x0000_s1032" style="position:absolute;flip:y;visibility:visible;mso-wrap-style:square" from="53721,2000" to="6019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+zxAAAANsAAAAPAAAAZHJzL2Rvd25yZXYueG1sRI/NawIx&#10;FMTvgv9DeII3zfYDka1ZKQu2HnqpLeLxsXnuR5OXJYm6+tc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NcvP7PEAAAA2wAAAA8A&#10;AAAAAAAAAAAAAAAABwIAAGRycy9kb3ducmV2LnhtbFBLBQYAAAAAAwADALcAAAD4AgAAAAA=&#10;" strokecolor="#484f5e [3213]" strokeweight="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35" o:spid="_x0000_s1033" type="#_x0000_t13" style="position:absolute;left:7239;top:762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" adj="12960" fillcolor="#0070c0" stroked="f" strokeweight="1pt"/>
                <v:shape id="箭號: 向右 36" o:spid="_x0000_s1034" type="#_x0000_t13" style="position:absolute;left:17716;top:571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" adj="12960" fillcolor="#0070c0" stroked="f" strokeweight="1pt"/>
                <v:shape id="箭號: 向右 37" o:spid="_x0000_s1035" type="#_x0000_t13" style="position:absolute;left:28765;top:476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" adj="12960" fillcolor="#0070c0" stroked="f" strokeweight="1pt"/>
                <v:shape id="箭號: 向右 38" o:spid="_x0000_s1036" type="#_x0000_t13" style="position:absolute;left:39719;top:285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" adj="12960" fillcolor="#0070c0" stroked="f" strokeweight="1pt"/>
                <v:shape id="箭號: 向右 39" o:spid="_x0000_s1037" type="#_x0000_t13" style="position:absolute;left:50482;top:190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" adj="12960" fillcolor="#0070c0" stroked="f" strokeweight="1pt"/>
              </v:group>
            </w:pict>
          </mc:Fallback>
        </mc:AlternateContent>
      </w:r>
    </w:p>
    <w:p w14:paraId="2A6D5DD0" w14:textId="77777777" w:rsidR="00B909FB" w:rsidRPr="00CB4FA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u w:val="single"/>
        </w:rPr>
      </w:pPr>
      <w:r w:rsidRPr="00CB4FAB">
        <w:rPr>
          <w:rFonts w:ascii="Times New Roman" w:hAnsi="Times New Roman" w:cs="Times New Roman"/>
          <w:color w:val="040606" w:themeColor="text2"/>
          <w:u w:val="single"/>
        </w:rPr>
        <w:t xml:space="preserve">          </w:t>
      </w:r>
    </w:p>
    <w:p w14:paraId="40B4CF27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37BD5CB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C5C9A6" w14:textId="77777777" w:rsidR="00B909FB" w:rsidRPr="00287DA6" w:rsidRDefault="00B909FB" w:rsidP="00B909F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陳炳靖遇難求生的過程中，你認為哪方面最值得我們學習？試舉例說明之</w:t>
      </w: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D5DDB6" w14:textId="2056384C" w:rsidR="00B909FB" w:rsidRPr="00783946" w:rsidRDefault="000B774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0F3A4D" wp14:editId="3E769FF3">
                <wp:simplePos x="0" y="0"/>
                <wp:positionH relativeFrom="column">
                  <wp:posOffset>3300095</wp:posOffset>
                </wp:positionH>
                <wp:positionV relativeFrom="paragraph">
                  <wp:posOffset>96812</wp:posOffset>
                </wp:positionV>
                <wp:extent cx="2866732" cy="2525151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732" cy="252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4CDF3" w14:textId="371324BC" w:rsidR="00B909FB" w:rsidRPr="00B62F60" w:rsidRDefault="000B774B" w:rsidP="000B774B">
                            <w:pPr>
                              <w:spacing w:line="840" w:lineRule="exact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陳炳靖</w:t>
                            </w:r>
                            <w:r w:rsidR="00B909FB">
                              <w:rPr>
                                <w:rFonts w:hint="eastAsia"/>
                                <w:color w:val="FF0000"/>
                              </w:rPr>
                              <w:t>臨急不亂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的精神最值得我們學習，這種精神可從他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右肩中槍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後沒有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慌亂，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果斷放棄飛機逃生的事情中體現。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答案合理便可</w:t>
                            </w:r>
                            <w:r>
                              <w:rPr>
                                <w:color w:val="FF0000"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3A4D" id="_x0000_s1054" style="position:absolute;margin-left:259.85pt;margin-top:7.6pt;width:225.75pt;height:198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" filled="f" stroked="f" strokeweight="1pt">
                <v:textbox>
                  <w:txbxContent>
                    <w:p w14:paraId="2084CDF3" w14:textId="371324BC" w:rsidR="00B909FB" w:rsidRPr="00B62F60" w:rsidRDefault="000B774B" w:rsidP="000B774B">
                      <w:pPr>
                        <w:spacing w:line="840" w:lineRule="exact"/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陳炳靖</w:t>
                      </w:r>
                      <w:r w:rsidR="00B909FB">
                        <w:rPr>
                          <w:rFonts w:hint="eastAsia"/>
                          <w:color w:val="FF0000"/>
                        </w:rPr>
                        <w:t>臨急不亂</w:t>
                      </w:r>
                      <w:r>
                        <w:rPr>
                          <w:rFonts w:hint="eastAsia"/>
                          <w:color w:val="FF0000"/>
                        </w:rPr>
                        <w:t>的精神最值得我們學習，這種精神可從他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右肩中槍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後沒有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慌亂，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果斷放棄飛機逃生的事情中體現。</w:t>
                      </w:r>
                      <w:r>
                        <w:rPr>
                          <w:rFonts w:hint="eastAsia"/>
                          <w:color w:val="FF0000"/>
                        </w:rPr>
                        <w:t>(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答案合理便可</w:t>
                      </w:r>
                      <w:r>
                        <w:rPr>
                          <w:color w:val="FF0000"/>
                        </w:rPr>
                        <w:t xml:space="preserve"> 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DA78B6D" w14:textId="7101A692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68D14E" wp14:editId="6E04A1A0">
                <wp:simplePos x="0" y="0"/>
                <wp:positionH relativeFrom="margin">
                  <wp:posOffset>3094930</wp:posOffset>
                </wp:positionH>
                <wp:positionV relativeFrom="paragraph">
                  <wp:posOffset>46906</wp:posOffset>
                </wp:positionV>
                <wp:extent cx="3248025" cy="2953469"/>
                <wp:effectExtent l="38100" t="38100" r="123825" b="113665"/>
                <wp:wrapNone/>
                <wp:docPr id="44" name="矩形: 圓角化對角角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53469"/>
                        </a:xfrm>
                        <a:prstGeom prst="round2DiagRect">
                          <a:avLst>
                            <a:gd name="adj1" fmla="val 700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57431" w14:textId="14BC9446" w:rsidR="00B909FB" w:rsidRPr="009669F7" w:rsidRDefault="00B909FB" w:rsidP="00B909FB">
                            <w:pPr>
                              <w:spacing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54373246" w14:textId="77777777" w:rsidR="00B909FB" w:rsidRPr="00E73FC0" w:rsidRDefault="00B909FB" w:rsidP="00B909FB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490834A" w14:textId="77777777" w:rsidR="00B909FB" w:rsidRPr="00E73FC0" w:rsidRDefault="00B909FB" w:rsidP="00B909FB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D14E" id="矩形: 圓角化對角角落 44" o:spid="_x0000_s1055" style="position:absolute;margin-left:243.7pt;margin-top:3.7pt;width:255.75pt;height:232.5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248025,2953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" adj="-11796480,,5400" path="m206861,l3248025,r,l3248025,2746608v,114246,-92615,206861,-206861,206861l,2953469r,l,206861c,92615,92615,,206861,xe" fillcolor="white [3212]" strokecolor="#484f5e [3213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6861,0;3248025,0;3248025,0;3248025,2746608;3041164,2953469;0,2953469;0,2953469;0,206861;206861,0" o:connectangles="0,0,0,0,0,0,0,0,0" textboxrect="0,0,3248025,2953469"/>
                <v:textbox>
                  <w:txbxContent>
                    <w:p w14:paraId="28B57431" w14:textId="14BC9446" w:rsidR="00B909FB" w:rsidRPr="009669F7" w:rsidRDefault="00B909FB" w:rsidP="00B909FB">
                      <w:pPr>
                        <w:spacing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54373246" w14:textId="77777777" w:rsidR="00B909FB" w:rsidRPr="00E73FC0" w:rsidRDefault="00B909FB" w:rsidP="00B909FB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        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</w:p>
                    <w:p w14:paraId="6490834A" w14:textId="77777777" w:rsidR="00B909FB" w:rsidRPr="00E73FC0" w:rsidRDefault="00B909FB" w:rsidP="00B909FB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C9543" w14:textId="1D63FFBA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516FBCF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9791D" wp14:editId="31241D64">
                <wp:simplePos x="0" y="0"/>
                <wp:positionH relativeFrom="margin">
                  <wp:posOffset>3355047</wp:posOffset>
                </wp:positionH>
                <wp:positionV relativeFrom="paragraph">
                  <wp:posOffset>87679</wp:posOffset>
                </wp:positionV>
                <wp:extent cx="2736020" cy="0"/>
                <wp:effectExtent l="0" t="0" r="0" b="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09676" id="直線接點 50" o:spid="_x0000_s1026" style="position:absolute;left:0;text-align:lef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2pt,6.9pt" to="479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CDD9161" wp14:editId="4B1F0237">
            <wp:simplePos x="0" y="0"/>
            <wp:positionH relativeFrom="column">
              <wp:posOffset>104140</wp:posOffset>
            </wp:positionH>
            <wp:positionV relativeFrom="paragraph">
              <wp:posOffset>120015</wp:posOffset>
            </wp:positionV>
            <wp:extent cx="2736752" cy="2193925"/>
            <wp:effectExtent l="0" t="0" r="6985" b="0"/>
            <wp:wrapNone/>
            <wp:docPr id="43" name="圖片 43" descr="一張含有 文字, 書, 舊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文字, 書, 舊, 擺姿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2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7378D" w14:textId="1FBCA794" w:rsidR="00B909FB" w:rsidRPr="00682A0E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CC587C0" w14:textId="6558E51F" w:rsidR="00CA1C66" w:rsidRPr="00B909FB" w:rsidRDefault="000B774B" w:rsidP="00B909F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5AC7A1" wp14:editId="106F2E5B">
                <wp:simplePos x="0" y="0"/>
                <wp:positionH relativeFrom="margin">
                  <wp:posOffset>3298239</wp:posOffset>
                </wp:positionH>
                <wp:positionV relativeFrom="paragraph">
                  <wp:posOffset>1785620</wp:posOffset>
                </wp:positionV>
                <wp:extent cx="2786332" cy="0"/>
                <wp:effectExtent l="0" t="0" r="0" b="0"/>
                <wp:wrapNone/>
                <wp:docPr id="66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89079" id="直線接點 29" o:spid="_x0000_s1026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7pt,140.6pt" to="479.1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0D097C" wp14:editId="1C26168A">
                <wp:simplePos x="0" y="0"/>
                <wp:positionH relativeFrom="margin">
                  <wp:posOffset>3354901</wp:posOffset>
                </wp:positionH>
                <wp:positionV relativeFrom="paragraph">
                  <wp:posOffset>1258180</wp:posOffset>
                </wp:positionV>
                <wp:extent cx="2786332" cy="0"/>
                <wp:effectExtent l="0" t="0" r="0" b="0"/>
                <wp:wrapNone/>
                <wp:docPr id="65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5D2B6" id="直線接點 29" o:spid="_x0000_s1026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15pt,99.05pt" to="483.5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A10DB2" wp14:editId="5A8EF824">
                <wp:simplePos x="0" y="0"/>
                <wp:positionH relativeFrom="margin">
                  <wp:posOffset>3330575</wp:posOffset>
                </wp:positionH>
                <wp:positionV relativeFrom="paragraph">
                  <wp:posOffset>725756</wp:posOffset>
                </wp:positionV>
                <wp:extent cx="2786332" cy="0"/>
                <wp:effectExtent l="0" t="0" r="0" b="0"/>
                <wp:wrapNone/>
                <wp:docPr id="46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40C81" id="直線接點 29" o:spid="_x0000_s1026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2.25pt,57.15pt" to="481.6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6B047A" wp14:editId="41EA843E">
                <wp:simplePos x="0" y="0"/>
                <wp:positionH relativeFrom="margin">
                  <wp:posOffset>3369945</wp:posOffset>
                </wp:positionH>
                <wp:positionV relativeFrom="paragraph">
                  <wp:posOffset>191965</wp:posOffset>
                </wp:positionV>
                <wp:extent cx="2694305" cy="0"/>
                <wp:effectExtent l="0" t="0" r="0" b="0"/>
                <wp:wrapNone/>
                <wp:docPr id="48" name="直線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4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0151D" id="直線接點 48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35pt,15.1pt" to="477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" strokecolor="#484f5e [3213]" strokeweight=".5pt">
                <v:stroke joinstyle="miter"/>
                <w10:wrap anchorx="margin"/>
              </v:line>
            </w:pict>
          </mc:Fallback>
        </mc:AlternateContent>
      </w:r>
    </w:p>
    <w:sectPr w:rsidR="00CA1C66" w:rsidRPr="00B909FB" w:rsidSect="006F2F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8CCEF" w14:textId="77777777" w:rsidR="00171B42" w:rsidRDefault="00171B42" w:rsidP="00465C96">
      <w:r>
        <w:separator/>
      </w:r>
    </w:p>
  </w:endnote>
  <w:endnote w:type="continuationSeparator" w:id="0">
    <w:p w14:paraId="4A49C15C" w14:textId="77777777" w:rsidR="00171B42" w:rsidRDefault="00171B42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7C1CF" w14:textId="77777777" w:rsidR="00171B42" w:rsidRDefault="00171B42" w:rsidP="00465C96">
      <w:r>
        <w:separator/>
      </w:r>
    </w:p>
  </w:footnote>
  <w:footnote w:type="continuationSeparator" w:id="0">
    <w:p w14:paraId="14701135" w14:textId="77777777" w:rsidR="00171B42" w:rsidRDefault="00171B42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A6F08" w14:textId="77777777" w:rsidR="00C43E7F" w:rsidRDefault="00C43E7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40898FDD" w:rsidR="00465C96" w:rsidRDefault="00BB049D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810D5D3" wp14:editId="72DACCD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22988" cy="723900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331" cy="726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11777552" w:rsidR="006F2F0D" w:rsidRDefault="00C43E7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FB76CB" wp14:editId="57C7095F">
              <wp:simplePos x="0" y="0"/>
              <wp:positionH relativeFrom="margin">
                <wp:posOffset>3407410</wp:posOffset>
              </wp:positionH>
              <wp:positionV relativeFrom="paragraph">
                <wp:posOffset>-142875</wp:posOffset>
              </wp:positionV>
              <wp:extent cx="952500" cy="504825"/>
              <wp:effectExtent l="0" t="0" r="19050" b="28575"/>
              <wp:wrapNone/>
              <wp:docPr id="61" name="矩形: 圓角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7A43B32" w14:textId="77777777" w:rsidR="00C43E7F" w:rsidRDefault="00C43E7F" w:rsidP="00C43E7F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61" o:spid="_x0000_s1057" style="position:absolute;margin-left:268.3pt;margin-top:-11.2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2qvWot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27A43B32" w14:textId="77777777" w:rsidR="00C43E7F" w:rsidRDefault="00C43E7F" w:rsidP="00C43E7F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B049D">
      <w:rPr>
        <w:noProof/>
      </w:rPr>
      <w:drawing>
        <wp:anchor distT="0" distB="0" distL="114300" distR="114300" simplePos="0" relativeHeight="251664384" behindDoc="0" locked="0" layoutInCell="1" allowOverlap="1" wp14:anchorId="27F0D661" wp14:editId="05FA4F6E">
          <wp:simplePos x="0" y="0"/>
          <wp:positionH relativeFrom="column">
            <wp:posOffset>-534035</wp:posOffset>
          </wp:positionH>
          <wp:positionV relativeFrom="paragraph">
            <wp:posOffset>-488315</wp:posOffset>
          </wp:positionV>
          <wp:extent cx="7555195" cy="1123950"/>
          <wp:effectExtent l="0" t="0" r="8255" b="0"/>
          <wp:wrapNone/>
          <wp:docPr id="45" name="圖片 45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圖片 45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6"/>
  </w:num>
  <w:num w:numId="5" w16cid:durableId="1509976650">
    <w:abstractNumId w:val="7"/>
  </w:num>
  <w:num w:numId="6" w16cid:durableId="1285115140">
    <w:abstractNumId w:val="2"/>
  </w:num>
  <w:num w:numId="7" w16cid:durableId="71438026">
    <w:abstractNumId w:val="5"/>
  </w:num>
  <w:num w:numId="8" w16cid:durableId="295840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B88"/>
    <w:rsid w:val="00023F7D"/>
    <w:rsid w:val="00027603"/>
    <w:rsid w:val="00035EED"/>
    <w:rsid w:val="000661D6"/>
    <w:rsid w:val="00077DFC"/>
    <w:rsid w:val="00095188"/>
    <w:rsid w:val="000A204E"/>
    <w:rsid w:val="000A6002"/>
    <w:rsid w:val="000B602A"/>
    <w:rsid w:val="000B774B"/>
    <w:rsid w:val="001412D4"/>
    <w:rsid w:val="00157029"/>
    <w:rsid w:val="00165B48"/>
    <w:rsid w:val="001708E8"/>
    <w:rsid w:val="00171B42"/>
    <w:rsid w:val="0019392A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96C56"/>
    <w:rsid w:val="002A6E6A"/>
    <w:rsid w:val="002B5CF4"/>
    <w:rsid w:val="002C5663"/>
    <w:rsid w:val="002D517B"/>
    <w:rsid w:val="002E587D"/>
    <w:rsid w:val="002E6BFE"/>
    <w:rsid w:val="002F7863"/>
    <w:rsid w:val="003259BC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95180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52C1"/>
    <w:rsid w:val="005B6C15"/>
    <w:rsid w:val="005C19EA"/>
    <w:rsid w:val="005C52AA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810A2C"/>
    <w:rsid w:val="00824FE7"/>
    <w:rsid w:val="008261A1"/>
    <w:rsid w:val="0085285D"/>
    <w:rsid w:val="0085705B"/>
    <w:rsid w:val="00861C23"/>
    <w:rsid w:val="00887017"/>
    <w:rsid w:val="008A1AA5"/>
    <w:rsid w:val="008A713B"/>
    <w:rsid w:val="008B37FA"/>
    <w:rsid w:val="008B74D5"/>
    <w:rsid w:val="008D542B"/>
    <w:rsid w:val="008E7F15"/>
    <w:rsid w:val="00902C58"/>
    <w:rsid w:val="00915DC8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76B1"/>
    <w:rsid w:val="00A47C83"/>
    <w:rsid w:val="00A80DDF"/>
    <w:rsid w:val="00A81A3E"/>
    <w:rsid w:val="00A91F51"/>
    <w:rsid w:val="00AB521B"/>
    <w:rsid w:val="00AC33F9"/>
    <w:rsid w:val="00AC4091"/>
    <w:rsid w:val="00AC66C8"/>
    <w:rsid w:val="00AD068B"/>
    <w:rsid w:val="00AD133F"/>
    <w:rsid w:val="00AD6F15"/>
    <w:rsid w:val="00AF6C53"/>
    <w:rsid w:val="00B000F8"/>
    <w:rsid w:val="00B00ADE"/>
    <w:rsid w:val="00B062A9"/>
    <w:rsid w:val="00B1510B"/>
    <w:rsid w:val="00B35AFE"/>
    <w:rsid w:val="00B51745"/>
    <w:rsid w:val="00B75175"/>
    <w:rsid w:val="00B909FB"/>
    <w:rsid w:val="00BA71EC"/>
    <w:rsid w:val="00BA799D"/>
    <w:rsid w:val="00BB04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3E7F"/>
    <w:rsid w:val="00C451C4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D430C"/>
    <w:rsid w:val="00E44478"/>
    <w:rsid w:val="00E4780C"/>
    <w:rsid w:val="00E603AD"/>
    <w:rsid w:val="00E612D4"/>
    <w:rsid w:val="00E62929"/>
    <w:rsid w:val="00E7588A"/>
    <w:rsid w:val="00E76FAB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4DEA"/>
    <w:rsid w:val="00F072D8"/>
    <w:rsid w:val="00F11581"/>
    <w:rsid w:val="00F15A29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  <w:rsid w:val="00FF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552E4-BD59-4704-B8FC-59B2E9D44045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65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18</cp:revision>
  <cp:lastPrinted>2022-07-14T09:34:00Z</cp:lastPrinted>
  <dcterms:created xsi:type="dcterms:W3CDTF">2022-11-09T12:03:00Z</dcterms:created>
  <dcterms:modified xsi:type="dcterms:W3CDTF">2023-07-03T06:25:00Z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