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6B6E0F5C" w:rsidR="003F0F0F" w:rsidRPr="000E58CD" w:rsidRDefault="00C30824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E45E72F" wp14:editId="7ED17733">
                <wp:simplePos x="0" y="0"/>
                <wp:positionH relativeFrom="margin">
                  <wp:posOffset>4174738</wp:posOffset>
                </wp:positionH>
                <wp:positionV relativeFrom="paragraph">
                  <wp:posOffset>279537</wp:posOffset>
                </wp:positionV>
                <wp:extent cx="2146853" cy="723569"/>
                <wp:effectExtent l="0" t="0" r="0" b="635"/>
                <wp:wrapNone/>
                <wp:docPr id="58" name="文字方塊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853" cy="72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74630" w14:textId="74AD1E44" w:rsidR="00C30824" w:rsidRPr="00927BF8" w:rsidRDefault="00C30824" w:rsidP="00C30824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認識陳炳靖的參軍、訓練</w:t>
                            </w:r>
                            <w:r w:rsidR="00B721B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及作戰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過程，以及他在森林</w:t>
                            </w:r>
                            <w:r w:rsidR="00B721B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獲救的經歷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5E72F" id="_x0000_t202" coordsize="21600,21600" o:spt="202" path="m,l,21600r21600,l21600,xe">
                <v:stroke joinstyle="miter"/>
                <v:path gradientshapeok="t" o:connecttype="rect"/>
              </v:shapetype>
              <v:shape id="文字方塊 58" o:spid="_x0000_s1026" type="#_x0000_t202" style="position:absolute;left:0;text-align:left;margin-left:328.7pt;margin-top:22pt;width:169.05pt;height:56.95pt;z-index:251658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" filled="f" stroked="f" strokeweight=".5pt">
                <v:textbox>
                  <w:txbxContent>
                    <w:p w14:paraId="67A74630" w14:textId="74AD1E44" w:rsidR="00C30824" w:rsidRPr="00927BF8" w:rsidRDefault="00C30824" w:rsidP="00C30824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認識陳炳靖的參軍、訓練</w:t>
                      </w:r>
                      <w:r w:rsidR="00B721B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及作戰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過程，以及他在森林</w:t>
                      </w:r>
                      <w:r w:rsidR="00B721B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獲救的經歷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8B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飛虎歲月</w:t>
      </w:r>
    </w:p>
    <w:p w14:paraId="49DB1BB3" w14:textId="144AEF50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07289644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3796C7C9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86016D" w:rsidRPr="0086016D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86016D" w:rsidRPr="0086016D"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P3</w:t>
                            </w:r>
                            <w:r w:rsidR="00210BF9" w:rsidRPr="00210BF9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 w:rsidR="004D38B6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飛虎歲月</w:t>
                            </w:r>
                          </w:p>
                          <w:p w14:paraId="18F3A096" w14:textId="1C2846BA" w:rsidR="008D5419" w:rsidRPr="00C1096E" w:rsidRDefault="008D5419" w:rsidP="008D541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0D196A" w:rsidRPr="000D196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https://youtu.be/6kPrx6VUUj8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3796C7C9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86016D" w:rsidRPr="0086016D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86016D" w:rsidRPr="0086016D"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>P3</w:t>
                      </w:r>
                      <w:r w:rsidR="00210BF9" w:rsidRPr="00210BF9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老兵陳炳靖：</w:t>
                      </w:r>
                      <w:r w:rsidR="004D38B6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飛虎歲月</w:t>
                      </w:r>
                    </w:p>
                    <w:p w14:paraId="18F3A096" w14:textId="1C2846BA" w:rsidR="008D5419" w:rsidRPr="00C1096E" w:rsidRDefault="008D5419" w:rsidP="008D541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0D196A" w:rsidRPr="000D196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https://youtu.be/6kPrx6VUUj8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19CB8CC2" w:rsidR="005B59D8" w:rsidRPr="008D5419" w:rsidRDefault="00761050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76105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83" behindDoc="0" locked="0" layoutInCell="1" allowOverlap="1" wp14:anchorId="518EC075" wp14:editId="50EE3AB1">
            <wp:simplePos x="0" y="0"/>
            <wp:positionH relativeFrom="column">
              <wp:posOffset>5637942</wp:posOffset>
            </wp:positionH>
            <wp:positionV relativeFrom="paragraph">
              <wp:posOffset>270807</wp:posOffset>
            </wp:positionV>
            <wp:extent cx="539750" cy="53975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6775A80D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4D069D26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865DC0" w14:textId="77777777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750B225C" w14:textId="71333232" w:rsidR="005D069B" w:rsidRPr="005A2984" w:rsidRDefault="002D6E0E" w:rsidP="00480FBB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根據影片內容，</w:t>
      </w:r>
      <w:r w:rsidR="00722F8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成為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空軍</w:t>
      </w:r>
      <w:r w:rsidR="00722F8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需要具備甚麼條件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？在</w:t>
      </w:r>
      <w:r w:rsidR="00340A4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340A4E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inline distT="0" distB="0" distL="0" distR="0" wp14:anchorId="12A2DB9C" wp14:editId="5EBF1810">
            <wp:extent cx="266700" cy="266700"/>
            <wp:effectExtent l="0" t="0" r="0" b="0"/>
            <wp:docPr id="3" name="圖形 3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A4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340A4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內填色</w:t>
      </w:r>
      <w:r w:rsidR="008D5419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5A2984" w:rsidRPr="005A2984">
        <w:rPr>
          <w:rFonts w:ascii="Microsoft JhengHei" w:eastAsia="Microsoft JhengHei" w:hAnsi="Microsoft JhengHei" w:hint="eastAsia"/>
          <w:color w:val="FF0000"/>
        </w:rPr>
        <w:t>(</w:t>
      </w:r>
      <w:r w:rsidR="005A2984" w:rsidRPr="005A2984">
        <w:rPr>
          <w:rFonts w:ascii="Microsoft JhengHei" w:eastAsia="Microsoft JhengHei" w:hAnsi="Microsoft JhengHei" w:hint="eastAsia"/>
          <w:color w:val="FF0000"/>
        </w:rPr>
        <w:sym w:font="Wingdings" w:char="F0AD"/>
      </w:r>
      <w:r w:rsidR="005A2984" w:rsidRPr="005A2984">
        <w:rPr>
          <w:rFonts w:ascii="Microsoft JhengHei" w:eastAsia="Microsoft JhengHei" w:hAnsi="Microsoft JhengHei" w:hint="eastAsia"/>
          <w:color w:val="FF0000"/>
        </w:rPr>
        <w:t>代表填色)</w:t>
      </w:r>
    </w:p>
    <w:p w14:paraId="6BACA5DE" w14:textId="787BD77A" w:rsidR="00E102DE" w:rsidRPr="00783946" w:rsidRDefault="005A2984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FAF4927" wp14:editId="29FBDEC0">
                <wp:simplePos x="0" y="0"/>
                <wp:positionH relativeFrom="column">
                  <wp:posOffset>2012315</wp:posOffset>
                </wp:positionH>
                <wp:positionV relativeFrom="paragraph">
                  <wp:posOffset>156210</wp:posOffset>
                </wp:positionV>
                <wp:extent cx="647700" cy="57150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AAFA2" w14:textId="56272815" w:rsidR="005A2984" w:rsidRDefault="005A2984" w:rsidP="005A2984">
                            <w:pPr>
                              <w:jc w:val="center"/>
                            </w:pPr>
                            <w:r w:rsidRPr="005A298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F4927" id="矩形 2" o:spid="_x0000_s1028" style="position:absolute;margin-left:158.45pt;margin-top:12.3pt;width:51pt;height:4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" filled="f" stroked="f" strokeweight="1pt">
                <v:textbox>
                  <w:txbxContent>
                    <w:p w14:paraId="4BBAAFA2" w14:textId="56272815" w:rsidR="005A2984" w:rsidRDefault="005A2984" w:rsidP="005A2984">
                      <w:pPr>
                        <w:jc w:val="center"/>
                      </w:pPr>
                      <w:r w:rsidRPr="005A298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sym w:font="Wingdings" w:char="F0AD"/>
                      </w:r>
                    </w:p>
                  </w:txbxContent>
                </v:textbox>
              </v:rect>
            </w:pict>
          </mc:Fallback>
        </mc:AlternateContent>
      </w:r>
      <w:r w:rsidR="00340A4E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8245" behindDoc="0" locked="0" layoutInCell="1" allowOverlap="1" wp14:anchorId="0FA25788" wp14:editId="3C41E582">
            <wp:simplePos x="0" y="0"/>
            <wp:positionH relativeFrom="column">
              <wp:posOffset>5124450</wp:posOffset>
            </wp:positionH>
            <wp:positionV relativeFrom="paragraph">
              <wp:posOffset>127000</wp:posOffset>
            </wp:positionV>
            <wp:extent cx="514350" cy="514350"/>
            <wp:effectExtent l="0" t="0" r="0" b="0"/>
            <wp:wrapNone/>
            <wp:docPr id="9" name="圖形 9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4E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8243" behindDoc="0" locked="0" layoutInCell="1" allowOverlap="1" wp14:anchorId="5B182432" wp14:editId="44C9D6D2">
            <wp:simplePos x="0" y="0"/>
            <wp:positionH relativeFrom="column">
              <wp:posOffset>2037715</wp:posOffset>
            </wp:positionH>
            <wp:positionV relativeFrom="paragraph">
              <wp:posOffset>127635</wp:posOffset>
            </wp:positionV>
            <wp:extent cx="514350" cy="514350"/>
            <wp:effectExtent l="0" t="0" r="0" b="0"/>
            <wp:wrapNone/>
            <wp:docPr id="7" name="圖形 7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4E"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5796FB" wp14:editId="561D8024">
                <wp:simplePos x="0" y="0"/>
                <wp:positionH relativeFrom="column">
                  <wp:posOffset>685165</wp:posOffset>
                </wp:positionH>
                <wp:positionV relativeFrom="paragraph">
                  <wp:posOffset>70485</wp:posOffset>
                </wp:positionV>
                <wp:extent cx="1955800" cy="654050"/>
                <wp:effectExtent l="38100" t="38100" r="120650" b="107950"/>
                <wp:wrapNone/>
                <wp:docPr id="4" name="矩形: 剪去對角角落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B6B6B" w14:textId="21F3928A" w:rsidR="00340A4E" w:rsidRPr="005C1733" w:rsidRDefault="00340A4E" w:rsidP="00340A4E">
                            <w:pPr>
                              <w:ind w:firstLineChars="150" w:firstLine="480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5C173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體格健全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96FB" id="矩形: 剪去對角角落 4" o:spid="_x0000_s1029" style="position:absolute;margin-left:53.95pt;margin-top:5.55pt;width:154pt;height:51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Uy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082B6B6B" w14:textId="21F3928A" w:rsidR="00340A4E" w:rsidRPr="005C1733" w:rsidRDefault="00340A4E" w:rsidP="00340A4E">
                      <w:pPr>
                        <w:ind w:firstLineChars="150" w:firstLine="480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5C1733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體格健全</w:t>
                      </w:r>
                    </w:p>
                  </w:txbxContent>
                </v:textbox>
              </v:shape>
            </w:pict>
          </mc:Fallback>
        </mc:AlternateContent>
      </w:r>
      <w:r w:rsidR="00340A4E"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52A3E9" wp14:editId="0E4305CB">
                <wp:simplePos x="0" y="0"/>
                <wp:positionH relativeFrom="column">
                  <wp:posOffset>3790950</wp:posOffset>
                </wp:positionH>
                <wp:positionV relativeFrom="paragraph">
                  <wp:posOffset>69850</wp:posOffset>
                </wp:positionV>
                <wp:extent cx="1955800" cy="654050"/>
                <wp:effectExtent l="38100" t="38100" r="120650" b="107950"/>
                <wp:wrapNone/>
                <wp:docPr id="8" name="矩形: 剪去對角角落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41961" w14:textId="58524D9A" w:rsidR="00340A4E" w:rsidRPr="005C1733" w:rsidRDefault="005C1733" w:rsidP="005C1733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0A4E" w:rsidRPr="005C173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沒有娶妻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A3E9" id="矩形: 剪去對角角落 8" o:spid="_x0000_s1030" style="position:absolute;margin-left:298.5pt;margin-top:5.5pt;width:154pt;height:51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4l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24941961" w14:textId="58524D9A" w:rsidR="00340A4E" w:rsidRPr="005C1733" w:rsidRDefault="005C1733" w:rsidP="005C1733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340A4E" w:rsidRPr="005C1733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沒有娶妻</w:t>
                      </w:r>
                    </w:p>
                  </w:txbxContent>
                </v:textbox>
              </v:shape>
            </w:pict>
          </mc:Fallback>
        </mc:AlternateContent>
      </w:r>
    </w:p>
    <w:p w14:paraId="5437C9CE" w14:textId="2B04F6C6" w:rsidR="00783946" w:rsidRPr="00340A4E" w:rsidRDefault="00783946" w:rsidP="00340A4E">
      <w:pPr>
        <w:spacing w:line="276" w:lineRule="auto"/>
        <w:ind w:left="357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1199E86" w14:textId="1F8C9ABF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1D24820" w14:textId="34F6A378" w:rsid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74EA02B0" w14:textId="7CDE9D06" w:rsidR="00340A4E" w:rsidRPr="00783946" w:rsidRDefault="00340A4E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E9B7B8D" wp14:editId="39ACED88">
                <wp:simplePos x="0" y="0"/>
                <wp:positionH relativeFrom="column">
                  <wp:posOffset>3790950</wp:posOffset>
                </wp:positionH>
                <wp:positionV relativeFrom="paragraph">
                  <wp:posOffset>184150</wp:posOffset>
                </wp:positionV>
                <wp:extent cx="1955800" cy="654050"/>
                <wp:effectExtent l="38100" t="38100" r="120650" b="107950"/>
                <wp:wrapNone/>
                <wp:docPr id="12" name="矩形: 剪去對角角落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320CF" w14:textId="3F229ED7" w:rsidR="00340A4E" w:rsidRPr="005C1733" w:rsidRDefault="007D0F97" w:rsidP="005C1733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0A4E" w:rsidRPr="005C173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懂得說英語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7B8D" id="矩形: 剪去對角角落 12" o:spid="_x0000_s1031" style="position:absolute;margin-left:298.5pt;margin-top:14.5pt;width:154pt;height:51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ao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309320CF" w14:textId="3F229ED7" w:rsidR="00340A4E" w:rsidRPr="005C1733" w:rsidRDefault="007D0F97" w:rsidP="005C1733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340A4E" w:rsidRPr="005C1733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懂得說英語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1427853" wp14:editId="470E7EDF">
                <wp:simplePos x="0" y="0"/>
                <wp:positionH relativeFrom="column">
                  <wp:posOffset>685800</wp:posOffset>
                </wp:positionH>
                <wp:positionV relativeFrom="paragraph">
                  <wp:posOffset>184150</wp:posOffset>
                </wp:positionV>
                <wp:extent cx="1955800" cy="654050"/>
                <wp:effectExtent l="38100" t="38100" r="120650" b="107950"/>
                <wp:wrapNone/>
                <wp:docPr id="10" name="矩形: 剪去對角角落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AF6F" w14:textId="5509123B" w:rsidR="00340A4E" w:rsidRPr="005C1733" w:rsidRDefault="00340A4E" w:rsidP="00340A4E">
                            <w:pPr>
                              <w:ind w:firstLineChars="150" w:firstLine="480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5C173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視力好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7853" id="矩形: 剪去對角角落 10" o:spid="_x0000_s1032" style="position:absolute;margin-left:54pt;margin-top:14.5pt;width:154pt;height:51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/l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7FF8AF6F" w14:textId="5509123B" w:rsidR="00340A4E" w:rsidRPr="005C1733" w:rsidRDefault="00340A4E" w:rsidP="00340A4E">
                      <w:pPr>
                        <w:ind w:firstLineChars="150" w:firstLine="480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5C1733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視力好</w:t>
                      </w:r>
                    </w:p>
                  </w:txbxContent>
                </v:textbox>
              </v:shape>
            </w:pict>
          </mc:Fallback>
        </mc:AlternateContent>
      </w:r>
    </w:p>
    <w:p w14:paraId="36BAC3B6" w14:textId="033AEAD1" w:rsidR="00783946" w:rsidRPr="00783946" w:rsidRDefault="005A2984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39E3CE3" wp14:editId="220A0BB6">
                <wp:simplePos x="0" y="0"/>
                <wp:positionH relativeFrom="column">
                  <wp:posOffset>2009775</wp:posOffset>
                </wp:positionH>
                <wp:positionV relativeFrom="paragraph">
                  <wp:posOffset>38100</wp:posOffset>
                </wp:positionV>
                <wp:extent cx="647700" cy="57150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1F055" w14:textId="77777777" w:rsidR="005A2984" w:rsidRDefault="005A2984" w:rsidP="005A2984">
                            <w:pPr>
                              <w:jc w:val="center"/>
                            </w:pPr>
                            <w:r w:rsidRPr="005A298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E3CE3" id="矩形 6" o:spid="_x0000_s1033" style="position:absolute;margin-left:158.25pt;margin-top:3pt;width:51pt;height:4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" filled="f" stroked="f" strokeweight="1pt">
                <v:textbox>
                  <w:txbxContent>
                    <w:p w14:paraId="0DA1F055" w14:textId="77777777" w:rsidR="005A2984" w:rsidRDefault="005A2984" w:rsidP="005A2984">
                      <w:pPr>
                        <w:jc w:val="center"/>
                      </w:pPr>
                      <w:r w:rsidRPr="005A298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sym w:font="Wingdings" w:char="F0AD"/>
                      </w:r>
                    </w:p>
                  </w:txbxContent>
                </v:textbox>
              </v:rect>
            </w:pict>
          </mc:Fallback>
        </mc:AlternateContent>
      </w:r>
      <w:r w:rsidR="00340A4E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8249" behindDoc="0" locked="0" layoutInCell="1" allowOverlap="1" wp14:anchorId="12D1FB72" wp14:editId="21980E78">
            <wp:simplePos x="0" y="0"/>
            <wp:positionH relativeFrom="column">
              <wp:posOffset>5124450</wp:posOffset>
            </wp:positionH>
            <wp:positionV relativeFrom="paragraph">
              <wp:posOffset>19050</wp:posOffset>
            </wp:positionV>
            <wp:extent cx="514350" cy="514350"/>
            <wp:effectExtent l="0" t="0" r="0" b="0"/>
            <wp:wrapNone/>
            <wp:docPr id="14" name="圖形 14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4E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8247" behindDoc="0" locked="0" layoutInCell="1" allowOverlap="1" wp14:anchorId="483241C9" wp14:editId="12261844">
            <wp:simplePos x="0" y="0"/>
            <wp:positionH relativeFrom="column">
              <wp:posOffset>2038350</wp:posOffset>
            </wp:positionH>
            <wp:positionV relativeFrom="paragraph">
              <wp:posOffset>19050</wp:posOffset>
            </wp:positionV>
            <wp:extent cx="514350" cy="514350"/>
            <wp:effectExtent l="0" t="0" r="0" b="0"/>
            <wp:wrapNone/>
            <wp:docPr id="11" name="圖形 11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08321" w14:textId="54C2FEE8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673589C6" w14:textId="26391059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6DE307B" w14:textId="51C860C5" w:rsidR="00340A4E" w:rsidRDefault="00340A4E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F4B397A" w14:textId="6CD45DA5" w:rsidR="00083024" w:rsidRPr="007410AF" w:rsidRDefault="007D0F97" w:rsidP="007410AF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8251" behindDoc="0" locked="0" layoutInCell="1" allowOverlap="1" wp14:anchorId="6853F47D" wp14:editId="0AF6EBCE">
            <wp:simplePos x="0" y="0"/>
            <wp:positionH relativeFrom="column">
              <wp:posOffset>2090109</wp:posOffset>
            </wp:positionH>
            <wp:positionV relativeFrom="paragraph">
              <wp:posOffset>151394</wp:posOffset>
            </wp:positionV>
            <wp:extent cx="514350" cy="514350"/>
            <wp:effectExtent l="0" t="0" r="0" b="0"/>
            <wp:wrapNone/>
            <wp:docPr id="16" name="圖形 16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84"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CB996ED" wp14:editId="081359F1">
                <wp:simplePos x="0" y="0"/>
                <wp:positionH relativeFrom="column">
                  <wp:posOffset>5067300</wp:posOffset>
                </wp:positionH>
                <wp:positionV relativeFrom="paragraph">
                  <wp:posOffset>212090</wp:posOffset>
                </wp:positionV>
                <wp:extent cx="647700" cy="571500"/>
                <wp:effectExtent l="0" t="0" r="0" b="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EFC51" w14:textId="77777777" w:rsidR="005A2984" w:rsidRDefault="005A2984" w:rsidP="005A2984">
                            <w:pPr>
                              <w:jc w:val="center"/>
                            </w:pPr>
                            <w:r w:rsidRPr="005A298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996ED" id="矩形 41" o:spid="_x0000_s1034" style="position:absolute;margin-left:399pt;margin-top:16.7pt;width:51pt;height:4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" filled="f" stroked="f" strokeweight="1pt">
                <v:textbox>
                  <w:txbxContent>
                    <w:p w14:paraId="064EFC51" w14:textId="77777777" w:rsidR="005A2984" w:rsidRDefault="005A2984" w:rsidP="005A2984">
                      <w:pPr>
                        <w:jc w:val="center"/>
                      </w:pPr>
                      <w:r w:rsidRPr="005A298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sym w:font="Wingdings" w:char="F0AD"/>
                      </w:r>
                    </w:p>
                  </w:txbxContent>
                </v:textbox>
              </v:rect>
            </w:pict>
          </mc:Fallback>
        </mc:AlternateContent>
      </w:r>
      <w:r w:rsidR="00340A4E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8253" behindDoc="0" locked="0" layoutInCell="1" allowOverlap="1" wp14:anchorId="18F7451A" wp14:editId="086FE0D7">
            <wp:simplePos x="0" y="0"/>
            <wp:positionH relativeFrom="column">
              <wp:posOffset>5092700</wp:posOffset>
            </wp:positionH>
            <wp:positionV relativeFrom="paragraph">
              <wp:posOffset>171450</wp:posOffset>
            </wp:positionV>
            <wp:extent cx="514350" cy="514350"/>
            <wp:effectExtent l="0" t="0" r="0" b="0"/>
            <wp:wrapNone/>
            <wp:docPr id="33" name="圖形 33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4E"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E4DD80A" wp14:editId="451F932F">
                <wp:simplePos x="0" y="0"/>
                <wp:positionH relativeFrom="column">
                  <wp:posOffset>3790950</wp:posOffset>
                </wp:positionH>
                <wp:positionV relativeFrom="paragraph">
                  <wp:posOffset>95885</wp:posOffset>
                </wp:positionV>
                <wp:extent cx="1955800" cy="654050"/>
                <wp:effectExtent l="38100" t="38100" r="120650" b="107950"/>
                <wp:wrapNone/>
                <wp:docPr id="32" name="矩形: 剪去對角角落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2F28F" w14:textId="77777777" w:rsidR="00340A4E" w:rsidRPr="007D0F97" w:rsidRDefault="00340A4E" w:rsidP="00340A4E">
                            <w:pPr>
                              <w:ind w:firstLineChars="100" w:firstLine="320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反應快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D80A" id="矩形: 剪去對角角落 32" o:spid="_x0000_s1035" style="position:absolute;margin-left:298.5pt;margin-top:7.55pt;width:154pt;height:51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FH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14E2F28F" w14:textId="77777777" w:rsidR="00340A4E" w:rsidRPr="007D0F97" w:rsidRDefault="00340A4E" w:rsidP="00340A4E">
                      <w:pPr>
                        <w:ind w:firstLineChars="100" w:firstLine="320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反應快</w:t>
                      </w:r>
                    </w:p>
                  </w:txbxContent>
                </v:textbox>
              </v:shape>
            </w:pict>
          </mc:Fallback>
        </mc:AlternateContent>
      </w:r>
      <w:r w:rsidR="00340A4E"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040358" wp14:editId="46EA8B72">
                <wp:simplePos x="0" y="0"/>
                <wp:positionH relativeFrom="column">
                  <wp:posOffset>685800</wp:posOffset>
                </wp:positionH>
                <wp:positionV relativeFrom="paragraph">
                  <wp:posOffset>115570</wp:posOffset>
                </wp:positionV>
                <wp:extent cx="1955800" cy="654050"/>
                <wp:effectExtent l="38100" t="38100" r="120650" b="107950"/>
                <wp:wrapNone/>
                <wp:docPr id="15" name="矩形: 剪去對角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0CFA0" w14:textId="46E3F93E" w:rsidR="00340A4E" w:rsidRPr="007D0F97" w:rsidRDefault="00340A4E" w:rsidP="00340A4E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懂得駕駛船隻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0358" id="矩形: 剪去對角角落 15" o:spid="_x0000_s1036" style="position:absolute;margin-left:54pt;margin-top:9.1pt;width:154pt;height:51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33F0CFA0" w14:textId="46E3F93E" w:rsidR="00340A4E" w:rsidRPr="007D0F97" w:rsidRDefault="00340A4E" w:rsidP="00340A4E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懂得駕駛船隻</w:t>
                      </w:r>
                    </w:p>
                  </w:txbxContent>
                </v:textbox>
              </v:shape>
            </w:pict>
          </mc:Fallback>
        </mc:AlternateContent>
      </w:r>
    </w:p>
    <w:p w14:paraId="10DD8A3D" w14:textId="2A579272" w:rsidR="00083024" w:rsidRPr="00083024" w:rsidRDefault="00083024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7649EBEC" w14:textId="0CECB513" w:rsidR="00083024" w:rsidRDefault="00083024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6FEB4296" w14:textId="2F666689" w:rsidR="00083024" w:rsidRDefault="00083024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0F2A269" w14:textId="51DD22C4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83D2DEF" w14:textId="01D406C3" w:rsidR="001B5B02" w:rsidRPr="001B5B02" w:rsidRDefault="008A4BF2" w:rsidP="001B5B02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6766AD2D" wp14:editId="2597B86B">
                <wp:simplePos x="0" y="0"/>
                <wp:positionH relativeFrom="page">
                  <wp:align>left</wp:align>
                </wp:positionH>
                <wp:positionV relativeFrom="paragraph">
                  <wp:posOffset>469265</wp:posOffset>
                </wp:positionV>
                <wp:extent cx="7552055" cy="1966823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1966823"/>
                        </a:xfrm>
                        <a:prstGeom prst="rect">
                          <a:avLst/>
                        </a:prstGeom>
                        <a:solidFill>
                          <a:srgbClr val="FFF8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EF1DA" id="Rectangle 13" o:spid="_x0000_s1026" style="position:absolute;margin-left:0;margin-top:36.95pt;width:594.65pt;height:154.85pt;z-index:-2515896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" fillcolor="#fff8eb" stroked="f" strokeweight="1pt">
                <w10:wrap anchorx="page"/>
              </v:rect>
            </w:pict>
          </mc:Fallback>
        </mc:AlternateContent>
      </w:r>
      <w:r w:rsidR="002A61F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陳炳靖的</w:t>
      </w:r>
      <w:r w:rsidR="00340A4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空軍訓練</w:t>
      </w:r>
      <w:r w:rsidR="002A61F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生涯是怎樣的</w:t>
      </w:r>
      <w:r w:rsidR="00340A4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？在</w:t>
      </w:r>
      <w:r w:rsidR="0072221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括號內圈出適當的</w:t>
      </w:r>
      <w:r w:rsidR="0050402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答案</w:t>
      </w:r>
      <w:r w:rsidR="00340A4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7348F37" w14:textId="44CFFF0D" w:rsidR="008A4BF2" w:rsidRPr="007D0F97" w:rsidRDefault="007D0F97" w:rsidP="008A4BF2">
      <w:pPr>
        <w:spacing w:beforeLines="100" w:before="240" w:line="720" w:lineRule="exact"/>
        <w:ind w:left="397" w:right="284" w:firstLineChars="200" w:firstLine="640"/>
        <w:jc w:val="both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 w:rsidRPr="007D0F9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9D5CC46" wp14:editId="4A06C7E8">
                <wp:simplePos x="0" y="0"/>
                <wp:positionH relativeFrom="column">
                  <wp:posOffset>265106</wp:posOffset>
                </wp:positionH>
                <wp:positionV relativeFrom="paragraph">
                  <wp:posOffset>1586230</wp:posOffset>
                </wp:positionV>
                <wp:extent cx="666750" cy="333375"/>
                <wp:effectExtent l="0" t="0" r="19050" b="28575"/>
                <wp:wrapNone/>
                <wp:docPr id="47" name="橢圓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9122F9" id="橢圓 47" o:spid="_x0000_s1026" style="position:absolute;margin-left:20.85pt;margin-top:124.9pt;width:52.5pt;height:26.2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7D0F9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F5E6832" wp14:editId="6B60125E">
                <wp:simplePos x="0" y="0"/>
                <wp:positionH relativeFrom="column">
                  <wp:posOffset>2912673</wp:posOffset>
                </wp:positionH>
                <wp:positionV relativeFrom="paragraph">
                  <wp:posOffset>656746</wp:posOffset>
                </wp:positionV>
                <wp:extent cx="514350" cy="333375"/>
                <wp:effectExtent l="0" t="0" r="19050" b="28575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E1C69" id="橢圓 45" o:spid="_x0000_s1026" style="position:absolute;margin-left:229.35pt;margin-top:51.7pt;width:40.5pt;height:26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7D0F9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A6E000A" wp14:editId="73531881">
                <wp:simplePos x="0" y="0"/>
                <wp:positionH relativeFrom="column">
                  <wp:posOffset>3140758</wp:posOffset>
                </wp:positionH>
                <wp:positionV relativeFrom="paragraph">
                  <wp:posOffset>210676</wp:posOffset>
                </wp:positionV>
                <wp:extent cx="514350" cy="333375"/>
                <wp:effectExtent l="0" t="0" r="19050" b="28575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30037F" id="橢圓 42" o:spid="_x0000_s1026" style="position:absolute;margin-left:247.3pt;margin-top:16.6pt;width:40.5pt;height:26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CF453F" w:rsidRPr="007D0F97">
        <w:rPr>
          <w:noProof/>
          <w:sz w:val="32"/>
          <w:szCs w:val="32"/>
        </w:rPr>
        <w:drawing>
          <wp:anchor distT="0" distB="0" distL="114300" distR="114300" simplePos="0" relativeHeight="251658260" behindDoc="0" locked="0" layoutInCell="1" allowOverlap="1" wp14:anchorId="593C337D" wp14:editId="4BCAF14A">
            <wp:simplePos x="0" y="0"/>
            <wp:positionH relativeFrom="page">
              <wp:posOffset>5499375</wp:posOffset>
            </wp:positionH>
            <wp:positionV relativeFrom="paragraph">
              <wp:posOffset>1864587</wp:posOffset>
            </wp:positionV>
            <wp:extent cx="2155937" cy="1522388"/>
            <wp:effectExtent l="0" t="0" r="0" b="1905"/>
            <wp:wrapNone/>
            <wp:docPr id="25" name="圖片 25" descr="1021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2192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4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37" cy="1522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陳炳靖曾在中國和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(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日本 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美國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前穌聯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法國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)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接受訓練</w:t>
      </w:r>
      <w:r w:rsidR="001B5B02" w:rsidRPr="007D0F97">
        <w:rPr>
          <w:rFonts w:ascii="DFKai-SB" w:hAnsi="DFKai-SB" w:cs="Times New Roman" w:hint="eastAsia"/>
          <w:color w:val="040606" w:themeColor="text2"/>
          <w:sz w:val="32"/>
          <w:szCs w:val="32"/>
        </w:rPr>
        <w:t>，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訓練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期間既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學習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(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日語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英語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俄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語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法語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)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，又學習飛行原理</w:t>
      </w:r>
      <w:r w:rsidR="00287DA6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，並需要完成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實習</w:t>
      </w:r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。在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嚴格訓</w:t>
      </w:r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練下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，他成為</w:t>
      </w:r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了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(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獅子隊 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   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飛虎隊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鯊魚隊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中美隊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)</w:t>
      </w:r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的一份子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。</w:t>
      </w:r>
    </w:p>
    <w:p w14:paraId="47A44827" w14:textId="0C79F792" w:rsidR="008A4BF2" w:rsidRDefault="008A4BF2" w:rsidP="008A4BF2">
      <w:pPr>
        <w:spacing w:beforeLines="100" w:before="240" w:line="720" w:lineRule="exact"/>
        <w:ind w:left="397" w:firstLineChars="200" w:firstLine="560"/>
        <w:jc w:val="both"/>
        <w:rPr>
          <w:rFonts w:ascii="DFKai-SB" w:eastAsia="DFKai-SB" w:hAnsi="DFKai-SB" w:cs="Times New Roman"/>
          <w:color w:val="040606" w:themeColor="text2"/>
          <w:sz w:val="28"/>
          <w:szCs w:val="28"/>
        </w:rPr>
      </w:pPr>
    </w:p>
    <w:p w14:paraId="692F0CF7" w14:textId="484213C5" w:rsidR="00783946" w:rsidRPr="00287DA6" w:rsidRDefault="002A61FE" w:rsidP="00CB4FAB">
      <w:pPr>
        <w:pStyle w:val="a7"/>
        <w:numPr>
          <w:ilvl w:val="0"/>
          <w:numId w:val="6"/>
        </w:numPr>
        <w:spacing w:beforeLines="100" w:before="240"/>
        <w:ind w:left="357" w:hanging="357"/>
        <w:jc w:val="both"/>
        <w:rPr>
          <w:rFonts w:ascii="Times New Roman" w:hAnsi="Times New Roman" w:cs="Times New Roman"/>
          <w:color w:val="040606" w:themeColor="text2"/>
          <w:sz w:val="28"/>
          <w:szCs w:val="28"/>
        </w:rPr>
      </w:pPr>
      <w:r w:rsidRPr="00287D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lastRenderedPageBreak/>
        <w:t>陳炳靖在越南執行任務時，發生了甚麼事情？在橫線上填寫代表字母，順序排列事情的經過。</w:t>
      </w:r>
    </w:p>
    <w:p w14:paraId="2CD6D9CD" w14:textId="3930C67C" w:rsidR="00783946" w:rsidRPr="00783946" w:rsidRDefault="002A61FE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AD5528" wp14:editId="6F40F9A1">
                <wp:simplePos x="0" y="0"/>
                <wp:positionH relativeFrom="margin">
                  <wp:align>right</wp:align>
                </wp:positionH>
                <wp:positionV relativeFrom="paragraph">
                  <wp:posOffset>214582</wp:posOffset>
                </wp:positionV>
                <wp:extent cx="2981146" cy="584200"/>
                <wp:effectExtent l="38100" t="38100" r="86360" b="10160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146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002BD" w14:textId="72821DDD" w:rsidR="00323D45" w:rsidRPr="007D0F97" w:rsidRDefault="008761F2" w:rsidP="00323D4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B. </w:t>
                            </w:r>
                            <w:r w:rsidR="002A61FE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與日軍交戰時右肩中</w:t>
                            </w:r>
                            <w:r w:rsidR="006D146B" w:rsidRPr="007D0F9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槍</w:t>
                            </w:r>
                            <w:r w:rsidR="00323D45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D552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3" o:spid="_x0000_s1037" type="#_x0000_t116" style="position:absolute;margin-left:183.55pt;margin-top:16.9pt;width:234.75pt;height:46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" fillcolor="#d5f4ff" stroked="f" strokeweight="1pt">
                <v:shadow on="t" color="black" opacity="26214f" origin="-.5,-.5" offset=".74836mm,.74836mm"/>
                <v:textbox>
                  <w:txbxContent>
                    <w:p w14:paraId="20B002BD" w14:textId="72821DDD" w:rsidR="00323D45" w:rsidRPr="007D0F97" w:rsidRDefault="008761F2" w:rsidP="00323D4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B. </w:t>
                      </w:r>
                      <w:r w:rsidR="002A61FE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與日軍交戰時右肩中</w:t>
                      </w:r>
                      <w:r w:rsidR="006D146B" w:rsidRPr="007D0F9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槍</w:t>
                      </w:r>
                      <w:r w:rsidR="00323D45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B5F7C03" wp14:editId="6BC91B13">
                <wp:simplePos x="0" y="0"/>
                <wp:positionH relativeFrom="column">
                  <wp:posOffset>247650</wp:posOffset>
                </wp:positionH>
                <wp:positionV relativeFrom="paragraph">
                  <wp:posOffset>215900</wp:posOffset>
                </wp:positionV>
                <wp:extent cx="2712720" cy="584200"/>
                <wp:effectExtent l="38100" t="38100" r="87630" b="101600"/>
                <wp:wrapNone/>
                <wp:docPr id="17" name="流程圖: 結束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A16B3" w14:textId="2FDF81F3" w:rsidR="002A61FE" w:rsidRPr="007D0F97" w:rsidRDefault="00722F86" w:rsidP="00083024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到達有人住的地方</w:t>
                            </w:r>
                            <w:r w:rsidR="002A61FE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7C03" id="流程圖: 結束點 17" o:spid="_x0000_s1038" type="#_x0000_t116" style="position:absolute;margin-left:19.5pt;margin-top:17pt;width:213.6pt;height:4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14BA16B3" w14:textId="2FDF81F3" w:rsidR="002A61FE" w:rsidRPr="007D0F97" w:rsidRDefault="00722F86" w:rsidP="00083024">
                      <w:pPr>
                        <w:pStyle w:val="a7"/>
                        <w:numPr>
                          <w:ilvl w:val="0"/>
                          <w:numId w:val="10"/>
                        </w:num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到達有人住的地方</w:t>
                      </w:r>
                      <w:r w:rsidR="002A61FE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A6A36F" w14:textId="683DF054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75A040F4" w14:textId="47EEFAF1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3EDAC016" w14:textId="20100F06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062D6281" w14:textId="5B228F46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0644FB8" w14:textId="1183EC99" w:rsidR="00CB4FAB" w:rsidRDefault="009669F7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57A32F" wp14:editId="7B03F733">
                <wp:simplePos x="0" y="0"/>
                <wp:positionH relativeFrom="margin">
                  <wp:posOffset>3395609</wp:posOffset>
                </wp:positionH>
                <wp:positionV relativeFrom="paragraph">
                  <wp:posOffset>55880</wp:posOffset>
                </wp:positionV>
                <wp:extent cx="3084663" cy="584200"/>
                <wp:effectExtent l="38100" t="38100" r="97155" b="101600"/>
                <wp:wrapNone/>
                <wp:docPr id="22" name="流程圖: 結束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663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01583" w14:textId="39EA31B4" w:rsidR="002A61FE" w:rsidRPr="00FD79A3" w:rsidRDefault="00CB4FAB" w:rsidP="002A61FE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D. </w:t>
                            </w:r>
                            <w:r w:rsidR="00F648A2" w:rsidRP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沒有東西吃，</w:t>
                            </w:r>
                            <w:r w:rsidR="00FD79A3" w:rsidRPr="00FD79A3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尋求救助</w:t>
                            </w:r>
                            <w:r w:rsidR="002A61FE" w:rsidRPr="00FD79A3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A32F" id="流程圖: 結束點 22" o:spid="_x0000_s1039" type="#_x0000_t116" style="position:absolute;margin-left:267.35pt;margin-top:4.4pt;width:242.9pt;height:46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" fillcolor="#d5f4ff" stroked="f" strokeweight="1pt">
                <v:shadow on="t" color="black" opacity="26214f" origin="-.5,-.5" offset=".74836mm,.74836mm"/>
                <v:textbox>
                  <w:txbxContent>
                    <w:p w14:paraId="7AE01583" w14:textId="39EA31B4" w:rsidR="002A61FE" w:rsidRPr="00FD79A3" w:rsidRDefault="00CB4FAB" w:rsidP="002A61FE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D. </w:t>
                      </w:r>
                      <w:r w:rsidR="00F648A2" w:rsidRP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沒有東西吃，</w:t>
                      </w:r>
                      <w:r w:rsidR="00FD79A3" w:rsidRPr="00FD79A3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32"/>
                          <w:szCs w:val="32"/>
                        </w:rPr>
                        <w:t>尋求救助</w:t>
                      </w:r>
                      <w:r w:rsidR="002A61FE" w:rsidRPr="00FD79A3"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8E32322" wp14:editId="1784639C">
                <wp:simplePos x="0" y="0"/>
                <wp:positionH relativeFrom="column">
                  <wp:posOffset>230960</wp:posOffset>
                </wp:positionH>
                <wp:positionV relativeFrom="paragraph">
                  <wp:posOffset>47637</wp:posOffset>
                </wp:positionV>
                <wp:extent cx="2670595" cy="584200"/>
                <wp:effectExtent l="38100" t="38100" r="92075" b="101600"/>
                <wp:wrapNone/>
                <wp:docPr id="18" name="流程圖: 結束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595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6FCE" w14:textId="3521F9EA" w:rsidR="002A61FE" w:rsidRPr="007D0F97" w:rsidRDefault="008761F2" w:rsidP="002A61FE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C. </w:t>
                            </w:r>
                            <w:r w:rsidR="002A61FE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遇到野人</w:t>
                            </w:r>
                            <w:r w:rsid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而</w:t>
                            </w:r>
                            <w:r w:rsidR="00F648A2" w:rsidRPr="007D0F9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獲救</w:t>
                            </w:r>
                            <w:r w:rsidR="002A61FE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2322" id="流程圖: 結束點 18" o:spid="_x0000_s1040" type="#_x0000_t116" style="position:absolute;margin-left:18.2pt;margin-top:3.75pt;width:210.3pt;height:46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3F466FCE" w14:textId="3521F9EA" w:rsidR="002A61FE" w:rsidRPr="007D0F97" w:rsidRDefault="008761F2" w:rsidP="002A61FE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C. </w:t>
                      </w:r>
                      <w:r w:rsidR="002A61FE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遇到野人</w:t>
                      </w:r>
                      <w:r w:rsid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而</w:t>
                      </w:r>
                      <w:r w:rsidR="00F648A2" w:rsidRPr="007D0F9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獲救</w:t>
                      </w:r>
                      <w:r w:rsidR="002A61FE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52D804" w14:textId="77777777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F8160AC" w14:textId="719AB305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80D3704" w14:textId="2363949D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D834856" w14:textId="0D6FB66E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72037E0" w14:textId="5B40411F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0610C73" wp14:editId="7C62355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2954810" cy="584200"/>
                <wp:effectExtent l="38100" t="38100" r="93345" b="101600"/>
                <wp:wrapNone/>
                <wp:docPr id="19" name="流程圖: 結束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81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D6EE1" w14:textId="688198F6" w:rsidR="002A61FE" w:rsidRPr="00253F4E" w:rsidRDefault="00CB4FAB" w:rsidP="002A61FE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F</w:t>
                            </w:r>
                            <w:r w:rsidR="00A04271"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.</w:t>
                            </w:r>
                            <w:r w:rsidR="00722F86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48A2" w:rsidRP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在高樹上</w:t>
                            </w:r>
                            <w:r w:rsidR="00722F86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割斷</w:t>
                            </w:r>
                            <w:r w:rsidR="00253F4E" w:rsidRPr="00253F4E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傘繩落地</w:t>
                            </w:r>
                            <w:r w:rsidR="002A61FE" w:rsidRPr="00253F4E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0C73" id="流程圖: 結束點 19" o:spid="_x0000_s1041" type="#_x0000_t116" style="position:absolute;margin-left:181.45pt;margin-top:4pt;width:232.65pt;height:46pt;z-index:25165825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" fillcolor="#d5f4ff" stroked="f" strokeweight="1pt">
                <v:shadow on="t" color="black" opacity="26214f" origin="-.5,-.5" offset=".74836mm,.74836mm"/>
                <v:textbox>
                  <w:txbxContent>
                    <w:p w14:paraId="180D6EE1" w14:textId="688198F6" w:rsidR="002A61FE" w:rsidRPr="00253F4E" w:rsidRDefault="00CB4FAB" w:rsidP="002A61FE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F</w:t>
                      </w:r>
                      <w:r w:rsidR="00A04271"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.</w:t>
                      </w:r>
                      <w:r w:rsidR="00722F86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 </w:t>
                      </w:r>
                      <w:r w:rsidR="00F648A2" w:rsidRP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在高樹上</w:t>
                      </w:r>
                      <w:r w:rsidR="00722F86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割斷</w:t>
                      </w:r>
                      <w:r w:rsidR="00253F4E" w:rsidRPr="00253F4E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32"/>
                          <w:szCs w:val="32"/>
                        </w:rPr>
                        <w:t>傘繩落地</w:t>
                      </w:r>
                      <w:r w:rsidR="002A61FE" w:rsidRPr="00253F4E"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2583624" wp14:editId="55BC5ADC">
                <wp:simplePos x="0" y="0"/>
                <wp:positionH relativeFrom="column">
                  <wp:posOffset>234950</wp:posOffset>
                </wp:positionH>
                <wp:positionV relativeFrom="paragraph">
                  <wp:posOffset>51435</wp:posOffset>
                </wp:positionV>
                <wp:extent cx="2712720" cy="584200"/>
                <wp:effectExtent l="38100" t="38100" r="87630" b="101600"/>
                <wp:wrapNone/>
                <wp:docPr id="20" name="流程圖: 結束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D28A0" w14:textId="618F3A2D" w:rsidR="002A61FE" w:rsidRPr="009669F7" w:rsidRDefault="00117084" w:rsidP="002A61FE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E. </w:t>
                            </w:r>
                            <w:r w:rsidR="002A61FE"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從飛機上</w:t>
                            </w: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拉桿跳</w:t>
                            </w:r>
                            <w:r w:rsidR="002A61FE"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3624" id="流程圖: 結束點 20" o:spid="_x0000_s1042" type="#_x0000_t116" style="position:absolute;margin-left:18.5pt;margin-top:4.05pt;width:213.6pt;height:46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0C3D28A0" w14:textId="618F3A2D" w:rsidR="002A61FE" w:rsidRPr="009669F7" w:rsidRDefault="00117084" w:rsidP="002A61FE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E. </w:t>
                      </w:r>
                      <w:r w:rsidR="002A61FE"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從飛機上</w:t>
                      </w: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拉桿跳</w:t>
                      </w:r>
                      <w:r w:rsidR="002A61FE"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傘。</w:t>
                      </w:r>
                    </w:p>
                  </w:txbxContent>
                </v:textbox>
              </v:shape>
            </w:pict>
          </mc:Fallback>
        </mc:AlternateContent>
      </w:r>
    </w:p>
    <w:p w14:paraId="0AB6E6C4" w14:textId="13BD5051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35EA690" w14:textId="129AD382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4FD3C5D" w14:textId="6757CF5E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0D6184F" w14:textId="71A59A04" w:rsidR="00CB4FAB" w:rsidRDefault="002E6743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color w:val="040606" w:themeColor="text2"/>
        </w:rPr>
        <w:t xml:space="preserve">     </w:t>
      </w:r>
    </w:p>
    <w:p w14:paraId="1A5E9A52" w14:textId="02018D44" w:rsidR="002E6743" w:rsidRDefault="00734657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98B7E0C" wp14:editId="420930D8">
                <wp:simplePos x="0" y="0"/>
                <wp:positionH relativeFrom="column">
                  <wp:posOffset>5676900</wp:posOffset>
                </wp:positionH>
                <wp:positionV relativeFrom="paragraph">
                  <wp:posOffset>193675</wp:posOffset>
                </wp:positionV>
                <wp:extent cx="531495" cy="438150"/>
                <wp:effectExtent l="0" t="0" r="0" b="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E685A" w14:textId="20F10E4B" w:rsidR="00734657" w:rsidRPr="00B62F60" w:rsidRDefault="00722F86" w:rsidP="0073465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B7E0C" id="矩形 56" o:spid="_x0000_s1043" style="position:absolute;margin-left:447pt;margin-top:15.25pt;width:41.85pt;height:34.5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" filled="f" stroked="f" strokeweight="1pt">
                <v:textbox>
                  <w:txbxContent>
                    <w:p w14:paraId="2B6E685A" w14:textId="20F10E4B" w:rsidR="00734657" w:rsidRPr="00B62F60" w:rsidRDefault="00722F86" w:rsidP="0073465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2E6743">
        <w:rPr>
          <w:rFonts w:ascii="Times New Roman" w:hAnsi="Times New Roman" w:cs="Times New Roman"/>
          <w:color w:val="040606" w:themeColor="text2"/>
        </w:rPr>
        <w:t xml:space="preserve">          </w:t>
      </w:r>
      <w:r w:rsidR="002E6743">
        <w:rPr>
          <w:rFonts w:ascii="Times New Roman" w:hAnsi="Times New Roman" w:cs="Times New Roman" w:hint="eastAsia"/>
          <w:color w:val="040606" w:themeColor="text2"/>
        </w:rPr>
        <w:t>最先</w:t>
      </w:r>
      <w:r w:rsidR="002E6743">
        <w:rPr>
          <w:rFonts w:ascii="Times New Roman" w:hAnsi="Times New Roman" w:cs="Times New Roman" w:hint="eastAsia"/>
          <w:color w:val="040606" w:themeColor="text2"/>
        </w:rPr>
        <w:t xml:space="preserve"> </w:t>
      </w:r>
      <w:r w:rsidR="002E6743">
        <w:rPr>
          <w:rFonts w:ascii="Times New Roman" w:hAnsi="Times New Roman" w:cs="Times New Roman"/>
          <w:color w:val="040606" w:themeColor="text2"/>
        </w:rPr>
        <w:t xml:space="preserve">                                                                                                                                     </w:t>
      </w:r>
      <w:r w:rsidR="002E6743">
        <w:rPr>
          <w:rFonts w:ascii="Times New Roman" w:hAnsi="Times New Roman" w:cs="Times New Roman" w:hint="eastAsia"/>
          <w:color w:val="040606" w:themeColor="text2"/>
        </w:rPr>
        <w:t>最後</w:t>
      </w:r>
    </w:p>
    <w:p w14:paraId="7A75258C" w14:textId="1FC4C07E" w:rsidR="00CB4FAB" w:rsidRDefault="003836B1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18072F2" wp14:editId="270EFF49">
                <wp:simplePos x="0" y="0"/>
                <wp:positionH relativeFrom="column">
                  <wp:posOffset>288290</wp:posOffset>
                </wp:positionH>
                <wp:positionV relativeFrom="paragraph">
                  <wp:posOffset>34290</wp:posOffset>
                </wp:positionV>
                <wp:extent cx="531495" cy="438150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664DD" w14:textId="34539E6C" w:rsidR="003E438D" w:rsidRPr="00B62F60" w:rsidRDefault="00734657" w:rsidP="003E43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072F2" id="矩形 51" o:spid="_x0000_s1044" style="position:absolute;margin-left:22.7pt;margin-top:2.7pt;width:41.85pt;height:34.5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kPdwIAAEg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" filled="f" stroked="f" strokeweight="1pt">
                <v:textbox>
                  <w:txbxContent>
                    <w:p w14:paraId="76C664DD" w14:textId="34539E6C" w:rsidR="003E438D" w:rsidRPr="00B62F60" w:rsidRDefault="00734657" w:rsidP="003E438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734657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02BEF16" wp14:editId="7795E22A">
                <wp:simplePos x="0" y="0"/>
                <wp:positionH relativeFrom="column">
                  <wp:posOffset>4591050</wp:posOffset>
                </wp:positionH>
                <wp:positionV relativeFrom="paragraph">
                  <wp:posOffset>3810</wp:posOffset>
                </wp:positionV>
                <wp:extent cx="531495" cy="43815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4DA20" w14:textId="5FF58672" w:rsidR="00734657" w:rsidRPr="00B62F60" w:rsidRDefault="00722F86" w:rsidP="0073465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BEF16" id="矩形 55" o:spid="_x0000_s1045" style="position:absolute;margin-left:361.5pt;margin-top:.3pt;width:41.85pt;height:34.5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GCdwIAAEg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" filled="f" stroked="f" strokeweight="1pt">
                <v:textbox>
                  <w:txbxContent>
                    <w:p w14:paraId="4E74DA20" w14:textId="5FF58672" w:rsidR="00734657" w:rsidRPr="00B62F60" w:rsidRDefault="00722F86" w:rsidP="0073465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734657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9F3F790" wp14:editId="09F2B8BD">
                <wp:simplePos x="0" y="0"/>
                <wp:positionH relativeFrom="column">
                  <wp:posOffset>3524250</wp:posOffset>
                </wp:positionH>
                <wp:positionV relativeFrom="paragraph">
                  <wp:posOffset>8255</wp:posOffset>
                </wp:positionV>
                <wp:extent cx="531495" cy="438150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9973D" w14:textId="48090DE3" w:rsidR="00734657" w:rsidRPr="00B62F60" w:rsidRDefault="00722F86" w:rsidP="0073465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3F790" id="矩形 54" o:spid="_x0000_s1046" style="position:absolute;margin-left:277.5pt;margin-top:.65pt;width:41.85pt;height:34.5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" filled="f" stroked="f" strokeweight="1pt">
                <v:textbox>
                  <w:txbxContent>
                    <w:p w14:paraId="7549973D" w14:textId="48090DE3" w:rsidR="00734657" w:rsidRPr="00B62F60" w:rsidRDefault="00722F86" w:rsidP="0073465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734657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4006E92" wp14:editId="37DCC7E1">
                <wp:simplePos x="0" y="0"/>
                <wp:positionH relativeFrom="column">
                  <wp:posOffset>2347595</wp:posOffset>
                </wp:positionH>
                <wp:positionV relativeFrom="paragraph">
                  <wp:posOffset>32385</wp:posOffset>
                </wp:positionV>
                <wp:extent cx="531495" cy="438150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A6CDA" w14:textId="365BA805" w:rsidR="00734657" w:rsidRPr="00B62F60" w:rsidRDefault="00734657" w:rsidP="0073465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06E92" id="矩形 53" o:spid="_x0000_s1047" style="position:absolute;margin-left:184.85pt;margin-top:2.55pt;width:41.85pt;height:34.5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KGdgIAAEg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" filled="f" stroked="f" strokeweight="1pt">
                <v:textbox>
                  <w:txbxContent>
                    <w:p w14:paraId="7A8A6CDA" w14:textId="365BA805" w:rsidR="00734657" w:rsidRPr="00B62F60" w:rsidRDefault="00734657" w:rsidP="0073465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734657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D7167BC" wp14:editId="022AD8CB">
                <wp:simplePos x="0" y="0"/>
                <wp:positionH relativeFrom="column">
                  <wp:posOffset>1304925</wp:posOffset>
                </wp:positionH>
                <wp:positionV relativeFrom="paragraph">
                  <wp:posOffset>47625</wp:posOffset>
                </wp:positionV>
                <wp:extent cx="531495" cy="438150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A7F5C" w14:textId="1F6B82EC" w:rsidR="00734657" w:rsidRPr="00B62F60" w:rsidRDefault="00734657" w:rsidP="0073465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167BC" id="矩形 52" o:spid="_x0000_s1048" style="position:absolute;margin-left:102.75pt;margin-top:3.75pt;width:41.85pt;height:34.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vLdwIAAEg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" filled="f" stroked="f" strokeweight="1pt">
                <v:textbox>
                  <w:txbxContent>
                    <w:p w14:paraId="0D9A7F5C" w14:textId="1F6B82EC" w:rsidR="00734657" w:rsidRPr="00B62F60" w:rsidRDefault="00734657" w:rsidP="0073465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2E6743">
        <w:rPr>
          <w:rFonts w:ascii="Times New Roman" w:hAnsi="Times New Roman" w:cs="Times New Roman"/>
          <w:noProof/>
          <w:color w:val="040606" w:themeColor="text2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A72F351" wp14:editId="3DF076BB">
                <wp:simplePos x="0" y="0"/>
                <wp:positionH relativeFrom="column">
                  <wp:posOffset>240665</wp:posOffset>
                </wp:positionH>
                <wp:positionV relativeFrom="paragraph">
                  <wp:posOffset>157480</wp:posOffset>
                </wp:positionV>
                <wp:extent cx="6019800" cy="266700"/>
                <wp:effectExtent l="0" t="0" r="19050" b="3810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66700"/>
                          <a:chOff x="0" y="19050"/>
                          <a:chExt cx="6019800" cy="266700"/>
                        </a:xfrm>
                      </wpg:grpSpPr>
                      <wps:wsp>
                        <wps:cNvPr id="26" name="直線接點 26"/>
                        <wps:cNvCnPr/>
                        <wps:spPr>
                          <a:xfrm flipV="1">
                            <a:off x="0" y="2762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 flipV="1">
                            <a:off x="1019175" y="26670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 flipV="1">
                            <a:off x="2105025" y="24765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接點 30"/>
                        <wps:cNvCnPr/>
                        <wps:spPr>
                          <a:xfrm flipV="1">
                            <a:off x="3219450" y="22860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接點 31"/>
                        <wps:cNvCnPr/>
                        <wps:spPr>
                          <a:xfrm flipV="1">
                            <a:off x="4305300" y="21907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接點 34"/>
                        <wps:cNvCnPr/>
                        <wps:spPr>
                          <a:xfrm flipV="1">
                            <a:off x="5372100" y="2000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箭號: 向右 35"/>
                        <wps:cNvSpPr/>
                        <wps:spPr>
                          <a:xfrm>
                            <a:off x="723900" y="7620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箭號: 向右 36"/>
                        <wps:cNvSpPr/>
                        <wps:spPr>
                          <a:xfrm>
                            <a:off x="1771650" y="5715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箭號: 向右 37"/>
                        <wps:cNvSpPr/>
                        <wps:spPr>
                          <a:xfrm>
                            <a:off x="2876550" y="47625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箭號: 向右 38"/>
                        <wps:cNvSpPr/>
                        <wps:spPr>
                          <a:xfrm>
                            <a:off x="3971925" y="28575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箭號: 向右 39"/>
                        <wps:cNvSpPr/>
                        <wps:spPr>
                          <a:xfrm>
                            <a:off x="5048250" y="1905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FDC79" id="群組 40" o:spid="_x0000_s1026" style="position:absolute;margin-left:18.95pt;margin-top:12.4pt;width:474pt;height:21pt;z-index:251759616;mso-height-relative:margin" coordorigin=",190" coordsize="6019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">
                <v:line id="直線接點 26" o:spid="_x0000_s1027" style="position:absolute;flip:y;visibility:visible;mso-wrap-style:square" from="0,2762" to="647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" strokecolor="#484f5e [3213]" strokeweight=".5pt">
                  <v:stroke joinstyle="miter"/>
                </v:line>
                <v:line id="直線接點 27" o:spid="_x0000_s1028" style="position:absolute;flip:y;visibility:visible;mso-wrap-style:square" from="10191,2667" to="16668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" strokecolor="#484f5e [3213]" strokeweight=".5pt">
                  <v:stroke joinstyle="miter"/>
                </v:line>
                <v:line id="直線接點 28" o:spid="_x0000_s1029" style="position:absolute;flip:y;visibility:visible;mso-wrap-style:square" from="21050,2476" to="2752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" strokecolor="#484f5e [3213]" strokeweight=".5pt">
                  <v:stroke joinstyle="miter"/>
                </v:line>
                <v:line id="直線接點 30" o:spid="_x0000_s1030" style="position:absolute;flip:y;visibility:visible;mso-wrap-style:square" from="32194,2286" to="3867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" strokecolor="#484f5e [3213]" strokeweight=".5pt">
                  <v:stroke joinstyle="miter"/>
                </v:line>
                <v:line id="直線接點 31" o:spid="_x0000_s1031" style="position:absolute;flip:y;visibility:visible;mso-wrap-style:square" from="43053,2190" to="4953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#484f5e [3213]" strokeweight=".5pt">
                  <v:stroke joinstyle="miter"/>
                </v:line>
                <v:line id="直線接點 34" o:spid="_x0000_s1032" style="position:absolute;flip:y;visibility:visible;mso-wrap-style:square" from="53721,2000" to="60198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" strokecolor="#484f5e [3213]" strokeweight=".5pt">
                  <v:stroke joinstyle="miter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35" o:spid="_x0000_s1033" type="#_x0000_t13" style="position:absolute;left:7239;top:762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" adj="12960" fillcolor="#0070c0" stroked="f" strokeweight="1pt"/>
                <v:shape id="箭號: 向右 36" o:spid="_x0000_s1034" type="#_x0000_t13" style="position:absolute;left:17716;top:571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" adj="12960" fillcolor="#0070c0" stroked="f" strokeweight="1pt"/>
                <v:shape id="箭號: 向右 37" o:spid="_x0000_s1035" type="#_x0000_t13" style="position:absolute;left:28765;top:476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" adj="12960" fillcolor="#0070c0" stroked="f" strokeweight="1pt"/>
                <v:shape id="箭號: 向右 38" o:spid="_x0000_s1036" type="#_x0000_t13" style="position:absolute;left:39719;top:285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" adj="12960" fillcolor="#0070c0" stroked="f" strokeweight="1pt"/>
                <v:shape id="箭號: 向右 39" o:spid="_x0000_s1037" type="#_x0000_t13" style="position:absolute;left:50482;top:190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" adj="12960" fillcolor="#0070c0" stroked="f" strokeweight="1pt"/>
              </v:group>
            </w:pict>
          </mc:Fallback>
        </mc:AlternateContent>
      </w:r>
    </w:p>
    <w:p w14:paraId="3D3407BC" w14:textId="3FD3A12D" w:rsidR="00CB4FAB" w:rsidRP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  <w:u w:val="single"/>
        </w:rPr>
      </w:pPr>
      <w:r w:rsidRPr="00CB4FAB">
        <w:rPr>
          <w:rFonts w:ascii="Times New Roman" w:hAnsi="Times New Roman" w:cs="Times New Roman"/>
          <w:color w:val="040606" w:themeColor="text2"/>
          <w:u w:val="single"/>
        </w:rPr>
        <w:t xml:space="preserve">          </w:t>
      </w:r>
    </w:p>
    <w:p w14:paraId="3F7A420B" w14:textId="720077E9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07EEB76" w14:textId="21EEBB5F" w:rsidR="00E102DE" w:rsidRDefault="00E102DE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92CF55D" w14:textId="69C5297E" w:rsidR="009B0AC1" w:rsidRPr="00287DA6" w:rsidRDefault="00096449" w:rsidP="009B0AC1">
      <w:pPr>
        <w:pStyle w:val="a7"/>
        <w:numPr>
          <w:ilvl w:val="0"/>
          <w:numId w:val="6"/>
        </w:numPr>
        <w:spacing w:beforeLines="100" w:before="240"/>
        <w:ind w:left="357" w:hanging="357"/>
        <w:jc w:val="both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</w:t>
      </w:r>
      <w:r w:rsidR="00AB643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炳靖遇難求生的過程中，你認為哪方面最值得我們學習？試舉例說明之</w:t>
      </w:r>
      <w:r w:rsidR="009B0AC1" w:rsidRPr="00287D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CCDDD81" w14:textId="17F85166" w:rsidR="009B0AC1" w:rsidRPr="00783946" w:rsidRDefault="009B0AC1" w:rsidP="009B0AC1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00B78D36" w14:textId="2C57626A" w:rsidR="009B0AC1" w:rsidRPr="00783946" w:rsidRDefault="006F403D" w:rsidP="009B0AC1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286C085" wp14:editId="5C64EB99">
                <wp:simplePos x="0" y="0"/>
                <wp:positionH relativeFrom="column">
                  <wp:posOffset>4496998</wp:posOffset>
                </wp:positionH>
                <wp:positionV relativeFrom="paragraph">
                  <wp:posOffset>181227</wp:posOffset>
                </wp:positionV>
                <wp:extent cx="974366" cy="438150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36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E807F" w14:textId="1090D2B3" w:rsidR="00CA1856" w:rsidRPr="00B62F60" w:rsidRDefault="00CA1856" w:rsidP="00CA185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臨急不亂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86C085" id="矩形 60" o:spid="_x0000_s1049" style="position:absolute;margin-left:354.1pt;margin-top:14.25pt;width:76.7pt;height:34.5pt;z-index:251658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" filled="f" stroked="f" strokeweight="1pt">
                <v:textbox>
                  <w:txbxContent>
                    <w:p w14:paraId="0D5E807F" w14:textId="1090D2B3" w:rsidR="00CA1856" w:rsidRPr="00B62F60" w:rsidRDefault="00CA1856" w:rsidP="00CA185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臨急不亂</w:t>
                      </w:r>
                    </w:p>
                  </w:txbxContent>
                </v:textbox>
              </v:rect>
            </w:pict>
          </mc:Fallback>
        </mc:AlternateContent>
      </w:r>
      <w:r w:rsidR="004F443B"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89C0754" wp14:editId="0377F86D">
                <wp:simplePos x="0" y="0"/>
                <wp:positionH relativeFrom="margin">
                  <wp:posOffset>3094930</wp:posOffset>
                </wp:positionH>
                <wp:positionV relativeFrom="paragraph">
                  <wp:posOffset>46906</wp:posOffset>
                </wp:positionV>
                <wp:extent cx="3248025" cy="2953469"/>
                <wp:effectExtent l="38100" t="38100" r="123825" b="113665"/>
                <wp:wrapNone/>
                <wp:docPr id="44" name="矩形: 圓角化對角角落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953469"/>
                        </a:xfrm>
                        <a:prstGeom prst="round2DiagRect">
                          <a:avLst>
                            <a:gd name="adj1" fmla="val 700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2B5E" w14:textId="092CB831" w:rsidR="00B7386D" w:rsidRPr="009669F7" w:rsidRDefault="00E73FC0" w:rsidP="00EE2B6D">
                            <w:pPr>
                              <w:spacing w:before="240" w:after="120"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陳炳靖 </w:t>
                            </w:r>
                            <w:r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443B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D57EDA" w:rsidRPr="004F443B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D57EDA"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679915" w14:textId="77777777" w:rsidR="004F443B" w:rsidRDefault="001E0D5D" w:rsidP="00EE2B6D">
                            <w:pPr>
                              <w:spacing w:before="120" w:after="120" w:line="48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的精神</w:t>
                            </w:r>
                            <w:r w:rsidR="00D57EDA"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最值得我們學習</w:t>
                            </w:r>
                            <w:r w:rsidR="00E94928"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>，</w:t>
                            </w:r>
                            <w:r w:rsidR="00E94928"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這種精神可以從</w:t>
                            </w:r>
                          </w:p>
                          <w:p w14:paraId="3A19F9FD" w14:textId="77777777" w:rsidR="004F443B" w:rsidRDefault="00E73FC0" w:rsidP="006F403D">
                            <w:pPr>
                              <w:spacing w:before="120" w:line="48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="004F443B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3E2FA423" w14:textId="11982B6A" w:rsidR="002C33A2" w:rsidRPr="009669F7" w:rsidRDefault="00E94928" w:rsidP="006F403D">
                            <w:pPr>
                              <w:spacing w:after="120" w:line="48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的事情中體現。</w:t>
                            </w:r>
                            <w:r w:rsidR="00A41C1E"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14:paraId="3C443355" w14:textId="3D0029DF" w:rsidR="00280BFD" w:rsidRPr="00E73FC0" w:rsidRDefault="003E2653" w:rsidP="00280BFD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                   </w:t>
                            </w:r>
                            <w:r w:rsidR="00E73FC0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</w:t>
                            </w:r>
                            <w:r w:rsidR="00E73FC0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="00B42A4D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="0057476C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   </w:t>
                            </w:r>
                            <w:r w:rsidR="00E73FC0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E73FC0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3C4BC71F" w14:textId="54056373" w:rsidR="00E73FC0" w:rsidRPr="00E73FC0" w:rsidRDefault="00E73FC0" w:rsidP="004461AE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0754" id="矩形: 圓角化對角角落 44" o:spid="_x0000_s1050" style="position:absolute;margin-left:243.7pt;margin-top:3.7pt;width:255.75pt;height:232.55pt;z-index:251658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248025,29534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" adj="-11796480,,5400" path="m206861,l3248025,r,l3248025,2746608v,114246,-92615,206861,-206861,206861l,2953469r,l,206861c,92615,92615,,206861,xe" fillcolor="white [3212]" strokecolor="#484f5e [3213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6861,0;3248025,0;3248025,0;3248025,2746608;3041164,2953469;0,2953469;0,2953469;0,206861;206861,0" o:connectangles="0,0,0,0,0,0,0,0,0" textboxrect="0,0,3248025,2953469"/>
                <v:textbox>
                  <w:txbxContent>
                    <w:p w14:paraId="49FF2B5E" w14:textId="092CB831" w:rsidR="00B7386D" w:rsidRPr="009669F7" w:rsidRDefault="00E73FC0" w:rsidP="00EE2B6D">
                      <w:pPr>
                        <w:spacing w:before="240" w:after="120" w:line="36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陳炳靖 </w:t>
                      </w:r>
                      <w:r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Pr="004F443B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 </w:t>
                      </w:r>
                      <w:r w:rsidR="00D57EDA" w:rsidRPr="004F443B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   </w:t>
                      </w:r>
                      <w:r w:rsidR="00D57EDA"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679915" w14:textId="77777777" w:rsidR="004F443B" w:rsidRDefault="001E0D5D" w:rsidP="00EE2B6D">
                      <w:pPr>
                        <w:spacing w:before="120" w:after="120" w:line="48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的精神</w:t>
                      </w:r>
                      <w:r w:rsidR="00D57EDA"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最值得我們學習</w:t>
                      </w:r>
                      <w:r w:rsidR="00E94928"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>，</w:t>
                      </w:r>
                      <w:r w:rsidR="00E94928"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這種精神可以從</w:t>
                      </w:r>
                    </w:p>
                    <w:p w14:paraId="3A19F9FD" w14:textId="77777777" w:rsidR="004F443B" w:rsidRDefault="00E73FC0" w:rsidP="006F403D">
                      <w:pPr>
                        <w:spacing w:before="120" w:line="48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          </w:t>
                      </w:r>
                      <w:r w:rsidR="004F443B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3E2FA423" w14:textId="11982B6A" w:rsidR="002C33A2" w:rsidRPr="009669F7" w:rsidRDefault="00E94928" w:rsidP="006F403D">
                      <w:pPr>
                        <w:spacing w:after="120" w:line="48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的事情中體現。</w:t>
                      </w:r>
                      <w:r w:rsidR="00A41C1E"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 </w:t>
                      </w:r>
                    </w:p>
                    <w:p w14:paraId="3C443355" w14:textId="3D0029DF" w:rsidR="00280BFD" w:rsidRPr="00E73FC0" w:rsidRDefault="003E2653" w:rsidP="00280BFD">
                      <w:pPr>
                        <w:spacing w:line="360" w:lineRule="auto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                   </w:t>
                      </w:r>
                      <w:r w:rsidR="00E73FC0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</w:t>
                      </w:r>
                      <w:r w:rsidR="00E73FC0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="00B42A4D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</w:t>
                      </w:r>
                      <w:r w:rsidR="0057476C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   </w:t>
                      </w:r>
                      <w:r w:rsidR="00E73FC0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E73FC0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</w:p>
                    <w:p w14:paraId="3C4BC71F" w14:textId="54056373" w:rsidR="00E73FC0" w:rsidRPr="00E73FC0" w:rsidRDefault="00E73FC0" w:rsidP="004461AE">
                      <w:pPr>
                        <w:spacing w:line="360" w:lineRule="auto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10119" w14:textId="33D0F5F8" w:rsidR="009B0AC1" w:rsidRPr="00783946" w:rsidRDefault="009B0AC1" w:rsidP="009B0AC1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D83E390" w14:textId="29A8F572" w:rsidR="009B0AC1" w:rsidRPr="00783946" w:rsidRDefault="00EE2B6D" w:rsidP="009B0AC1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AC88B51" wp14:editId="1E821F71">
                <wp:simplePos x="0" y="0"/>
                <wp:positionH relativeFrom="margin">
                  <wp:posOffset>3961729</wp:posOffset>
                </wp:positionH>
                <wp:positionV relativeFrom="paragraph">
                  <wp:posOffset>90805</wp:posOffset>
                </wp:positionV>
                <wp:extent cx="2130076" cy="0"/>
                <wp:effectExtent l="0" t="0" r="0" b="0"/>
                <wp:wrapNone/>
                <wp:docPr id="50" name="直線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00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96270" id="直線接點 50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1.95pt,7.15pt" to="479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" strokecolor="#484f5e [3213]" strokeweight=".5pt">
                <v:stroke joinstyle="miter"/>
                <w10:wrap anchorx="margin"/>
              </v:line>
            </w:pict>
          </mc:Fallback>
        </mc:AlternateContent>
      </w:r>
      <w:r w:rsidR="00D5574B">
        <w:rPr>
          <w:noProof/>
        </w:rPr>
        <w:drawing>
          <wp:anchor distT="0" distB="0" distL="114300" distR="114300" simplePos="0" relativeHeight="251658262" behindDoc="0" locked="0" layoutInCell="1" allowOverlap="1" wp14:anchorId="7A980661" wp14:editId="618B2FC9">
            <wp:simplePos x="0" y="0"/>
            <wp:positionH relativeFrom="column">
              <wp:posOffset>104140</wp:posOffset>
            </wp:positionH>
            <wp:positionV relativeFrom="paragraph">
              <wp:posOffset>120015</wp:posOffset>
            </wp:positionV>
            <wp:extent cx="2736752" cy="2193925"/>
            <wp:effectExtent l="0" t="0" r="6985" b="0"/>
            <wp:wrapNone/>
            <wp:docPr id="43" name="圖片 43" descr="一張含有 文字, 書, 舊, 擺姿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一張含有 文字, 書, 舊, 擺姿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2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78D93" w14:textId="49914A68" w:rsidR="009B0AC1" w:rsidRPr="00682A0E" w:rsidRDefault="009100A2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0CBF7BA" wp14:editId="3AB70F7C">
                <wp:simplePos x="0" y="0"/>
                <wp:positionH relativeFrom="margin">
                  <wp:align>right</wp:align>
                </wp:positionH>
                <wp:positionV relativeFrom="paragraph">
                  <wp:posOffset>1018540</wp:posOffset>
                </wp:positionV>
                <wp:extent cx="3303270" cy="438150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9C269" w14:textId="634D68E0" w:rsidR="00CA1856" w:rsidRPr="009100A2" w:rsidRDefault="006F403D" w:rsidP="00CA1856">
                            <w:pPr>
                              <w:jc w:val="center"/>
                              <w:rPr>
                                <w:rFonts w:eastAsia="DengXian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果斷放棄飛機</w:t>
                            </w:r>
                            <w:r w:rsidR="00CA1856">
                              <w:rPr>
                                <w:rFonts w:hint="eastAsia"/>
                                <w:color w:val="FF0000"/>
                              </w:rPr>
                              <w:t>跳傘逃生</w:t>
                            </w:r>
                            <w:r w:rsidR="009100A2" w:rsidRPr="009100A2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（其他合理答案亦可）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BF7BA" id="矩形 61" o:spid="_x0000_s1051" style="position:absolute;margin-left:208.9pt;margin-top:80.2pt;width:260.1pt;height:34.5pt;z-index:2516582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" filled="f" stroked="f" strokeweight="1pt">
                <v:textbox>
                  <w:txbxContent>
                    <w:p w14:paraId="6009C269" w14:textId="634D68E0" w:rsidR="00CA1856" w:rsidRPr="009100A2" w:rsidRDefault="006F403D" w:rsidP="00CA1856">
                      <w:pPr>
                        <w:jc w:val="center"/>
                        <w:rPr>
                          <w:rFonts w:eastAsia="DengXian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果斷放棄飛機</w:t>
                      </w:r>
                      <w:r w:rsidR="00CA1856">
                        <w:rPr>
                          <w:rFonts w:hint="eastAsia"/>
                          <w:color w:val="FF0000"/>
                        </w:rPr>
                        <w:t>跳傘逃生</w:t>
                      </w:r>
                      <w:r w:rsidR="009100A2" w:rsidRPr="009100A2">
                        <w:rPr>
                          <w:rFonts w:asciiTheme="minorEastAsia" w:hAnsiTheme="minorEastAsia" w:hint="eastAsia"/>
                          <w:color w:val="FF0000"/>
                        </w:rPr>
                        <w:t>（其他合理答案亦可）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F403D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76AACFB" wp14:editId="69C8E3BB">
                <wp:simplePos x="0" y="0"/>
                <wp:positionH relativeFrom="column">
                  <wp:posOffset>3814817</wp:posOffset>
                </wp:positionH>
                <wp:positionV relativeFrom="paragraph">
                  <wp:posOffset>455295</wp:posOffset>
                </wp:positionV>
                <wp:extent cx="2708514" cy="438150"/>
                <wp:effectExtent l="0" t="0" r="0" b="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514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1E157" w14:textId="66DDE48F" w:rsidR="003836B1" w:rsidRPr="00B62F60" w:rsidRDefault="00124522" w:rsidP="003836B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右肩中</w:t>
                            </w:r>
                            <w:r w:rsidR="006D146B">
                              <w:rPr>
                                <w:rFonts w:hint="eastAsia"/>
                                <w:color w:val="FF0000"/>
                              </w:rPr>
                              <w:t>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後</w:t>
                            </w:r>
                            <w:r w:rsidR="00CA1856">
                              <w:rPr>
                                <w:rFonts w:hint="eastAsia"/>
                                <w:color w:val="FF0000"/>
                              </w:rPr>
                              <w:t>沒有慌亂，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6AACFB" id="矩形 57" o:spid="_x0000_s1052" style="position:absolute;margin-left:300.4pt;margin-top:35.85pt;width:213.25pt;height:34.5pt;z-index:251658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" filled="f" stroked="f" strokeweight="1pt">
                <v:textbox>
                  <w:txbxContent>
                    <w:p w14:paraId="0451E157" w14:textId="66DDE48F" w:rsidR="003836B1" w:rsidRPr="00B62F60" w:rsidRDefault="00124522" w:rsidP="003836B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右肩中</w:t>
                      </w:r>
                      <w:r w:rsidR="006D146B">
                        <w:rPr>
                          <w:rFonts w:hint="eastAsia"/>
                          <w:color w:val="FF0000"/>
                        </w:rPr>
                        <w:t>槍</w:t>
                      </w:r>
                      <w:r>
                        <w:rPr>
                          <w:rFonts w:hint="eastAsia"/>
                          <w:color w:val="FF0000"/>
                        </w:rPr>
                        <w:t>後</w:t>
                      </w:r>
                      <w:r w:rsidR="00CA1856">
                        <w:rPr>
                          <w:rFonts w:hint="eastAsia"/>
                          <w:color w:val="FF0000"/>
                        </w:rPr>
                        <w:t>沒有慌亂，</w:t>
                      </w:r>
                    </w:p>
                  </w:txbxContent>
                </v:textbox>
              </v:rect>
            </w:pict>
          </mc:Fallback>
        </mc:AlternateContent>
      </w:r>
      <w:r w:rsidR="006F403D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D1CE065" wp14:editId="150A37B7">
                <wp:simplePos x="0" y="0"/>
                <wp:positionH relativeFrom="margin">
                  <wp:posOffset>3281117</wp:posOffset>
                </wp:positionH>
                <wp:positionV relativeFrom="paragraph">
                  <wp:posOffset>1399539</wp:posOffset>
                </wp:positionV>
                <wp:extent cx="2786332" cy="17253"/>
                <wp:effectExtent l="0" t="0" r="33655" b="2095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6332" cy="172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4CC03" id="直線接點 29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8.35pt,110.2pt" to="477.75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" strokecolor="#484f5e [3213]" strokeweight=".5pt">
                <v:stroke joinstyle="miter"/>
                <w10:wrap anchorx="margin"/>
              </v:line>
            </w:pict>
          </mc:Fallback>
        </mc:AlternateContent>
      </w:r>
      <w:r w:rsidR="00EE2B6D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5ACEAC4" wp14:editId="3F6AACEF">
                <wp:simplePos x="0" y="0"/>
                <wp:positionH relativeFrom="margin">
                  <wp:posOffset>4238649</wp:posOffset>
                </wp:positionH>
                <wp:positionV relativeFrom="paragraph">
                  <wp:posOffset>856076</wp:posOffset>
                </wp:positionV>
                <wp:extent cx="1852942" cy="8627"/>
                <wp:effectExtent l="0" t="0" r="33020" b="29845"/>
                <wp:wrapNone/>
                <wp:docPr id="48" name="直線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2942" cy="86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3678D" id="直線接點 4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3.75pt,67.4pt" to="479.6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" strokecolor="#484f5e [3213]" strokeweight=".5pt">
                <v:stroke joinstyle="miter"/>
                <w10:wrap anchorx="margin"/>
              </v:line>
            </w:pict>
          </mc:Fallback>
        </mc:AlternateContent>
      </w:r>
    </w:p>
    <w:sectPr w:rsidR="009B0AC1" w:rsidRPr="00682A0E" w:rsidSect="004038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9C07A" w14:textId="77777777" w:rsidR="00D33F82" w:rsidRDefault="00D33F82" w:rsidP="00465C96">
      <w:r>
        <w:separator/>
      </w:r>
    </w:p>
  </w:endnote>
  <w:endnote w:type="continuationSeparator" w:id="0">
    <w:p w14:paraId="0028BA87" w14:textId="77777777" w:rsidR="00D33F82" w:rsidRDefault="00D33F82" w:rsidP="00465C96">
      <w:r>
        <w:continuationSeparator/>
      </w:r>
    </w:p>
  </w:endnote>
  <w:endnote w:type="continuationNotice" w:id="1">
    <w:p w14:paraId="52358ECA" w14:textId="77777777" w:rsidR="00D33F82" w:rsidRDefault="00D33F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21" name="圖片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197CF" w14:textId="77777777" w:rsidR="00D33F82" w:rsidRDefault="00D33F82" w:rsidP="00465C96">
      <w:r>
        <w:separator/>
      </w:r>
    </w:p>
  </w:footnote>
  <w:footnote w:type="continuationSeparator" w:id="0">
    <w:p w14:paraId="26F67138" w14:textId="77777777" w:rsidR="00D33F82" w:rsidRDefault="00D33F82" w:rsidP="00465C96">
      <w:r>
        <w:continuationSeparator/>
      </w:r>
    </w:p>
  </w:footnote>
  <w:footnote w:type="continuationNotice" w:id="1">
    <w:p w14:paraId="6BE075D0" w14:textId="77777777" w:rsidR="00D33F82" w:rsidRDefault="00D33F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EAF1" w14:textId="77777777" w:rsidR="007E2DD4" w:rsidRDefault="007E2DD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007A1937" w:rsidR="00465C96" w:rsidRDefault="007E2DD4">
    <w:pPr>
      <w:pStyle w:val="a3"/>
    </w:pPr>
    <w:r>
      <w:rPr>
        <w:noProof/>
      </w:rPr>
      <w:drawing>
        <wp:anchor distT="0" distB="0" distL="114300" distR="114300" simplePos="0" relativeHeight="251658244" behindDoc="0" locked="0" layoutInCell="1" allowOverlap="1" wp14:anchorId="25C7B1C9" wp14:editId="1461B18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6120" cy="717550"/>
          <wp:effectExtent l="0" t="0" r="6985" b="6350"/>
          <wp:wrapNone/>
          <wp:docPr id="63" name="圖片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477" cy="718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75E492FD" w:rsidR="004038B5" w:rsidRDefault="005D791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4FB76CB" wp14:editId="779BA779">
              <wp:simplePos x="0" y="0"/>
              <wp:positionH relativeFrom="margin">
                <wp:posOffset>3382010</wp:posOffset>
              </wp:positionH>
              <wp:positionV relativeFrom="paragraph">
                <wp:posOffset>-168275</wp:posOffset>
              </wp:positionV>
              <wp:extent cx="952500" cy="504825"/>
              <wp:effectExtent l="0" t="0" r="19050" b="28575"/>
              <wp:wrapNone/>
              <wp:docPr id="62" name="矩形: 圓角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7CBB26" w14:textId="77777777" w:rsidR="005D7912" w:rsidRDefault="005D7912" w:rsidP="005D7912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62" o:spid="_x0000_s1053" style="position:absolute;margin-left:266.3pt;margin-top:-13.25pt;width: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RYrooN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6B7CBB26" w14:textId="77777777" w:rsidR="005D7912" w:rsidRDefault="005D7912" w:rsidP="005D7912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BC6C40">
      <w:rPr>
        <w:noProof/>
      </w:rPr>
      <w:drawing>
        <wp:anchor distT="0" distB="0" distL="114300" distR="114300" simplePos="0" relativeHeight="251658242" behindDoc="0" locked="0" layoutInCell="1" allowOverlap="1" wp14:anchorId="54750766" wp14:editId="5193D2C4">
          <wp:simplePos x="0" y="0"/>
          <wp:positionH relativeFrom="page">
            <wp:posOffset>-2540</wp:posOffset>
          </wp:positionH>
          <wp:positionV relativeFrom="paragraph">
            <wp:posOffset>-476885</wp:posOffset>
          </wp:positionV>
          <wp:extent cx="7555195" cy="1123950"/>
          <wp:effectExtent l="0" t="0" r="8255" b="0"/>
          <wp:wrapNone/>
          <wp:docPr id="49" name="圖片 49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5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29.5pt;height:29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A31B49"/>
    <w:multiLevelType w:val="hybridMultilevel"/>
    <w:tmpl w:val="0DBC280E"/>
    <w:lvl w:ilvl="0" w:tplc="2D1AC674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4"/>
  </w:num>
  <w:num w:numId="2" w16cid:durableId="102379785">
    <w:abstractNumId w:val="6"/>
  </w:num>
  <w:num w:numId="3" w16cid:durableId="1348556626">
    <w:abstractNumId w:val="8"/>
  </w:num>
  <w:num w:numId="4" w16cid:durableId="849836731">
    <w:abstractNumId w:val="1"/>
  </w:num>
  <w:num w:numId="5" w16cid:durableId="1243838014">
    <w:abstractNumId w:val="0"/>
  </w:num>
  <w:num w:numId="6" w16cid:durableId="575241033">
    <w:abstractNumId w:val="3"/>
  </w:num>
  <w:num w:numId="7" w16cid:durableId="750085455">
    <w:abstractNumId w:val="9"/>
  </w:num>
  <w:num w:numId="8" w16cid:durableId="489517734">
    <w:abstractNumId w:val="7"/>
  </w:num>
  <w:num w:numId="9" w16cid:durableId="1183323129">
    <w:abstractNumId w:val="2"/>
  </w:num>
  <w:num w:numId="10" w16cid:durableId="4424995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214DD"/>
    <w:rsid w:val="00022D83"/>
    <w:rsid w:val="00023F7D"/>
    <w:rsid w:val="00027603"/>
    <w:rsid w:val="00035EED"/>
    <w:rsid w:val="0006459E"/>
    <w:rsid w:val="000661D6"/>
    <w:rsid w:val="0007141B"/>
    <w:rsid w:val="00083024"/>
    <w:rsid w:val="00096449"/>
    <w:rsid w:val="000A204E"/>
    <w:rsid w:val="000B41D0"/>
    <w:rsid w:val="000B602A"/>
    <w:rsid w:val="000D196A"/>
    <w:rsid w:val="000E58CD"/>
    <w:rsid w:val="001145BE"/>
    <w:rsid w:val="00117084"/>
    <w:rsid w:val="00124522"/>
    <w:rsid w:val="00124A34"/>
    <w:rsid w:val="00135252"/>
    <w:rsid w:val="001412D4"/>
    <w:rsid w:val="00157029"/>
    <w:rsid w:val="00164750"/>
    <w:rsid w:val="00165B48"/>
    <w:rsid w:val="001752D5"/>
    <w:rsid w:val="00182EB0"/>
    <w:rsid w:val="00185F29"/>
    <w:rsid w:val="001A2F95"/>
    <w:rsid w:val="001A4F4D"/>
    <w:rsid w:val="001B2F67"/>
    <w:rsid w:val="001B3365"/>
    <w:rsid w:val="001B3571"/>
    <w:rsid w:val="001B5B02"/>
    <w:rsid w:val="001C0642"/>
    <w:rsid w:val="001D7BE6"/>
    <w:rsid w:val="001E0D5D"/>
    <w:rsid w:val="001E4DD3"/>
    <w:rsid w:val="001F4025"/>
    <w:rsid w:val="0020069A"/>
    <w:rsid w:val="00210BF9"/>
    <w:rsid w:val="00213CA0"/>
    <w:rsid w:val="00227235"/>
    <w:rsid w:val="002428B0"/>
    <w:rsid w:val="00253473"/>
    <w:rsid w:val="00253F4E"/>
    <w:rsid w:val="002578E0"/>
    <w:rsid w:val="00257B1E"/>
    <w:rsid w:val="00265AA8"/>
    <w:rsid w:val="002742F5"/>
    <w:rsid w:val="00280BFD"/>
    <w:rsid w:val="00287DA6"/>
    <w:rsid w:val="00294B6E"/>
    <w:rsid w:val="002A61FE"/>
    <w:rsid w:val="002A7669"/>
    <w:rsid w:val="002C33A2"/>
    <w:rsid w:val="002C5663"/>
    <w:rsid w:val="002C7E62"/>
    <w:rsid w:val="002D2E11"/>
    <w:rsid w:val="002D517B"/>
    <w:rsid w:val="002D6E0E"/>
    <w:rsid w:val="002E27DF"/>
    <w:rsid w:val="002E587D"/>
    <w:rsid w:val="002E6743"/>
    <w:rsid w:val="002F748E"/>
    <w:rsid w:val="002F7863"/>
    <w:rsid w:val="00314C50"/>
    <w:rsid w:val="0032354F"/>
    <w:rsid w:val="00323D45"/>
    <w:rsid w:val="00340A4E"/>
    <w:rsid w:val="00346063"/>
    <w:rsid w:val="00350B05"/>
    <w:rsid w:val="003633DF"/>
    <w:rsid w:val="0036573B"/>
    <w:rsid w:val="00375DF1"/>
    <w:rsid w:val="003826F0"/>
    <w:rsid w:val="003836B1"/>
    <w:rsid w:val="003B27AC"/>
    <w:rsid w:val="003C15AA"/>
    <w:rsid w:val="003D116E"/>
    <w:rsid w:val="003E2653"/>
    <w:rsid w:val="003E3F00"/>
    <w:rsid w:val="003E438D"/>
    <w:rsid w:val="003F0F0F"/>
    <w:rsid w:val="00402D76"/>
    <w:rsid w:val="004038B5"/>
    <w:rsid w:val="00433BF3"/>
    <w:rsid w:val="0043426E"/>
    <w:rsid w:val="004461AE"/>
    <w:rsid w:val="00450D4C"/>
    <w:rsid w:val="004607AF"/>
    <w:rsid w:val="00465C96"/>
    <w:rsid w:val="0047169B"/>
    <w:rsid w:val="00480FBB"/>
    <w:rsid w:val="00482551"/>
    <w:rsid w:val="004A2E2F"/>
    <w:rsid w:val="004B79B8"/>
    <w:rsid w:val="004C1BD5"/>
    <w:rsid w:val="004C4C64"/>
    <w:rsid w:val="004C6F9F"/>
    <w:rsid w:val="004C794B"/>
    <w:rsid w:val="004D0121"/>
    <w:rsid w:val="004D155B"/>
    <w:rsid w:val="004D38B6"/>
    <w:rsid w:val="004D6492"/>
    <w:rsid w:val="004D6525"/>
    <w:rsid w:val="004E1111"/>
    <w:rsid w:val="004F443B"/>
    <w:rsid w:val="00501B61"/>
    <w:rsid w:val="00504024"/>
    <w:rsid w:val="005057FB"/>
    <w:rsid w:val="00524D68"/>
    <w:rsid w:val="00532AD8"/>
    <w:rsid w:val="00534FED"/>
    <w:rsid w:val="00537238"/>
    <w:rsid w:val="005438AD"/>
    <w:rsid w:val="00556208"/>
    <w:rsid w:val="005566A0"/>
    <w:rsid w:val="005619BC"/>
    <w:rsid w:val="00574311"/>
    <w:rsid w:val="0057476C"/>
    <w:rsid w:val="00581DBF"/>
    <w:rsid w:val="00584079"/>
    <w:rsid w:val="00592357"/>
    <w:rsid w:val="00593AD1"/>
    <w:rsid w:val="0059681B"/>
    <w:rsid w:val="005A2984"/>
    <w:rsid w:val="005B59D8"/>
    <w:rsid w:val="005B6C15"/>
    <w:rsid w:val="005C1733"/>
    <w:rsid w:val="005D069B"/>
    <w:rsid w:val="005D7912"/>
    <w:rsid w:val="005E5BF0"/>
    <w:rsid w:val="005F7C4A"/>
    <w:rsid w:val="00604DF2"/>
    <w:rsid w:val="006101FC"/>
    <w:rsid w:val="00615BE5"/>
    <w:rsid w:val="00621C51"/>
    <w:rsid w:val="00627177"/>
    <w:rsid w:val="0062740A"/>
    <w:rsid w:val="00635355"/>
    <w:rsid w:val="00641E16"/>
    <w:rsid w:val="00652E18"/>
    <w:rsid w:val="00661748"/>
    <w:rsid w:val="006625C2"/>
    <w:rsid w:val="00664FA2"/>
    <w:rsid w:val="0066607E"/>
    <w:rsid w:val="00676CFE"/>
    <w:rsid w:val="00682A0E"/>
    <w:rsid w:val="00685051"/>
    <w:rsid w:val="00692BA0"/>
    <w:rsid w:val="006C3760"/>
    <w:rsid w:val="006D06C7"/>
    <w:rsid w:val="006D146B"/>
    <w:rsid w:val="006F403D"/>
    <w:rsid w:val="006F7924"/>
    <w:rsid w:val="00722215"/>
    <w:rsid w:val="00722F86"/>
    <w:rsid w:val="00734657"/>
    <w:rsid w:val="007410AF"/>
    <w:rsid w:val="007438AA"/>
    <w:rsid w:val="007503AC"/>
    <w:rsid w:val="00761050"/>
    <w:rsid w:val="00766912"/>
    <w:rsid w:val="00783946"/>
    <w:rsid w:val="0078436A"/>
    <w:rsid w:val="00792C0C"/>
    <w:rsid w:val="007943BD"/>
    <w:rsid w:val="007969E5"/>
    <w:rsid w:val="00796CD8"/>
    <w:rsid w:val="007A027A"/>
    <w:rsid w:val="007A2D3A"/>
    <w:rsid w:val="007A531F"/>
    <w:rsid w:val="007A7B09"/>
    <w:rsid w:val="007A7CD9"/>
    <w:rsid w:val="007B5E24"/>
    <w:rsid w:val="007C3046"/>
    <w:rsid w:val="007D0F97"/>
    <w:rsid w:val="007D698C"/>
    <w:rsid w:val="007E021E"/>
    <w:rsid w:val="007E1056"/>
    <w:rsid w:val="007E231F"/>
    <w:rsid w:val="007E2DD4"/>
    <w:rsid w:val="007F3688"/>
    <w:rsid w:val="008031B2"/>
    <w:rsid w:val="00810A2C"/>
    <w:rsid w:val="00826413"/>
    <w:rsid w:val="00851CAD"/>
    <w:rsid w:val="0085705B"/>
    <w:rsid w:val="0086016D"/>
    <w:rsid w:val="0087273E"/>
    <w:rsid w:val="008761F2"/>
    <w:rsid w:val="00881A29"/>
    <w:rsid w:val="008A3E63"/>
    <w:rsid w:val="008A4BF2"/>
    <w:rsid w:val="008B26FB"/>
    <w:rsid w:val="008B37FA"/>
    <w:rsid w:val="008C2686"/>
    <w:rsid w:val="008D5419"/>
    <w:rsid w:val="008E0E85"/>
    <w:rsid w:val="008E7F15"/>
    <w:rsid w:val="008F02FB"/>
    <w:rsid w:val="008F7025"/>
    <w:rsid w:val="009067F1"/>
    <w:rsid w:val="009100A2"/>
    <w:rsid w:val="009503A0"/>
    <w:rsid w:val="00951359"/>
    <w:rsid w:val="00961FAD"/>
    <w:rsid w:val="009669F7"/>
    <w:rsid w:val="00995F21"/>
    <w:rsid w:val="009A352F"/>
    <w:rsid w:val="009B0AC1"/>
    <w:rsid w:val="009B4FF6"/>
    <w:rsid w:val="009C04B7"/>
    <w:rsid w:val="009C2F97"/>
    <w:rsid w:val="009C5AC8"/>
    <w:rsid w:val="009C7520"/>
    <w:rsid w:val="00A04271"/>
    <w:rsid w:val="00A22169"/>
    <w:rsid w:val="00A26141"/>
    <w:rsid w:val="00A318A1"/>
    <w:rsid w:val="00A41C1E"/>
    <w:rsid w:val="00A4621D"/>
    <w:rsid w:val="00A6041C"/>
    <w:rsid w:val="00A67F92"/>
    <w:rsid w:val="00A70C6D"/>
    <w:rsid w:val="00A8427F"/>
    <w:rsid w:val="00A92247"/>
    <w:rsid w:val="00AB6435"/>
    <w:rsid w:val="00AC5AD9"/>
    <w:rsid w:val="00AD068B"/>
    <w:rsid w:val="00AD652D"/>
    <w:rsid w:val="00AF6C53"/>
    <w:rsid w:val="00B000F8"/>
    <w:rsid w:val="00B062A9"/>
    <w:rsid w:val="00B2111E"/>
    <w:rsid w:val="00B34CDD"/>
    <w:rsid w:val="00B35AFE"/>
    <w:rsid w:val="00B42A4D"/>
    <w:rsid w:val="00B62F60"/>
    <w:rsid w:val="00B71AF8"/>
    <w:rsid w:val="00B721B1"/>
    <w:rsid w:val="00B7386D"/>
    <w:rsid w:val="00B75175"/>
    <w:rsid w:val="00BA799D"/>
    <w:rsid w:val="00BB2A9A"/>
    <w:rsid w:val="00BB6C12"/>
    <w:rsid w:val="00BC6252"/>
    <w:rsid w:val="00BC6C40"/>
    <w:rsid w:val="00BD0207"/>
    <w:rsid w:val="00BD1AF9"/>
    <w:rsid w:val="00BE0BBB"/>
    <w:rsid w:val="00BE1485"/>
    <w:rsid w:val="00BE4E50"/>
    <w:rsid w:val="00BE6BA1"/>
    <w:rsid w:val="00C057E7"/>
    <w:rsid w:val="00C07A6D"/>
    <w:rsid w:val="00C1096E"/>
    <w:rsid w:val="00C30824"/>
    <w:rsid w:val="00C413AB"/>
    <w:rsid w:val="00C451C4"/>
    <w:rsid w:val="00C73E0B"/>
    <w:rsid w:val="00C92D00"/>
    <w:rsid w:val="00CA1395"/>
    <w:rsid w:val="00CA1856"/>
    <w:rsid w:val="00CA693B"/>
    <w:rsid w:val="00CB4CC8"/>
    <w:rsid w:val="00CB4FAB"/>
    <w:rsid w:val="00CC470F"/>
    <w:rsid w:val="00CC614B"/>
    <w:rsid w:val="00CC7AE5"/>
    <w:rsid w:val="00CC7B60"/>
    <w:rsid w:val="00CD47B4"/>
    <w:rsid w:val="00CF2D13"/>
    <w:rsid w:val="00CF453F"/>
    <w:rsid w:val="00CF4FF1"/>
    <w:rsid w:val="00D0321A"/>
    <w:rsid w:val="00D1322D"/>
    <w:rsid w:val="00D20BC6"/>
    <w:rsid w:val="00D3031F"/>
    <w:rsid w:val="00D30B57"/>
    <w:rsid w:val="00D3201A"/>
    <w:rsid w:val="00D33F82"/>
    <w:rsid w:val="00D5574B"/>
    <w:rsid w:val="00D57EDA"/>
    <w:rsid w:val="00D654DA"/>
    <w:rsid w:val="00D6599D"/>
    <w:rsid w:val="00D70E07"/>
    <w:rsid w:val="00D73B3F"/>
    <w:rsid w:val="00D81485"/>
    <w:rsid w:val="00D86F95"/>
    <w:rsid w:val="00D95972"/>
    <w:rsid w:val="00D96163"/>
    <w:rsid w:val="00DA7E23"/>
    <w:rsid w:val="00DC11E7"/>
    <w:rsid w:val="00DC584F"/>
    <w:rsid w:val="00E102DE"/>
    <w:rsid w:val="00E210E8"/>
    <w:rsid w:val="00E254FE"/>
    <w:rsid w:val="00E30CA5"/>
    <w:rsid w:val="00E318D4"/>
    <w:rsid w:val="00E603AD"/>
    <w:rsid w:val="00E612D4"/>
    <w:rsid w:val="00E73FC0"/>
    <w:rsid w:val="00E76FAB"/>
    <w:rsid w:val="00E90FFC"/>
    <w:rsid w:val="00E94928"/>
    <w:rsid w:val="00E95543"/>
    <w:rsid w:val="00E96ADC"/>
    <w:rsid w:val="00EA2BF2"/>
    <w:rsid w:val="00EC7956"/>
    <w:rsid w:val="00ED4372"/>
    <w:rsid w:val="00EE2B6D"/>
    <w:rsid w:val="00EE5D29"/>
    <w:rsid w:val="00EF0A8E"/>
    <w:rsid w:val="00EF4F7C"/>
    <w:rsid w:val="00F11770"/>
    <w:rsid w:val="00F17125"/>
    <w:rsid w:val="00F257A0"/>
    <w:rsid w:val="00F26FF7"/>
    <w:rsid w:val="00F27069"/>
    <w:rsid w:val="00F31D95"/>
    <w:rsid w:val="00F46E97"/>
    <w:rsid w:val="00F561A4"/>
    <w:rsid w:val="00F648A2"/>
    <w:rsid w:val="00F84FC3"/>
    <w:rsid w:val="00F93E05"/>
    <w:rsid w:val="00F97544"/>
    <w:rsid w:val="00FA1AE2"/>
    <w:rsid w:val="00FB1C7C"/>
    <w:rsid w:val="00FD1E82"/>
    <w:rsid w:val="00FD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253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F14BB99E-2637-420A-962E-672A380D8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302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90</cp:revision>
  <cp:lastPrinted>2022-08-31T07:55:00Z</cp:lastPrinted>
  <dcterms:created xsi:type="dcterms:W3CDTF">2022-10-11T03:14:00Z</dcterms:created>
  <dcterms:modified xsi:type="dcterms:W3CDTF">2023-07-03T04:29:00Z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