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24C21E9B" w:rsidR="003F0F0F" w:rsidRPr="000E58CD" w:rsidRDefault="003F0F0F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3F0F0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勇赴國難</w:t>
      </w:r>
    </w:p>
    <w:p w14:paraId="49DB1BB3" w14:textId="3C477D53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7FD479A" wp14:editId="12DC095D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40853C88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CB7FA3" w:rsidRPr="006B1C45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CB7FA3" w:rsidRPr="006B1C45"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P2</w:t>
                            </w:r>
                            <w:r w:rsidR="00CB7FA3" w:rsidRPr="006B1C45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老兵陳炳靖</w:t>
                            </w:r>
                            <w:r w:rsidR="00CB7FA3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：</w:t>
                            </w:r>
                            <w:r w:rsidR="00CB7FA3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勇赴國難</w:t>
                            </w:r>
                          </w:p>
                          <w:p w14:paraId="18F3A096" w14:textId="1A4EBEE5" w:rsidR="008D5419" w:rsidRPr="00D42F36" w:rsidRDefault="008D5419" w:rsidP="008D5419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613A64" w:rsidRPr="005F46B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https://youtu.be/fb90vN-jPoQ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45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" fillcolor="#e4f4ed" stroked="f" strokeweight="1pt">
                <v:textbox>
                  <w:txbxContent>
                    <w:p w14:paraId="56BC82D2" w14:textId="40853C88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CB7FA3" w:rsidRPr="006B1C45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CB7FA3" w:rsidRPr="006B1C45"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>P2</w:t>
                      </w:r>
                      <w:r w:rsidR="00CB7FA3" w:rsidRPr="006B1C45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老兵陳炳靖</w:t>
                      </w:r>
                      <w:r w:rsidR="00CB7FA3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：</w:t>
                      </w:r>
                      <w:r w:rsidR="00CB7FA3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勇赴國難</w:t>
                      </w:r>
                    </w:p>
                    <w:p w14:paraId="18F3A096" w14:textId="1A4EBEE5" w:rsidR="008D5419" w:rsidRPr="00D42F36" w:rsidRDefault="008D5419" w:rsidP="008D5419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613A64" w:rsidRPr="005F46B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https://youtu.be/fb90vN-jPoQ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461CE445" w:rsidR="005B59D8" w:rsidRPr="008D5419" w:rsidRDefault="00F20329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BE0D24">
        <w:rPr>
          <w:rFonts w:ascii="Times New Roman" w:eastAsia="DFKai-SB" w:hAnsi="Times New Roman" w:cs="Times New Roman"/>
          <w:noProof/>
          <w:color w:val="040606" w:themeColor="text2"/>
          <w:sz w:val="32"/>
          <w:szCs w:val="32"/>
          <w:u w:val="single"/>
        </w:rPr>
        <w:drawing>
          <wp:anchor distT="0" distB="0" distL="114300" distR="114300" simplePos="0" relativeHeight="251719680" behindDoc="0" locked="0" layoutInCell="1" allowOverlap="1" wp14:anchorId="150F0FC3" wp14:editId="37073F26">
            <wp:simplePos x="0" y="0"/>
            <wp:positionH relativeFrom="column">
              <wp:posOffset>5759450</wp:posOffset>
            </wp:positionH>
            <wp:positionV relativeFrom="paragraph">
              <wp:posOffset>257620</wp:posOffset>
            </wp:positionV>
            <wp:extent cx="540000" cy="5400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634B0FF7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2A9A1A24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57865DC0" w14:textId="3418D401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1CFEE12" w14:textId="4AA3619C" w:rsidR="005D069B" w:rsidRPr="00284737" w:rsidRDefault="00E102DE" w:rsidP="00284737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回答以下問題，在</w:t>
      </w:r>
      <w:r w:rsidR="00D506B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括號內圈出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適當的答案</w:t>
      </w:r>
      <w:r w:rsidR="008D5419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3E270300" w14:textId="4E270809" w:rsidR="00851CAD" w:rsidRPr="00D506BE" w:rsidRDefault="00480FBB" w:rsidP="001647B0">
      <w:pPr>
        <w:spacing w:line="800" w:lineRule="exact"/>
        <w:ind w:firstLine="312"/>
        <w:contextualSpacing/>
        <w:rPr>
          <w:rFonts w:ascii="Times New Roman" w:hAnsi="Times New Roman" w:cs="Times New Roman"/>
          <w:color w:val="040606" w:themeColor="text2"/>
          <w:sz w:val="32"/>
          <w:szCs w:val="32"/>
        </w:rPr>
      </w:pP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(1)</w:t>
      </w:r>
      <w:r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="008D5419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陳炳靖</w:t>
      </w:r>
      <w:r w:rsidR="00851CAD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本來</w:t>
      </w: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打算擔任甚麼工作？</w:t>
      </w:r>
      <w:r w:rsidR="00D506BE">
        <w:rPr>
          <w:rFonts w:ascii="Times New Roman" w:eastAsia="DengXian" w:hAnsi="Times New Roman" w:cs="Times New Roman" w:hint="eastAsia"/>
          <w:color w:val="040606" w:themeColor="text2"/>
          <w:sz w:val="32"/>
          <w:szCs w:val="32"/>
        </w:rPr>
        <w:t xml:space="preserve"> </w:t>
      </w: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 xml:space="preserve"> </w:t>
      </w:r>
      <w:r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   </w:t>
      </w:r>
      <w:r w:rsidR="00D506BE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</w:t>
      </w:r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（ 海員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廚師 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演員</w:t>
      </w:r>
      <w:r w:rsid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>）</w:t>
      </w:r>
    </w:p>
    <w:p w14:paraId="71C7D7B6" w14:textId="36B32804" w:rsidR="005D069B" w:rsidRPr="00284737" w:rsidRDefault="00480FBB" w:rsidP="00284737">
      <w:pPr>
        <w:spacing w:line="800" w:lineRule="exact"/>
        <w:ind w:firstLine="312"/>
        <w:contextualSpacing/>
        <w:rPr>
          <w:rFonts w:ascii="Times New Roman" w:eastAsia="DFKai-SB" w:hAnsi="Times New Roman" w:cs="Times New Roman"/>
          <w:color w:val="040606" w:themeColor="text2"/>
          <w:sz w:val="32"/>
          <w:szCs w:val="32"/>
          <w:u w:val="single"/>
        </w:rPr>
      </w:pP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(2)</w:t>
      </w:r>
      <w:r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="005D069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陳炳靖實習的商船被</w:t>
      </w: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誰</w:t>
      </w:r>
      <w:r w:rsidR="005D069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炸毀了</w:t>
      </w: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？</w:t>
      </w:r>
      <w:r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="00D506BE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        </w:t>
      </w:r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（ </w:t>
      </w:r>
      <w:r w:rsid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美軍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意軍</w:t>
      </w:r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 w:rsid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日軍 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>）</w:t>
      </w:r>
    </w:p>
    <w:p w14:paraId="4F74B250" w14:textId="64A440EE" w:rsidR="005D069B" w:rsidRPr="00284737" w:rsidRDefault="00480FBB" w:rsidP="00D506BE">
      <w:pPr>
        <w:spacing w:line="800" w:lineRule="exact"/>
        <w:ind w:firstLine="312"/>
        <w:contextualSpacing/>
        <w:rPr>
          <w:rFonts w:ascii="Times New Roman" w:eastAsia="DFKai-SB" w:hAnsi="Times New Roman" w:cs="Times New Roman"/>
          <w:color w:val="040606" w:themeColor="text2"/>
          <w:sz w:val="32"/>
          <w:szCs w:val="32"/>
          <w:u w:val="single"/>
        </w:rPr>
      </w:pP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(3)</w:t>
      </w:r>
      <w:r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="005D069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陳炳靖投考</w:t>
      </w:r>
      <w:r w:rsidR="00D506BE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哪個軍種</w:t>
      </w: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？</w:t>
      </w:r>
      <w:r w:rsidR="00D506BE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 xml:space="preserve"> </w:t>
      </w:r>
      <w:r w:rsidR="00D506BE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                           </w:t>
      </w:r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（ </w:t>
      </w:r>
      <w:r w:rsid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海軍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  <w:r w:rsid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陸軍</w:t>
      </w:r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/ </w:t>
      </w:r>
      <w:r w:rsid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空軍 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>）</w:t>
      </w:r>
    </w:p>
    <w:p w14:paraId="02CA2DFB" w14:textId="2AD8EE39" w:rsidR="00D506BE" w:rsidRDefault="00480FBB" w:rsidP="00D506BE">
      <w:pPr>
        <w:spacing w:line="800" w:lineRule="exact"/>
        <w:ind w:firstLine="312"/>
        <w:contextualSpacing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(</w:t>
      </w:r>
      <w:r w:rsidR="001647B0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4</w:t>
      </w: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)</w:t>
      </w:r>
      <w:r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 xml:space="preserve"> </w:t>
      </w:r>
      <w:r w:rsidR="005D069B" w:rsidRPr="00284737">
        <w:rPr>
          <w:rFonts w:ascii="Times New Roman" w:eastAsia="DFKai-SB" w:hAnsi="Times New Roman" w:cs="Times New Roman"/>
          <w:color w:val="040606" w:themeColor="text2"/>
          <w:sz w:val="32"/>
          <w:szCs w:val="32"/>
        </w:rPr>
        <w:t>陳炳靖</w:t>
      </w:r>
      <w:r w:rsidR="005E5BF0"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為甚麼喜歡</w:t>
      </w:r>
      <w:r w:rsidR="00D506BE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飛</w:t>
      </w:r>
      <w:r w:rsidR="00403504" w:rsidRPr="002007FB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行</w:t>
      </w:r>
      <w:r w:rsidRPr="00284737">
        <w:rPr>
          <w:rFonts w:ascii="Times New Roman" w:eastAsia="DFKai-SB" w:hAnsi="Times New Roman" w:cs="Times New Roman" w:hint="eastAsia"/>
          <w:color w:val="040606" w:themeColor="text2"/>
          <w:sz w:val="32"/>
          <w:szCs w:val="32"/>
        </w:rPr>
        <w:t>？</w:t>
      </w:r>
      <w:r w:rsidR="00D506BE">
        <w:rPr>
          <w:rFonts w:ascii="Times New Roman" w:eastAsia="Microsoft JhengHei" w:hAnsi="Times New Roman" w:cs="Times New Roman"/>
          <w:color w:val="040606" w:themeColor="text2"/>
          <w:sz w:val="32"/>
          <w:szCs w:val="32"/>
        </w:rPr>
        <w:t xml:space="preserve">                         </w:t>
      </w:r>
      <w:proofErr w:type="gramStart"/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（</w:t>
      </w:r>
      <w:proofErr w:type="gramEnd"/>
      <w:r w:rsidR="00D506BE" w:rsidRP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 </w:t>
      </w:r>
      <w:r w:rsidR="00D506BE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喜歡從空中看土地</w:t>
      </w:r>
      <w:r w:rsidR="00D506BE"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/ </w:t>
      </w:r>
    </w:p>
    <w:p w14:paraId="29490CED" w14:textId="424A8962" w:rsidR="001647B0" w:rsidRDefault="00D506BE" w:rsidP="00D506BE">
      <w:pPr>
        <w:spacing w:line="800" w:lineRule="exact"/>
        <w:ind w:firstLineChars="2100" w:firstLine="6720"/>
        <w:contextualSpacing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 xml:space="preserve">在空中感覺很自由 </w:t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 xml:space="preserve"> </w:t>
      </w:r>
      <w:proofErr w:type="gramStart"/>
      <w:r w:rsidRPr="00D506BE">
        <w:rPr>
          <w:rFonts w:ascii="DFKai-SB" w:eastAsia="DFKai-SB" w:hAnsi="DFKai-SB" w:cs="Times New Roman"/>
          <w:color w:val="040606" w:themeColor="text2"/>
          <w:sz w:val="32"/>
          <w:szCs w:val="32"/>
        </w:rPr>
        <w:t>）</w:t>
      </w:r>
      <w:proofErr w:type="gramEnd"/>
    </w:p>
    <w:p w14:paraId="62371BA7" w14:textId="63ACDC63" w:rsidR="005552E6" w:rsidRPr="00D506BE" w:rsidRDefault="005552E6" w:rsidP="00D506BE">
      <w:pPr>
        <w:spacing w:line="800" w:lineRule="exact"/>
        <w:ind w:firstLineChars="2100" w:firstLine="6720"/>
        <w:contextualSpacing/>
        <w:rPr>
          <w:rFonts w:ascii="Times New Roman" w:eastAsia="DFKai-SB" w:hAnsi="Times New Roman" w:cs="Times New Roman"/>
          <w:color w:val="040606" w:themeColor="text2"/>
          <w:sz w:val="32"/>
          <w:szCs w:val="32"/>
          <w:u w:val="single"/>
        </w:rPr>
      </w:pPr>
    </w:p>
    <w:p w14:paraId="74C7295E" w14:textId="373BB3E8" w:rsidR="001647B0" w:rsidRDefault="001647B0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4"/>
          <w:szCs w:val="4"/>
        </w:rPr>
      </w:pPr>
    </w:p>
    <w:p w14:paraId="47445B30" w14:textId="77777777" w:rsidR="001647B0" w:rsidRPr="005E5BF0" w:rsidRDefault="001647B0" w:rsidP="00CF2D13">
      <w:pPr>
        <w:spacing w:line="276" w:lineRule="auto"/>
        <w:rPr>
          <w:rFonts w:ascii="Times New Roman" w:hAnsi="Times New Roman" w:cs="Times New Roman"/>
          <w:color w:val="040606" w:themeColor="text2"/>
          <w:sz w:val="4"/>
          <w:szCs w:val="4"/>
        </w:rPr>
      </w:pPr>
    </w:p>
    <w:p w14:paraId="501C0D65" w14:textId="71DD6084" w:rsidR="00E102DE" w:rsidRPr="005E5BF0" w:rsidRDefault="00323D45" w:rsidP="00E102DE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影片</w:t>
      </w:r>
      <w:proofErr w:type="gramStart"/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裏</w:t>
      </w:r>
      <w:proofErr w:type="gramEnd"/>
      <w:r w:rsidR="005552E6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提及</w:t>
      </w:r>
      <w:r w:rsidR="00E102D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哪些事例</w:t>
      </w:r>
      <w:r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 w:rsidR="00E102D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顯示了陳炳靖的愛國精神？在空格內加</w:t>
      </w:r>
      <w:r w:rsidR="00E102D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E102DE" w:rsidRPr="005E5BF0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707EEB76" w14:textId="1C3768D3" w:rsidR="00E102DE" w:rsidRPr="00682A0E" w:rsidRDefault="00E10691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70EB009" wp14:editId="4BBDCF25">
            <wp:simplePos x="0" y="0"/>
            <wp:positionH relativeFrom="column">
              <wp:posOffset>3060065</wp:posOffset>
            </wp:positionH>
            <wp:positionV relativeFrom="paragraph">
              <wp:posOffset>1805940</wp:posOffset>
            </wp:positionV>
            <wp:extent cx="1289050" cy="1289050"/>
            <wp:effectExtent l="0" t="0" r="0" b="0"/>
            <wp:wrapNone/>
            <wp:docPr id="15" name="Picture 15" descr="字帖图片素材_免费字帖PNG设计图片大全_图精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字帖图片素材_免费字帖PNG设计图片大全_图精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5470662" wp14:editId="3CFDC605">
            <wp:simplePos x="0" y="0"/>
            <wp:positionH relativeFrom="column">
              <wp:posOffset>3295015</wp:posOffset>
            </wp:positionH>
            <wp:positionV relativeFrom="paragraph">
              <wp:posOffset>599440</wp:posOffset>
            </wp:positionV>
            <wp:extent cx="1054100" cy="1054100"/>
            <wp:effectExtent l="0" t="0" r="0" b="0"/>
            <wp:wrapNone/>
            <wp:docPr id="10" name="Picture 10" descr="Cartoon, damage, destruction, disaster, earthquake, home, house icon - 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, damage, destruction, disaster, earthquake, home, house icon - 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1A9109A" wp14:editId="51B1F8F1">
            <wp:simplePos x="0" y="0"/>
            <wp:positionH relativeFrom="column">
              <wp:posOffset>253365</wp:posOffset>
            </wp:positionH>
            <wp:positionV relativeFrom="paragraph">
              <wp:posOffset>885190</wp:posOffset>
            </wp:positionV>
            <wp:extent cx="514350" cy="514350"/>
            <wp:effectExtent l="0" t="0" r="0" b="0"/>
            <wp:wrapNone/>
            <wp:docPr id="9" name="Picture 9" descr="Air force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ir force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93CE586" wp14:editId="06994EDE">
            <wp:simplePos x="0" y="0"/>
            <wp:positionH relativeFrom="column">
              <wp:posOffset>253365</wp:posOffset>
            </wp:positionH>
            <wp:positionV relativeFrom="paragraph">
              <wp:posOffset>2193290</wp:posOffset>
            </wp:positionV>
            <wp:extent cx="571500" cy="571500"/>
            <wp:effectExtent l="0" t="0" r="0" b="0"/>
            <wp:wrapNone/>
            <wp:docPr id="11" name="Picture 11" descr="Torture icon in Color 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orture icon in Color Sty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6C1"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5AE624" wp14:editId="00C034EE">
                <wp:simplePos x="0" y="0"/>
                <wp:positionH relativeFrom="column">
                  <wp:posOffset>184785</wp:posOffset>
                </wp:positionH>
                <wp:positionV relativeFrom="paragraph">
                  <wp:posOffset>40640</wp:posOffset>
                </wp:positionV>
                <wp:extent cx="2768600" cy="951230"/>
                <wp:effectExtent l="38100" t="38100" r="88900" b="96520"/>
                <wp:wrapNone/>
                <wp:docPr id="21" name="流程圖: 結束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95123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1B103C" w14:textId="65175EE7" w:rsidR="00323D45" w:rsidRPr="00284737" w:rsidRDefault="00323D45" w:rsidP="005526C1">
                            <w:pPr>
                              <w:spacing w:line="480" w:lineRule="exact"/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為了保家衞國，</w:t>
                            </w:r>
                            <w:r w:rsidR="00682A0E"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決心</w:t>
                            </w: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投考空軍。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AE62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1" o:spid="_x0000_s1027" type="#_x0000_t116" style="position:absolute;margin-left:14.55pt;margin-top:3.2pt;width:218pt;height:7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" fillcolor="#dbf0e6 [661]" stroked="f" strokeweight="1pt">
                <v:shadow on="t" color="black" opacity="26214f" origin="-.5,-.5" offset=".74836mm,.74836mm"/>
                <v:textbox>
                  <w:txbxContent>
                    <w:p w14:paraId="621B103C" w14:textId="65175EE7" w:rsidR="00323D45" w:rsidRPr="00284737" w:rsidRDefault="00323D45" w:rsidP="005526C1">
                      <w:pPr>
                        <w:spacing w:line="480" w:lineRule="exact"/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為了保家衞國，</w:t>
                      </w:r>
                      <w:r w:rsidR="00682A0E"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決心</w:t>
                      </w: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投考空軍。</w:t>
                      </w:r>
                    </w:p>
                  </w:txbxContent>
                </v:textbox>
              </v:shape>
            </w:pict>
          </mc:Fallback>
        </mc:AlternateContent>
      </w:r>
      <w:r w:rsidR="005552E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FC7AA2A" wp14:editId="41E919C7">
                <wp:simplePos x="0" y="0"/>
                <wp:positionH relativeFrom="column">
                  <wp:posOffset>5818505</wp:posOffset>
                </wp:positionH>
                <wp:positionV relativeFrom="paragraph">
                  <wp:posOffset>2205355</wp:posOffset>
                </wp:positionV>
                <wp:extent cx="395605" cy="395605"/>
                <wp:effectExtent l="0" t="0" r="23495" b="2349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B0E79" w14:textId="527015A1" w:rsidR="005E5BF0" w:rsidRDefault="005E5BF0" w:rsidP="005E5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7AA2A" id="矩形 41" o:spid="_x0000_s1028" style="position:absolute;margin-left:458.15pt;margin-top:173.65pt;width:31.15pt;height:31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" fillcolor="white [3212]" strokecolor="#484f5e [3213]" strokeweight="1pt">
                <v:textbox>
                  <w:txbxContent>
                    <w:p w14:paraId="60BB0E79" w14:textId="527015A1" w:rsidR="005E5BF0" w:rsidRDefault="005E5BF0" w:rsidP="005E5B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552E6"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D1BA1B" wp14:editId="0B7A3453">
                <wp:simplePos x="0" y="0"/>
                <wp:positionH relativeFrom="column">
                  <wp:posOffset>3512820</wp:posOffset>
                </wp:positionH>
                <wp:positionV relativeFrom="paragraph">
                  <wp:posOffset>1464945</wp:posOffset>
                </wp:positionV>
                <wp:extent cx="2757600" cy="951230"/>
                <wp:effectExtent l="38100" t="38100" r="100330" b="96520"/>
                <wp:wrapNone/>
                <wp:docPr id="25" name="流程圖: 結束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0" cy="95123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3E78E" w14:textId="1ACDC523" w:rsidR="00323D45" w:rsidRPr="00F202C4" w:rsidRDefault="00323D45" w:rsidP="00682A0E">
                            <w:pPr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  <w:r w:rsidRPr="00F202C4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題字「生為中國人，死為中華魂」。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1BA1B" id="流程圖: 結束點 25" o:spid="_x0000_s1029" type="#_x0000_t116" style="position:absolute;margin-left:276.6pt;margin-top:115.35pt;width:217.15pt;height:74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" fillcolor="#dbf0e6 [661]" stroked="f" strokeweight="1pt">
                <v:shadow on="t" color="black" opacity="26214f" origin="-.5,-.5" offset=".74836mm,.74836mm"/>
                <v:textbox>
                  <w:txbxContent>
                    <w:p w14:paraId="1013E78E" w14:textId="1ACDC523" w:rsidR="00323D45" w:rsidRPr="00F202C4" w:rsidRDefault="00323D45" w:rsidP="00682A0E">
                      <w:pPr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  <w:r w:rsidRPr="00F202C4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題字「生為中國人，死為中華魂」。</w:t>
                      </w:r>
                    </w:p>
                  </w:txbxContent>
                </v:textbox>
              </v:shape>
            </w:pict>
          </mc:Fallback>
        </mc:AlternateContent>
      </w:r>
      <w:r w:rsidR="005552E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CB4769" wp14:editId="59491BB2">
                <wp:simplePos x="0" y="0"/>
                <wp:positionH relativeFrom="column">
                  <wp:posOffset>5814060</wp:posOffset>
                </wp:positionH>
                <wp:positionV relativeFrom="paragraph">
                  <wp:posOffset>733425</wp:posOffset>
                </wp:positionV>
                <wp:extent cx="396000" cy="396000"/>
                <wp:effectExtent l="0" t="0" r="23495" b="2349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B978E" w14:textId="0D70C33B" w:rsidR="005E5BF0" w:rsidRDefault="005E5BF0" w:rsidP="005E5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B4769" id="矩形 39" o:spid="_x0000_s1030" style="position:absolute;margin-left:457.8pt;margin-top:57.75pt;width:31.2pt;height:31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" fillcolor="white [3212]" strokecolor="#484f5e [3213]" strokeweight="1pt">
                <v:textbox>
                  <w:txbxContent>
                    <w:p w14:paraId="7A7B978E" w14:textId="0D70C33B" w:rsidR="005E5BF0" w:rsidRDefault="005E5BF0" w:rsidP="005E5B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552E6"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AD5528" wp14:editId="1F3D2183">
                <wp:simplePos x="0" y="0"/>
                <wp:positionH relativeFrom="column">
                  <wp:posOffset>3514725</wp:posOffset>
                </wp:positionH>
                <wp:positionV relativeFrom="paragraph">
                  <wp:posOffset>40640</wp:posOffset>
                </wp:positionV>
                <wp:extent cx="2757170" cy="951230"/>
                <wp:effectExtent l="38100" t="38100" r="100330" b="96520"/>
                <wp:wrapNone/>
                <wp:docPr id="23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170" cy="95123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002BD" w14:textId="00366BA7" w:rsidR="00323D45" w:rsidRPr="00284737" w:rsidRDefault="00323D45" w:rsidP="00323D45">
                            <w:pPr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飛</w:t>
                            </w:r>
                            <w:r w:rsidR="005552E6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行時看到受破壞的</w:t>
                            </w: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中國土地，</w:t>
                            </w:r>
                            <w:r w:rsidR="005552E6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在空中搖頭歎息</w:t>
                            </w:r>
                            <w:r w:rsidRPr="00284737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D5528" id="流程圖: 結束點 23" o:spid="_x0000_s1031" type="#_x0000_t116" style="position:absolute;margin-left:276.75pt;margin-top:3.2pt;width:217.1pt;height:7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" fillcolor="#dbf0e6 [661]" stroked="f" strokeweight="1pt">
                <v:shadow on="t" color="black" opacity="26214f" origin="-.5,-.5" offset=".74836mm,.74836mm"/>
                <v:textbox>
                  <w:txbxContent>
                    <w:p w14:paraId="20B002BD" w14:textId="00366BA7" w:rsidR="00323D45" w:rsidRPr="00284737" w:rsidRDefault="00323D45" w:rsidP="00323D45">
                      <w:pPr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飛</w:t>
                      </w:r>
                      <w:r w:rsidR="005552E6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行時看到受破壞的</w:t>
                      </w: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中國土地，</w:t>
                      </w:r>
                      <w:r w:rsidR="005552E6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在空中搖頭歎息</w:t>
                      </w:r>
                      <w:r w:rsidRPr="00284737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552E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84C606" wp14:editId="6448311F">
                <wp:simplePos x="0" y="0"/>
                <wp:positionH relativeFrom="column">
                  <wp:posOffset>2501900</wp:posOffset>
                </wp:positionH>
                <wp:positionV relativeFrom="paragraph">
                  <wp:posOffset>757555</wp:posOffset>
                </wp:positionV>
                <wp:extent cx="396000" cy="396000"/>
                <wp:effectExtent l="0" t="0" r="23495" b="234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96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F74C3" w14:textId="30FAB4BB" w:rsidR="005E5BF0" w:rsidRDefault="005E5BF0" w:rsidP="005E5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4C606" id="矩形 28" o:spid="_x0000_s1032" style="position:absolute;margin-left:197pt;margin-top:59.65pt;width:31.2pt;height:3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" fillcolor="white [3212]" strokecolor="#484f5e [3213]" strokeweight="1pt">
                <v:textbox>
                  <w:txbxContent>
                    <w:p w14:paraId="4E9F74C3" w14:textId="30FAB4BB" w:rsidR="005E5BF0" w:rsidRDefault="005E5BF0" w:rsidP="005E5B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552E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8ED8BD" wp14:editId="614A7222">
                <wp:simplePos x="0" y="0"/>
                <wp:positionH relativeFrom="column">
                  <wp:posOffset>2500630</wp:posOffset>
                </wp:positionH>
                <wp:positionV relativeFrom="paragraph">
                  <wp:posOffset>2205355</wp:posOffset>
                </wp:positionV>
                <wp:extent cx="395605" cy="395605"/>
                <wp:effectExtent l="0" t="0" r="23495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3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99E492" w14:textId="1CF42B59" w:rsidR="005E5BF0" w:rsidRDefault="005E5BF0" w:rsidP="005E5B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ED8BD" id="矩形 40" o:spid="_x0000_s1033" style="position:absolute;margin-left:196.9pt;margin-top:173.65pt;width:31.15pt;height:31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" fillcolor="white [3212]" strokecolor="#484f5e [3213]" strokeweight="1pt">
                <v:textbox>
                  <w:txbxContent>
                    <w:p w14:paraId="2699E492" w14:textId="1CF42B59" w:rsidR="005E5BF0" w:rsidRDefault="005E5BF0" w:rsidP="005E5BF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552E6" w:rsidRPr="00682A0E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52FAFB" wp14:editId="073B5D62">
                <wp:simplePos x="0" y="0"/>
                <wp:positionH relativeFrom="column">
                  <wp:posOffset>198120</wp:posOffset>
                </wp:positionH>
                <wp:positionV relativeFrom="paragraph">
                  <wp:posOffset>1465580</wp:posOffset>
                </wp:positionV>
                <wp:extent cx="2757600" cy="951230"/>
                <wp:effectExtent l="38100" t="38100" r="100330" b="96520"/>
                <wp:wrapNone/>
                <wp:docPr id="24" name="流程圖: 結束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7600" cy="951230"/>
                        </a:xfrm>
                        <a:prstGeom prst="flowChartTerminator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0E0C09" w14:textId="443A7B25" w:rsidR="00323D45" w:rsidRDefault="00323D45" w:rsidP="005552E6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  <w:r w:rsidRPr="00F202C4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接受日軍審問時，堅持</w:t>
                            </w:r>
                            <w:r w:rsidR="005552E6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自己</w:t>
                            </w:r>
                            <w:r w:rsidRPr="00F202C4">
                              <w:rPr>
                                <w:rFonts w:ascii="DFKai-SB" w:eastAsia="DFKai-SB" w:hAnsi="DFKai-SB" w:hint="eastAsia"/>
                                <w:color w:val="040606" w:themeColor="text2"/>
                                <w:sz w:val="30"/>
                                <w:szCs w:val="30"/>
                              </w:rPr>
                              <w:t>是中國空軍。</w:t>
                            </w:r>
                          </w:p>
                          <w:p w14:paraId="128FCD3F" w14:textId="77777777" w:rsidR="005552E6" w:rsidRPr="00F202C4" w:rsidRDefault="005552E6" w:rsidP="00682A0E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040606" w:themeColor="text2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FAFB" id="流程圖: 結束點 24" o:spid="_x0000_s1034" type="#_x0000_t116" style="position:absolute;margin-left:15.6pt;margin-top:115.4pt;width:217.15pt;height:74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" fillcolor="#dbf0e6 [661]" stroked="f" strokeweight="1pt">
                <v:shadow on="t" color="black" opacity="26214f" origin="-.5,-.5" offset=".74836mm,.74836mm"/>
                <v:textbox>
                  <w:txbxContent>
                    <w:p w14:paraId="560E0C09" w14:textId="443A7B25" w:rsidR="00323D45" w:rsidRDefault="00323D45" w:rsidP="005552E6">
                      <w:pPr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  <w:r w:rsidRPr="00F202C4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接受日軍審問時，堅持</w:t>
                      </w:r>
                      <w:r w:rsidR="005552E6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自己</w:t>
                      </w:r>
                      <w:r w:rsidRPr="00F202C4">
                        <w:rPr>
                          <w:rFonts w:ascii="DFKai-SB" w:eastAsia="DFKai-SB" w:hAnsi="DFKai-SB" w:hint="eastAsia"/>
                          <w:color w:val="040606" w:themeColor="text2"/>
                          <w:sz w:val="30"/>
                          <w:szCs w:val="30"/>
                        </w:rPr>
                        <w:t>是中國空軍。</w:t>
                      </w:r>
                    </w:p>
                    <w:p w14:paraId="128FCD3F" w14:textId="77777777" w:rsidR="005552E6" w:rsidRPr="00F202C4" w:rsidRDefault="005552E6" w:rsidP="00682A0E">
                      <w:pPr>
                        <w:jc w:val="both"/>
                        <w:rPr>
                          <w:rFonts w:ascii="DFKai-SB" w:eastAsia="DFKai-SB" w:hAnsi="DFKai-SB"/>
                          <w:color w:val="040606" w:themeColor="text2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102DE" w:rsidRPr="00682A0E" w:rsidSect="004038B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B2A85" w14:textId="77777777" w:rsidR="00F03C19" w:rsidRDefault="00F03C19" w:rsidP="00465C96">
      <w:r>
        <w:separator/>
      </w:r>
    </w:p>
  </w:endnote>
  <w:endnote w:type="continuationSeparator" w:id="0">
    <w:p w14:paraId="58ADA84D" w14:textId="77777777" w:rsidR="00F03C19" w:rsidRDefault="00F03C19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 (Body CS)">
    <w:panose1 w:val="00000000000000000000"/>
    <w:charset w:val="00"/>
    <w:family w:val="roman"/>
    <w:notTrueType/>
    <w:pitch w:val="default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238E2818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FA4E6A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741E0A" wp14:editId="33B150DB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49E4A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C1DB001" wp14:editId="29F5FD17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2ECBC" w14:textId="77777777" w:rsidR="00F03C19" w:rsidRDefault="00F03C19" w:rsidP="00465C96">
      <w:r>
        <w:separator/>
      </w:r>
    </w:p>
  </w:footnote>
  <w:footnote w:type="continuationSeparator" w:id="0">
    <w:p w14:paraId="5E6D59C2" w14:textId="77777777" w:rsidR="00F03C19" w:rsidRDefault="00F03C19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2F84B" w14:textId="77777777" w:rsidR="006D5F55" w:rsidRDefault="006D5F5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72D7E7DA" w:rsidR="004038B5" w:rsidRDefault="006D5F55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FE67C2C" wp14:editId="25D50177">
          <wp:simplePos x="0" y="0"/>
          <wp:positionH relativeFrom="page">
            <wp:posOffset>-6350</wp:posOffset>
          </wp:positionH>
          <wp:positionV relativeFrom="paragraph">
            <wp:posOffset>-483235</wp:posOffset>
          </wp:positionV>
          <wp:extent cx="7556500" cy="1124144"/>
          <wp:effectExtent l="0" t="0" r="6350" b="0"/>
          <wp:wrapNone/>
          <wp:docPr id="8" name="圖片 8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圖片 8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4pt;height:44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3"/>
  </w:num>
  <w:num w:numId="2" w16cid:durableId="102379785">
    <w:abstractNumId w:val="4"/>
  </w:num>
  <w:num w:numId="3" w16cid:durableId="1348556626">
    <w:abstractNumId w:val="5"/>
  </w:num>
  <w:num w:numId="4" w16cid:durableId="849836731">
    <w:abstractNumId w:val="1"/>
  </w:num>
  <w:num w:numId="5" w16cid:durableId="1243838014">
    <w:abstractNumId w:val="0"/>
  </w:num>
  <w:num w:numId="6" w16cid:durableId="575241033">
    <w:abstractNumId w:val="2"/>
  </w:num>
  <w:num w:numId="7" w16cid:durableId="7500854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15F32"/>
    <w:rsid w:val="000214DD"/>
    <w:rsid w:val="00022F97"/>
    <w:rsid w:val="00023F7D"/>
    <w:rsid w:val="00027603"/>
    <w:rsid w:val="00035EED"/>
    <w:rsid w:val="0006459E"/>
    <w:rsid w:val="000661D6"/>
    <w:rsid w:val="0007141B"/>
    <w:rsid w:val="000A204E"/>
    <w:rsid w:val="000B41D0"/>
    <w:rsid w:val="000B602A"/>
    <w:rsid w:val="000E58CD"/>
    <w:rsid w:val="001145BE"/>
    <w:rsid w:val="001412D4"/>
    <w:rsid w:val="00157029"/>
    <w:rsid w:val="00164750"/>
    <w:rsid w:val="001647B0"/>
    <w:rsid w:val="00165B48"/>
    <w:rsid w:val="001752D5"/>
    <w:rsid w:val="00185F29"/>
    <w:rsid w:val="001A2F95"/>
    <w:rsid w:val="001A4F4D"/>
    <w:rsid w:val="001B2F67"/>
    <w:rsid w:val="001B3365"/>
    <w:rsid w:val="001B3571"/>
    <w:rsid w:val="001C0642"/>
    <w:rsid w:val="001D7BE6"/>
    <w:rsid w:val="001E4DD3"/>
    <w:rsid w:val="001F4025"/>
    <w:rsid w:val="0020069A"/>
    <w:rsid w:val="002007FB"/>
    <w:rsid w:val="00213CA0"/>
    <w:rsid w:val="00227235"/>
    <w:rsid w:val="002428B0"/>
    <w:rsid w:val="00253473"/>
    <w:rsid w:val="002578E0"/>
    <w:rsid w:val="00257B1E"/>
    <w:rsid w:val="00265AA8"/>
    <w:rsid w:val="002742F5"/>
    <w:rsid w:val="00284737"/>
    <w:rsid w:val="00294B6E"/>
    <w:rsid w:val="002A7669"/>
    <w:rsid w:val="002C5663"/>
    <w:rsid w:val="002C7E62"/>
    <w:rsid w:val="002D2E11"/>
    <w:rsid w:val="002D517B"/>
    <w:rsid w:val="002E27DF"/>
    <w:rsid w:val="002E587D"/>
    <w:rsid w:val="002F748E"/>
    <w:rsid w:val="002F7863"/>
    <w:rsid w:val="00314C50"/>
    <w:rsid w:val="0032354F"/>
    <w:rsid w:val="00323D45"/>
    <w:rsid w:val="00346063"/>
    <w:rsid w:val="00350B05"/>
    <w:rsid w:val="0036573B"/>
    <w:rsid w:val="00375DF1"/>
    <w:rsid w:val="003826F0"/>
    <w:rsid w:val="003B27AC"/>
    <w:rsid w:val="003C15AA"/>
    <w:rsid w:val="003E3F00"/>
    <w:rsid w:val="003F0F0F"/>
    <w:rsid w:val="00402D76"/>
    <w:rsid w:val="00403504"/>
    <w:rsid w:val="004038B5"/>
    <w:rsid w:val="00433BF3"/>
    <w:rsid w:val="0043426E"/>
    <w:rsid w:val="00450D4C"/>
    <w:rsid w:val="004607AF"/>
    <w:rsid w:val="00465C96"/>
    <w:rsid w:val="0047169B"/>
    <w:rsid w:val="00480FBB"/>
    <w:rsid w:val="00482551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501B61"/>
    <w:rsid w:val="0051704A"/>
    <w:rsid w:val="00524D68"/>
    <w:rsid w:val="00532AD8"/>
    <w:rsid w:val="00534FED"/>
    <w:rsid w:val="00537238"/>
    <w:rsid w:val="005526C1"/>
    <w:rsid w:val="005552E6"/>
    <w:rsid w:val="005566A0"/>
    <w:rsid w:val="005619BC"/>
    <w:rsid w:val="00574311"/>
    <w:rsid w:val="00581DBF"/>
    <w:rsid w:val="00584079"/>
    <w:rsid w:val="00592357"/>
    <w:rsid w:val="00593AD1"/>
    <w:rsid w:val="0059681B"/>
    <w:rsid w:val="005B59D8"/>
    <w:rsid w:val="005B6C15"/>
    <w:rsid w:val="005D069B"/>
    <w:rsid w:val="005E5BF0"/>
    <w:rsid w:val="005F7C4A"/>
    <w:rsid w:val="00604DF2"/>
    <w:rsid w:val="006101FC"/>
    <w:rsid w:val="00613A64"/>
    <w:rsid w:val="00615BE5"/>
    <w:rsid w:val="00621C51"/>
    <w:rsid w:val="00627177"/>
    <w:rsid w:val="00635355"/>
    <w:rsid w:val="00641E16"/>
    <w:rsid w:val="00652E18"/>
    <w:rsid w:val="00664FA2"/>
    <w:rsid w:val="0066607E"/>
    <w:rsid w:val="00676CFE"/>
    <w:rsid w:val="00682A0E"/>
    <w:rsid w:val="00685051"/>
    <w:rsid w:val="00692BA0"/>
    <w:rsid w:val="006C3760"/>
    <w:rsid w:val="006D06C7"/>
    <w:rsid w:val="006D5F55"/>
    <w:rsid w:val="007438AA"/>
    <w:rsid w:val="007503AC"/>
    <w:rsid w:val="00766912"/>
    <w:rsid w:val="00792C0C"/>
    <w:rsid w:val="007969E5"/>
    <w:rsid w:val="00796CD8"/>
    <w:rsid w:val="007A027A"/>
    <w:rsid w:val="007A2D3A"/>
    <w:rsid w:val="007A531F"/>
    <w:rsid w:val="007A7B09"/>
    <w:rsid w:val="007A7CD9"/>
    <w:rsid w:val="007B5E24"/>
    <w:rsid w:val="007C3046"/>
    <w:rsid w:val="007D698C"/>
    <w:rsid w:val="007E021E"/>
    <w:rsid w:val="007E1056"/>
    <w:rsid w:val="007E231F"/>
    <w:rsid w:val="008031B2"/>
    <w:rsid w:val="00810A2C"/>
    <w:rsid w:val="00826413"/>
    <w:rsid w:val="00851CAD"/>
    <w:rsid w:val="0085705B"/>
    <w:rsid w:val="0087273E"/>
    <w:rsid w:val="00881A29"/>
    <w:rsid w:val="00891CDF"/>
    <w:rsid w:val="008A3E63"/>
    <w:rsid w:val="008B26FB"/>
    <w:rsid w:val="008B37FA"/>
    <w:rsid w:val="008C380D"/>
    <w:rsid w:val="008D5419"/>
    <w:rsid w:val="008E0E85"/>
    <w:rsid w:val="008E7F15"/>
    <w:rsid w:val="008F02FB"/>
    <w:rsid w:val="008F7025"/>
    <w:rsid w:val="009067F1"/>
    <w:rsid w:val="00936091"/>
    <w:rsid w:val="00951359"/>
    <w:rsid w:val="00961FAD"/>
    <w:rsid w:val="00995F21"/>
    <w:rsid w:val="009A352F"/>
    <w:rsid w:val="009B4FF6"/>
    <w:rsid w:val="009C04B7"/>
    <w:rsid w:val="009C5AC8"/>
    <w:rsid w:val="009C7520"/>
    <w:rsid w:val="00A22169"/>
    <w:rsid w:val="00A2462B"/>
    <w:rsid w:val="00A26141"/>
    <w:rsid w:val="00A318A1"/>
    <w:rsid w:val="00A4621D"/>
    <w:rsid w:val="00A6041C"/>
    <w:rsid w:val="00A70C6D"/>
    <w:rsid w:val="00A8427F"/>
    <w:rsid w:val="00A92247"/>
    <w:rsid w:val="00AC5AD9"/>
    <w:rsid w:val="00AD068B"/>
    <w:rsid w:val="00AD652D"/>
    <w:rsid w:val="00AE53F5"/>
    <w:rsid w:val="00AF6C53"/>
    <w:rsid w:val="00B000F8"/>
    <w:rsid w:val="00B062A9"/>
    <w:rsid w:val="00B34CDD"/>
    <w:rsid w:val="00B35AFE"/>
    <w:rsid w:val="00B71AF8"/>
    <w:rsid w:val="00B75175"/>
    <w:rsid w:val="00BA799D"/>
    <w:rsid w:val="00BB2A9A"/>
    <w:rsid w:val="00BB6C12"/>
    <w:rsid w:val="00BC6252"/>
    <w:rsid w:val="00BD0207"/>
    <w:rsid w:val="00BD1AF9"/>
    <w:rsid w:val="00BE0BBB"/>
    <w:rsid w:val="00BE4E50"/>
    <w:rsid w:val="00BE6BA1"/>
    <w:rsid w:val="00C057E7"/>
    <w:rsid w:val="00C07A6D"/>
    <w:rsid w:val="00C413AB"/>
    <w:rsid w:val="00C451C4"/>
    <w:rsid w:val="00CA1395"/>
    <w:rsid w:val="00CB7FA3"/>
    <w:rsid w:val="00CC614B"/>
    <w:rsid w:val="00CC7AE5"/>
    <w:rsid w:val="00CF2D13"/>
    <w:rsid w:val="00CF4FF1"/>
    <w:rsid w:val="00D0321A"/>
    <w:rsid w:val="00D1322D"/>
    <w:rsid w:val="00D3031F"/>
    <w:rsid w:val="00D30B57"/>
    <w:rsid w:val="00D42F36"/>
    <w:rsid w:val="00D506BE"/>
    <w:rsid w:val="00D73B3F"/>
    <w:rsid w:val="00D86F95"/>
    <w:rsid w:val="00D95972"/>
    <w:rsid w:val="00D96163"/>
    <w:rsid w:val="00DA7E23"/>
    <w:rsid w:val="00DC11E7"/>
    <w:rsid w:val="00DC584F"/>
    <w:rsid w:val="00E102DE"/>
    <w:rsid w:val="00E10691"/>
    <w:rsid w:val="00E210E8"/>
    <w:rsid w:val="00E254FE"/>
    <w:rsid w:val="00E30CA5"/>
    <w:rsid w:val="00E318D4"/>
    <w:rsid w:val="00E603AD"/>
    <w:rsid w:val="00E612D4"/>
    <w:rsid w:val="00E76FAB"/>
    <w:rsid w:val="00E90FFC"/>
    <w:rsid w:val="00E95543"/>
    <w:rsid w:val="00E96ADC"/>
    <w:rsid w:val="00EC7956"/>
    <w:rsid w:val="00ED4372"/>
    <w:rsid w:val="00EF0A8E"/>
    <w:rsid w:val="00EF4F7C"/>
    <w:rsid w:val="00F03C19"/>
    <w:rsid w:val="00F11770"/>
    <w:rsid w:val="00F17125"/>
    <w:rsid w:val="00F202C4"/>
    <w:rsid w:val="00F20329"/>
    <w:rsid w:val="00F257A0"/>
    <w:rsid w:val="00F26FF7"/>
    <w:rsid w:val="00F27069"/>
    <w:rsid w:val="00F31D95"/>
    <w:rsid w:val="00F46E97"/>
    <w:rsid w:val="00F561A4"/>
    <w:rsid w:val="00F84FC3"/>
    <w:rsid w:val="00F93E05"/>
    <w:rsid w:val="00F97544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4035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9B03B3-8029-4334-A5CA-84CA96DCAB42}"/>
</file>

<file path=customXml/itemProps2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2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9</cp:revision>
  <cp:lastPrinted>2022-08-31T07:55:00Z</cp:lastPrinted>
  <dcterms:created xsi:type="dcterms:W3CDTF">2023-02-02T08:17:00Z</dcterms:created>
  <dcterms:modified xsi:type="dcterms:W3CDTF">2023-07-03T04:25:00Z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