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420162EE" w:rsidR="003F0F0F" w:rsidRPr="000E58CD" w:rsidRDefault="002430B5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83B460F" wp14:editId="24533212">
                <wp:simplePos x="0" y="0"/>
                <wp:positionH relativeFrom="margin">
                  <wp:posOffset>4134623</wp:posOffset>
                </wp:positionH>
                <wp:positionV relativeFrom="paragraph">
                  <wp:posOffset>382491</wp:posOffset>
                </wp:positionV>
                <wp:extent cx="2274073" cy="469127"/>
                <wp:effectExtent l="0" t="0" r="0" b="762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4073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0C442" w14:textId="7517A6F0" w:rsidR="002430B5" w:rsidRPr="00927BF8" w:rsidRDefault="002430B5" w:rsidP="002430B5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初步陳炳靖的參戰的原因，並學習欣賞其愛國精神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B460F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left:0;text-align:left;margin-left:325.55pt;margin-top:30.1pt;width:179.05pt;height:36.9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" filled="f" stroked="f" strokeweight=".5pt">
                <v:textbox>
                  <w:txbxContent>
                    <w:p w14:paraId="5DC0C442" w14:textId="7517A6F0" w:rsidR="002430B5" w:rsidRPr="00927BF8" w:rsidRDefault="002430B5" w:rsidP="002430B5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初步陳炳靖的參戰的原因，並學習欣賞其愛國精神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0F0F" w:rsidRPr="003F0F0F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勇赴國難</w:t>
      </w:r>
    </w:p>
    <w:p w14:paraId="49DB1BB3" w14:textId="0BD35BDC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D479A" wp14:editId="24BDBF0D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42DE8E1D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521A80" w:rsidRPr="008F16EF"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EP2</w:t>
                            </w:r>
                            <w:r w:rsidR="00A2462B" w:rsidRPr="008F16EF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老兵陳炳靖</w:t>
                            </w:r>
                            <w:r w:rsidR="00A2462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勇赴國難</w:t>
                            </w:r>
                          </w:p>
                          <w:p w14:paraId="18F3A096" w14:textId="1DF26D67" w:rsidR="008D5419" w:rsidRPr="008F16EF" w:rsidRDefault="008D5419" w:rsidP="008D541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5F46BC" w:rsidRPr="005F46B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https://youtu.be/fb90vN-jPoQ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7" style="position:absolute;margin-left:.4pt;margin-top:32.95pt;width:593.85pt;height:74.5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42DE8E1D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521A80" w:rsidRPr="008F16EF"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>EP2</w:t>
                      </w:r>
                      <w:r w:rsidR="00A2462B" w:rsidRPr="008F16EF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老兵陳炳靖</w:t>
                      </w:r>
                      <w:r w:rsidR="00A2462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勇赴國難</w:t>
                      </w:r>
                    </w:p>
                    <w:p w14:paraId="18F3A096" w14:textId="1DF26D67" w:rsidR="008D5419" w:rsidRPr="008F16EF" w:rsidRDefault="008D5419" w:rsidP="008D541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5F46BC" w:rsidRPr="005F46B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https://youtu.be/fb90vN-jPoQ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4677CD48" w:rsidR="005B59D8" w:rsidRPr="008D5419" w:rsidRDefault="00BE0D24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BE0D24">
        <w:rPr>
          <w:rFonts w:ascii="Times New Roman" w:eastAsia="DFKai-SB" w:hAnsi="Times New Roman" w:cs="Times New Roman"/>
          <w:noProof/>
          <w:color w:val="040606" w:themeColor="text2"/>
          <w:sz w:val="32"/>
          <w:szCs w:val="32"/>
          <w:u w:val="single"/>
        </w:rPr>
        <w:drawing>
          <wp:anchor distT="0" distB="0" distL="114300" distR="114300" simplePos="0" relativeHeight="251658258" behindDoc="0" locked="0" layoutInCell="1" allowOverlap="1" wp14:anchorId="67DCD874" wp14:editId="40B4179E">
            <wp:simplePos x="0" y="0"/>
            <wp:positionH relativeFrom="column">
              <wp:posOffset>5776916</wp:posOffset>
            </wp:positionH>
            <wp:positionV relativeFrom="paragraph">
              <wp:posOffset>271491</wp:posOffset>
            </wp:positionV>
            <wp:extent cx="540000" cy="5400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634B0FF7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2A9A1A24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7865DC0" w14:textId="3418D401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21CFEE12" w14:textId="4AA3619C" w:rsidR="005D069B" w:rsidRPr="00284737" w:rsidRDefault="00E102DE" w:rsidP="00284737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回答以下問題，在</w:t>
      </w:r>
      <w:r w:rsidR="00D506B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括號內圈出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適當的答案</w:t>
      </w:r>
      <w:r w:rsidR="008D5419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3E270300" w14:textId="600D7FB9" w:rsidR="00851CAD" w:rsidRPr="00D506BE" w:rsidRDefault="00D506BE" w:rsidP="001647B0">
      <w:pPr>
        <w:spacing w:line="800" w:lineRule="exact"/>
        <w:ind w:firstLine="312"/>
        <w:contextualSpacing/>
        <w:rPr>
          <w:rFonts w:ascii="Times New Roman" w:hAnsi="Times New Roman" w:cs="Times New Roman"/>
          <w:color w:val="040606" w:themeColor="text2"/>
          <w:sz w:val="32"/>
          <w:szCs w:val="32"/>
        </w:rPr>
      </w:pPr>
      <w:r>
        <w:rPr>
          <w:rFonts w:ascii="Times New Roman" w:eastAsia="DFKai-SB" w:hAnsi="Times New Roman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2A3206B" wp14:editId="0736063E">
                <wp:simplePos x="0" y="0"/>
                <wp:positionH relativeFrom="column">
                  <wp:posOffset>4184015</wp:posOffset>
                </wp:positionH>
                <wp:positionV relativeFrom="paragraph">
                  <wp:posOffset>110490</wp:posOffset>
                </wp:positionV>
                <wp:extent cx="635000" cy="419100"/>
                <wp:effectExtent l="0" t="0" r="12700" b="1905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29632C" id="Oval 3" o:spid="_x0000_s1026" style="position:absolute;left:0;text-align:left;margin-left:329.45pt;margin-top:8.7pt;width:50pt;height:3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" filled="f" strokecolor="red" strokeweight="1pt">
                <v:stroke joinstyle="miter"/>
              </v:oval>
            </w:pict>
          </mc:Fallback>
        </mc:AlternateContent>
      </w:r>
      <w:r w:rsidR="00480FBB"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(1)</w:t>
      </w:r>
      <w:r w:rsidR="00480FBB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</w:t>
      </w:r>
      <w:r w:rsidR="008D5419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>陳炳靖</w:t>
      </w:r>
      <w:r w:rsidR="00851CAD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>本來</w:t>
      </w:r>
      <w:r w:rsidR="00480FBB"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打算擔任甚麼工作？</w:t>
      </w:r>
      <w:r>
        <w:rPr>
          <w:rFonts w:ascii="Times New Roman" w:eastAsia="DengXian" w:hAnsi="Times New Roman" w:cs="Times New Roman" w:hint="eastAsia"/>
          <w:color w:val="040606" w:themeColor="text2"/>
          <w:sz w:val="32"/>
          <w:szCs w:val="32"/>
        </w:rPr>
        <w:t xml:space="preserve"> </w:t>
      </w:r>
      <w:r w:rsidR="00480FBB"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 xml:space="preserve"> </w:t>
      </w:r>
      <w:r w:rsidR="00480FBB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      </w:t>
      </w:r>
      <w:r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   </w:t>
      </w:r>
      <w:r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（ 海員</w:t>
      </w:r>
      <w:r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廚師 </w:t>
      </w:r>
      <w:r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/ </w:t>
      </w:r>
      <w:r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演員</w:t>
      </w:r>
      <w:r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 </w:t>
      </w:r>
      <w:r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>）</w:t>
      </w:r>
    </w:p>
    <w:p w14:paraId="71C7D7B6" w14:textId="64D94B4E" w:rsidR="005D069B" w:rsidRPr="00284737" w:rsidRDefault="00D506BE" w:rsidP="00284737">
      <w:pPr>
        <w:spacing w:line="800" w:lineRule="exact"/>
        <w:ind w:firstLine="312"/>
        <w:contextualSpacing/>
        <w:rPr>
          <w:rFonts w:ascii="Times New Roman" w:eastAsia="DFKai-SB" w:hAnsi="Times New Roman" w:cs="Times New Roman"/>
          <w:color w:val="040606" w:themeColor="text2"/>
          <w:sz w:val="32"/>
          <w:szCs w:val="32"/>
          <w:u w:val="single"/>
        </w:rPr>
      </w:pPr>
      <w:r>
        <w:rPr>
          <w:rFonts w:ascii="Times New Roman" w:eastAsia="DFKai-SB" w:hAnsi="Times New Roman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66D7341" wp14:editId="2CE0F68E">
                <wp:simplePos x="0" y="0"/>
                <wp:positionH relativeFrom="column">
                  <wp:posOffset>5638800</wp:posOffset>
                </wp:positionH>
                <wp:positionV relativeFrom="paragraph">
                  <wp:posOffset>107950</wp:posOffset>
                </wp:positionV>
                <wp:extent cx="635000" cy="419100"/>
                <wp:effectExtent l="0" t="0" r="12700" b="1905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0F8C81" id="Oval 4" o:spid="_x0000_s1026" style="position:absolute;margin-left:444pt;margin-top:8.5pt;width:50pt;height:3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" filled="f" strokecolor="red" strokeweight="1pt">
                <v:stroke joinstyle="miter"/>
              </v:oval>
            </w:pict>
          </mc:Fallback>
        </mc:AlternateContent>
      </w:r>
      <w:r w:rsidR="00480FBB"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(2)</w:t>
      </w:r>
      <w:r w:rsidR="00480FBB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</w:t>
      </w:r>
      <w:r w:rsidR="005D069B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>陳炳靖實習的商船被</w:t>
      </w:r>
      <w:r w:rsidR="00480FBB"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誰</w:t>
      </w:r>
      <w:r w:rsidR="005D069B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>炸毀了</w:t>
      </w:r>
      <w:r w:rsidR="00480FBB"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？</w:t>
      </w:r>
      <w:r w:rsidR="00480FBB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</w:t>
      </w:r>
      <w:r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           </w:t>
      </w:r>
      <w:r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（ </w:t>
      </w:r>
      <w:r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美軍</w:t>
      </w:r>
      <w:r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意軍</w:t>
      </w:r>
      <w:r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 </w:t>
      </w:r>
      <w:r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/ </w:t>
      </w:r>
      <w:r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日軍 </w:t>
      </w:r>
      <w:r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>）</w:t>
      </w:r>
    </w:p>
    <w:p w14:paraId="4F74B250" w14:textId="1501E81E" w:rsidR="005D069B" w:rsidRPr="00284737" w:rsidRDefault="00D506BE" w:rsidP="00D506BE">
      <w:pPr>
        <w:spacing w:line="800" w:lineRule="exact"/>
        <w:ind w:firstLine="312"/>
        <w:contextualSpacing/>
        <w:rPr>
          <w:rFonts w:ascii="Times New Roman" w:eastAsia="DFKai-SB" w:hAnsi="Times New Roman" w:cs="Times New Roman"/>
          <w:color w:val="040606" w:themeColor="text2"/>
          <w:sz w:val="32"/>
          <w:szCs w:val="32"/>
          <w:u w:val="single"/>
        </w:rPr>
      </w:pPr>
      <w:r>
        <w:rPr>
          <w:rFonts w:ascii="Times New Roman" w:eastAsia="DFKai-SB" w:hAnsi="Times New Roman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5E0B8E4" wp14:editId="0A30C30B">
                <wp:simplePos x="0" y="0"/>
                <wp:positionH relativeFrom="column">
                  <wp:posOffset>5676900</wp:posOffset>
                </wp:positionH>
                <wp:positionV relativeFrom="paragraph">
                  <wp:posOffset>120650</wp:posOffset>
                </wp:positionV>
                <wp:extent cx="635000" cy="419100"/>
                <wp:effectExtent l="0" t="0" r="12700" b="1905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778C4D" id="Oval 6" o:spid="_x0000_s1026" style="position:absolute;margin-left:447pt;margin-top:9.5pt;width:50pt;height:3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" filled="f" strokecolor="red" strokeweight="1pt">
                <v:stroke joinstyle="miter"/>
              </v:oval>
            </w:pict>
          </mc:Fallback>
        </mc:AlternateContent>
      </w:r>
      <w:r w:rsidR="00480FBB"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(3)</w:t>
      </w:r>
      <w:r w:rsidR="00480FBB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</w:t>
      </w:r>
      <w:r w:rsidR="005D069B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>陳炳靖投考</w:t>
      </w:r>
      <w:r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哪個軍種</w:t>
      </w:r>
      <w:r w:rsidR="00480FBB"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？</w:t>
      </w:r>
      <w:r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 xml:space="preserve"> </w:t>
      </w:r>
      <w:r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                           </w:t>
      </w:r>
      <w:r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（ </w:t>
      </w:r>
      <w:r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海軍</w:t>
      </w:r>
      <w:r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陸軍</w:t>
      </w:r>
      <w:r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 </w:t>
      </w:r>
      <w:r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/ </w:t>
      </w:r>
      <w:r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空軍 </w:t>
      </w:r>
      <w:r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>）</w:t>
      </w:r>
    </w:p>
    <w:p w14:paraId="02CA2DFB" w14:textId="2AD8EE39" w:rsidR="00D506BE" w:rsidRDefault="00480FBB" w:rsidP="00D506BE">
      <w:pPr>
        <w:spacing w:line="800" w:lineRule="exact"/>
        <w:ind w:firstLine="312"/>
        <w:contextualSpacing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(</w:t>
      </w:r>
      <w:r w:rsidR="001647B0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4</w:t>
      </w:r>
      <w:r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)</w:t>
      </w:r>
      <w:r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</w:t>
      </w:r>
      <w:r w:rsidR="005D069B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>陳炳靖</w:t>
      </w:r>
      <w:r w:rsidR="005E5BF0"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為甚麼喜歡</w:t>
      </w:r>
      <w:r w:rsidR="00D506BE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飛</w:t>
      </w:r>
      <w:r w:rsidR="00403504" w:rsidRPr="002007FB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行</w:t>
      </w:r>
      <w:r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？</w:t>
      </w:r>
      <w:r w:rsidR="00D506BE">
        <w:rPr>
          <w:rFonts w:ascii="Times New Roman" w:eastAsia="Microsoft JhengHei" w:hAnsi="Times New Roman" w:cs="Times New Roman"/>
          <w:color w:val="040606" w:themeColor="text2"/>
          <w:sz w:val="32"/>
          <w:szCs w:val="32"/>
        </w:rPr>
        <w:t xml:space="preserve">                         </w:t>
      </w:r>
      <w:proofErr w:type="gramStart"/>
      <w:r w:rsidR="00D506BE"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（</w:t>
      </w:r>
      <w:proofErr w:type="gramEnd"/>
      <w:r w:rsidR="00D506BE"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 </w:t>
      </w:r>
      <w:r w:rsid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喜歡從空中看土地</w:t>
      </w:r>
      <w:r w:rsidR="00D506BE"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</w:p>
    <w:p w14:paraId="29490CED" w14:textId="06D71A52" w:rsidR="001647B0" w:rsidRDefault="00D506BE" w:rsidP="00D506BE">
      <w:pPr>
        <w:spacing w:line="800" w:lineRule="exact"/>
        <w:ind w:firstLineChars="2100" w:firstLine="6720"/>
        <w:contextualSpacing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rFonts w:ascii="Times New Roman" w:eastAsia="DFKai-SB" w:hAnsi="Times New Roman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D43E094" wp14:editId="4C041EB1">
                <wp:simplePos x="0" y="0"/>
                <wp:positionH relativeFrom="column">
                  <wp:posOffset>4184015</wp:posOffset>
                </wp:positionH>
                <wp:positionV relativeFrom="paragraph">
                  <wp:posOffset>148590</wp:posOffset>
                </wp:positionV>
                <wp:extent cx="1779270" cy="419100"/>
                <wp:effectExtent l="0" t="0" r="11430" b="1905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27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CDC24F" id="Oval 7" o:spid="_x0000_s1026" style="position:absolute;margin-left:329.45pt;margin-top:11.7pt;width:140.1pt;height:33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在空中感覺很自由 </w:t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</w:t>
      </w:r>
      <w:proofErr w:type="gramStart"/>
      <w:r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>）</w:t>
      </w:r>
      <w:proofErr w:type="gramEnd"/>
    </w:p>
    <w:p w14:paraId="62371BA7" w14:textId="11486856" w:rsidR="005552E6" w:rsidRPr="00D506BE" w:rsidRDefault="005552E6" w:rsidP="00D506BE">
      <w:pPr>
        <w:spacing w:line="800" w:lineRule="exact"/>
        <w:ind w:firstLineChars="2100" w:firstLine="6720"/>
        <w:contextualSpacing/>
        <w:rPr>
          <w:rFonts w:ascii="Times New Roman" w:eastAsia="DFKai-SB" w:hAnsi="Times New Roman" w:cs="Times New Roman"/>
          <w:color w:val="040606" w:themeColor="text2"/>
          <w:sz w:val="32"/>
          <w:szCs w:val="32"/>
          <w:u w:val="single"/>
        </w:rPr>
      </w:pPr>
    </w:p>
    <w:p w14:paraId="74C7295E" w14:textId="373BB3E8" w:rsidR="001647B0" w:rsidRDefault="001647B0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4"/>
          <w:szCs w:val="4"/>
        </w:rPr>
      </w:pPr>
    </w:p>
    <w:p w14:paraId="47445B30" w14:textId="77777777" w:rsidR="001647B0" w:rsidRPr="005E5BF0" w:rsidRDefault="001647B0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4"/>
          <w:szCs w:val="4"/>
        </w:rPr>
      </w:pPr>
    </w:p>
    <w:p w14:paraId="501C0D65" w14:textId="71DD6084" w:rsidR="00E102DE" w:rsidRPr="005E5BF0" w:rsidRDefault="00323D45" w:rsidP="00E102DE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影片</w:t>
      </w:r>
      <w:proofErr w:type="gramStart"/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裏</w:t>
      </w:r>
      <w:proofErr w:type="gramEnd"/>
      <w:r w:rsidR="005552E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提及</w:t>
      </w:r>
      <w:r w:rsidR="00E102DE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哪些事例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</w:t>
      </w:r>
      <w:r w:rsidR="00E102DE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顯示了陳炳靖的愛國精神？在空格內加</w:t>
      </w:r>
      <w:r w:rsidR="00E102DE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 w:rsidR="00E102DE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707EEB76" w14:textId="1C3768D3" w:rsidR="00E102DE" w:rsidRPr="00682A0E" w:rsidRDefault="00E10691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770EB009" wp14:editId="4BBDCF25">
            <wp:simplePos x="0" y="0"/>
            <wp:positionH relativeFrom="column">
              <wp:posOffset>3060065</wp:posOffset>
            </wp:positionH>
            <wp:positionV relativeFrom="paragraph">
              <wp:posOffset>1805940</wp:posOffset>
            </wp:positionV>
            <wp:extent cx="1289050" cy="1289050"/>
            <wp:effectExtent l="0" t="0" r="0" b="0"/>
            <wp:wrapNone/>
            <wp:docPr id="15" name="圖片 15" descr="字帖图片素材_免费字帖PNG设计图片大全_图精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字帖图片素材_免费字帖PNG设计图片大全_图精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4" behindDoc="0" locked="0" layoutInCell="1" allowOverlap="1" wp14:anchorId="25470662" wp14:editId="3CFDC605">
            <wp:simplePos x="0" y="0"/>
            <wp:positionH relativeFrom="column">
              <wp:posOffset>3295015</wp:posOffset>
            </wp:positionH>
            <wp:positionV relativeFrom="paragraph">
              <wp:posOffset>599440</wp:posOffset>
            </wp:positionV>
            <wp:extent cx="1054100" cy="1054100"/>
            <wp:effectExtent l="0" t="0" r="0" b="0"/>
            <wp:wrapNone/>
            <wp:docPr id="10" name="圖片 10" descr="Cartoon, damage, destruction, disaster, earthquake, home, house icon - 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oon, damage, destruction, disaster, earthquake, home, house icon - 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3" behindDoc="0" locked="0" layoutInCell="1" allowOverlap="1" wp14:anchorId="31A9109A" wp14:editId="51B1F8F1">
            <wp:simplePos x="0" y="0"/>
            <wp:positionH relativeFrom="column">
              <wp:posOffset>253365</wp:posOffset>
            </wp:positionH>
            <wp:positionV relativeFrom="paragraph">
              <wp:posOffset>885190</wp:posOffset>
            </wp:positionV>
            <wp:extent cx="514350" cy="514350"/>
            <wp:effectExtent l="0" t="0" r="0" b="0"/>
            <wp:wrapNone/>
            <wp:docPr id="9" name="圖片 9" descr="Air force - Free peop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ir force - Free people ic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5" behindDoc="0" locked="0" layoutInCell="1" allowOverlap="1" wp14:anchorId="693CE586" wp14:editId="06994EDE">
            <wp:simplePos x="0" y="0"/>
            <wp:positionH relativeFrom="column">
              <wp:posOffset>253365</wp:posOffset>
            </wp:positionH>
            <wp:positionV relativeFrom="paragraph">
              <wp:posOffset>2193290</wp:posOffset>
            </wp:positionV>
            <wp:extent cx="571500" cy="571500"/>
            <wp:effectExtent l="0" t="0" r="0" b="0"/>
            <wp:wrapNone/>
            <wp:docPr id="11" name="圖片 11" descr="Torture icon in Color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orture icon in Color Sty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6C1"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35AE624" wp14:editId="00C034EE">
                <wp:simplePos x="0" y="0"/>
                <wp:positionH relativeFrom="column">
                  <wp:posOffset>184785</wp:posOffset>
                </wp:positionH>
                <wp:positionV relativeFrom="paragraph">
                  <wp:posOffset>40640</wp:posOffset>
                </wp:positionV>
                <wp:extent cx="2768600" cy="951230"/>
                <wp:effectExtent l="38100" t="38100" r="88900" b="96520"/>
                <wp:wrapNone/>
                <wp:docPr id="21" name="流程圖: 結束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951230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1B103C" w14:textId="65175EE7" w:rsidR="00323D45" w:rsidRPr="00284737" w:rsidRDefault="00323D45" w:rsidP="005526C1">
                            <w:pPr>
                              <w:spacing w:line="480" w:lineRule="exact"/>
                              <w:rPr>
                                <w:rFonts w:ascii="DFKai-SB" w:eastAsia="DFKai-SB" w:hAnsi="DFKai-SB"/>
                                <w:color w:val="040606" w:themeColor="text2"/>
                                <w:sz w:val="30"/>
                                <w:szCs w:val="30"/>
                              </w:rPr>
                            </w:pPr>
                            <w:r w:rsidRPr="00284737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為了保家衞國，</w:t>
                            </w:r>
                            <w:r w:rsidR="00682A0E" w:rsidRPr="00284737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決心</w:t>
                            </w:r>
                            <w:r w:rsidRPr="00284737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投考空軍。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AE62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1" o:spid="_x0000_s1028" type="#_x0000_t116" style="position:absolute;margin-left:14.55pt;margin-top:3.2pt;width:218pt;height:74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" fillcolor="#dbf0e6 [661]" stroked="f" strokeweight="1pt">
                <v:shadow on="t" color="black" opacity="26214f" origin="-.5,-.5" offset=".74836mm,.74836mm"/>
                <v:textbox>
                  <w:txbxContent>
                    <w:p w14:paraId="621B103C" w14:textId="65175EE7" w:rsidR="00323D45" w:rsidRPr="00284737" w:rsidRDefault="00323D45" w:rsidP="005526C1">
                      <w:pPr>
                        <w:spacing w:line="480" w:lineRule="exact"/>
                        <w:rPr>
                          <w:rFonts w:ascii="DFKai-SB" w:eastAsia="DFKai-SB" w:hAnsi="DFKai-SB"/>
                          <w:color w:val="040606" w:themeColor="text2"/>
                          <w:sz w:val="30"/>
                          <w:szCs w:val="30"/>
                        </w:rPr>
                      </w:pPr>
                      <w:r w:rsidRPr="00284737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為了保家衞國，</w:t>
                      </w:r>
                      <w:r w:rsidR="00682A0E" w:rsidRPr="00284737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決心</w:t>
                      </w:r>
                      <w:r w:rsidRPr="00284737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投考空軍。</w:t>
                      </w:r>
                    </w:p>
                  </w:txbxContent>
                </v:textbox>
              </v:shape>
            </w:pict>
          </mc:Fallback>
        </mc:AlternateContent>
      </w:r>
      <w:r w:rsidR="005552E6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FC7AA2A" wp14:editId="41E919C7">
                <wp:simplePos x="0" y="0"/>
                <wp:positionH relativeFrom="column">
                  <wp:posOffset>5818505</wp:posOffset>
                </wp:positionH>
                <wp:positionV relativeFrom="paragraph">
                  <wp:posOffset>2205355</wp:posOffset>
                </wp:positionV>
                <wp:extent cx="395605" cy="395605"/>
                <wp:effectExtent l="0" t="0" r="23495" b="2349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B0E79" w14:textId="77777777" w:rsidR="005E5BF0" w:rsidRDefault="005E5BF0" w:rsidP="005E5BF0">
                            <w:pPr>
                              <w:jc w:val="center"/>
                            </w:pPr>
                            <w:r w:rsidRPr="005E5BF0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7AA2A" id="矩形 41" o:spid="_x0000_s1029" style="position:absolute;margin-left:458.15pt;margin-top:173.65pt;width:31.15pt;height:31.1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" fillcolor="white [3212]" strokecolor="#484f5e [3213]" strokeweight="1pt">
                <v:textbox>
                  <w:txbxContent>
                    <w:p w14:paraId="60BB0E79" w14:textId="77777777" w:rsidR="005E5BF0" w:rsidRDefault="005E5BF0" w:rsidP="005E5BF0">
                      <w:pPr>
                        <w:jc w:val="center"/>
                      </w:pPr>
                      <w:r w:rsidRPr="005E5BF0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="005552E6"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CD1BA1B" wp14:editId="0B7A3453">
                <wp:simplePos x="0" y="0"/>
                <wp:positionH relativeFrom="column">
                  <wp:posOffset>3512820</wp:posOffset>
                </wp:positionH>
                <wp:positionV relativeFrom="paragraph">
                  <wp:posOffset>1464945</wp:posOffset>
                </wp:positionV>
                <wp:extent cx="2757600" cy="951230"/>
                <wp:effectExtent l="38100" t="38100" r="100330" b="96520"/>
                <wp:wrapNone/>
                <wp:docPr id="25" name="流程圖: 結束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0" cy="951230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3E78E" w14:textId="1ACDC523" w:rsidR="00323D45" w:rsidRPr="00F202C4" w:rsidRDefault="00323D45" w:rsidP="00682A0E">
                            <w:pPr>
                              <w:rPr>
                                <w:rFonts w:ascii="DFKai-SB" w:eastAsia="DFKai-SB" w:hAnsi="DFKai-SB"/>
                                <w:color w:val="040606" w:themeColor="text2"/>
                                <w:sz w:val="30"/>
                                <w:szCs w:val="30"/>
                              </w:rPr>
                            </w:pPr>
                            <w:r w:rsidRPr="00F202C4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題字「生為中國人，死為中華魂」。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1BA1B" id="流程圖: 結束點 25" o:spid="_x0000_s1030" type="#_x0000_t116" style="position:absolute;margin-left:276.6pt;margin-top:115.35pt;width:217.15pt;height:74.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" fillcolor="#dbf0e6 [661]" stroked="f" strokeweight="1pt">
                <v:shadow on="t" color="black" opacity="26214f" origin="-.5,-.5" offset=".74836mm,.74836mm"/>
                <v:textbox>
                  <w:txbxContent>
                    <w:p w14:paraId="1013E78E" w14:textId="1ACDC523" w:rsidR="00323D45" w:rsidRPr="00F202C4" w:rsidRDefault="00323D45" w:rsidP="00682A0E">
                      <w:pPr>
                        <w:rPr>
                          <w:rFonts w:ascii="DFKai-SB" w:eastAsia="DFKai-SB" w:hAnsi="DFKai-SB"/>
                          <w:color w:val="040606" w:themeColor="text2"/>
                          <w:sz w:val="30"/>
                          <w:szCs w:val="30"/>
                        </w:rPr>
                      </w:pPr>
                      <w:r w:rsidRPr="00F202C4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題字「生為中國人，死為中華魂」。</w:t>
                      </w:r>
                    </w:p>
                  </w:txbxContent>
                </v:textbox>
              </v:shape>
            </w:pict>
          </mc:Fallback>
        </mc:AlternateContent>
      </w:r>
      <w:r w:rsidR="005552E6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0CB4769" wp14:editId="59491BB2">
                <wp:simplePos x="0" y="0"/>
                <wp:positionH relativeFrom="column">
                  <wp:posOffset>5814060</wp:posOffset>
                </wp:positionH>
                <wp:positionV relativeFrom="paragraph">
                  <wp:posOffset>733425</wp:posOffset>
                </wp:positionV>
                <wp:extent cx="396000" cy="396000"/>
                <wp:effectExtent l="0" t="0" r="23495" b="2349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B978E" w14:textId="0D70C33B" w:rsidR="005E5BF0" w:rsidRDefault="005E5BF0" w:rsidP="005E5B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B4769" id="矩形 39" o:spid="_x0000_s1031" style="position:absolute;margin-left:457.8pt;margin-top:57.75pt;width:31.2pt;height:31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" fillcolor="white [3212]" strokecolor="#484f5e [3213]" strokeweight="1pt">
                <v:textbox>
                  <w:txbxContent>
                    <w:p w14:paraId="7A7B978E" w14:textId="0D70C33B" w:rsidR="005E5BF0" w:rsidRDefault="005E5BF0" w:rsidP="005E5B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552E6"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EAD5528" wp14:editId="1F3D2183">
                <wp:simplePos x="0" y="0"/>
                <wp:positionH relativeFrom="column">
                  <wp:posOffset>3514725</wp:posOffset>
                </wp:positionH>
                <wp:positionV relativeFrom="paragraph">
                  <wp:posOffset>40640</wp:posOffset>
                </wp:positionV>
                <wp:extent cx="2757170" cy="951230"/>
                <wp:effectExtent l="38100" t="38100" r="100330" b="96520"/>
                <wp:wrapNone/>
                <wp:docPr id="23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170" cy="951230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002BD" w14:textId="00366BA7" w:rsidR="00323D45" w:rsidRPr="00284737" w:rsidRDefault="00323D45" w:rsidP="00323D45">
                            <w:pPr>
                              <w:rPr>
                                <w:rFonts w:ascii="DFKai-SB" w:eastAsia="DFKai-SB" w:hAnsi="DFKai-SB"/>
                                <w:color w:val="040606" w:themeColor="text2"/>
                                <w:sz w:val="30"/>
                                <w:szCs w:val="30"/>
                              </w:rPr>
                            </w:pPr>
                            <w:r w:rsidRPr="00284737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飛</w:t>
                            </w:r>
                            <w:r w:rsidR="005552E6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行時看到受破壞的</w:t>
                            </w:r>
                            <w:r w:rsidRPr="00284737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中國土地，</w:t>
                            </w:r>
                            <w:r w:rsidR="005552E6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在空中搖頭歎息</w:t>
                            </w:r>
                            <w:r w:rsidRPr="00284737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D5528" id="流程圖: 結束點 23" o:spid="_x0000_s1032" type="#_x0000_t116" style="position:absolute;margin-left:276.75pt;margin-top:3.2pt;width:217.1pt;height:74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" fillcolor="#dbf0e6 [661]" stroked="f" strokeweight="1pt">
                <v:shadow on="t" color="black" opacity="26214f" origin="-.5,-.5" offset=".74836mm,.74836mm"/>
                <v:textbox>
                  <w:txbxContent>
                    <w:p w14:paraId="20B002BD" w14:textId="00366BA7" w:rsidR="00323D45" w:rsidRPr="00284737" w:rsidRDefault="00323D45" w:rsidP="00323D45">
                      <w:pPr>
                        <w:rPr>
                          <w:rFonts w:ascii="DFKai-SB" w:eastAsia="DFKai-SB" w:hAnsi="DFKai-SB"/>
                          <w:color w:val="040606" w:themeColor="text2"/>
                          <w:sz w:val="30"/>
                          <w:szCs w:val="30"/>
                        </w:rPr>
                      </w:pPr>
                      <w:r w:rsidRPr="00284737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飛</w:t>
                      </w:r>
                      <w:r w:rsidR="005552E6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行時看到受破壞的</w:t>
                      </w:r>
                      <w:r w:rsidRPr="00284737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中國土地，</w:t>
                      </w:r>
                      <w:r w:rsidR="005552E6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在空中搖頭歎息</w:t>
                      </w:r>
                      <w:r w:rsidRPr="00284737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552E6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984C606" wp14:editId="6448311F">
                <wp:simplePos x="0" y="0"/>
                <wp:positionH relativeFrom="column">
                  <wp:posOffset>2501900</wp:posOffset>
                </wp:positionH>
                <wp:positionV relativeFrom="paragraph">
                  <wp:posOffset>757555</wp:posOffset>
                </wp:positionV>
                <wp:extent cx="396000" cy="396000"/>
                <wp:effectExtent l="0" t="0" r="23495" b="2349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9F74C3" w14:textId="39FCAB59" w:rsidR="005E5BF0" w:rsidRDefault="005E5BF0" w:rsidP="005E5BF0">
                            <w:pPr>
                              <w:jc w:val="center"/>
                            </w:pPr>
                            <w:r w:rsidRPr="005E5BF0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4C606" id="矩形 28" o:spid="_x0000_s1033" style="position:absolute;margin-left:197pt;margin-top:59.65pt;width:31.2pt;height:31.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" fillcolor="white [3212]" strokecolor="#484f5e [3213]" strokeweight="1pt">
                <v:textbox>
                  <w:txbxContent>
                    <w:p w14:paraId="4E9F74C3" w14:textId="39FCAB59" w:rsidR="005E5BF0" w:rsidRDefault="005E5BF0" w:rsidP="005E5BF0">
                      <w:pPr>
                        <w:jc w:val="center"/>
                      </w:pPr>
                      <w:r w:rsidRPr="005E5BF0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="005552E6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D8ED8BD" wp14:editId="614A7222">
                <wp:simplePos x="0" y="0"/>
                <wp:positionH relativeFrom="column">
                  <wp:posOffset>2500630</wp:posOffset>
                </wp:positionH>
                <wp:positionV relativeFrom="paragraph">
                  <wp:posOffset>2205355</wp:posOffset>
                </wp:positionV>
                <wp:extent cx="395605" cy="395605"/>
                <wp:effectExtent l="0" t="0" r="23495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9E492" w14:textId="77777777" w:rsidR="005E5BF0" w:rsidRDefault="005E5BF0" w:rsidP="005E5BF0">
                            <w:pPr>
                              <w:jc w:val="center"/>
                            </w:pPr>
                            <w:r w:rsidRPr="005E5BF0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ED8BD" id="矩形 40" o:spid="_x0000_s1034" style="position:absolute;margin-left:196.9pt;margin-top:173.65pt;width:31.15pt;height:31.1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" fillcolor="white [3212]" strokecolor="#484f5e [3213]" strokeweight="1pt">
                <v:textbox>
                  <w:txbxContent>
                    <w:p w14:paraId="2699E492" w14:textId="77777777" w:rsidR="005E5BF0" w:rsidRDefault="005E5BF0" w:rsidP="005E5BF0">
                      <w:pPr>
                        <w:jc w:val="center"/>
                      </w:pPr>
                      <w:r w:rsidRPr="005E5BF0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="005552E6"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E52FAFB" wp14:editId="073B5D62">
                <wp:simplePos x="0" y="0"/>
                <wp:positionH relativeFrom="column">
                  <wp:posOffset>198120</wp:posOffset>
                </wp:positionH>
                <wp:positionV relativeFrom="paragraph">
                  <wp:posOffset>1465580</wp:posOffset>
                </wp:positionV>
                <wp:extent cx="2757600" cy="951230"/>
                <wp:effectExtent l="38100" t="38100" r="100330" b="96520"/>
                <wp:wrapNone/>
                <wp:docPr id="24" name="流程圖: 結束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0" cy="951230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E0C09" w14:textId="443A7B25" w:rsidR="00323D45" w:rsidRDefault="00323D45" w:rsidP="005552E6">
                            <w:pPr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  <w:sz w:val="30"/>
                                <w:szCs w:val="30"/>
                              </w:rPr>
                            </w:pPr>
                            <w:r w:rsidRPr="00F202C4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接受日軍審問時，堅持</w:t>
                            </w:r>
                            <w:r w:rsidR="005552E6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自己</w:t>
                            </w:r>
                            <w:r w:rsidRPr="00F202C4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是中國空軍。</w:t>
                            </w:r>
                          </w:p>
                          <w:p w14:paraId="128FCD3F" w14:textId="77777777" w:rsidR="005552E6" w:rsidRPr="00F202C4" w:rsidRDefault="005552E6" w:rsidP="00682A0E">
                            <w:pPr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2FAFB" id="流程圖: 結束點 24" o:spid="_x0000_s1035" type="#_x0000_t116" style="position:absolute;margin-left:15.6pt;margin-top:115.4pt;width:217.15pt;height:74.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" fillcolor="#dbf0e6 [661]" stroked="f" strokeweight="1pt">
                <v:shadow on="t" color="black" opacity="26214f" origin="-.5,-.5" offset=".74836mm,.74836mm"/>
                <v:textbox>
                  <w:txbxContent>
                    <w:p w14:paraId="560E0C09" w14:textId="443A7B25" w:rsidR="00323D45" w:rsidRDefault="00323D45" w:rsidP="005552E6">
                      <w:pPr>
                        <w:jc w:val="both"/>
                        <w:rPr>
                          <w:rFonts w:ascii="DFKai-SB" w:eastAsia="DFKai-SB" w:hAnsi="DFKai-SB"/>
                          <w:color w:val="040606" w:themeColor="text2"/>
                          <w:sz w:val="30"/>
                          <w:szCs w:val="30"/>
                        </w:rPr>
                      </w:pPr>
                      <w:r w:rsidRPr="00F202C4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接受日軍審問時，堅持</w:t>
                      </w:r>
                      <w:r w:rsidR="005552E6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自己</w:t>
                      </w:r>
                      <w:r w:rsidRPr="00F202C4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是中國空軍。</w:t>
                      </w:r>
                    </w:p>
                    <w:p w14:paraId="128FCD3F" w14:textId="77777777" w:rsidR="005552E6" w:rsidRPr="00F202C4" w:rsidRDefault="005552E6" w:rsidP="00682A0E">
                      <w:pPr>
                        <w:jc w:val="both"/>
                        <w:rPr>
                          <w:rFonts w:ascii="DFKai-SB" w:eastAsia="DFKai-SB" w:hAnsi="DFKai-SB"/>
                          <w:color w:val="040606" w:themeColor="text2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102DE" w:rsidRPr="00682A0E" w:rsidSect="004038B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C0309" w14:textId="77777777" w:rsidR="0093168E" w:rsidRDefault="0093168E" w:rsidP="00465C96">
      <w:r>
        <w:separator/>
      </w:r>
    </w:p>
  </w:endnote>
  <w:endnote w:type="continuationSeparator" w:id="0">
    <w:p w14:paraId="3E9D2E53" w14:textId="77777777" w:rsidR="0093168E" w:rsidRDefault="0093168E" w:rsidP="00465C96">
      <w:r>
        <w:continuationSeparator/>
      </w:r>
    </w:p>
  </w:endnote>
  <w:endnote w:type="continuationNotice" w:id="1">
    <w:p w14:paraId="6A070B29" w14:textId="77777777" w:rsidR="00BD474D" w:rsidRDefault="00BD47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 (Body CS)">
    <w:panose1 w:val="00000000000000000000"/>
    <w:charset w:val="00"/>
    <w:family w:val="roman"/>
    <w:notTrueType/>
    <w:pitch w:val="default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9E629" w14:textId="77777777" w:rsidR="0093168E" w:rsidRDefault="0093168E" w:rsidP="00465C96">
      <w:r>
        <w:separator/>
      </w:r>
    </w:p>
  </w:footnote>
  <w:footnote w:type="continuationSeparator" w:id="0">
    <w:p w14:paraId="2A8D5668" w14:textId="77777777" w:rsidR="0093168E" w:rsidRDefault="0093168E" w:rsidP="00465C96">
      <w:r>
        <w:continuationSeparator/>
      </w:r>
    </w:p>
  </w:footnote>
  <w:footnote w:type="continuationNotice" w:id="1">
    <w:p w14:paraId="28CDDB4A" w14:textId="77777777" w:rsidR="00BD474D" w:rsidRDefault="00BD47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02039" w14:textId="77777777" w:rsidR="00BF7314" w:rsidRDefault="00BF731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4559F" w14:textId="3D5AF556" w:rsidR="00D2108D" w:rsidRDefault="00BF731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7" behindDoc="0" locked="0" layoutInCell="1" allowOverlap="1" wp14:anchorId="64FB76CB" wp14:editId="7FD8523E">
              <wp:simplePos x="0" y="0"/>
              <wp:positionH relativeFrom="margin">
                <wp:posOffset>3375660</wp:posOffset>
              </wp:positionH>
              <wp:positionV relativeFrom="paragraph">
                <wp:posOffset>-168275</wp:posOffset>
              </wp:positionV>
              <wp:extent cx="952500" cy="504825"/>
              <wp:effectExtent l="0" t="0" r="19050" b="28575"/>
              <wp:wrapNone/>
              <wp:docPr id="16" name="矩形: 圓角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4079628" w14:textId="77777777" w:rsidR="00BF7314" w:rsidRDefault="00BF7314" w:rsidP="00BF7314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16" o:spid="_x0000_s1036" style="position:absolute;margin-left:265.8pt;margin-top:-13.25pt;width:75pt;height:39.75pt;z-index:251659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" fillcolor="#ffcdcd" strokecolor="window" strokeweight="1pt">
              <v:stroke joinstyle="miter"/>
              <v:path arrowok="t"/>
              <v:textbox inset="2mm,0,2mm,0">
                <w:txbxContent>
                  <w:p w14:paraId="24079628" w14:textId="77777777" w:rsidR="00BF7314" w:rsidRDefault="00BF7314" w:rsidP="00BF7314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D2108D">
      <w:rPr>
        <w:noProof/>
      </w:rPr>
      <w:drawing>
        <wp:anchor distT="0" distB="0" distL="114300" distR="114300" simplePos="0" relativeHeight="251658243" behindDoc="0" locked="0" layoutInCell="1" allowOverlap="1" wp14:anchorId="2D77394A" wp14:editId="4B323303">
          <wp:simplePos x="0" y="0"/>
          <wp:positionH relativeFrom="page">
            <wp:posOffset>-2540</wp:posOffset>
          </wp:positionH>
          <wp:positionV relativeFrom="paragraph">
            <wp:posOffset>-481965</wp:posOffset>
          </wp:positionV>
          <wp:extent cx="7556500" cy="1124144"/>
          <wp:effectExtent l="0" t="0" r="6350" b="0"/>
          <wp:wrapNone/>
          <wp:docPr id="8" name="圖片 8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圖片 8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pt;height:44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3"/>
  </w:num>
  <w:num w:numId="2" w16cid:durableId="102379785">
    <w:abstractNumId w:val="4"/>
  </w:num>
  <w:num w:numId="3" w16cid:durableId="1348556626">
    <w:abstractNumId w:val="5"/>
  </w:num>
  <w:num w:numId="4" w16cid:durableId="849836731">
    <w:abstractNumId w:val="1"/>
  </w:num>
  <w:num w:numId="5" w16cid:durableId="1243838014">
    <w:abstractNumId w:val="0"/>
  </w:num>
  <w:num w:numId="6" w16cid:durableId="575241033">
    <w:abstractNumId w:val="2"/>
  </w:num>
  <w:num w:numId="7" w16cid:durableId="7500854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214DD"/>
    <w:rsid w:val="00023F7D"/>
    <w:rsid w:val="00027603"/>
    <w:rsid w:val="00035EED"/>
    <w:rsid w:val="0006459E"/>
    <w:rsid w:val="000661D6"/>
    <w:rsid w:val="0007141B"/>
    <w:rsid w:val="000A204E"/>
    <w:rsid w:val="000B41D0"/>
    <w:rsid w:val="000B5EBA"/>
    <w:rsid w:val="000B602A"/>
    <w:rsid w:val="000E58CD"/>
    <w:rsid w:val="000F2BDF"/>
    <w:rsid w:val="001145BE"/>
    <w:rsid w:val="001412D4"/>
    <w:rsid w:val="00157029"/>
    <w:rsid w:val="00164750"/>
    <w:rsid w:val="001647B0"/>
    <w:rsid w:val="00165B48"/>
    <w:rsid w:val="001752D5"/>
    <w:rsid w:val="00185F29"/>
    <w:rsid w:val="001A2F95"/>
    <w:rsid w:val="001A4F4D"/>
    <w:rsid w:val="001B2F67"/>
    <w:rsid w:val="001B3365"/>
    <w:rsid w:val="001B3571"/>
    <w:rsid w:val="001C0642"/>
    <w:rsid w:val="001D7BE6"/>
    <w:rsid w:val="001E4DD3"/>
    <w:rsid w:val="001F4025"/>
    <w:rsid w:val="0020069A"/>
    <w:rsid w:val="002007FB"/>
    <w:rsid w:val="00213CA0"/>
    <w:rsid w:val="00227235"/>
    <w:rsid w:val="002428B0"/>
    <w:rsid w:val="002430B5"/>
    <w:rsid w:val="00253473"/>
    <w:rsid w:val="002578E0"/>
    <w:rsid w:val="00257B1E"/>
    <w:rsid w:val="00265AA8"/>
    <w:rsid w:val="002742F5"/>
    <w:rsid w:val="00284737"/>
    <w:rsid w:val="00294B6E"/>
    <w:rsid w:val="002A7669"/>
    <w:rsid w:val="002C01F7"/>
    <w:rsid w:val="002C5663"/>
    <w:rsid w:val="002C7E62"/>
    <w:rsid w:val="002D2E11"/>
    <w:rsid w:val="002D517B"/>
    <w:rsid w:val="002E27DF"/>
    <w:rsid w:val="002E587D"/>
    <w:rsid w:val="002F748E"/>
    <w:rsid w:val="002F7863"/>
    <w:rsid w:val="00314C50"/>
    <w:rsid w:val="0032354F"/>
    <w:rsid w:val="00323D45"/>
    <w:rsid w:val="00346063"/>
    <w:rsid w:val="00350B05"/>
    <w:rsid w:val="0036573B"/>
    <w:rsid w:val="00375DF1"/>
    <w:rsid w:val="003826F0"/>
    <w:rsid w:val="003B27AC"/>
    <w:rsid w:val="003C15AA"/>
    <w:rsid w:val="003E3F00"/>
    <w:rsid w:val="003F0F0F"/>
    <w:rsid w:val="00402D76"/>
    <w:rsid w:val="00403504"/>
    <w:rsid w:val="004038B5"/>
    <w:rsid w:val="00433BF3"/>
    <w:rsid w:val="0043426E"/>
    <w:rsid w:val="00450D4C"/>
    <w:rsid w:val="004607AF"/>
    <w:rsid w:val="00465C96"/>
    <w:rsid w:val="0047169B"/>
    <w:rsid w:val="0047406A"/>
    <w:rsid w:val="00480FBB"/>
    <w:rsid w:val="00482551"/>
    <w:rsid w:val="004A2E2F"/>
    <w:rsid w:val="004B79B8"/>
    <w:rsid w:val="004C1BD5"/>
    <w:rsid w:val="004C4C64"/>
    <w:rsid w:val="004C6F9F"/>
    <w:rsid w:val="004D0121"/>
    <w:rsid w:val="004D155B"/>
    <w:rsid w:val="004D6525"/>
    <w:rsid w:val="004E1111"/>
    <w:rsid w:val="00501B61"/>
    <w:rsid w:val="0051704A"/>
    <w:rsid w:val="00521A80"/>
    <w:rsid w:val="00524D68"/>
    <w:rsid w:val="00532AD8"/>
    <w:rsid w:val="00534FED"/>
    <w:rsid w:val="00537238"/>
    <w:rsid w:val="005526C1"/>
    <w:rsid w:val="005552E6"/>
    <w:rsid w:val="005566A0"/>
    <w:rsid w:val="005619BC"/>
    <w:rsid w:val="00574311"/>
    <w:rsid w:val="00581DBF"/>
    <w:rsid w:val="00584079"/>
    <w:rsid w:val="00592357"/>
    <w:rsid w:val="00593AD1"/>
    <w:rsid w:val="0059681B"/>
    <w:rsid w:val="005B59D8"/>
    <w:rsid w:val="005B6C15"/>
    <w:rsid w:val="005D069B"/>
    <w:rsid w:val="005E5BF0"/>
    <w:rsid w:val="005F46BC"/>
    <w:rsid w:val="005F7C4A"/>
    <w:rsid w:val="00604DF2"/>
    <w:rsid w:val="006101FC"/>
    <w:rsid w:val="00615BE5"/>
    <w:rsid w:val="00621C51"/>
    <w:rsid w:val="00627177"/>
    <w:rsid w:val="00635355"/>
    <w:rsid w:val="00641E16"/>
    <w:rsid w:val="00652E18"/>
    <w:rsid w:val="00664FA2"/>
    <w:rsid w:val="0066607E"/>
    <w:rsid w:val="00676CFE"/>
    <w:rsid w:val="00682A0E"/>
    <w:rsid w:val="00685051"/>
    <w:rsid w:val="00692BA0"/>
    <w:rsid w:val="006C3760"/>
    <w:rsid w:val="006D06C7"/>
    <w:rsid w:val="007438AA"/>
    <w:rsid w:val="007503AC"/>
    <w:rsid w:val="00766912"/>
    <w:rsid w:val="00792C0C"/>
    <w:rsid w:val="007969E5"/>
    <w:rsid w:val="00796CD8"/>
    <w:rsid w:val="007A027A"/>
    <w:rsid w:val="007A2D3A"/>
    <w:rsid w:val="007A531F"/>
    <w:rsid w:val="007A7B09"/>
    <w:rsid w:val="007A7CD9"/>
    <w:rsid w:val="007B5E24"/>
    <w:rsid w:val="007C3046"/>
    <w:rsid w:val="007D698C"/>
    <w:rsid w:val="007E021E"/>
    <w:rsid w:val="007E1056"/>
    <w:rsid w:val="007E231F"/>
    <w:rsid w:val="008031B2"/>
    <w:rsid w:val="00810A2C"/>
    <w:rsid w:val="00826413"/>
    <w:rsid w:val="00851CAD"/>
    <w:rsid w:val="0085705B"/>
    <w:rsid w:val="0087273E"/>
    <w:rsid w:val="00881A29"/>
    <w:rsid w:val="00891CDF"/>
    <w:rsid w:val="008A3E63"/>
    <w:rsid w:val="008B26FB"/>
    <w:rsid w:val="008B37FA"/>
    <w:rsid w:val="008C380D"/>
    <w:rsid w:val="008D5419"/>
    <w:rsid w:val="008E0E85"/>
    <w:rsid w:val="008E7F15"/>
    <w:rsid w:val="008F02FB"/>
    <w:rsid w:val="008F16EF"/>
    <w:rsid w:val="008F7025"/>
    <w:rsid w:val="009067F1"/>
    <w:rsid w:val="0093168E"/>
    <w:rsid w:val="00936091"/>
    <w:rsid w:val="00951359"/>
    <w:rsid w:val="00961FAD"/>
    <w:rsid w:val="00995F21"/>
    <w:rsid w:val="009A352F"/>
    <w:rsid w:val="009B4FF6"/>
    <w:rsid w:val="009C04B7"/>
    <w:rsid w:val="009C5810"/>
    <w:rsid w:val="009C5AC8"/>
    <w:rsid w:val="009C7520"/>
    <w:rsid w:val="00A22169"/>
    <w:rsid w:val="00A2462B"/>
    <w:rsid w:val="00A26141"/>
    <w:rsid w:val="00A318A1"/>
    <w:rsid w:val="00A4621D"/>
    <w:rsid w:val="00A6041C"/>
    <w:rsid w:val="00A70C6D"/>
    <w:rsid w:val="00A8427F"/>
    <w:rsid w:val="00A92247"/>
    <w:rsid w:val="00AC5AD9"/>
    <w:rsid w:val="00AD068B"/>
    <w:rsid w:val="00AD652D"/>
    <w:rsid w:val="00AF6C53"/>
    <w:rsid w:val="00B000F8"/>
    <w:rsid w:val="00B062A9"/>
    <w:rsid w:val="00B34CDD"/>
    <w:rsid w:val="00B35AFE"/>
    <w:rsid w:val="00B71AF8"/>
    <w:rsid w:val="00B75175"/>
    <w:rsid w:val="00BA799D"/>
    <w:rsid w:val="00BB2A9A"/>
    <w:rsid w:val="00BB6C12"/>
    <w:rsid w:val="00BC6252"/>
    <w:rsid w:val="00BD0207"/>
    <w:rsid w:val="00BD1AF9"/>
    <w:rsid w:val="00BD474D"/>
    <w:rsid w:val="00BE0BBB"/>
    <w:rsid w:val="00BE0D24"/>
    <w:rsid w:val="00BE4E50"/>
    <w:rsid w:val="00BE6BA1"/>
    <w:rsid w:val="00BF7314"/>
    <w:rsid w:val="00C057E7"/>
    <w:rsid w:val="00C07A6D"/>
    <w:rsid w:val="00C413AB"/>
    <w:rsid w:val="00C451C4"/>
    <w:rsid w:val="00CA1395"/>
    <w:rsid w:val="00CC614B"/>
    <w:rsid w:val="00CC7AE5"/>
    <w:rsid w:val="00CF2D13"/>
    <w:rsid w:val="00CF4FF1"/>
    <w:rsid w:val="00D0321A"/>
    <w:rsid w:val="00D1322D"/>
    <w:rsid w:val="00D2108D"/>
    <w:rsid w:val="00D3031F"/>
    <w:rsid w:val="00D30B57"/>
    <w:rsid w:val="00D506BE"/>
    <w:rsid w:val="00D73B3F"/>
    <w:rsid w:val="00D86F95"/>
    <w:rsid w:val="00D95972"/>
    <w:rsid w:val="00D96163"/>
    <w:rsid w:val="00DA7E23"/>
    <w:rsid w:val="00DC11E7"/>
    <w:rsid w:val="00DC584F"/>
    <w:rsid w:val="00E102DE"/>
    <w:rsid w:val="00E10691"/>
    <w:rsid w:val="00E210E8"/>
    <w:rsid w:val="00E254FE"/>
    <w:rsid w:val="00E30CA5"/>
    <w:rsid w:val="00E318D4"/>
    <w:rsid w:val="00E603AD"/>
    <w:rsid w:val="00E612D4"/>
    <w:rsid w:val="00E76FAB"/>
    <w:rsid w:val="00E90FFC"/>
    <w:rsid w:val="00E95543"/>
    <w:rsid w:val="00E96ADC"/>
    <w:rsid w:val="00EC7956"/>
    <w:rsid w:val="00ED4372"/>
    <w:rsid w:val="00EE2D9B"/>
    <w:rsid w:val="00EF0A8E"/>
    <w:rsid w:val="00EF4F7C"/>
    <w:rsid w:val="00F03C19"/>
    <w:rsid w:val="00F11770"/>
    <w:rsid w:val="00F17125"/>
    <w:rsid w:val="00F202C4"/>
    <w:rsid w:val="00F257A0"/>
    <w:rsid w:val="00F26FF7"/>
    <w:rsid w:val="00F27069"/>
    <w:rsid w:val="00F31D95"/>
    <w:rsid w:val="00F46E97"/>
    <w:rsid w:val="00F561A4"/>
    <w:rsid w:val="00F84FC3"/>
    <w:rsid w:val="00F93E05"/>
    <w:rsid w:val="00F97544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82EA76-3193-4606-8936-619A6C435F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113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26</cp:revision>
  <cp:lastPrinted>2022-08-31T07:55:00Z</cp:lastPrinted>
  <dcterms:created xsi:type="dcterms:W3CDTF">2022-10-11T03:14:00Z</dcterms:created>
  <dcterms:modified xsi:type="dcterms:W3CDTF">2023-07-03T04:26:00Z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