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AC67" w14:textId="09FFB65F" w:rsidR="002B6391" w:rsidRPr="000E58CD" w:rsidRDefault="002B6391" w:rsidP="002B639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</w:p>
    <w:p w14:paraId="1DCAD768" w14:textId="6689EB15" w:rsidR="00285138" w:rsidRPr="00982FC0" w:rsidRDefault="00B4063F" w:rsidP="00982FC0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你訪問了陳炳靖哪些內容？在橫線上記錄訪問結果</w:t>
      </w:r>
      <w:r w:rsidR="00285138"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。</w:t>
      </w:r>
    </w:p>
    <w:p w14:paraId="63ACE197" w14:textId="540C6EB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72576" behindDoc="0" locked="0" layoutInCell="1" allowOverlap="1" wp14:anchorId="6D7FAF03" wp14:editId="016FCEC4">
            <wp:simplePos x="0" y="0"/>
            <wp:positionH relativeFrom="column">
              <wp:posOffset>758825</wp:posOffset>
            </wp:positionH>
            <wp:positionV relativeFrom="paragraph">
              <wp:posOffset>80950</wp:posOffset>
            </wp:positionV>
            <wp:extent cx="335915" cy="335915"/>
            <wp:effectExtent l="0" t="0" r="6985" b="6985"/>
            <wp:wrapNone/>
            <wp:docPr id="16" name="圖形 16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E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169CB" wp14:editId="02A797A9">
                <wp:simplePos x="0" y="0"/>
                <wp:positionH relativeFrom="column">
                  <wp:posOffset>714426</wp:posOffset>
                </wp:positionH>
                <wp:positionV relativeFrom="paragraph">
                  <wp:posOffset>101448</wp:posOffset>
                </wp:positionV>
                <wp:extent cx="1238250" cy="323850"/>
                <wp:effectExtent l="0" t="0" r="0" b="0"/>
                <wp:wrapNone/>
                <wp:docPr id="15" name="流程圖: 結束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385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7052" w14:textId="6BEB0A8D" w:rsidR="00064D35" w:rsidRPr="002B62DB" w:rsidRDefault="00064D35" w:rsidP="00427432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2B62D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="00427432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</w:t>
                            </w:r>
                            <w:r w:rsidR="002B62DB"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建議內容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169C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5" o:spid="_x0000_s1026" type="#_x0000_t116" style="position:absolute;margin-left:56.25pt;margin-top:8pt;width:97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" fillcolor="#faaf17 [3204]" stroked="f" strokeweight="1pt">
                <v:textbox inset="0,0,0,0">
                  <w:txbxContent>
                    <w:p w14:paraId="26857052" w14:textId="6BEB0A8D" w:rsidR="00064D35" w:rsidRPr="002B62DB" w:rsidRDefault="00064D35" w:rsidP="00427432">
                      <w:pPr>
                        <w:snapToGrid w:val="0"/>
                        <w:spacing w:line="240" w:lineRule="exact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 </w:t>
                      </w:r>
                      <w:r w:rsidRPr="002B62DB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="00427432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</w:t>
                      </w:r>
                      <w:r w:rsidR="002B62DB"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建議內容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045B9BA7" w14:textId="4BECB42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B5A5A" wp14:editId="47D5C385">
                <wp:simplePos x="0" y="0"/>
                <wp:positionH relativeFrom="margin">
                  <wp:posOffset>653415</wp:posOffset>
                </wp:positionH>
                <wp:positionV relativeFrom="paragraph">
                  <wp:posOffset>45085</wp:posOffset>
                </wp:positionV>
                <wp:extent cx="5149850" cy="1257300"/>
                <wp:effectExtent l="38100" t="38100" r="88900" b="95250"/>
                <wp:wrapNone/>
                <wp:docPr id="12" name="流程圖: 替代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12573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0A3F6" w14:textId="5BE4E8E2" w:rsidR="00DE7CD4" w:rsidRPr="00455B43" w:rsidRDefault="00EE32EA" w:rsidP="00CB2AD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你訪問了</w:t>
                            </w:r>
                            <w:r w:rsidR="00AF137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陳炳靖的甚麼事情？</w:t>
                            </w:r>
                          </w:p>
                          <w:p w14:paraId="654EEBE6" w14:textId="01DD20A4" w:rsidR="00064D35" w:rsidRPr="00455B43" w:rsidRDefault="00AF1371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事情的經過是怎樣的？</w:t>
                            </w:r>
                          </w:p>
                          <w:p w14:paraId="352F45BF" w14:textId="6B548401" w:rsidR="00DE7CD4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你對陳炳靖的經歷有甚麼感受？</w:t>
                            </w:r>
                          </w:p>
                          <w:p w14:paraId="2459122D" w14:textId="0AC42E62" w:rsidR="006D66E3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陳炳靖有甚麼值得我們學習的地方？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5A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12" o:spid="_x0000_s1027" type="#_x0000_t176" style="position:absolute;margin-left:51.45pt;margin-top:3.55pt;width:40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6340A3F6" w14:textId="5BE4E8E2" w:rsidR="00DE7CD4" w:rsidRPr="00455B43" w:rsidRDefault="00EE32EA" w:rsidP="00CB2ADD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你訪問了</w:t>
                      </w:r>
                      <w:r w:rsidR="00AF1371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陳炳靖的甚麼事情？</w:t>
                      </w:r>
                    </w:p>
                    <w:p w14:paraId="654EEBE6" w14:textId="01DD20A4" w:rsidR="00064D35" w:rsidRPr="00455B43" w:rsidRDefault="00AF1371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事情的經過是怎樣的？</w:t>
                      </w:r>
                    </w:p>
                    <w:p w14:paraId="352F45BF" w14:textId="6B548401" w:rsidR="00DE7CD4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你對陳炳靖的經歷有甚麼感受？</w:t>
                      </w:r>
                    </w:p>
                    <w:p w14:paraId="2459122D" w14:textId="0AC42E62" w:rsidR="006D66E3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陳炳靖有甚麼值得我們學習的地方？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4EB2AB" w14:textId="7058BCBA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3D4375F" w14:textId="49FC8FE1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CE3243C" w14:textId="448993AB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B87E249" w14:textId="5B872DA8" w:rsidR="001D0AB3" w:rsidRDefault="006D66E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4626" wp14:editId="2D75700A">
                <wp:simplePos x="0" y="0"/>
                <wp:positionH relativeFrom="margin">
                  <wp:align>center</wp:align>
                </wp:positionH>
                <wp:positionV relativeFrom="paragraph">
                  <wp:posOffset>294124</wp:posOffset>
                </wp:positionV>
                <wp:extent cx="6070600" cy="4197401"/>
                <wp:effectExtent l="38100" t="38100" r="120650" b="1079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41974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A2DA5" w14:textId="2D70A0FA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99EB3E4" w14:textId="7247C134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 w:rsid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ABE1CC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E021F21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038E5CFF" w14:textId="0ABB0433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07925E95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433999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F05504A" w14:textId="0D580DAC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  <w:p w14:paraId="2938D86F" w14:textId="65F31DF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14:paraId="6D0F9306" w14:textId="04D3E61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  <w:r w:rsidRPr="00DF692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04626" id="矩形: 圓角 11" o:spid="_x0000_s1028" style="position:absolute;margin-left:0;margin-top:23.15pt;width:478pt;height:330.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" fillcolor="white [3212]" strokecolor="#484f5e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747A2DA5" w14:textId="2D70A0FA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99EB3E4" w14:textId="7247C134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 w:rsid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ABE1CC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E021F21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038E5CFF" w14:textId="0ABB0433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07925E95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433999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F05504A" w14:textId="0D580DAC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  <w:p w14:paraId="2938D86F" w14:textId="65F31DF5" w:rsidR="00DF6927" w:rsidRPr="00DF6927" w:rsidRDefault="00DF6927" w:rsidP="00DF6927">
                      <w:pPr>
                        <w:spacing w:line="720" w:lineRule="exact"/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14:paraId="6D0F9306" w14:textId="04D3E615" w:rsidR="00DF6927" w:rsidRPr="00DF6927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  <w:r w:rsidRPr="00DF692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3486E5" w14:textId="2EA7196D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493EC17" w14:textId="09D4F5EA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9EAD764" w14:textId="5155F8CF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A370319" w14:textId="5B7ED77B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C1D7E20" w14:textId="027C4F72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76007644" w14:textId="0AC61535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C283817" w14:textId="5DFCC024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4641399" w14:textId="77777777" w:rsidR="001D0AB3" w:rsidRPr="00710EE9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3E83D764" w14:textId="021CB5E7" w:rsidR="004C2AF2" w:rsidRDefault="004C2AF2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227B1DDC" w14:textId="76E6AA0B" w:rsidR="00F0733E" w:rsidRDefault="00F0733E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6DF4F6E9" w14:textId="2B6FCB90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52FCCF86" w14:textId="47B21EBF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175261C7" w14:textId="33F0579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496F33B2" w14:textId="062BF06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2383128E" w14:textId="2919CD88" w:rsidR="00285138" w:rsidRDefault="00982FC0" w:rsidP="0028513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6F4163" wp14:editId="4AA6EF80">
                <wp:simplePos x="0" y="0"/>
                <wp:positionH relativeFrom="margin">
                  <wp:posOffset>1696745</wp:posOffset>
                </wp:positionH>
                <wp:positionV relativeFrom="paragraph">
                  <wp:posOffset>100838</wp:posOffset>
                </wp:positionV>
                <wp:extent cx="4381500" cy="1301750"/>
                <wp:effectExtent l="476250" t="38100" r="95250" b="8890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3017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4B643" w14:textId="77777777" w:rsidR="00285138" w:rsidRDefault="00285138" w:rsidP="00285138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Pr="00982FC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分享分析結果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，然後進行討論，再決定選擇以甚麼形式進行報告，報告的方式不拘，以下是其中一些方向：</w:t>
                            </w:r>
                          </w:p>
                          <w:p w14:paraId="4060D1ED" w14:textId="77777777" w:rsidR="00285138" w:rsidRPr="0005072C" w:rsidRDefault="00285138" w:rsidP="0028513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F41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29" type="#_x0000_t62" style="position:absolute;margin-left:133.6pt;margin-top:7.95pt;width:345pt;height:102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09D4B643" w14:textId="77777777" w:rsidR="00285138" w:rsidRDefault="00285138" w:rsidP="00285138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Pr="00982FC0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分享分析結果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，然後進行討論，再決定選擇以甚麼形式進行報告，報告的方式不拘，以下是其中一些方向：</w:t>
                      </w:r>
                    </w:p>
                    <w:p w14:paraId="4060D1ED" w14:textId="77777777" w:rsidR="00285138" w:rsidRPr="0005072C" w:rsidRDefault="00285138" w:rsidP="00285138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口頭匯報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760">
        <w:rPr>
          <w:noProof/>
        </w:rPr>
        <w:drawing>
          <wp:anchor distT="0" distB="0" distL="114300" distR="114300" simplePos="0" relativeHeight="251673600" behindDoc="0" locked="0" layoutInCell="1" allowOverlap="1" wp14:anchorId="396CB2FE" wp14:editId="0B73A3F5">
            <wp:simplePos x="0" y="0"/>
            <wp:positionH relativeFrom="margin">
              <wp:align>left</wp:align>
            </wp:positionH>
            <wp:positionV relativeFrom="paragraph">
              <wp:posOffset>253492</wp:posOffset>
            </wp:positionV>
            <wp:extent cx="1442085" cy="1504950"/>
            <wp:effectExtent l="0" t="0" r="5715" b="0"/>
            <wp:wrapNone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B410" w14:textId="60E41581" w:rsidR="00067BA6" w:rsidRPr="002B6391" w:rsidRDefault="00067BA6" w:rsidP="002B6391"/>
    <w:sectPr w:rsidR="00067BA6" w:rsidRPr="002B6391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63CBE" w14:textId="77777777" w:rsidR="00E167E0" w:rsidRDefault="00E167E0" w:rsidP="00465C96">
      <w:r>
        <w:separator/>
      </w:r>
    </w:p>
  </w:endnote>
  <w:endnote w:type="continuationSeparator" w:id="0">
    <w:p w14:paraId="189EB9EA" w14:textId="77777777" w:rsidR="00E167E0" w:rsidRDefault="00E167E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EE4E875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3EB69F4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60C25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33CF162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A03B8" wp14:editId="57AD55A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7D94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FA62984" wp14:editId="5493AD2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AD5EF" w14:textId="77777777" w:rsidR="00E167E0" w:rsidRDefault="00E167E0" w:rsidP="00465C96">
      <w:r>
        <w:separator/>
      </w:r>
    </w:p>
  </w:footnote>
  <w:footnote w:type="continuationSeparator" w:id="0">
    <w:p w14:paraId="3C83D01F" w14:textId="77777777" w:rsidR="00E167E0" w:rsidRDefault="00E167E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C8D7F" w14:textId="77777777" w:rsidR="00751B4F" w:rsidRDefault="00751B4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83A9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F5A91A" wp14:editId="686509E8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AE415" w14:textId="78D069FC" w:rsidR="006F2F0D" w:rsidRDefault="00F377CC" w:rsidP="003C4C54">
    <w:pPr>
      <w:pStyle w:val="a3"/>
      <w:tabs>
        <w:tab w:val="clear" w:pos="4513"/>
        <w:tab w:val="clear" w:pos="9026"/>
        <w:tab w:val="left" w:pos="321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6E7EE347" wp14:editId="794798DE">
          <wp:simplePos x="0" y="0"/>
          <wp:positionH relativeFrom="page">
            <wp:align>right</wp:align>
          </wp:positionH>
          <wp:positionV relativeFrom="paragraph">
            <wp:posOffset>-495935</wp:posOffset>
          </wp:positionV>
          <wp:extent cx="7555195" cy="1123950"/>
          <wp:effectExtent l="0" t="0" r="8255" b="0"/>
          <wp:wrapNone/>
          <wp:docPr id="4" name="圖片 4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99E"/>
    <w:multiLevelType w:val="hybridMultilevel"/>
    <w:tmpl w:val="368C0686"/>
    <w:lvl w:ilvl="0" w:tplc="E3AE3DD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7AED"/>
    <w:multiLevelType w:val="hybridMultilevel"/>
    <w:tmpl w:val="9AA643BA"/>
    <w:lvl w:ilvl="0" w:tplc="B0AC2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7324A2"/>
    <w:multiLevelType w:val="hybridMultilevel"/>
    <w:tmpl w:val="805CAD9C"/>
    <w:lvl w:ilvl="0" w:tplc="9A0E9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9182A"/>
    <w:multiLevelType w:val="hybridMultilevel"/>
    <w:tmpl w:val="259E66CA"/>
    <w:lvl w:ilvl="0" w:tplc="E9DE7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293824779">
    <w:abstractNumId w:val="3"/>
  </w:num>
  <w:num w:numId="3" w16cid:durableId="49964699">
    <w:abstractNumId w:val="4"/>
  </w:num>
  <w:num w:numId="4" w16cid:durableId="1899824398">
    <w:abstractNumId w:val="9"/>
  </w:num>
  <w:num w:numId="5" w16cid:durableId="1509976650">
    <w:abstractNumId w:val="10"/>
  </w:num>
  <w:num w:numId="6" w16cid:durableId="1101292256">
    <w:abstractNumId w:val="0"/>
  </w:num>
  <w:num w:numId="7" w16cid:durableId="1598827937">
    <w:abstractNumId w:val="2"/>
  </w:num>
  <w:num w:numId="8" w16cid:durableId="1113090096">
    <w:abstractNumId w:val="7"/>
  </w:num>
  <w:num w:numId="9" w16cid:durableId="2003577300">
    <w:abstractNumId w:val="8"/>
  </w:num>
  <w:num w:numId="10" w16cid:durableId="2012370634">
    <w:abstractNumId w:val="5"/>
  </w:num>
  <w:num w:numId="11" w16cid:durableId="2066679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A6"/>
    <w:rsid w:val="00010E9C"/>
    <w:rsid w:val="000214DD"/>
    <w:rsid w:val="00023F7D"/>
    <w:rsid w:val="00027603"/>
    <w:rsid w:val="00035EED"/>
    <w:rsid w:val="00064D35"/>
    <w:rsid w:val="00065005"/>
    <w:rsid w:val="000661D6"/>
    <w:rsid w:val="00067BA6"/>
    <w:rsid w:val="00095188"/>
    <w:rsid w:val="000A204E"/>
    <w:rsid w:val="000A6002"/>
    <w:rsid w:val="000B602A"/>
    <w:rsid w:val="001412D4"/>
    <w:rsid w:val="00157029"/>
    <w:rsid w:val="00165B48"/>
    <w:rsid w:val="0019392A"/>
    <w:rsid w:val="001A2F95"/>
    <w:rsid w:val="001A4F4D"/>
    <w:rsid w:val="001B3571"/>
    <w:rsid w:val="001C0D2D"/>
    <w:rsid w:val="001C52A1"/>
    <w:rsid w:val="001D0AB3"/>
    <w:rsid w:val="001D1904"/>
    <w:rsid w:val="001E4DD3"/>
    <w:rsid w:val="001F4025"/>
    <w:rsid w:val="0020069A"/>
    <w:rsid w:val="00223B94"/>
    <w:rsid w:val="00253473"/>
    <w:rsid w:val="00257B1E"/>
    <w:rsid w:val="00271561"/>
    <w:rsid w:val="00271CF6"/>
    <w:rsid w:val="00273618"/>
    <w:rsid w:val="00285138"/>
    <w:rsid w:val="00296C56"/>
    <w:rsid w:val="002B62DB"/>
    <w:rsid w:val="002B6391"/>
    <w:rsid w:val="002C5663"/>
    <w:rsid w:val="002D517B"/>
    <w:rsid w:val="002E587D"/>
    <w:rsid w:val="002E6BFE"/>
    <w:rsid w:val="002F7863"/>
    <w:rsid w:val="00332603"/>
    <w:rsid w:val="003439E9"/>
    <w:rsid w:val="00350B05"/>
    <w:rsid w:val="00357A73"/>
    <w:rsid w:val="0036573B"/>
    <w:rsid w:val="00366377"/>
    <w:rsid w:val="003960EF"/>
    <w:rsid w:val="003A16D4"/>
    <w:rsid w:val="003C15AA"/>
    <w:rsid w:val="003C4C54"/>
    <w:rsid w:val="003E3F00"/>
    <w:rsid w:val="003E6563"/>
    <w:rsid w:val="0040515A"/>
    <w:rsid w:val="00427432"/>
    <w:rsid w:val="00433BF3"/>
    <w:rsid w:val="004422D6"/>
    <w:rsid w:val="004426E6"/>
    <w:rsid w:val="00455B43"/>
    <w:rsid w:val="004607AF"/>
    <w:rsid w:val="00465C96"/>
    <w:rsid w:val="00481CA3"/>
    <w:rsid w:val="004B79B8"/>
    <w:rsid w:val="004C2AF2"/>
    <w:rsid w:val="004C4C64"/>
    <w:rsid w:val="004D0121"/>
    <w:rsid w:val="004F1B3D"/>
    <w:rsid w:val="00501B61"/>
    <w:rsid w:val="00524D68"/>
    <w:rsid w:val="00530677"/>
    <w:rsid w:val="005566A0"/>
    <w:rsid w:val="005619BC"/>
    <w:rsid w:val="005656FE"/>
    <w:rsid w:val="00574311"/>
    <w:rsid w:val="00584079"/>
    <w:rsid w:val="005952C1"/>
    <w:rsid w:val="005B6C15"/>
    <w:rsid w:val="005D5FAE"/>
    <w:rsid w:val="005F7C4A"/>
    <w:rsid w:val="0060365B"/>
    <w:rsid w:val="006121B2"/>
    <w:rsid w:val="00615BE5"/>
    <w:rsid w:val="00621C51"/>
    <w:rsid w:val="00635355"/>
    <w:rsid w:val="00641E16"/>
    <w:rsid w:val="00662EA8"/>
    <w:rsid w:val="0066607E"/>
    <w:rsid w:val="00673943"/>
    <w:rsid w:val="00692BA0"/>
    <w:rsid w:val="006C0429"/>
    <w:rsid w:val="006C3760"/>
    <w:rsid w:val="006D06C7"/>
    <w:rsid w:val="006D12E7"/>
    <w:rsid w:val="006D66E3"/>
    <w:rsid w:val="006F2F0D"/>
    <w:rsid w:val="0070674F"/>
    <w:rsid w:val="00710EE9"/>
    <w:rsid w:val="0072059C"/>
    <w:rsid w:val="0073570C"/>
    <w:rsid w:val="007438AA"/>
    <w:rsid w:val="007503AC"/>
    <w:rsid w:val="00751B4F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03CC"/>
    <w:rsid w:val="007E1056"/>
    <w:rsid w:val="00810A2C"/>
    <w:rsid w:val="00824FE7"/>
    <w:rsid w:val="008261A1"/>
    <w:rsid w:val="00852B50"/>
    <w:rsid w:val="0085705B"/>
    <w:rsid w:val="00861C23"/>
    <w:rsid w:val="00887017"/>
    <w:rsid w:val="008A1AA5"/>
    <w:rsid w:val="008B37FA"/>
    <w:rsid w:val="008B40FC"/>
    <w:rsid w:val="008B74D5"/>
    <w:rsid w:val="008D542B"/>
    <w:rsid w:val="008E7F15"/>
    <w:rsid w:val="00951359"/>
    <w:rsid w:val="00961FAD"/>
    <w:rsid w:val="00966DD1"/>
    <w:rsid w:val="00982FC0"/>
    <w:rsid w:val="0099188F"/>
    <w:rsid w:val="00995F21"/>
    <w:rsid w:val="009B4FAF"/>
    <w:rsid w:val="009B4FF6"/>
    <w:rsid w:val="009C7520"/>
    <w:rsid w:val="009D31CC"/>
    <w:rsid w:val="009D3F72"/>
    <w:rsid w:val="00A040C1"/>
    <w:rsid w:val="00A22169"/>
    <w:rsid w:val="00A318A1"/>
    <w:rsid w:val="00A44567"/>
    <w:rsid w:val="00A476B1"/>
    <w:rsid w:val="00A47C83"/>
    <w:rsid w:val="00A80DDF"/>
    <w:rsid w:val="00A86C72"/>
    <w:rsid w:val="00AA1760"/>
    <w:rsid w:val="00AB521B"/>
    <w:rsid w:val="00AC33F9"/>
    <w:rsid w:val="00AC4091"/>
    <w:rsid w:val="00AD068B"/>
    <w:rsid w:val="00AD133F"/>
    <w:rsid w:val="00AF1371"/>
    <w:rsid w:val="00AF6C53"/>
    <w:rsid w:val="00B000F8"/>
    <w:rsid w:val="00B00ADE"/>
    <w:rsid w:val="00B062A9"/>
    <w:rsid w:val="00B35AFE"/>
    <w:rsid w:val="00B4063F"/>
    <w:rsid w:val="00B4724A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61A78"/>
    <w:rsid w:val="00C82B57"/>
    <w:rsid w:val="00C87321"/>
    <w:rsid w:val="00CA1C66"/>
    <w:rsid w:val="00CA1DA9"/>
    <w:rsid w:val="00CB2ADD"/>
    <w:rsid w:val="00CC324A"/>
    <w:rsid w:val="00CC614B"/>
    <w:rsid w:val="00CC7AE5"/>
    <w:rsid w:val="00CD3817"/>
    <w:rsid w:val="00D02C0C"/>
    <w:rsid w:val="00D0321A"/>
    <w:rsid w:val="00D1179C"/>
    <w:rsid w:val="00D1322D"/>
    <w:rsid w:val="00D17A67"/>
    <w:rsid w:val="00D3031F"/>
    <w:rsid w:val="00D30B57"/>
    <w:rsid w:val="00D355E5"/>
    <w:rsid w:val="00D96163"/>
    <w:rsid w:val="00DC188F"/>
    <w:rsid w:val="00DE7CD4"/>
    <w:rsid w:val="00DF6927"/>
    <w:rsid w:val="00E167E0"/>
    <w:rsid w:val="00E44478"/>
    <w:rsid w:val="00E4780C"/>
    <w:rsid w:val="00E603AD"/>
    <w:rsid w:val="00E612D4"/>
    <w:rsid w:val="00E7588A"/>
    <w:rsid w:val="00E76FAB"/>
    <w:rsid w:val="00E82616"/>
    <w:rsid w:val="00E95543"/>
    <w:rsid w:val="00E96ADC"/>
    <w:rsid w:val="00E97909"/>
    <w:rsid w:val="00EA612C"/>
    <w:rsid w:val="00EE17D0"/>
    <w:rsid w:val="00EE32EA"/>
    <w:rsid w:val="00EF0A8E"/>
    <w:rsid w:val="00EF4F7C"/>
    <w:rsid w:val="00EF6974"/>
    <w:rsid w:val="00F072D8"/>
    <w:rsid w:val="00F0733E"/>
    <w:rsid w:val="00F11581"/>
    <w:rsid w:val="00F17125"/>
    <w:rsid w:val="00F25EF9"/>
    <w:rsid w:val="00F26FF7"/>
    <w:rsid w:val="00F27069"/>
    <w:rsid w:val="00F31D95"/>
    <w:rsid w:val="00F36CEA"/>
    <w:rsid w:val="00F377CC"/>
    <w:rsid w:val="00F46E97"/>
    <w:rsid w:val="00F77215"/>
    <w:rsid w:val="00F84FC3"/>
    <w:rsid w:val="00F93E05"/>
    <w:rsid w:val="00F97544"/>
    <w:rsid w:val="00FA2DFC"/>
    <w:rsid w:val="00FB2A8A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8E927"/>
  <w15:chartTrackingRefBased/>
  <w15:docId w15:val="{E25ECF3C-D981-4B0B-BCB0-C4FE9A4F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A00E54-F817-4310-9C8F-650929A8F7DF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抗日_訪問紀錄再創造-中學template</Template>
  <TotalTime>64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46</cp:revision>
  <cp:lastPrinted>2022-07-14T09:34:00Z</cp:lastPrinted>
  <dcterms:created xsi:type="dcterms:W3CDTF">2022-10-11T01:01:00Z</dcterms:created>
  <dcterms:modified xsi:type="dcterms:W3CDTF">2023-07-03T06:14:00Z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