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8AC67" w14:textId="2BC78CE3" w:rsidR="002B6391" w:rsidRPr="000E58CD" w:rsidRDefault="003A16D4" w:rsidP="002B6391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74B13D" wp14:editId="14C043A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902798" cy="533840"/>
                <wp:effectExtent l="0" t="0" r="0" b="0"/>
                <wp:wrapNone/>
                <wp:docPr id="3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37BC9" w14:textId="77777777" w:rsidR="003A16D4" w:rsidRPr="00354F41" w:rsidRDefault="003A16D4" w:rsidP="003A16D4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354F41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學習目標：整理訪問結果，構思報告內容及報告方式</w:t>
                            </w:r>
                            <w:r w:rsidRPr="00354F41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7010AD40" w14:textId="77777777" w:rsidR="003A16D4" w:rsidRPr="00A92445" w:rsidRDefault="003A16D4" w:rsidP="003A16D4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4B13D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0;margin-top:0;width:149.85pt;height:42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" filled="f" stroked="f" strokeweight=".5pt">
                <v:textbox>
                  <w:txbxContent>
                    <w:p w14:paraId="56E37BC9" w14:textId="77777777" w:rsidR="003A16D4" w:rsidRPr="00354F41" w:rsidRDefault="003A16D4" w:rsidP="003A16D4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354F41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學習目標：整理訪問結果，構思報告內容及報告方式</w:t>
                      </w:r>
                      <w:r w:rsidRPr="00354F41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7010AD40" w14:textId="77777777" w:rsidR="003A16D4" w:rsidRPr="00A92445" w:rsidRDefault="003A16D4" w:rsidP="003A16D4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6391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</w:p>
    <w:p w14:paraId="1DCAD768" w14:textId="6689EB15" w:rsidR="00285138" w:rsidRPr="00982FC0" w:rsidRDefault="00B4063F" w:rsidP="00982FC0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你訪問了陳炳靖哪些內容？在橫線上記錄訪問結果</w:t>
      </w:r>
      <w:r w:rsidR="00285138"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。</w:t>
      </w:r>
    </w:p>
    <w:p w14:paraId="63ACE197" w14:textId="540C6EBA" w:rsidR="001D0AB3" w:rsidRDefault="00AA1760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72576" behindDoc="0" locked="0" layoutInCell="1" allowOverlap="1" wp14:anchorId="6D7FAF03" wp14:editId="016FCEC4">
            <wp:simplePos x="0" y="0"/>
            <wp:positionH relativeFrom="column">
              <wp:posOffset>758825</wp:posOffset>
            </wp:positionH>
            <wp:positionV relativeFrom="paragraph">
              <wp:posOffset>80950</wp:posOffset>
            </wp:positionV>
            <wp:extent cx="335915" cy="335915"/>
            <wp:effectExtent l="0" t="0" r="6985" b="6985"/>
            <wp:wrapNone/>
            <wp:docPr id="16" name="圖形 16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E3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169CB" wp14:editId="02A797A9">
                <wp:simplePos x="0" y="0"/>
                <wp:positionH relativeFrom="column">
                  <wp:posOffset>714426</wp:posOffset>
                </wp:positionH>
                <wp:positionV relativeFrom="paragraph">
                  <wp:posOffset>101448</wp:posOffset>
                </wp:positionV>
                <wp:extent cx="1238250" cy="323850"/>
                <wp:effectExtent l="0" t="0" r="0" b="0"/>
                <wp:wrapNone/>
                <wp:docPr id="15" name="流程圖: 結束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2385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57052" w14:textId="6BEB0A8D" w:rsidR="00064D35" w:rsidRPr="002B62DB" w:rsidRDefault="00064D35" w:rsidP="00427432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2B62D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2B62DB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="00427432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</w:t>
                            </w:r>
                            <w:r w:rsidR="002B62DB" w:rsidRPr="002B62D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建議內容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169C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5" o:spid="_x0000_s1027" type="#_x0000_t116" style="position:absolute;margin-left:56.25pt;margin-top:8pt;width:97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" fillcolor="#faaf17 [3204]" stroked="f" strokeweight="1pt">
                <v:textbox inset="0,0,0,0">
                  <w:txbxContent>
                    <w:p w14:paraId="26857052" w14:textId="6BEB0A8D" w:rsidR="00064D35" w:rsidRPr="002B62DB" w:rsidRDefault="00064D35" w:rsidP="00427432">
                      <w:pPr>
                        <w:snapToGrid w:val="0"/>
                        <w:spacing w:line="240" w:lineRule="exact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2B62DB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 </w:t>
                      </w:r>
                      <w:r w:rsidRPr="002B62DB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="00427432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</w:t>
                      </w:r>
                      <w:r w:rsidR="002B62DB" w:rsidRPr="002B62DB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建議內容</w:t>
                      </w:r>
                    </w:p>
                  </w:txbxContent>
                </v:textbox>
              </v:shape>
            </w:pict>
          </mc:Fallback>
        </mc:AlternateContent>
      </w:r>
    </w:p>
    <w:p w14:paraId="045B9BA7" w14:textId="4BECB42A" w:rsidR="001D0AB3" w:rsidRDefault="00AA1760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DB5A5A" wp14:editId="47D5C385">
                <wp:simplePos x="0" y="0"/>
                <wp:positionH relativeFrom="margin">
                  <wp:posOffset>653415</wp:posOffset>
                </wp:positionH>
                <wp:positionV relativeFrom="paragraph">
                  <wp:posOffset>45085</wp:posOffset>
                </wp:positionV>
                <wp:extent cx="5149850" cy="1257300"/>
                <wp:effectExtent l="38100" t="38100" r="88900" b="95250"/>
                <wp:wrapNone/>
                <wp:docPr id="12" name="流程圖: 替代程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12573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0A3F6" w14:textId="5BE4E8E2" w:rsidR="00DE7CD4" w:rsidRPr="00455B43" w:rsidRDefault="00EE32EA" w:rsidP="00CB2ADD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你訪問了</w:t>
                            </w:r>
                            <w:r w:rsidR="00AF137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陳炳靖的甚麼事情？</w:t>
                            </w:r>
                          </w:p>
                          <w:p w14:paraId="654EEBE6" w14:textId="01DD20A4" w:rsidR="00064D35" w:rsidRPr="00455B43" w:rsidRDefault="00AF1371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事情的經過是怎樣的？</w:t>
                            </w:r>
                          </w:p>
                          <w:p w14:paraId="352F45BF" w14:textId="6B548401" w:rsidR="00DE7CD4" w:rsidRPr="00455B43" w:rsidRDefault="006D66E3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你對陳炳靖的經歷有甚麼感受？</w:t>
                            </w:r>
                          </w:p>
                          <w:p w14:paraId="2459122D" w14:textId="0AC42E62" w:rsidR="006D66E3" w:rsidRPr="00455B43" w:rsidRDefault="006D66E3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陳炳靖有甚麼值得我們學習的地方？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5A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12" o:spid="_x0000_s1028" type="#_x0000_t176" style="position:absolute;margin-left:51.45pt;margin-top:3.55pt;width:405.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6340A3F6" w14:textId="5BE4E8E2" w:rsidR="00DE7CD4" w:rsidRPr="00455B43" w:rsidRDefault="00EE32EA" w:rsidP="00CB2ADD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你訪問了</w:t>
                      </w:r>
                      <w:r w:rsidR="00AF1371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陳炳靖的甚麼事情？</w:t>
                      </w:r>
                    </w:p>
                    <w:p w14:paraId="654EEBE6" w14:textId="01DD20A4" w:rsidR="00064D35" w:rsidRPr="00455B43" w:rsidRDefault="00AF1371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事情的經過是怎樣的？</w:t>
                      </w:r>
                    </w:p>
                    <w:p w14:paraId="352F45BF" w14:textId="6B548401" w:rsidR="00DE7CD4" w:rsidRPr="00455B43" w:rsidRDefault="006D66E3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你對陳炳靖的經歷有甚麼感受？</w:t>
                      </w:r>
                    </w:p>
                    <w:p w14:paraId="2459122D" w14:textId="0AC42E62" w:rsidR="006D66E3" w:rsidRPr="00455B43" w:rsidRDefault="006D66E3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陳炳靖有甚麼值得我們學習的地方？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4EB2AB" w14:textId="7058BCBA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23D4375F" w14:textId="49FC8FE1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CE3243C" w14:textId="0FF1B51E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1B87E249" w14:textId="78DA2C10" w:rsidR="001D0AB3" w:rsidRDefault="006D66E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04626" wp14:editId="02C00322">
                <wp:simplePos x="0" y="0"/>
                <wp:positionH relativeFrom="margin">
                  <wp:align>center</wp:align>
                </wp:positionH>
                <wp:positionV relativeFrom="paragraph">
                  <wp:posOffset>294124</wp:posOffset>
                </wp:positionV>
                <wp:extent cx="6070600" cy="4197401"/>
                <wp:effectExtent l="38100" t="38100" r="120650" b="10795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41974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A2DA5" w14:textId="2D70A0FA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99EB3E4" w14:textId="7247C134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 w:rsid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ABE1CC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7E021F21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038E5CFF" w14:textId="0ABB0433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07925E95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433999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F05504A" w14:textId="0D580DAC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</w:p>
                          <w:p w14:paraId="2938D86F" w14:textId="65F31DF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</w:p>
                          <w:p w14:paraId="6D0F9306" w14:textId="04D3E61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  <w:r w:rsidRPr="00DF6927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04626" id="矩形: 圓角 11" o:spid="_x0000_s1029" style="position:absolute;margin-left:0;margin-top:23.15pt;width:478pt;height:330.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" fillcolor="white [3212]" strokecolor="#484f5e [3213]" strokeweight="1pt">
                <v:stroke joinstyle="miter"/>
                <v:shadow on="t" color="black" opacity="26214f" origin="-.5,-.5" offset=".74836mm,.74836mm"/>
                <v:textbox>
                  <w:txbxContent>
                    <w:p w14:paraId="747A2DA5" w14:textId="2D70A0FA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99EB3E4" w14:textId="7247C134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 w:rsid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ABE1CC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7E021F21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038E5CFF" w14:textId="0ABB0433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07925E95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433999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F05504A" w14:textId="0D580DAC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</w:p>
                    <w:p w14:paraId="2938D86F" w14:textId="65F31DF5" w:rsidR="00DF6927" w:rsidRPr="00DF6927" w:rsidRDefault="00DF6927" w:rsidP="00DF6927">
                      <w:pPr>
                        <w:spacing w:line="720" w:lineRule="exact"/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</w:p>
                    <w:p w14:paraId="6D0F9306" w14:textId="04D3E615" w:rsidR="00DF6927" w:rsidRPr="00DF6927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  <w:r w:rsidRPr="00DF6927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3486E5" w14:textId="4ADC4609" w:rsidR="001D0AB3" w:rsidRDefault="00E865A7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396065" wp14:editId="1F8C6F89">
                <wp:simplePos x="0" y="0"/>
                <wp:positionH relativeFrom="margin">
                  <wp:posOffset>511175</wp:posOffset>
                </wp:positionH>
                <wp:positionV relativeFrom="paragraph">
                  <wp:posOffset>118759</wp:posOffset>
                </wp:positionV>
                <wp:extent cx="5174553" cy="3398608"/>
                <wp:effectExtent l="0" t="0" r="0" b="0"/>
                <wp:wrapNone/>
                <wp:docPr id="5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553" cy="3398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F4F06" w14:textId="77777777" w:rsidR="00715F82" w:rsidRPr="00A92445" w:rsidRDefault="0009098B" w:rsidP="00715F82">
                            <w:pPr>
                              <w:spacing w:line="72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建議答案：我訪問了陳炳靖關於被日軍俘虜後的事情，他</w:t>
                            </w:r>
                            <w:proofErr w:type="gramStart"/>
                            <w:r w:rsidR="0049004F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被囚進南京老虎橋監獄</w:t>
                            </w:r>
                            <w:proofErr w:type="gramEnd"/>
                            <w:r w:rsidR="0049004F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，因為他傷患嚴重，差點死去。幸好</w:t>
                            </w:r>
                            <w:r w:rsidR="00E76546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獄友都盡力救助他，不但給他送食物，還特意從日軍</w:t>
                            </w:r>
                            <w:proofErr w:type="gramStart"/>
                            <w:r w:rsidR="00E865A7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裏</w:t>
                            </w:r>
                            <w:proofErr w:type="gramEnd"/>
                            <w:r w:rsidR="00E865A7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偷</w:t>
                            </w:r>
                            <w:proofErr w:type="gramStart"/>
                            <w:r w:rsidR="00E865A7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取針藥</w:t>
                            </w:r>
                            <w:proofErr w:type="gramEnd"/>
                            <w:r w:rsidR="00E865A7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，替他注射，這樣他才勉強保存性命。</w:t>
                            </w:r>
                            <w:r w:rsidR="00715F82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我非常欣賞獄友之間雖然生活極其困苦，仍然守望相助的精神。</w:t>
                            </w:r>
                          </w:p>
                          <w:p w14:paraId="196C69F7" w14:textId="6BE45093" w:rsidR="0009098B" w:rsidRPr="00A92445" w:rsidRDefault="00715F82" w:rsidP="00E865A7">
                            <w:pPr>
                              <w:spacing w:line="72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 xml:space="preserve">         </w:t>
                            </w:r>
                            <w:proofErr w:type="gramStart"/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此外，</w:t>
                            </w:r>
                            <w:proofErr w:type="gramEnd"/>
                            <w:r w:rsidR="00E21092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日軍曾利誘陳炳靖，請他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訓練日軍，但陳炳靖斷言拒絕，寧願死去也不投敵，這種愛國精神也是值得我們景仰和學習的。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96065" id="_x0000_s1030" type="#_x0000_t202" style="position:absolute;margin-left:40.25pt;margin-top:9.35pt;width:407.45pt;height:267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OHHAIAADQ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" filled="f" stroked="f" strokeweight=".5pt">
                <v:textbox>
                  <w:txbxContent>
                    <w:p w14:paraId="734F4F06" w14:textId="77777777" w:rsidR="00715F82" w:rsidRPr="00A92445" w:rsidRDefault="0009098B" w:rsidP="00715F82">
                      <w:pPr>
                        <w:spacing w:line="720" w:lineRule="exact"/>
                        <w:contextualSpacing/>
                        <w:jc w:val="both"/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</w:pP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建議答案：我訪問了陳炳靖關於被日軍俘虜後的事情，他</w:t>
                      </w:r>
                      <w:proofErr w:type="gramStart"/>
                      <w:r w:rsidR="0049004F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被囚進南京老虎橋監獄</w:t>
                      </w:r>
                      <w:proofErr w:type="gramEnd"/>
                      <w:r w:rsidR="0049004F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，因為他傷患嚴重，差點死去。幸好</w:t>
                      </w:r>
                      <w:r w:rsidR="00E76546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獄友都盡力救助他，不但給他送食物，還特意從日軍</w:t>
                      </w:r>
                      <w:proofErr w:type="gramStart"/>
                      <w:r w:rsidR="00E865A7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裏</w:t>
                      </w:r>
                      <w:proofErr w:type="gramEnd"/>
                      <w:r w:rsidR="00E865A7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偷</w:t>
                      </w:r>
                      <w:proofErr w:type="gramStart"/>
                      <w:r w:rsidR="00E865A7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取針藥</w:t>
                      </w:r>
                      <w:proofErr w:type="gramEnd"/>
                      <w:r w:rsidR="00E865A7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，替他注射，這樣他才勉強保存性命。</w:t>
                      </w:r>
                      <w:r w:rsidR="00715F82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我非常欣賞獄友之間雖然生活極其困苦，仍然守望相助的精神。</w:t>
                      </w:r>
                    </w:p>
                    <w:p w14:paraId="196C69F7" w14:textId="6BE45093" w:rsidR="0009098B" w:rsidRPr="00A92445" w:rsidRDefault="00715F82" w:rsidP="00E865A7">
                      <w:pPr>
                        <w:spacing w:line="720" w:lineRule="exact"/>
                        <w:contextualSpacing/>
                        <w:jc w:val="both"/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</w:pP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 xml:space="preserve"> </w:t>
                      </w:r>
                      <w:r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 xml:space="preserve">         </w:t>
                      </w:r>
                      <w:proofErr w:type="gramStart"/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此外，</w:t>
                      </w:r>
                      <w:proofErr w:type="gramEnd"/>
                      <w:r w:rsidR="00E21092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日軍曾利誘陳炳靖，請他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訓練日軍，但陳炳靖斷言拒絕，寧願死去也不投敵，這種愛國精神也是值得我們景仰和學習的。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3EC17" w14:textId="485A4A2C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9EAD764" w14:textId="5155F8CF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6A370319" w14:textId="5B7ED77B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2C1D7E20" w14:textId="027C4F72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76007644" w14:textId="0AC61535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6C283817" w14:textId="5DFCC024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4641399" w14:textId="77777777" w:rsidR="001D0AB3" w:rsidRPr="00710EE9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3E83D764" w14:textId="021CB5E7" w:rsidR="004C2AF2" w:rsidRDefault="004C2AF2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227B1DDC" w14:textId="76E6AA0B" w:rsidR="00F0733E" w:rsidRDefault="00F0733E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6DF4F6E9" w14:textId="2B6FCB90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52FCCF86" w14:textId="47B21EBF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175261C7" w14:textId="33F0579C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496F33B2" w14:textId="062BF06C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2383128E" w14:textId="2919CD88" w:rsidR="00285138" w:rsidRDefault="00982FC0" w:rsidP="0028513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6F4163" wp14:editId="4AA6EF80">
                <wp:simplePos x="0" y="0"/>
                <wp:positionH relativeFrom="margin">
                  <wp:posOffset>1696745</wp:posOffset>
                </wp:positionH>
                <wp:positionV relativeFrom="paragraph">
                  <wp:posOffset>100838</wp:posOffset>
                </wp:positionV>
                <wp:extent cx="4381500" cy="1301750"/>
                <wp:effectExtent l="476250" t="38100" r="95250" b="8890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301750"/>
                        </a:xfrm>
                        <a:prstGeom prst="wedgeRoundRectCallout">
                          <a:avLst>
                            <a:gd name="adj1" fmla="val -60240"/>
                            <a:gd name="adj2" fmla="val -1457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4B643" w14:textId="77777777" w:rsidR="00285138" w:rsidRDefault="00285138" w:rsidP="00285138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Pr="00982FC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分享分析結果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，然後進行討論，再決定選擇以甚麼形式進行報告，報告的方式不拘，以下是其中一些方向：</w:t>
                            </w:r>
                          </w:p>
                          <w:p w14:paraId="4060D1ED" w14:textId="77777777" w:rsidR="00285138" w:rsidRPr="0005072C" w:rsidRDefault="00285138" w:rsidP="0028513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6F416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1" type="#_x0000_t62" style="position:absolute;margin-left:133.6pt;margin-top:7.95pt;width:345pt;height:102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" adj="-2212,7652" fillcolor="#feeed0 [665]" stroked="f" strokeweight="1pt">
                <v:shadow on="t" color="black" opacity="26214f" origin="-.5,-.5" offset=".74836mm,.74836mm"/>
                <v:textbox>
                  <w:txbxContent>
                    <w:p w14:paraId="09D4B643" w14:textId="77777777" w:rsidR="00285138" w:rsidRDefault="00285138" w:rsidP="00285138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Pr="00982FC0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分享分析結果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，然後進行討論，再決定選擇以甚麼形式進行報告，報告的方式不拘，以下是其中一些方向：</w:t>
                      </w:r>
                    </w:p>
                    <w:p w14:paraId="4060D1ED" w14:textId="77777777" w:rsidR="00285138" w:rsidRPr="0005072C" w:rsidRDefault="00285138" w:rsidP="00285138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匯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760">
        <w:rPr>
          <w:noProof/>
        </w:rPr>
        <w:drawing>
          <wp:anchor distT="0" distB="0" distL="114300" distR="114300" simplePos="0" relativeHeight="251673600" behindDoc="0" locked="0" layoutInCell="1" allowOverlap="1" wp14:anchorId="396CB2FE" wp14:editId="0B73A3F5">
            <wp:simplePos x="0" y="0"/>
            <wp:positionH relativeFrom="margin">
              <wp:align>left</wp:align>
            </wp:positionH>
            <wp:positionV relativeFrom="paragraph">
              <wp:posOffset>253492</wp:posOffset>
            </wp:positionV>
            <wp:extent cx="1442085" cy="1504950"/>
            <wp:effectExtent l="0" t="0" r="5715" b="0"/>
            <wp:wrapNone/>
            <wp:docPr id="13" name="圖片 13" descr="一張含有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玩具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2111" r="19418" b="25784"/>
                    <a:stretch/>
                  </pic:blipFill>
                  <pic:spPr bwMode="auto">
                    <a:xfrm>
                      <a:off x="0" y="0"/>
                      <a:ext cx="14420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B410" w14:textId="28562376" w:rsidR="00067BA6" w:rsidRPr="002B6391" w:rsidRDefault="00067BA6" w:rsidP="002B6391"/>
    <w:sectPr w:rsidR="00067BA6" w:rsidRPr="002B6391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32658" w14:textId="77777777" w:rsidR="0077384B" w:rsidRDefault="0077384B" w:rsidP="00465C96">
      <w:r>
        <w:separator/>
      </w:r>
    </w:p>
  </w:endnote>
  <w:endnote w:type="continuationSeparator" w:id="0">
    <w:p w14:paraId="216A08B1" w14:textId="77777777" w:rsidR="0077384B" w:rsidRDefault="0077384B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4EE4E875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3EB69F4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7DF60C25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33CF162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3A03B8" wp14:editId="57AD55AD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7D94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FA62984" wp14:editId="5493AD28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DE85E" w14:textId="77777777" w:rsidR="0077384B" w:rsidRDefault="0077384B" w:rsidP="00465C96">
      <w:r>
        <w:separator/>
      </w:r>
    </w:p>
  </w:footnote>
  <w:footnote w:type="continuationSeparator" w:id="0">
    <w:p w14:paraId="6E8A1B2A" w14:textId="77777777" w:rsidR="0077384B" w:rsidRDefault="0077384B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EE257" w14:textId="77777777" w:rsidR="00344400" w:rsidRDefault="003444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83A9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F5A91A" wp14:editId="686509E8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AE415" w14:textId="21EAA3E1" w:rsidR="006F2F0D" w:rsidRDefault="00DF160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9DA1B1" wp14:editId="136C0ED1">
              <wp:simplePos x="0" y="0"/>
              <wp:positionH relativeFrom="margin">
                <wp:posOffset>3542665</wp:posOffset>
              </wp:positionH>
              <wp:positionV relativeFrom="paragraph">
                <wp:posOffset>-12065</wp:posOffset>
              </wp:positionV>
              <wp:extent cx="952500" cy="504825"/>
              <wp:effectExtent l="0" t="0" r="19050" b="28575"/>
              <wp:wrapNone/>
              <wp:docPr id="1" name="矩形: 圓角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332A75B" w14:textId="77777777" w:rsidR="00DF160A" w:rsidRDefault="00DF160A" w:rsidP="00DF160A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19DA1B1" id="矩形: 圓角 1" o:spid="_x0000_s1032" style="position:absolute;margin-left:278.95pt;margin-top:-.9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uXRXyt4AAAAJ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4332A75B" w14:textId="77777777" w:rsidR="00DF160A" w:rsidRDefault="00DF160A" w:rsidP="00DF160A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344400">
      <w:rPr>
        <w:noProof/>
      </w:rPr>
      <w:drawing>
        <wp:anchor distT="0" distB="0" distL="114300" distR="114300" simplePos="0" relativeHeight="251664384" behindDoc="0" locked="0" layoutInCell="1" allowOverlap="1" wp14:anchorId="33E2E090" wp14:editId="6371A2B1">
          <wp:simplePos x="0" y="0"/>
          <wp:positionH relativeFrom="page">
            <wp:posOffset>0</wp:posOffset>
          </wp:positionH>
          <wp:positionV relativeFrom="paragraph">
            <wp:posOffset>-488315</wp:posOffset>
          </wp:positionV>
          <wp:extent cx="7555195" cy="1123950"/>
          <wp:effectExtent l="0" t="0" r="8255" b="0"/>
          <wp:wrapNone/>
          <wp:docPr id="4" name="圖片 4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99E"/>
    <w:multiLevelType w:val="hybridMultilevel"/>
    <w:tmpl w:val="368C0686"/>
    <w:lvl w:ilvl="0" w:tplc="E3AE3DDA">
      <w:start w:val="1"/>
      <w:numFmt w:val="japaneseCounting"/>
      <w:lvlText w:val="（%1）"/>
      <w:lvlJc w:val="left"/>
      <w:pPr>
        <w:ind w:left="1440" w:hanging="108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7AED"/>
    <w:multiLevelType w:val="hybridMultilevel"/>
    <w:tmpl w:val="9AA643BA"/>
    <w:lvl w:ilvl="0" w:tplc="B0AC2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7324A2"/>
    <w:multiLevelType w:val="hybridMultilevel"/>
    <w:tmpl w:val="805CAD9C"/>
    <w:lvl w:ilvl="0" w:tplc="9A0E9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9182A"/>
    <w:multiLevelType w:val="hybridMultilevel"/>
    <w:tmpl w:val="259E66CA"/>
    <w:lvl w:ilvl="0" w:tplc="E9DE7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6"/>
  </w:num>
  <w:num w:numId="2" w16cid:durableId="1293824779">
    <w:abstractNumId w:val="3"/>
  </w:num>
  <w:num w:numId="3" w16cid:durableId="49964699">
    <w:abstractNumId w:val="4"/>
  </w:num>
  <w:num w:numId="4" w16cid:durableId="1899824398">
    <w:abstractNumId w:val="9"/>
  </w:num>
  <w:num w:numId="5" w16cid:durableId="1509976650">
    <w:abstractNumId w:val="10"/>
  </w:num>
  <w:num w:numId="6" w16cid:durableId="1101292256">
    <w:abstractNumId w:val="0"/>
  </w:num>
  <w:num w:numId="7" w16cid:durableId="1598827937">
    <w:abstractNumId w:val="2"/>
  </w:num>
  <w:num w:numId="8" w16cid:durableId="1113090096">
    <w:abstractNumId w:val="7"/>
  </w:num>
  <w:num w:numId="9" w16cid:durableId="2003577300">
    <w:abstractNumId w:val="8"/>
  </w:num>
  <w:num w:numId="10" w16cid:durableId="2012370634">
    <w:abstractNumId w:val="5"/>
  </w:num>
  <w:num w:numId="11" w16cid:durableId="2066679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A6"/>
    <w:rsid w:val="00002578"/>
    <w:rsid w:val="00010E9C"/>
    <w:rsid w:val="000214DD"/>
    <w:rsid w:val="00023F7D"/>
    <w:rsid w:val="00027603"/>
    <w:rsid w:val="00035EED"/>
    <w:rsid w:val="00064D35"/>
    <w:rsid w:val="00065005"/>
    <w:rsid w:val="000661D6"/>
    <w:rsid w:val="00067BA6"/>
    <w:rsid w:val="0009098B"/>
    <w:rsid w:val="00095188"/>
    <w:rsid w:val="000A204E"/>
    <w:rsid w:val="000A6002"/>
    <w:rsid w:val="000B602A"/>
    <w:rsid w:val="001412D4"/>
    <w:rsid w:val="00157029"/>
    <w:rsid w:val="00165B48"/>
    <w:rsid w:val="0019392A"/>
    <w:rsid w:val="001A2F95"/>
    <w:rsid w:val="001A4F4D"/>
    <w:rsid w:val="001B3571"/>
    <w:rsid w:val="001C0D2D"/>
    <w:rsid w:val="001C52A1"/>
    <w:rsid w:val="001D0AB3"/>
    <w:rsid w:val="001D1904"/>
    <w:rsid w:val="001E4DD3"/>
    <w:rsid w:val="001F4025"/>
    <w:rsid w:val="0020069A"/>
    <w:rsid w:val="00223B94"/>
    <w:rsid w:val="00253473"/>
    <w:rsid w:val="00257B1E"/>
    <w:rsid w:val="00271CF6"/>
    <w:rsid w:val="00273618"/>
    <w:rsid w:val="00285138"/>
    <w:rsid w:val="00296C56"/>
    <w:rsid w:val="002B62DB"/>
    <w:rsid w:val="002B6391"/>
    <w:rsid w:val="002C5663"/>
    <w:rsid w:val="002D517B"/>
    <w:rsid w:val="002E587D"/>
    <w:rsid w:val="002E6BFE"/>
    <w:rsid w:val="002F7863"/>
    <w:rsid w:val="00332603"/>
    <w:rsid w:val="003439E9"/>
    <w:rsid w:val="00344400"/>
    <w:rsid w:val="00350B05"/>
    <w:rsid w:val="00354F41"/>
    <w:rsid w:val="00357A73"/>
    <w:rsid w:val="0036573B"/>
    <w:rsid w:val="00366377"/>
    <w:rsid w:val="003960EF"/>
    <w:rsid w:val="003A16D4"/>
    <w:rsid w:val="003C15AA"/>
    <w:rsid w:val="003E3F00"/>
    <w:rsid w:val="003E6563"/>
    <w:rsid w:val="0040515A"/>
    <w:rsid w:val="00427432"/>
    <w:rsid w:val="00433BF3"/>
    <w:rsid w:val="004422D6"/>
    <w:rsid w:val="004426E6"/>
    <w:rsid w:val="00455B43"/>
    <w:rsid w:val="004607AF"/>
    <w:rsid w:val="00465C96"/>
    <w:rsid w:val="00481CA3"/>
    <w:rsid w:val="0049004F"/>
    <w:rsid w:val="004B79B8"/>
    <w:rsid w:val="004C2AF2"/>
    <w:rsid w:val="004C4C64"/>
    <w:rsid w:val="004D0121"/>
    <w:rsid w:val="004F1B3D"/>
    <w:rsid w:val="00501B61"/>
    <w:rsid w:val="00524D68"/>
    <w:rsid w:val="00530677"/>
    <w:rsid w:val="005566A0"/>
    <w:rsid w:val="005619BC"/>
    <w:rsid w:val="005656FE"/>
    <w:rsid w:val="00574311"/>
    <w:rsid w:val="00584079"/>
    <w:rsid w:val="005952C1"/>
    <w:rsid w:val="005B6C15"/>
    <w:rsid w:val="005D5FAE"/>
    <w:rsid w:val="005F7C4A"/>
    <w:rsid w:val="0060365B"/>
    <w:rsid w:val="006121B2"/>
    <w:rsid w:val="00615BE5"/>
    <w:rsid w:val="00621C51"/>
    <w:rsid w:val="00635355"/>
    <w:rsid w:val="00641E16"/>
    <w:rsid w:val="00662EA8"/>
    <w:rsid w:val="0066607E"/>
    <w:rsid w:val="00673943"/>
    <w:rsid w:val="00692BA0"/>
    <w:rsid w:val="006C0429"/>
    <w:rsid w:val="006C3760"/>
    <w:rsid w:val="006D06C7"/>
    <w:rsid w:val="006D12E7"/>
    <w:rsid w:val="006D66E3"/>
    <w:rsid w:val="006F2F0D"/>
    <w:rsid w:val="0070674F"/>
    <w:rsid w:val="00710EE9"/>
    <w:rsid w:val="00715F82"/>
    <w:rsid w:val="0072059C"/>
    <w:rsid w:val="0073570C"/>
    <w:rsid w:val="007438AA"/>
    <w:rsid w:val="007503AC"/>
    <w:rsid w:val="00751B4F"/>
    <w:rsid w:val="0077384B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03CC"/>
    <w:rsid w:val="007E1056"/>
    <w:rsid w:val="00810A2C"/>
    <w:rsid w:val="00824FE7"/>
    <w:rsid w:val="008261A1"/>
    <w:rsid w:val="00852B50"/>
    <w:rsid w:val="0085705B"/>
    <w:rsid w:val="00861C23"/>
    <w:rsid w:val="00887017"/>
    <w:rsid w:val="008A1AA5"/>
    <w:rsid w:val="008B37FA"/>
    <w:rsid w:val="008B40FC"/>
    <w:rsid w:val="008B74D5"/>
    <w:rsid w:val="008D542B"/>
    <w:rsid w:val="008E7F15"/>
    <w:rsid w:val="00951359"/>
    <w:rsid w:val="00961FAD"/>
    <w:rsid w:val="00966DD1"/>
    <w:rsid w:val="00982FC0"/>
    <w:rsid w:val="0099188F"/>
    <w:rsid w:val="00995F21"/>
    <w:rsid w:val="009B4FAF"/>
    <w:rsid w:val="009B4FF6"/>
    <w:rsid w:val="009C7520"/>
    <w:rsid w:val="009D31CC"/>
    <w:rsid w:val="009D3F72"/>
    <w:rsid w:val="00A040C1"/>
    <w:rsid w:val="00A22169"/>
    <w:rsid w:val="00A318A1"/>
    <w:rsid w:val="00A44567"/>
    <w:rsid w:val="00A476B1"/>
    <w:rsid w:val="00A47C83"/>
    <w:rsid w:val="00A80DDF"/>
    <w:rsid w:val="00A86C72"/>
    <w:rsid w:val="00AA1760"/>
    <w:rsid w:val="00AB521B"/>
    <w:rsid w:val="00AC33F9"/>
    <w:rsid w:val="00AC4091"/>
    <w:rsid w:val="00AD068B"/>
    <w:rsid w:val="00AD133F"/>
    <w:rsid w:val="00AF1371"/>
    <w:rsid w:val="00AF6C53"/>
    <w:rsid w:val="00B000F8"/>
    <w:rsid w:val="00B00ADE"/>
    <w:rsid w:val="00B062A9"/>
    <w:rsid w:val="00B35AFE"/>
    <w:rsid w:val="00B4063F"/>
    <w:rsid w:val="00B4724A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61A78"/>
    <w:rsid w:val="00C82B57"/>
    <w:rsid w:val="00C87321"/>
    <w:rsid w:val="00CA1C66"/>
    <w:rsid w:val="00CA1DA9"/>
    <w:rsid w:val="00CB2ADD"/>
    <w:rsid w:val="00CC324A"/>
    <w:rsid w:val="00CC614B"/>
    <w:rsid w:val="00CC7AE5"/>
    <w:rsid w:val="00CD3817"/>
    <w:rsid w:val="00D02C0C"/>
    <w:rsid w:val="00D0321A"/>
    <w:rsid w:val="00D1179C"/>
    <w:rsid w:val="00D1322D"/>
    <w:rsid w:val="00D17A67"/>
    <w:rsid w:val="00D3031F"/>
    <w:rsid w:val="00D30B57"/>
    <w:rsid w:val="00D355E5"/>
    <w:rsid w:val="00D96163"/>
    <w:rsid w:val="00DC188F"/>
    <w:rsid w:val="00DE7CD4"/>
    <w:rsid w:val="00DF160A"/>
    <w:rsid w:val="00DF6927"/>
    <w:rsid w:val="00E21092"/>
    <w:rsid w:val="00E44478"/>
    <w:rsid w:val="00E4780C"/>
    <w:rsid w:val="00E603AD"/>
    <w:rsid w:val="00E612D4"/>
    <w:rsid w:val="00E7588A"/>
    <w:rsid w:val="00E76546"/>
    <w:rsid w:val="00E76FAB"/>
    <w:rsid w:val="00E82616"/>
    <w:rsid w:val="00E865A7"/>
    <w:rsid w:val="00E9285D"/>
    <w:rsid w:val="00E95543"/>
    <w:rsid w:val="00E96ADC"/>
    <w:rsid w:val="00E97909"/>
    <w:rsid w:val="00EA612C"/>
    <w:rsid w:val="00EE17D0"/>
    <w:rsid w:val="00EE32EA"/>
    <w:rsid w:val="00EF0A8E"/>
    <w:rsid w:val="00EF4F7C"/>
    <w:rsid w:val="00EF6974"/>
    <w:rsid w:val="00F072D8"/>
    <w:rsid w:val="00F0733E"/>
    <w:rsid w:val="00F11581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B2A8A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8E927"/>
  <w15:chartTrackingRefBased/>
  <w15:docId w15:val="{E25ECF3C-D981-4B0B-BCB0-C4FE9A4F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AE5E5B-4263-45EE-9D3C-774D9A86164C}"/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抗日_訪問紀錄再創造-中學template</Template>
  <TotalTime>70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54</cp:revision>
  <cp:lastPrinted>2022-07-14T09:34:00Z</cp:lastPrinted>
  <dcterms:created xsi:type="dcterms:W3CDTF">2022-10-11T01:01:00Z</dcterms:created>
  <dcterms:modified xsi:type="dcterms:W3CDTF">2023-07-03T06:14:00Z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