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29303" w14:textId="454E95BE" w:rsidR="006833B9" w:rsidRPr="000E58CD" w:rsidRDefault="00CC5D8B" w:rsidP="006833B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D37DAD" wp14:editId="75BE08C8">
                <wp:simplePos x="0" y="0"/>
                <wp:positionH relativeFrom="margin">
                  <wp:posOffset>10571</wp:posOffset>
                </wp:positionH>
                <wp:positionV relativeFrom="paragraph">
                  <wp:posOffset>79284</wp:posOffset>
                </wp:positionV>
                <wp:extent cx="1902798" cy="533840"/>
                <wp:effectExtent l="0" t="0" r="0" b="0"/>
                <wp:wrapNone/>
                <wp:docPr id="1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7B8F2" w14:textId="52592E71" w:rsidR="00CC5D8B" w:rsidRPr="004F0746" w:rsidRDefault="00CC5D8B" w:rsidP="00CC5D8B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4F0746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學習目標：整理訪問結果，構思報告內容及報告方式</w:t>
                            </w:r>
                            <w:r w:rsidRPr="004F0746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689EE305" w14:textId="77777777" w:rsidR="00CC5D8B" w:rsidRPr="004F0746" w:rsidRDefault="00CC5D8B" w:rsidP="00CC5D8B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37DA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.85pt;margin-top:6.25pt;width:149.85pt;height:42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" filled="f" stroked="f" strokeweight=".5pt">
                <v:textbox>
                  <w:txbxContent>
                    <w:p w14:paraId="4597B8F2" w14:textId="52592E71" w:rsidR="00CC5D8B" w:rsidRPr="004F0746" w:rsidRDefault="00CC5D8B" w:rsidP="00CC5D8B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4F0746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學習目標：整理訪問結果，構思報告內容及報告方式</w:t>
                      </w:r>
                      <w:r w:rsidRPr="004F0746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689EE305" w14:textId="77777777" w:rsidR="00CC5D8B" w:rsidRPr="004F0746" w:rsidRDefault="00CC5D8B" w:rsidP="00CC5D8B">
                      <w:pPr>
                        <w:spacing w:line="300" w:lineRule="exact"/>
                        <w:contextualSpacing/>
                        <w:jc w:val="both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F40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</w:p>
    <w:p w14:paraId="2A2F4351" w14:textId="5BA51E48" w:rsidR="001E584A" w:rsidRPr="00AB2A2B" w:rsidRDefault="007C03AC" w:rsidP="00AB2A2B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運用六何法，</w:t>
      </w:r>
      <w:r w:rsidR="003C3981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在空格內填寫適當的答案，</w:t>
      </w: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分析訪問中得到的內容</w:t>
      </w:r>
      <w:r w:rsidR="006833B9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。</w:t>
      </w:r>
    </w:p>
    <w:p w14:paraId="6CF023D6" w14:textId="47EB552C" w:rsidR="008202A5" w:rsidRDefault="003C3981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3D18C" wp14:editId="37EF48AC">
                <wp:simplePos x="0" y="0"/>
                <wp:positionH relativeFrom="margin">
                  <wp:posOffset>1882140</wp:posOffset>
                </wp:positionH>
                <wp:positionV relativeFrom="paragraph">
                  <wp:posOffset>216535</wp:posOffset>
                </wp:positionV>
                <wp:extent cx="2520000" cy="1980000"/>
                <wp:effectExtent l="19050" t="0" r="33020" b="20320"/>
                <wp:wrapNone/>
                <wp:docPr id="6" name="六邊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BB556" w14:textId="06C8363B" w:rsidR="003C3981" w:rsidRP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陳炳請講述了哪些事件？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何事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49D5319A" w14:textId="12DCB551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824AC22" w14:textId="1546BFC3" w:rsidR="003C3981" w:rsidRPr="005E2D81" w:rsidRDefault="005E2D81" w:rsidP="003C398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 w:rsidRPr="005E2D81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他在成為飛虎隊前的訓練過程。</w:t>
                            </w:r>
                          </w:p>
                          <w:p w14:paraId="3DBDC5EE" w14:textId="345F0A23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D14AFEA" w14:textId="5DAD7D9F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63B91FE4" w14:textId="50095395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0D8483C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3D18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邊形 6" o:spid="_x0000_s1027" type="#_x0000_t9" style="position:absolute;margin-left:148.2pt;margin-top:17.05pt;width:198.45pt;height:155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" adj="4243" fillcolor="white [3212]" strokecolor="red" strokeweight="1.5pt">
                <v:textbox>
                  <w:txbxContent>
                    <w:p w14:paraId="3A0BB556" w14:textId="06C8363B" w:rsidR="003C3981" w:rsidRP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陳炳請講述了哪些事件？(何事)</w:t>
                      </w:r>
                    </w:p>
                    <w:p w14:paraId="49D5319A" w14:textId="12DCB551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824AC22" w14:textId="1546BFC3" w:rsidR="003C3981" w:rsidRPr="005E2D81" w:rsidRDefault="005E2D81" w:rsidP="003C398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 w:rsidRPr="005E2D81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他在成為飛虎隊前的訓練過程。</w:t>
                      </w:r>
                    </w:p>
                    <w:p w14:paraId="3DBDC5EE" w14:textId="345F0A23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D14AFEA" w14:textId="5DAD7D9F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63B91FE4" w14:textId="50095395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10D8483C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CD25B" w14:textId="5C4A832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33F81C7" w14:textId="530C06F9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959BB62" w14:textId="3C679054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30DC5" wp14:editId="1D62FEDD">
                <wp:simplePos x="0" y="0"/>
                <wp:positionH relativeFrom="margin">
                  <wp:posOffset>3890835</wp:posOffset>
                </wp:positionH>
                <wp:positionV relativeFrom="paragraph">
                  <wp:posOffset>157480</wp:posOffset>
                </wp:positionV>
                <wp:extent cx="2520000" cy="1980000"/>
                <wp:effectExtent l="19050" t="0" r="33020" b="20320"/>
                <wp:wrapNone/>
                <wp:docPr id="7" name="六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3FF8C" w14:textId="5CCC070B" w:rsidR="003C3981" w:rsidRPr="00B40939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</w:t>
                            </w:r>
                            <w:proofErr w:type="gram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裏</w:t>
                            </w:r>
                            <w:proofErr w:type="gram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涉及甚麼人物</w:t>
                            </w:r>
                            <w:r w:rsidRPr="003C3981">
                              <w:rPr>
                                <w:rFonts w:ascii="Kaiti TC" w:eastAsia="Kaiti TC" w:hAnsi="Kaiti TC" w:hint="eastAsia"/>
                                <w:color w:val="040606" w:themeColor="text2"/>
                                <w:lang w:val="x-none"/>
                              </w:rPr>
                              <w:t>？</w:t>
                            </w:r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何人</w:t>
                            </w:r>
                            <w:proofErr w:type="spellEnd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7814EFAE" w14:textId="563BED28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A89CAA6" w14:textId="1878F030" w:rsidR="005E2D81" w:rsidRPr="005E2D81" w:rsidRDefault="005E2D81" w:rsidP="005E2D8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陳炳靖、空軍1</w:t>
                            </w:r>
                            <w:r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  <w:t>2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期成員、陳納德</w:t>
                            </w:r>
                          </w:p>
                          <w:p w14:paraId="5405F69D" w14:textId="03D2D222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9D427CF" w14:textId="77777777" w:rsidR="003C3981" w:rsidRP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8A42561" w14:textId="77777777" w:rsidR="003C3981" w:rsidRPr="003C3981" w:rsidRDefault="003C3981" w:rsidP="003C3981">
                            <w:pPr>
                              <w:jc w:val="center"/>
                              <w:rPr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0DC5" id="六邊形 7" o:spid="_x0000_s1028" type="#_x0000_t9" style="position:absolute;margin-left:306.35pt;margin-top:12.4pt;width:198.4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" adj="4243" fillcolor="white [3212]" strokecolor="#00b050" strokeweight="1.5pt">
                <v:textbox>
                  <w:txbxContent>
                    <w:p w14:paraId="09C3FF8C" w14:textId="5CCC070B" w:rsidR="003C3981" w:rsidRPr="00B40939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事件裏涉及甚麼人物</w:t>
                      </w:r>
                      <w:r w:rsidRPr="003C3981">
                        <w:rPr>
                          <w:rFonts w:ascii="Kaiti TC" w:eastAsia="Kaiti TC" w:hAnsi="Kaiti TC" w:hint="eastAsia"/>
                          <w:color w:val="040606" w:themeColor="text2"/>
                          <w:lang w:val="x-none"/>
                        </w:rPr>
                        <w:t>？</w:t>
                      </w:r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(何人)</w:t>
                      </w:r>
                    </w:p>
                    <w:p w14:paraId="7814EFAE" w14:textId="563BED28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7A89CAA6" w14:textId="1878F030" w:rsidR="005E2D81" w:rsidRPr="005E2D81" w:rsidRDefault="005E2D81" w:rsidP="005E2D8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陳炳靖、空軍1</w:t>
                      </w:r>
                      <w:r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  <w:t>2</w:t>
                      </w:r>
                      <w:r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期成員、陳納德</w:t>
                      </w:r>
                    </w:p>
                    <w:p w14:paraId="5405F69D" w14:textId="03D2D222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49D427CF" w14:textId="77777777" w:rsidR="003C3981" w:rsidRP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78A42561" w14:textId="77777777" w:rsidR="003C3981" w:rsidRPr="003C3981" w:rsidRDefault="003C3981" w:rsidP="003C3981">
                      <w:pPr>
                        <w:jc w:val="center"/>
                        <w:rPr>
                          <w:lang w:val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7BC45" wp14:editId="5197A1BD">
                <wp:simplePos x="0" y="0"/>
                <wp:positionH relativeFrom="margin">
                  <wp:posOffset>-160152</wp:posOffset>
                </wp:positionH>
                <wp:positionV relativeFrom="paragraph">
                  <wp:posOffset>156078</wp:posOffset>
                </wp:positionV>
                <wp:extent cx="2519680" cy="1980000"/>
                <wp:effectExtent l="19050" t="0" r="33020" b="20320"/>
                <wp:wrapNone/>
                <wp:docPr id="5" name="六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90F3E" w14:textId="6926228F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導致事件發生的原因是甚麼？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為何</w:t>
                            </w:r>
                            <w:proofErr w:type="spellEnd"/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367A5E9C" w14:textId="7E6E71D9" w:rsidR="00F55D92" w:rsidRPr="00B838C3" w:rsidRDefault="00F55D92" w:rsidP="00F55D92">
                            <w:pPr>
                              <w:spacing w:before="120"/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為了保家衞國，陳炳靖報考空軍1</w:t>
                            </w:r>
                            <w:r>
                              <w:rPr>
                                <w:rFonts w:ascii="PMingLiU" w:eastAsia="PMingLiU" w:hAnsi="PMingLiU" w:cs="Segoe UI"/>
                                <w:color w:val="FF0000"/>
                                <w:spacing w:val="9"/>
                                <w:shd w:val="clear" w:color="auto" w:fill="FFFFFF"/>
                              </w:rPr>
                              <w:t>2</w:t>
                            </w:r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期，獲得取錄，之後接受嚴格的軍事訓練。</w:t>
                            </w:r>
                          </w:p>
                          <w:p w14:paraId="0F8C6250" w14:textId="77777777" w:rsidR="00F55D92" w:rsidRPr="00B838C3" w:rsidRDefault="00F55D92" w:rsidP="00F55D92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</w:p>
                          <w:p w14:paraId="141DED5B" w14:textId="5B2772C1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36A46E2" w14:textId="6F2E0DB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4D1E9F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BC45" id="六邊形 5" o:spid="_x0000_s1029" type="#_x0000_t9" style="position:absolute;margin-left:-12.6pt;margin-top:12.3pt;width:198.4pt;height:155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" adj="4243" fillcolor="white [3212]" strokecolor="#845903 [1604]" strokeweight="1.5pt">
                <v:textbox>
                  <w:txbxContent>
                    <w:p w14:paraId="72690F3E" w14:textId="6926228F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導致事件發生的原因是甚麼？(為何</w:t>
                      </w: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367A5E9C" w14:textId="7E6E71D9" w:rsidR="00F55D92" w:rsidRPr="00B838C3" w:rsidRDefault="00F55D92" w:rsidP="00F55D92">
                      <w:pPr>
                        <w:spacing w:before="120"/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為了保家衞國，陳炳靖報考空軍1</w:t>
                      </w:r>
                      <w:r>
                        <w:rPr>
                          <w:rFonts w:ascii="PMingLiU" w:eastAsia="PMingLiU" w:hAnsi="PMingLiU" w:cs="Segoe UI"/>
                          <w:color w:val="FF0000"/>
                          <w:spacing w:val="9"/>
                          <w:shd w:val="clear" w:color="auto" w:fill="FFFFFF"/>
                        </w:rPr>
                        <w:t>2</w:t>
                      </w:r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期，獲得取錄，之後接受嚴格的軍事訓練。</w:t>
                      </w:r>
                    </w:p>
                    <w:p w14:paraId="0F8C6250" w14:textId="77777777" w:rsidR="00F55D92" w:rsidRPr="00B838C3" w:rsidRDefault="00F55D92" w:rsidP="00F55D92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</w:p>
                    <w:p w14:paraId="141DED5B" w14:textId="5B2772C1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36A46E2" w14:textId="6F2E0DB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4D1E9F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57C17" w14:textId="706706CC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C2CEBB7" w14:textId="5287AB2C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1100A64" w14:textId="39BE8788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D5FBD" wp14:editId="68D77B65">
                <wp:simplePos x="0" y="0"/>
                <wp:positionH relativeFrom="margin">
                  <wp:posOffset>1865374</wp:posOffset>
                </wp:positionH>
                <wp:positionV relativeFrom="paragraph">
                  <wp:posOffset>95885</wp:posOffset>
                </wp:positionV>
                <wp:extent cx="2520000" cy="1980000"/>
                <wp:effectExtent l="19050" t="0" r="33020" b="20320"/>
                <wp:wrapNone/>
                <wp:docPr id="3" name="六邊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D19BB" w14:textId="77777777" w:rsidR="005E2D81" w:rsidRDefault="003C3981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主題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4BF83708" w14:textId="33193258" w:rsidR="003C3981" w:rsidRPr="005E2D81" w:rsidRDefault="005E2D81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5E2D81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訓練生涯</w:t>
                            </w:r>
                            <w:r w:rsidR="003C3981" w:rsidRPr="005E2D81">
                              <w:rPr>
                                <w:rFonts w:ascii="PMingLiU" w:eastAsia="PMingLiU" w:hAnsi="PMingLiU"/>
                                <w:color w:val="FF0000"/>
                              </w:rPr>
                              <w:t xml:space="preserve"> </w:t>
                            </w:r>
                          </w:p>
                          <w:p w14:paraId="40B83D10" w14:textId="4D42203B" w:rsidR="003C3981" w:rsidRPr="003C3981" w:rsidRDefault="003C3981" w:rsidP="003C3981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5FBD" id="六邊形 3" o:spid="_x0000_s1030" type="#_x0000_t9" style="position:absolute;margin-left:146.9pt;margin-top:7.55pt;width:198.4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" adj="4243" fillcolor="white [3212]" strokecolor="#484f5e [3213]" strokeweight="1pt">
                <v:textbox>
                  <w:txbxContent>
                    <w:p w14:paraId="68AD19BB" w14:textId="77777777" w:rsidR="005E2D81" w:rsidRDefault="003C3981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主題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：</w:t>
                      </w:r>
                    </w:p>
                    <w:p w14:paraId="4BF83708" w14:textId="33193258" w:rsidR="003C3981" w:rsidRPr="005E2D81" w:rsidRDefault="005E2D81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5E2D81">
                        <w:rPr>
                          <w:rFonts w:ascii="PMingLiU" w:eastAsia="PMingLiU" w:hAnsi="PMingLiU" w:hint="eastAsia"/>
                          <w:color w:val="FF0000"/>
                        </w:rPr>
                        <w:t>訓練生涯</w:t>
                      </w:r>
                      <w:r w:rsidR="003C3981" w:rsidRPr="005E2D81">
                        <w:rPr>
                          <w:rFonts w:ascii="PMingLiU" w:eastAsia="PMingLiU" w:hAnsi="PMingLiU"/>
                          <w:color w:val="FF0000"/>
                        </w:rPr>
                        <w:t xml:space="preserve"> </w:t>
                      </w:r>
                    </w:p>
                    <w:p w14:paraId="40B83D10" w14:textId="4D42203B" w:rsidR="003C3981" w:rsidRPr="003C3981" w:rsidRDefault="003C3981" w:rsidP="003C3981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0492F" w14:textId="3467B6B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65508E7" w14:textId="780131C4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AAC09" wp14:editId="468511FA">
                <wp:simplePos x="0" y="0"/>
                <wp:positionH relativeFrom="margin">
                  <wp:posOffset>-161611</wp:posOffset>
                </wp:positionH>
                <wp:positionV relativeFrom="paragraph">
                  <wp:posOffset>390632</wp:posOffset>
                </wp:positionV>
                <wp:extent cx="2520000" cy="1980000"/>
                <wp:effectExtent l="19050" t="0" r="33020" b="20320"/>
                <wp:wrapNone/>
                <wp:docPr id="8" name="六邊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C759F" w14:textId="7A07865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事件怎樣發生？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如何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0DBA6D23" w14:textId="43F998F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96E90AD" w14:textId="01B11F3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307E0DF" w14:textId="6E6C2A3A" w:rsidR="003C3981" w:rsidRPr="00B838C3" w:rsidRDefault="00B838C3" w:rsidP="003C398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bookmarkStart w:id="0" w:name="_Hlk115957697"/>
                            <w:r w:rsidRPr="00B838C3"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陳炳靖曾在中國、美國</w:t>
                            </w:r>
                            <w:r w:rsidRPr="00B838C3">
                              <w:rPr>
                                <w:rFonts w:ascii="PMingLiU" w:eastAsia="PMingLiU" w:hAnsi="PMingLiU" w:cs="Segoe UI"/>
                                <w:color w:val="FF0000"/>
                                <w:spacing w:val="9"/>
                                <w:shd w:val="clear" w:color="auto" w:fill="FFFFFF"/>
                              </w:rPr>
                              <w:t>接受陸軍和空軍訓</w:t>
                            </w:r>
                            <w:r w:rsidRPr="00B838C3">
                              <w:rPr>
                                <w:rFonts w:ascii="PMingLiU" w:eastAsia="PMingLiU" w:hAnsi="PMingLiU" w:cs="Microsoft JhengHe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練</w:t>
                            </w:r>
                          </w:p>
                          <w:p w14:paraId="2367FB27" w14:textId="671AD6BD" w:rsidR="003C3981" w:rsidRPr="00B838C3" w:rsidRDefault="003C3981" w:rsidP="003C398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</w:p>
                          <w:bookmarkEnd w:id="0"/>
                          <w:p w14:paraId="0BAD0D1F" w14:textId="08DD066D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24C44DD" w14:textId="62FA8DC7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11DEDAD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AC09" id="六邊形 8" o:spid="_x0000_s1031" type="#_x0000_t9" style="position:absolute;margin-left:-12.75pt;margin-top:30.75pt;width:198.4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" adj="4243" fillcolor="white [3212]" strokecolor="#002060" strokeweight="1.5pt">
                <v:textbox>
                  <w:txbxContent>
                    <w:p w14:paraId="26AC759F" w14:textId="7A07865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事件怎樣發生？(如何)</w:t>
                      </w:r>
                    </w:p>
                    <w:p w14:paraId="0DBA6D23" w14:textId="43F998F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96E90AD" w14:textId="01B11F3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307E0DF" w14:textId="6E6C2A3A" w:rsidR="003C3981" w:rsidRPr="00B838C3" w:rsidRDefault="00B838C3" w:rsidP="003C398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bookmarkStart w:id="1" w:name="_Hlk115957697"/>
                      <w:r w:rsidRPr="00B838C3"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陳炳靖曾在中國、美國</w:t>
                      </w:r>
                      <w:r w:rsidRPr="00B838C3">
                        <w:rPr>
                          <w:rFonts w:ascii="PMingLiU" w:eastAsia="PMingLiU" w:hAnsi="PMingLiU" w:cs="Segoe UI"/>
                          <w:color w:val="FF0000"/>
                          <w:spacing w:val="9"/>
                          <w:shd w:val="clear" w:color="auto" w:fill="FFFFFF"/>
                        </w:rPr>
                        <w:t>接受陸軍和空軍訓</w:t>
                      </w:r>
                      <w:r w:rsidRPr="00B838C3">
                        <w:rPr>
                          <w:rFonts w:ascii="PMingLiU" w:eastAsia="PMingLiU" w:hAnsi="PMingLiU" w:cs="Microsoft JhengHei" w:hint="eastAsia"/>
                          <w:color w:val="FF0000"/>
                          <w:spacing w:val="9"/>
                          <w:shd w:val="clear" w:color="auto" w:fill="FFFFFF"/>
                        </w:rPr>
                        <w:t>練</w:t>
                      </w:r>
                    </w:p>
                    <w:p w14:paraId="2367FB27" w14:textId="671AD6BD" w:rsidR="003C3981" w:rsidRPr="00B838C3" w:rsidRDefault="003C3981" w:rsidP="003C398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</w:p>
                    <w:bookmarkEnd w:id="1"/>
                    <w:p w14:paraId="0BAD0D1F" w14:textId="08DD066D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24C44DD" w14:textId="62FA8DC7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411DEDAD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6C99A" w14:textId="00CA9D4D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94252" wp14:editId="6716548F">
                <wp:simplePos x="0" y="0"/>
                <wp:positionH relativeFrom="margin">
                  <wp:posOffset>3885565</wp:posOffset>
                </wp:positionH>
                <wp:positionV relativeFrom="paragraph">
                  <wp:posOffset>48433</wp:posOffset>
                </wp:positionV>
                <wp:extent cx="2520000" cy="1980000"/>
                <wp:effectExtent l="19050" t="0" r="33020" b="20320"/>
                <wp:wrapNone/>
                <wp:docPr id="9" name="六邊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D429" w14:textId="6B0818A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事件在甚麼時候發生？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何時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30A67A16" w14:textId="7DA6797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68F3534" w14:textId="085BFBDC" w:rsidR="003C3981" w:rsidRPr="00B838C3" w:rsidRDefault="00B838C3" w:rsidP="003C398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 w:rsidRPr="00B838C3"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  <w:t>1937-1942</w:t>
                            </w:r>
                            <w:r w:rsidRPr="00B838C3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年</w:t>
                            </w:r>
                          </w:p>
                          <w:p w14:paraId="6129DF4B" w14:textId="1E6838A9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F525AE7" w14:textId="3576098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C58C0C3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4252" id="六邊形 9" o:spid="_x0000_s1032" type="#_x0000_t9" style="position:absolute;margin-left:305.95pt;margin-top:3.8pt;width:198.45pt;height:155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" adj="4243" fillcolor="white [3212]" strokecolor="#c78604 [2404]" strokeweight="1.5pt">
                <v:textbox>
                  <w:txbxContent>
                    <w:p w14:paraId="76C3D429" w14:textId="6B0818A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事件在甚麼時候發生？(何時)</w:t>
                      </w:r>
                    </w:p>
                    <w:p w14:paraId="30A67A16" w14:textId="7DA6797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768F3534" w14:textId="085BFBDC" w:rsidR="003C3981" w:rsidRPr="00B838C3" w:rsidRDefault="00B838C3" w:rsidP="003C398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 w:rsidRPr="00B838C3"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  <w:t>1937-1942</w:t>
                      </w:r>
                      <w:r w:rsidRPr="00B838C3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年</w:t>
                      </w:r>
                    </w:p>
                    <w:p w14:paraId="6129DF4B" w14:textId="1E6838A9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F525AE7" w14:textId="3576098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C58C0C3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F472C" w14:textId="3A7418BB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A2BFB89" w14:textId="47EB1424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4F9F2" wp14:editId="097FA91A">
                <wp:simplePos x="0" y="0"/>
                <wp:positionH relativeFrom="margin">
                  <wp:posOffset>1856105</wp:posOffset>
                </wp:positionH>
                <wp:positionV relativeFrom="paragraph">
                  <wp:posOffset>314960</wp:posOffset>
                </wp:positionV>
                <wp:extent cx="2519680" cy="1980000"/>
                <wp:effectExtent l="19050" t="0" r="33020" b="20320"/>
                <wp:wrapNone/>
                <wp:docPr id="10" name="六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9F1F" w14:textId="43E7B33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事件在甚麼地方發生？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何地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2AD2E534" w14:textId="7B5DE8F5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CBEE7D4" w14:textId="037A1724" w:rsidR="00B838C3" w:rsidRPr="00B838C3" w:rsidRDefault="00B838C3" w:rsidP="003C398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 w:rsidRPr="00B838C3">
                              <w:rPr>
                                <w:rFonts w:ascii="PMingLiU" w:eastAsia="PMingLiU" w:hAnsi="PMingLiU" w:cs="Segoe UI"/>
                                <w:color w:val="FF0000"/>
                                <w:spacing w:val="9"/>
                                <w:shd w:val="clear" w:color="auto" w:fill="FFFFFF"/>
                              </w:rPr>
                              <w:t>南昌、成都、昆明、美國亞利桑那州等</w:t>
                            </w:r>
                            <w:r w:rsidRPr="00B838C3">
                              <w:rPr>
                                <w:rFonts w:ascii="PMingLiU" w:eastAsia="PMingLiU" w:hAnsi="PMingLiU" w:cs="Microsoft JhengHe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地</w:t>
                            </w:r>
                          </w:p>
                          <w:p w14:paraId="2A82B3D7" w14:textId="7339F9C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2300363" w14:textId="56FEBA84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54633B9" w14:textId="713AE48B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B5EAC5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F9F2" id="六邊形 10" o:spid="_x0000_s1033" type="#_x0000_t9" style="position:absolute;margin-left:146.15pt;margin-top:24.8pt;width:198.4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" adj="4243" fillcolor="white [3212]" strokecolor="#00b0f0" strokeweight="1.5pt">
                <v:textbox>
                  <w:txbxContent>
                    <w:p w14:paraId="5FA09F1F" w14:textId="43E7B33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事件在甚麼地方發生？(何地)</w:t>
                      </w:r>
                    </w:p>
                    <w:p w14:paraId="2AD2E534" w14:textId="7B5DE8F5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CBEE7D4" w14:textId="037A1724" w:rsidR="00B838C3" w:rsidRPr="00B838C3" w:rsidRDefault="00B838C3" w:rsidP="003C398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 w:rsidRPr="00B838C3">
                        <w:rPr>
                          <w:rFonts w:ascii="PMingLiU" w:eastAsia="PMingLiU" w:hAnsi="PMingLiU" w:cs="Segoe UI"/>
                          <w:color w:val="FF0000"/>
                          <w:spacing w:val="9"/>
                          <w:shd w:val="clear" w:color="auto" w:fill="FFFFFF"/>
                        </w:rPr>
                        <w:t>南昌、成都、昆明、美國亞利桑那州等</w:t>
                      </w:r>
                      <w:r w:rsidRPr="00B838C3">
                        <w:rPr>
                          <w:rFonts w:ascii="PMingLiU" w:eastAsia="PMingLiU" w:hAnsi="PMingLiU" w:cs="Microsoft JhengHei" w:hint="eastAsia"/>
                          <w:color w:val="FF0000"/>
                          <w:spacing w:val="9"/>
                          <w:shd w:val="clear" w:color="auto" w:fill="FFFFFF"/>
                        </w:rPr>
                        <w:t>地</w:t>
                      </w:r>
                    </w:p>
                    <w:p w14:paraId="2A82B3D7" w14:textId="7339F9C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2300363" w14:textId="56FEBA84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54633B9" w14:textId="713AE48B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7B5EAC5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590E2" w14:textId="77E5DA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2CD3A06" w14:textId="286470D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222ADCD" w14:textId="5BD94622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4815ED2" w14:textId="341D7EFA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E476508" w14:textId="3ABD611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70246BB" w14:textId="59546F61" w:rsidR="008202A5" w:rsidRDefault="00D87DCC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7558B4" wp14:editId="736A9E2B">
                <wp:simplePos x="0" y="0"/>
                <wp:positionH relativeFrom="margin">
                  <wp:posOffset>1637665</wp:posOffset>
                </wp:positionH>
                <wp:positionV relativeFrom="paragraph">
                  <wp:posOffset>287655</wp:posOffset>
                </wp:positionV>
                <wp:extent cx="4870450" cy="1466850"/>
                <wp:effectExtent l="533400" t="38100" r="101600" b="9525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0" cy="1466850"/>
                        </a:xfrm>
                        <a:prstGeom prst="wedgeRoundRectCallout">
                          <a:avLst>
                            <a:gd name="adj1" fmla="val -60240"/>
                            <a:gd name="adj2" fmla="val -1457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3C5" w14:textId="5E845514" w:rsidR="00FD2CC0" w:rsidRDefault="0005072C" w:rsidP="0005072C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="00AB2A2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享</w:t>
                            </w:r>
                            <w:r w:rsidR="00A0548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，然後進行討論，再決定選擇以甚麼形式進行報告，報告的方式不拘：</w:t>
                            </w:r>
                          </w:p>
                          <w:p w14:paraId="1D82718D" w14:textId="77777777" w:rsidR="00D87DCC" w:rsidRDefault="0005072C" w:rsidP="0005072C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6A9DC804" w14:textId="61E5DC19" w:rsidR="0005072C" w:rsidRPr="00D87DCC" w:rsidRDefault="00D87DCC" w:rsidP="00D87DC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你也以在報告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裏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加上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訪問心得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、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個人感想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等</w:t>
                            </w:r>
                            <w:r w:rsidR="00FF361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，讓報告內容更豐富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  <w:r w:rsidR="0005072C" w:rsidRPr="00D87DC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58B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4" type="#_x0000_t62" style="position:absolute;margin-left:128.95pt;margin-top:22.65pt;width:383.5pt;height:11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" adj="-2212,7652" fillcolor="#feeed0 [665]" stroked="f" strokeweight="1pt">
                <v:shadow on="t" color="black" opacity="26214f" origin="-.5,-.5" offset=".74836mm,.74836mm"/>
                <v:textbox>
                  <w:txbxContent>
                    <w:p w14:paraId="612953C5" w14:textId="5E845514" w:rsidR="00FD2CC0" w:rsidRDefault="0005072C" w:rsidP="0005072C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="00AB2A2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享</w:t>
                      </w:r>
                      <w:r w:rsidR="00A0548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，然後進行討論，再決定選擇以甚麼形式進行報告，報告的方式不拘：</w:t>
                      </w:r>
                    </w:p>
                    <w:p w14:paraId="1D82718D" w14:textId="77777777" w:rsidR="00D87DCC" w:rsidRDefault="0005072C" w:rsidP="0005072C">
                      <w:pPr>
                        <w:pStyle w:val="a7"/>
                        <w:numPr>
                          <w:ilvl w:val="0"/>
                          <w:numId w:val="8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口頭匯報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</w:p>
                    <w:p w14:paraId="6A9DC804" w14:textId="61E5DC19" w:rsidR="0005072C" w:rsidRPr="00D87DCC" w:rsidRDefault="00D87DCC" w:rsidP="00D87DCC">
                      <w:pPr>
                        <w:spacing w:before="120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你也以在報告裏加上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訪問心得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、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個人感想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等</w:t>
                      </w:r>
                      <w:r w:rsidR="00FF361E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，讓報告內容更豐富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  <w:r w:rsidR="0005072C" w:rsidRPr="00D87DC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CDD37" w14:textId="6B7A9935" w:rsidR="001E584A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inline distT="0" distB="0" distL="0" distR="0" wp14:anchorId="6F7A8B06" wp14:editId="2BF0D6C5">
            <wp:extent cx="1442327" cy="1504950"/>
            <wp:effectExtent l="0" t="0" r="5715" b="0"/>
            <wp:docPr id="13" name="圖片 13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54986" cy="151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584A" w:rsidSect="004038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DE01E" w14:textId="77777777" w:rsidR="00EC61A7" w:rsidRDefault="00EC61A7" w:rsidP="00465C96">
      <w:r>
        <w:separator/>
      </w:r>
    </w:p>
  </w:endnote>
  <w:endnote w:type="continuationSeparator" w:id="0">
    <w:p w14:paraId="12450B02" w14:textId="77777777" w:rsidR="00EC61A7" w:rsidRDefault="00EC61A7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41CD79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186FAD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A1283A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50A51C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4F51F7" wp14:editId="0708260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D9B0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875DD80" wp14:editId="5CBF61D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7DCE5" w14:textId="77777777" w:rsidR="00EC61A7" w:rsidRDefault="00EC61A7" w:rsidP="00465C96">
      <w:r>
        <w:separator/>
      </w:r>
    </w:p>
  </w:footnote>
  <w:footnote w:type="continuationSeparator" w:id="0">
    <w:p w14:paraId="27253D53" w14:textId="77777777" w:rsidR="00EC61A7" w:rsidRDefault="00EC61A7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2180" w14:textId="77777777" w:rsidR="001358A1" w:rsidRDefault="001358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796C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8F5913" wp14:editId="7058E4D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DEF6" w14:textId="53EFDDC8" w:rsidR="004038B5" w:rsidRDefault="001358A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FB76CB" wp14:editId="22134547">
              <wp:simplePos x="0" y="0"/>
              <wp:positionH relativeFrom="margin">
                <wp:posOffset>3540760</wp:posOffset>
              </wp:positionH>
              <wp:positionV relativeFrom="paragraph">
                <wp:posOffset>15875</wp:posOffset>
              </wp:positionV>
              <wp:extent cx="952500" cy="504825"/>
              <wp:effectExtent l="0" t="0" r="19050" b="28575"/>
              <wp:wrapNone/>
              <wp:docPr id="12" name="矩形: 圓角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75EF92" w14:textId="77777777" w:rsidR="001358A1" w:rsidRDefault="001358A1" w:rsidP="001358A1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12" o:spid="_x0000_s1035" style="position:absolute;margin-left:278.8pt;margin-top:1.25pt;width: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" fillcolor="#ffcdcd" strokecolor="window" strokeweight="1pt">
              <v:stroke joinstyle="miter"/>
              <v:path arrowok="t"/>
              <v:textbox inset="2mm,0,2mm,0">
                <w:txbxContent>
                  <w:p w14:paraId="1275EF92" w14:textId="77777777" w:rsidR="001358A1" w:rsidRDefault="001358A1" w:rsidP="001358A1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3343C1">
      <w:rPr>
        <w:noProof/>
      </w:rPr>
      <w:drawing>
        <wp:anchor distT="0" distB="0" distL="114300" distR="114300" simplePos="0" relativeHeight="251664384" behindDoc="0" locked="0" layoutInCell="1" allowOverlap="1" wp14:anchorId="098ED062" wp14:editId="17F8A2F9">
          <wp:simplePos x="0" y="0"/>
          <wp:positionH relativeFrom="page">
            <wp:posOffset>3810</wp:posOffset>
          </wp:positionH>
          <wp:positionV relativeFrom="paragraph">
            <wp:posOffset>-475615</wp:posOffset>
          </wp:positionV>
          <wp:extent cx="7550150" cy="1123200"/>
          <wp:effectExtent l="0" t="0" r="0" b="127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1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43pt;height:43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1C0384"/>
    <w:multiLevelType w:val="hybridMultilevel"/>
    <w:tmpl w:val="B7443F76"/>
    <w:lvl w:ilvl="0" w:tplc="C1BE1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069D7"/>
    <w:multiLevelType w:val="hybridMultilevel"/>
    <w:tmpl w:val="06F681C2"/>
    <w:lvl w:ilvl="0" w:tplc="3E5E1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5"/>
  </w:num>
  <w:num w:numId="2" w16cid:durableId="102379785">
    <w:abstractNumId w:val="6"/>
  </w:num>
  <w:num w:numId="3" w16cid:durableId="1348556626">
    <w:abstractNumId w:val="7"/>
  </w:num>
  <w:num w:numId="4" w16cid:durableId="849836731">
    <w:abstractNumId w:val="2"/>
  </w:num>
  <w:num w:numId="5" w16cid:durableId="1243838014">
    <w:abstractNumId w:val="0"/>
  </w:num>
  <w:num w:numId="6" w16cid:durableId="1223365837">
    <w:abstractNumId w:val="4"/>
  </w:num>
  <w:num w:numId="7" w16cid:durableId="531192456">
    <w:abstractNumId w:val="1"/>
  </w:num>
  <w:num w:numId="8" w16cid:durableId="1617711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FD"/>
    <w:rsid w:val="000214DD"/>
    <w:rsid w:val="000215FD"/>
    <w:rsid w:val="00023F7D"/>
    <w:rsid w:val="00027603"/>
    <w:rsid w:val="00030F39"/>
    <w:rsid w:val="00035EED"/>
    <w:rsid w:val="0005072C"/>
    <w:rsid w:val="0005347A"/>
    <w:rsid w:val="0006459E"/>
    <w:rsid w:val="000661D6"/>
    <w:rsid w:val="0007141B"/>
    <w:rsid w:val="000A204E"/>
    <w:rsid w:val="000B41D0"/>
    <w:rsid w:val="000B602A"/>
    <w:rsid w:val="000C6B25"/>
    <w:rsid w:val="000E58CD"/>
    <w:rsid w:val="000F1376"/>
    <w:rsid w:val="001145BE"/>
    <w:rsid w:val="001358A1"/>
    <w:rsid w:val="001412D4"/>
    <w:rsid w:val="00157029"/>
    <w:rsid w:val="00164750"/>
    <w:rsid w:val="00165B48"/>
    <w:rsid w:val="001752D5"/>
    <w:rsid w:val="00185F29"/>
    <w:rsid w:val="001A2F95"/>
    <w:rsid w:val="001A4F4D"/>
    <w:rsid w:val="001B3365"/>
    <w:rsid w:val="001B3571"/>
    <w:rsid w:val="001C0642"/>
    <w:rsid w:val="001D7BE6"/>
    <w:rsid w:val="001E4DD3"/>
    <w:rsid w:val="001E584A"/>
    <w:rsid w:val="001F4025"/>
    <w:rsid w:val="0020069A"/>
    <w:rsid w:val="00213CA0"/>
    <w:rsid w:val="00227235"/>
    <w:rsid w:val="00253473"/>
    <w:rsid w:val="00257B1E"/>
    <w:rsid w:val="00265AA8"/>
    <w:rsid w:val="00294B6E"/>
    <w:rsid w:val="002A7669"/>
    <w:rsid w:val="002B0332"/>
    <w:rsid w:val="002C5663"/>
    <w:rsid w:val="002C7E62"/>
    <w:rsid w:val="002D517B"/>
    <w:rsid w:val="002E27DF"/>
    <w:rsid w:val="002E587D"/>
    <w:rsid w:val="002F748E"/>
    <w:rsid w:val="002F7863"/>
    <w:rsid w:val="00314C50"/>
    <w:rsid w:val="0032354F"/>
    <w:rsid w:val="003343C1"/>
    <w:rsid w:val="00346063"/>
    <w:rsid w:val="00350B05"/>
    <w:rsid w:val="0036573B"/>
    <w:rsid w:val="00375DF1"/>
    <w:rsid w:val="003826F0"/>
    <w:rsid w:val="003B27AC"/>
    <w:rsid w:val="003C15AA"/>
    <w:rsid w:val="003C3981"/>
    <w:rsid w:val="003E3F00"/>
    <w:rsid w:val="00402225"/>
    <w:rsid w:val="00402D76"/>
    <w:rsid w:val="004038B5"/>
    <w:rsid w:val="00433BF3"/>
    <w:rsid w:val="0043426E"/>
    <w:rsid w:val="00450D4C"/>
    <w:rsid w:val="004607AF"/>
    <w:rsid w:val="00465C96"/>
    <w:rsid w:val="0047169B"/>
    <w:rsid w:val="00482551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F0746"/>
    <w:rsid w:val="004F0F40"/>
    <w:rsid w:val="004F6CB9"/>
    <w:rsid w:val="00501B61"/>
    <w:rsid w:val="00524D68"/>
    <w:rsid w:val="00532AD8"/>
    <w:rsid w:val="00534FED"/>
    <w:rsid w:val="00537238"/>
    <w:rsid w:val="00550C14"/>
    <w:rsid w:val="005566A0"/>
    <w:rsid w:val="005619BC"/>
    <w:rsid w:val="00567611"/>
    <w:rsid w:val="00574311"/>
    <w:rsid w:val="00581DBF"/>
    <w:rsid w:val="00584079"/>
    <w:rsid w:val="00592357"/>
    <w:rsid w:val="0059681B"/>
    <w:rsid w:val="005B6C15"/>
    <w:rsid w:val="005E2D81"/>
    <w:rsid w:val="005F0F7F"/>
    <w:rsid w:val="005F58FF"/>
    <w:rsid w:val="005F7C4A"/>
    <w:rsid w:val="00604DF2"/>
    <w:rsid w:val="006101FC"/>
    <w:rsid w:val="00615BE5"/>
    <w:rsid w:val="00621C51"/>
    <w:rsid w:val="00627177"/>
    <w:rsid w:val="006311A4"/>
    <w:rsid w:val="00635355"/>
    <w:rsid w:val="00641E16"/>
    <w:rsid w:val="00652E18"/>
    <w:rsid w:val="00664FA2"/>
    <w:rsid w:val="0066607E"/>
    <w:rsid w:val="00680F61"/>
    <w:rsid w:val="006833B9"/>
    <w:rsid w:val="00684FE4"/>
    <w:rsid w:val="00685051"/>
    <w:rsid w:val="00692BA0"/>
    <w:rsid w:val="006C3760"/>
    <w:rsid w:val="006D06C7"/>
    <w:rsid w:val="007438AA"/>
    <w:rsid w:val="007503AC"/>
    <w:rsid w:val="00766912"/>
    <w:rsid w:val="00792C0C"/>
    <w:rsid w:val="007969E5"/>
    <w:rsid w:val="007A027A"/>
    <w:rsid w:val="007A2D3A"/>
    <w:rsid w:val="007A531F"/>
    <w:rsid w:val="007A7B09"/>
    <w:rsid w:val="007A7CD9"/>
    <w:rsid w:val="007B5E24"/>
    <w:rsid w:val="007C03AC"/>
    <w:rsid w:val="007C3046"/>
    <w:rsid w:val="007D698C"/>
    <w:rsid w:val="007E021E"/>
    <w:rsid w:val="007E1056"/>
    <w:rsid w:val="007E231F"/>
    <w:rsid w:val="008031B2"/>
    <w:rsid w:val="00810A2C"/>
    <w:rsid w:val="008202A5"/>
    <w:rsid w:val="00826413"/>
    <w:rsid w:val="0085705B"/>
    <w:rsid w:val="0087273E"/>
    <w:rsid w:val="008A3E63"/>
    <w:rsid w:val="008B26FB"/>
    <w:rsid w:val="008B37FA"/>
    <w:rsid w:val="008E0E85"/>
    <w:rsid w:val="008E7F15"/>
    <w:rsid w:val="008F02FB"/>
    <w:rsid w:val="008F5C6F"/>
    <w:rsid w:val="009067F1"/>
    <w:rsid w:val="0093024F"/>
    <w:rsid w:val="00951359"/>
    <w:rsid w:val="00961FAD"/>
    <w:rsid w:val="00995F21"/>
    <w:rsid w:val="009A352F"/>
    <w:rsid w:val="009B4FF6"/>
    <w:rsid w:val="009C04B7"/>
    <w:rsid w:val="009C5AC8"/>
    <w:rsid w:val="009C7520"/>
    <w:rsid w:val="00A0548B"/>
    <w:rsid w:val="00A1637F"/>
    <w:rsid w:val="00A22169"/>
    <w:rsid w:val="00A26141"/>
    <w:rsid w:val="00A318A1"/>
    <w:rsid w:val="00A4621D"/>
    <w:rsid w:val="00A6041C"/>
    <w:rsid w:val="00A70C6D"/>
    <w:rsid w:val="00A8427F"/>
    <w:rsid w:val="00A92247"/>
    <w:rsid w:val="00AB2A2B"/>
    <w:rsid w:val="00AC5AD9"/>
    <w:rsid w:val="00AD068B"/>
    <w:rsid w:val="00AD652D"/>
    <w:rsid w:val="00AF6C53"/>
    <w:rsid w:val="00B000F8"/>
    <w:rsid w:val="00B062A9"/>
    <w:rsid w:val="00B3063E"/>
    <w:rsid w:val="00B34CDD"/>
    <w:rsid w:val="00B35AFE"/>
    <w:rsid w:val="00B40939"/>
    <w:rsid w:val="00B71AF8"/>
    <w:rsid w:val="00B75175"/>
    <w:rsid w:val="00B838C3"/>
    <w:rsid w:val="00B83F8F"/>
    <w:rsid w:val="00BA799D"/>
    <w:rsid w:val="00BB2A9A"/>
    <w:rsid w:val="00BB6C12"/>
    <w:rsid w:val="00BC6252"/>
    <w:rsid w:val="00BD0207"/>
    <w:rsid w:val="00BD1AF9"/>
    <w:rsid w:val="00BE0BBB"/>
    <w:rsid w:val="00BE4E50"/>
    <w:rsid w:val="00BE6BA1"/>
    <w:rsid w:val="00BF22B1"/>
    <w:rsid w:val="00C057E7"/>
    <w:rsid w:val="00C07A6D"/>
    <w:rsid w:val="00C413AB"/>
    <w:rsid w:val="00C451C4"/>
    <w:rsid w:val="00CA1395"/>
    <w:rsid w:val="00CB1235"/>
    <w:rsid w:val="00CC5D8B"/>
    <w:rsid w:val="00CC614B"/>
    <w:rsid w:val="00CC7AE5"/>
    <w:rsid w:val="00CF2D13"/>
    <w:rsid w:val="00CF4FF1"/>
    <w:rsid w:val="00D0321A"/>
    <w:rsid w:val="00D1322D"/>
    <w:rsid w:val="00D3031F"/>
    <w:rsid w:val="00D30B57"/>
    <w:rsid w:val="00D72D29"/>
    <w:rsid w:val="00D73B3F"/>
    <w:rsid w:val="00D86F95"/>
    <w:rsid w:val="00D87DCC"/>
    <w:rsid w:val="00D95972"/>
    <w:rsid w:val="00D96163"/>
    <w:rsid w:val="00DA7E23"/>
    <w:rsid w:val="00DC4787"/>
    <w:rsid w:val="00DC584F"/>
    <w:rsid w:val="00E210E8"/>
    <w:rsid w:val="00E254FE"/>
    <w:rsid w:val="00E30CA5"/>
    <w:rsid w:val="00E318D4"/>
    <w:rsid w:val="00E603AD"/>
    <w:rsid w:val="00E612D4"/>
    <w:rsid w:val="00E76FAB"/>
    <w:rsid w:val="00E90FFC"/>
    <w:rsid w:val="00E95543"/>
    <w:rsid w:val="00E96ADC"/>
    <w:rsid w:val="00EC61A7"/>
    <w:rsid w:val="00EC7956"/>
    <w:rsid w:val="00ED4372"/>
    <w:rsid w:val="00EF0A8E"/>
    <w:rsid w:val="00EF4F7C"/>
    <w:rsid w:val="00EF6A6B"/>
    <w:rsid w:val="00F11770"/>
    <w:rsid w:val="00F17125"/>
    <w:rsid w:val="00F257A0"/>
    <w:rsid w:val="00F26FF7"/>
    <w:rsid w:val="00F27069"/>
    <w:rsid w:val="00F31D95"/>
    <w:rsid w:val="00F46E97"/>
    <w:rsid w:val="00F55D92"/>
    <w:rsid w:val="00F561A4"/>
    <w:rsid w:val="00F84FC3"/>
    <w:rsid w:val="00F93E05"/>
    <w:rsid w:val="00F97544"/>
    <w:rsid w:val="00FD1E82"/>
    <w:rsid w:val="00FD2CC0"/>
    <w:rsid w:val="00F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0E878501"/>
  <w15:chartTrackingRefBased/>
  <w15:docId w15:val="{D561C8D4-F16D-426F-9E93-C7F5C964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1C9672E1-45FE-476D-B21A-2C8C90012AEB}"/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抗日_訪問紀錄再創造-小學template</Template>
  <TotalTime>249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22</cp:revision>
  <cp:lastPrinted>2022-08-31T07:55:00Z</cp:lastPrinted>
  <dcterms:created xsi:type="dcterms:W3CDTF">2022-10-05T08:35:00Z</dcterms:created>
  <dcterms:modified xsi:type="dcterms:W3CDTF">2023-07-03T04:03:00Z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