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39AFA" w14:textId="6B2E9E81" w:rsidR="0089467A" w:rsidRPr="000E58CD" w:rsidRDefault="00757539" w:rsidP="0089467A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683B405" wp14:editId="359E191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066649" cy="692623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649" cy="692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062BF" w14:textId="77777777" w:rsidR="00757539" w:rsidRPr="00472BA4" w:rsidRDefault="00757539" w:rsidP="00757539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472BA4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學習目標：就其中一個訪問方向訪問陳炳靖，並記錄其回答，加深對陳炳靖的認識</w:t>
                            </w:r>
                            <w:r w:rsidRPr="00472BA4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3B405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0;margin-top:0;width:162.75pt;height:54.5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" filled="f" stroked="f" strokeweight=".5pt">
                <v:textbox>
                  <w:txbxContent>
                    <w:p w14:paraId="280062BF" w14:textId="77777777" w:rsidR="00757539" w:rsidRPr="00472BA4" w:rsidRDefault="00757539" w:rsidP="00757539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472BA4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學習目標：就其中一個訪問方向訪問陳炳靖，並記錄其回答，加深對陳炳靖的認識</w:t>
                      </w:r>
                      <w:r w:rsidRPr="00472BA4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67A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與陳炳靖對話</w:t>
      </w:r>
    </w:p>
    <w:p w14:paraId="1DCC971E" w14:textId="78C84E19" w:rsidR="00AA3324" w:rsidRPr="00AA3324" w:rsidRDefault="00D23348" w:rsidP="00AA3324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D23348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按照「訪問熱身工作紙」所擬定的方向，先打開以下連結，然後按表格的提示訪問陳炳靖。</w:t>
      </w:r>
    </w:p>
    <w:p w14:paraId="4CCE0EA6" w14:textId="77777777" w:rsidR="00AA3324" w:rsidRDefault="00AA3324" w:rsidP="00AA3324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B36A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5" behindDoc="0" locked="0" layoutInCell="1" allowOverlap="1" wp14:anchorId="743C6DAF" wp14:editId="4D48CE5B">
            <wp:simplePos x="0" y="0"/>
            <wp:positionH relativeFrom="column">
              <wp:posOffset>5883966</wp:posOffset>
            </wp:positionH>
            <wp:positionV relativeFrom="paragraph">
              <wp:posOffset>212532</wp:posOffset>
            </wp:positionV>
            <wp:extent cx="540000" cy="540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215597" wp14:editId="02DD8E93">
                <wp:simplePos x="0" y="0"/>
                <wp:positionH relativeFrom="page">
                  <wp:align>right</wp:align>
                </wp:positionH>
                <wp:positionV relativeFrom="paragraph">
                  <wp:posOffset>96713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3B551" w14:textId="77777777" w:rsidR="00AA3324" w:rsidRPr="00086BAC" w:rsidRDefault="00AA3324" w:rsidP="00AA3324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與抗日戰士對話 —— 陳炳靖</w:t>
                            </w:r>
                          </w:p>
                          <w:p w14:paraId="049FE934" w14:textId="77777777" w:rsidR="00AA3324" w:rsidRPr="00086BAC" w:rsidRDefault="00AA3324" w:rsidP="00AA33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A06145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https://aistory.chiculture.org.hk/chat/chen-ping-ching-jim</w:t>
                            </w:r>
                          </w:p>
                          <w:p w14:paraId="05C21E46" w14:textId="77777777" w:rsidR="00AA3324" w:rsidRPr="00086BAC" w:rsidRDefault="00AA3324" w:rsidP="00AA33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15597" id="矩形 21" o:spid="_x0000_s1027" style="position:absolute;margin-left:542.65pt;margin-top:7.6pt;width:593.85pt;height:59.25pt;z-index:2516582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" fillcolor="#e4f4ed" stroked="f" strokeweight="1pt">
                <v:textbox>
                  <w:txbxContent>
                    <w:p w14:paraId="7393B551" w14:textId="77777777" w:rsidR="00AA3324" w:rsidRPr="00086BAC" w:rsidRDefault="00AA3324" w:rsidP="00AA3324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與抗日戰士對話 —— 陳炳靖</w:t>
                      </w:r>
                    </w:p>
                    <w:p w14:paraId="049FE934" w14:textId="77777777" w:rsidR="00AA3324" w:rsidRPr="00086BAC" w:rsidRDefault="00AA3324" w:rsidP="00AA33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A06145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https://aistory.chiculture.org.hk/chat/chen-ping-ching-jim</w:t>
                      </w:r>
                    </w:p>
                    <w:p w14:paraId="05C21E46" w14:textId="77777777" w:rsidR="00AA3324" w:rsidRPr="00086BAC" w:rsidRDefault="00AA3324" w:rsidP="00AA33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14E25B" w14:textId="77777777" w:rsidR="00AA3324" w:rsidRDefault="00AA3324" w:rsidP="00AA3324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CBD3A92" w14:textId="162D5295" w:rsidR="0089467A" w:rsidRPr="007249C5" w:rsidRDefault="0089467A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03E38C39" w14:textId="34BE1A2F" w:rsid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2" behindDoc="0" locked="0" layoutInCell="1" allowOverlap="1" wp14:anchorId="62927495" wp14:editId="09D70D67">
            <wp:simplePos x="0" y="0"/>
            <wp:positionH relativeFrom="column">
              <wp:posOffset>233096</wp:posOffset>
            </wp:positionH>
            <wp:positionV relativeFrom="paragraph">
              <wp:posOffset>73457</wp:posOffset>
            </wp:positionV>
            <wp:extent cx="336499" cy="336499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9A6CAD" wp14:editId="781DA2B4">
                <wp:simplePos x="0" y="0"/>
                <wp:positionH relativeFrom="column">
                  <wp:posOffset>777545</wp:posOffset>
                </wp:positionH>
                <wp:positionV relativeFrom="paragraph">
                  <wp:posOffset>239167</wp:posOffset>
                </wp:positionV>
                <wp:extent cx="5149850" cy="444703"/>
                <wp:effectExtent l="38100" t="38100" r="88900" b="8890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444703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49FC" w14:textId="77777777" w:rsidR="00FC141B" w:rsidRDefault="00FC141B" w:rsidP="00FC141B">
                            <w:pPr>
                              <w:pStyle w:val="a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每位組員各負責</w:t>
                            </w:r>
                            <w:r w:rsidRPr="0000134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41B31EAC" w14:textId="77777777" w:rsidR="00FC141B" w:rsidRPr="00FD0510" w:rsidRDefault="00FC141B" w:rsidP="00FC141B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A6C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8" type="#_x0000_t176" style="position:absolute;margin-left:61.2pt;margin-top:18.85pt;width:405.5pt;height: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7C4B49FC" w14:textId="77777777" w:rsidR="00FC141B" w:rsidRDefault="00FC141B" w:rsidP="00FC141B">
                      <w:pPr>
                        <w:pStyle w:val="a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每位組員各負責</w:t>
                      </w:r>
                      <w:r w:rsidRPr="0000134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41B31EAC" w14:textId="77777777" w:rsidR="00FC141B" w:rsidRPr="00FD0510" w:rsidRDefault="00FC141B" w:rsidP="00FC141B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3AD6B" wp14:editId="008CB1FC">
                <wp:simplePos x="0" y="0"/>
                <wp:positionH relativeFrom="column">
                  <wp:posOffset>175565</wp:posOffset>
                </wp:positionH>
                <wp:positionV relativeFrom="paragraph">
                  <wp:posOffset>89027</wp:posOffset>
                </wp:positionV>
                <wp:extent cx="1009498" cy="329184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29184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3218" w14:textId="77777777" w:rsidR="00FC141B" w:rsidRPr="004A0D8F" w:rsidRDefault="00FC141B" w:rsidP="00FC141B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3AD6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9" type="#_x0000_t116" style="position:absolute;margin-left:13.8pt;margin-top:7pt;width:79.5pt;height:25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" fillcolor="#faaf17 [3204]" stroked="f" strokeweight="1pt">
                <v:textbox inset="0,0,0,0">
                  <w:txbxContent>
                    <w:p w14:paraId="65B03218" w14:textId="77777777" w:rsidR="00FC141B" w:rsidRPr="004A0D8F" w:rsidRDefault="00FC141B" w:rsidP="00FC141B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17DC3C12" w14:textId="6A40E033" w:rsid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21A0E869" w14:textId="7F59D7F0" w:rsidR="00FC141B" w:rsidRP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52408DA4" w14:textId="77777777" w:rsidR="0089467A" w:rsidRPr="00357032" w:rsidRDefault="0089467A" w:rsidP="00EF7C2D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388865" w:themeColor="accent2" w:themeShade="BF"/>
          <w:left w:val="dashed" w:sz="4" w:space="0" w:color="388865" w:themeColor="accent2" w:themeShade="BF"/>
          <w:bottom w:val="dashed" w:sz="4" w:space="0" w:color="388865" w:themeColor="accent2" w:themeShade="BF"/>
          <w:right w:val="dashed" w:sz="4" w:space="0" w:color="388865" w:themeColor="accent2" w:themeShade="BF"/>
          <w:insideH w:val="dashed" w:sz="4" w:space="0" w:color="388865" w:themeColor="accent2" w:themeShade="BF"/>
          <w:insideV w:val="dashed" w:sz="4" w:space="0" w:color="388865" w:themeColor="accent2" w:themeShade="BF"/>
        </w:tblBorders>
        <w:tblLook w:val="04A0" w:firstRow="1" w:lastRow="0" w:firstColumn="1" w:lastColumn="0" w:noHBand="0" w:noVBand="1"/>
      </w:tblPr>
      <w:tblGrid>
        <w:gridCol w:w="1413"/>
        <w:gridCol w:w="4111"/>
        <w:gridCol w:w="4682"/>
      </w:tblGrid>
      <w:tr w:rsidR="0089467A" w14:paraId="2905CD39" w14:textId="77777777" w:rsidTr="005F50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1186A9F1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提問方向</w:t>
            </w:r>
          </w:p>
        </w:tc>
        <w:tc>
          <w:tcPr>
            <w:tcW w:w="4111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76324276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問題</w:t>
            </w:r>
          </w:p>
        </w:tc>
        <w:tc>
          <w:tcPr>
            <w:tcW w:w="4682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012CA6C0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陳炳靖的回答</w:t>
            </w:r>
          </w:p>
        </w:tc>
      </w:tr>
      <w:tr w:rsidR="0089467A" w14:paraId="16F186B9" w14:textId="77777777" w:rsidTr="005F50BD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388865" w:themeColor="accent2" w:themeShade="BF"/>
              <w:bottom w:val="dashed" w:sz="4" w:space="0" w:color="4DB587" w:themeColor="accent2"/>
            </w:tcBorders>
            <w:vAlign w:val="center"/>
          </w:tcPr>
          <w:p w14:paraId="5E9EC365" w14:textId="77777777" w:rsidR="0089467A" w:rsidRPr="00FE0A26" w:rsidRDefault="0089467A" w:rsidP="0006321E">
            <w:pPr>
              <w:tabs>
                <w:tab w:val="left" w:pos="2057"/>
              </w:tabs>
              <w:spacing w:line="276" w:lineRule="auto"/>
              <w:jc w:val="center"/>
              <w:rPr>
                <w:rFonts w:ascii="PMingLiU" w:eastAsia="PMingLiU" w:hAnsi="PMingLiU" w:cs="Times New Roman"/>
                <w:b w:val="0"/>
                <w:bCs w:val="0"/>
                <w:color w:val="FF0000"/>
                <w:lang w:val="x-none"/>
              </w:rPr>
            </w:pPr>
            <w:r w:rsidRPr="00FE0A26">
              <w:rPr>
                <w:rFonts w:ascii="PMingLiU" w:eastAsia="PMingLiU" w:hAnsi="PMingLiU" w:cs="Times New Roman" w:hint="eastAsia"/>
                <w:b w:val="0"/>
                <w:bCs w:val="0"/>
                <w:color w:val="FF0000"/>
                <w:lang w:val="x-none"/>
              </w:rPr>
              <w:t>訓練生涯</w:t>
            </w:r>
          </w:p>
        </w:tc>
        <w:tc>
          <w:tcPr>
            <w:tcW w:w="4111" w:type="dxa"/>
            <w:tcBorders>
              <w:top w:val="dashed" w:sz="4" w:space="0" w:color="388865" w:themeColor="accent2" w:themeShade="BF"/>
            </w:tcBorders>
          </w:tcPr>
          <w:p w14:paraId="0BBAEE2C" w14:textId="77777777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512A04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1. </w:t>
            </w:r>
            <w:r w:rsidRPr="00B7003E">
              <w:rPr>
                <w:rFonts w:ascii="PMingLiU" w:eastAsia="PMingLiU" w:hAnsi="PMingLiU" w:cs="Times New Roman" w:hint="eastAsia"/>
                <w:color w:val="FF0000"/>
                <w:lang w:val="x-none"/>
              </w:rPr>
              <w:t>你在軍隊接受了多少年訓練？</w:t>
            </w:r>
          </w:p>
        </w:tc>
        <w:tc>
          <w:tcPr>
            <w:tcW w:w="4682" w:type="dxa"/>
            <w:tcBorders>
              <w:top w:val="dashed" w:sz="4" w:space="0" w:color="388865" w:themeColor="accent2" w:themeShade="BF"/>
            </w:tcBorders>
          </w:tcPr>
          <w:p w14:paraId="1D4FBC25" w14:textId="77777777" w:rsidR="0089467A" w:rsidRPr="00EF7C2D" w:rsidRDefault="0089467A" w:rsidP="00E63491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EF7C2D">
              <w:rPr>
                <w:rFonts w:ascii="PMingLiU" w:eastAsia="PMingLiU" w:hAnsi="PMingLiU" w:cs="SimSun"/>
                <w:color w:val="FF0000"/>
              </w:rPr>
              <w:t>超過五年</w:t>
            </w:r>
          </w:p>
        </w:tc>
      </w:tr>
      <w:tr w:rsidR="0089467A" w14:paraId="721C28E3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4ACA3249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49F7F482" w14:textId="77777777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2. </w:t>
            </w:r>
            <w:r w:rsidRPr="00B7003E">
              <w:rPr>
                <w:rFonts w:ascii="PMingLiU" w:eastAsia="PMingLiU" w:hAnsi="PMingLiU" w:cs="Times New Roman"/>
                <w:color w:val="FF0000"/>
              </w:rPr>
              <w:t>你</w:t>
            </w:r>
            <w:r w:rsidRPr="00B7003E">
              <w:rPr>
                <w:rFonts w:ascii="PMingLiU" w:eastAsia="PMingLiU" w:hAnsi="PMingLiU" w:cs="Times New Roman" w:hint="eastAsia"/>
                <w:color w:val="FF0000"/>
              </w:rPr>
              <w:t>接受訓練的過程是怎樣的？</w:t>
            </w:r>
          </w:p>
        </w:tc>
        <w:tc>
          <w:tcPr>
            <w:tcW w:w="4682" w:type="dxa"/>
          </w:tcPr>
          <w:p w14:paraId="486BFED6" w14:textId="77777777" w:rsidR="0089467A" w:rsidRPr="00E63491" w:rsidRDefault="0089467A" w:rsidP="00E63491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E63491">
              <w:rPr>
                <w:rFonts w:ascii="PMingLiU" w:eastAsia="PMingLiU" w:hAnsi="PMingLiU" w:cs="SimSun" w:hint="eastAsia"/>
                <w:color w:val="FF0000"/>
              </w:rPr>
              <w:t>在</w:t>
            </w:r>
            <w:r w:rsidRPr="00E63491">
              <w:rPr>
                <w:rFonts w:ascii="PMingLiU" w:eastAsia="PMingLiU" w:hAnsi="PMingLiU" w:cs="SimSun"/>
                <w:color w:val="FF0000"/>
              </w:rPr>
              <w:t>南昌同成都寶光寺接受</w:t>
            </w:r>
            <w:r w:rsidRPr="00E63491">
              <w:rPr>
                <w:rFonts w:ascii="PMingLiU" w:eastAsia="PMingLiU" w:hAnsi="PMingLiU" w:cs="SimSun" w:hint="eastAsia"/>
                <w:color w:val="FF0000"/>
              </w:rPr>
              <w:t>了</w:t>
            </w:r>
            <w:r w:rsidRPr="00E63491">
              <w:rPr>
                <w:rFonts w:ascii="PMingLiU" w:eastAsia="PMingLiU" w:hAnsi="PMingLiU" w:cs="SimSun"/>
                <w:color w:val="FF0000"/>
              </w:rPr>
              <w:t>6個月</w:t>
            </w:r>
            <w:r w:rsidRPr="00E63491">
              <w:rPr>
                <w:rFonts w:ascii="PMingLiU" w:eastAsia="PMingLiU" w:hAnsi="PMingLiU" w:cs="SimSun" w:hint="eastAsia"/>
                <w:color w:val="FF0000"/>
              </w:rPr>
              <w:t>的</w:t>
            </w:r>
            <w:r w:rsidRPr="00E63491">
              <w:rPr>
                <w:rFonts w:ascii="PMingLiU" w:eastAsia="PMingLiU" w:hAnsi="PMingLiU" w:cs="SimSun"/>
                <w:color w:val="FF0000"/>
              </w:rPr>
              <w:t>軍訓</w:t>
            </w:r>
          </w:p>
        </w:tc>
      </w:tr>
      <w:tr w:rsidR="0089467A" w14:paraId="7216F951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3D5981CE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2DD580B2" w14:textId="77777777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3. 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你隨後到哪裏接受訓練？</w:t>
            </w:r>
          </w:p>
        </w:tc>
        <w:tc>
          <w:tcPr>
            <w:tcW w:w="4682" w:type="dxa"/>
          </w:tcPr>
          <w:p w14:paraId="72B703BA" w14:textId="77777777" w:rsidR="0089467A" w:rsidRPr="00E63491" w:rsidRDefault="0089467A" w:rsidP="00E63491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E63491">
              <w:rPr>
                <w:rFonts w:ascii="PMingLiU" w:eastAsia="PMingLiU" w:hAnsi="PMingLiU" w:cs="SimSun" w:hint="eastAsia"/>
                <w:color w:val="FF0000"/>
              </w:rPr>
              <w:t>在</w:t>
            </w:r>
            <w:r w:rsidRPr="00E63491">
              <w:rPr>
                <w:rFonts w:ascii="PMingLiU" w:eastAsia="PMingLiU" w:hAnsi="PMingLiU" w:cs="SimSun"/>
                <w:color w:val="FF0000"/>
              </w:rPr>
              <w:t>成都</w:t>
            </w:r>
            <w:r w:rsidRPr="00E63491">
              <w:rPr>
                <w:rFonts w:ascii="PMingLiU" w:eastAsia="PMingLiU" w:hAnsi="PMingLiU" w:cs="SimSun" w:hint="eastAsia"/>
                <w:color w:val="FF0000"/>
              </w:rPr>
              <w:t>的</w:t>
            </w:r>
            <w:r w:rsidRPr="00E63491">
              <w:rPr>
                <w:rFonts w:ascii="PMingLiU" w:eastAsia="PMingLiU" w:hAnsi="PMingLiU" w:cs="SimSun"/>
                <w:color w:val="FF0000"/>
              </w:rPr>
              <w:t>黃埔軍校接受</w:t>
            </w:r>
            <w:r w:rsidRPr="00E63491">
              <w:rPr>
                <w:rFonts w:ascii="PMingLiU" w:eastAsia="PMingLiU" w:hAnsi="PMingLiU" w:cs="SimSun" w:hint="eastAsia"/>
                <w:color w:val="FF0000"/>
              </w:rPr>
              <w:t>了</w:t>
            </w:r>
            <w:r w:rsidRPr="00E63491">
              <w:rPr>
                <w:rFonts w:ascii="PMingLiU" w:eastAsia="PMingLiU" w:hAnsi="PMingLiU" w:cs="SimSun"/>
                <w:color w:val="FF0000"/>
              </w:rPr>
              <w:t>一年步兵科</w:t>
            </w:r>
            <w:r w:rsidRPr="00E63491">
              <w:rPr>
                <w:rFonts w:ascii="PMingLiU" w:eastAsia="PMingLiU" w:hAnsi="PMingLiU" w:cs="SimSun" w:hint="eastAsia"/>
                <w:color w:val="FF0000"/>
              </w:rPr>
              <w:t>的</w:t>
            </w:r>
            <w:r w:rsidRPr="00E63491">
              <w:rPr>
                <w:rFonts w:ascii="PMingLiU" w:eastAsia="PMingLiU" w:hAnsi="PMingLiU" w:cs="SimSun"/>
                <w:color w:val="FF0000"/>
              </w:rPr>
              <w:t>訓練</w:t>
            </w:r>
          </w:p>
        </w:tc>
      </w:tr>
      <w:tr w:rsidR="0089467A" w14:paraId="70372675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76679747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</w:p>
        </w:tc>
        <w:tc>
          <w:tcPr>
            <w:tcW w:w="4111" w:type="dxa"/>
          </w:tcPr>
          <w:p w14:paraId="7F236C8F" w14:textId="77777777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4. </w:t>
            </w:r>
            <w:r w:rsidRPr="00FE0A26">
              <w:rPr>
                <w:rFonts w:ascii="PMingLiU" w:eastAsia="PMingLiU" w:hAnsi="PMingLiU" w:cs="SimSun"/>
                <w:color w:val="FF0000"/>
              </w:rPr>
              <w:t>空軍學員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為甚麼要</w:t>
            </w:r>
            <w:r w:rsidRPr="00FE0A26">
              <w:rPr>
                <w:rFonts w:ascii="PMingLiU" w:eastAsia="PMingLiU" w:hAnsi="PMingLiU" w:cs="SimSun"/>
                <w:color w:val="FF0000"/>
              </w:rPr>
              <w:t>接受步兵科訓練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？</w:t>
            </w:r>
          </w:p>
        </w:tc>
        <w:tc>
          <w:tcPr>
            <w:tcW w:w="4682" w:type="dxa"/>
          </w:tcPr>
          <w:p w14:paraId="5FFA1019" w14:textId="77777777" w:rsidR="00E63491" w:rsidRDefault="0089467A" w:rsidP="00E63491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E63491">
              <w:rPr>
                <w:rFonts w:ascii="PMingLiU" w:eastAsia="PMingLiU" w:hAnsi="PMingLiU" w:cs="SimSun"/>
                <w:color w:val="FF0000"/>
              </w:rPr>
              <w:t>空軍</w:t>
            </w:r>
            <w:r w:rsidRPr="00E63491">
              <w:rPr>
                <w:rFonts w:ascii="PMingLiU" w:eastAsia="PMingLiU" w:hAnsi="PMingLiU" w:cs="SimSun" w:hint="eastAsia"/>
                <w:color w:val="FF0000"/>
              </w:rPr>
              <w:t>誤</w:t>
            </w:r>
            <w:r w:rsidRPr="00E63491">
              <w:rPr>
                <w:rFonts w:ascii="PMingLiU" w:eastAsia="PMingLiU" w:hAnsi="PMingLiU" w:cs="SimSun"/>
                <w:color w:val="FF0000"/>
              </w:rPr>
              <w:t>炸咗國家唯一</w:t>
            </w:r>
            <w:r w:rsidRPr="00E63491">
              <w:rPr>
                <w:rFonts w:ascii="PMingLiU" w:eastAsia="PMingLiU" w:hAnsi="PMingLiU" w:cs="SimSun" w:hint="eastAsia"/>
                <w:color w:val="FF0000"/>
              </w:rPr>
              <w:t>的</w:t>
            </w:r>
            <w:r w:rsidRPr="00E63491">
              <w:rPr>
                <w:rFonts w:ascii="PMingLiU" w:eastAsia="PMingLiU" w:hAnsi="PMingLiU" w:cs="SimSun"/>
                <w:color w:val="FF0000"/>
              </w:rPr>
              <w:t>坦克車兵團</w:t>
            </w:r>
          </w:p>
          <w:p w14:paraId="210FA4EF" w14:textId="2A1AC4BB" w:rsidR="0089467A" w:rsidRPr="00E63491" w:rsidRDefault="0089467A" w:rsidP="00E63491">
            <w:pPr>
              <w:pStyle w:val="a7"/>
              <w:numPr>
                <w:ilvl w:val="0"/>
                <w:numId w:val="8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E63491">
              <w:rPr>
                <w:rFonts w:ascii="PMingLiU" w:eastAsia="PMingLiU" w:hAnsi="PMingLiU" w:cs="SimSun"/>
                <w:color w:val="FF0000"/>
              </w:rPr>
              <w:t>蔣介石下令空軍</w:t>
            </w:r>
            <w:r w:rsidRPr="00E63491">
              <w:rPr>
                <w:rFonts w:ascii="PMingLiU" w:eastAsia="PMingLiU" w:hAnsi="PMingLiU" w:cs="Calibri"/>
                <w:color w:val="FF0000"/>
              </w:rPr>
              <w:t>12</w:t>
            </w:r>
            <w:r w:rsidRPr="00E63491">
              <w:rPr>
                <w:rFonts w:ascii="PMingLiU" w:eastAsia="PMingLiU" w:hAnsi="PMingLiU" w:cs="SimSun"/>
                <w:color w:val="FF0000"/>
              </w:rPr>
              <w:t>期</w:t>
            </w:r>
            <w:r w:rsidRPr="00E63491">
              <w:rPr>
                <w:rFonts w:ascii="PMingLiU" w:eastAsia="PMingLiU" w:hAnsi="PMingLiU" w:cs="SimSun" w:hint="eastAsia"/>
                <w:color w:val="FF0000"/>
              </w:rPr>
              <w:t>要</w:t>
            </w:r>
            <w:r w:rsidRPr="00E63491">
              <w:rPr>
                <w:rFonts w:ascii="PMingLiU" w:eastAsia="PMingLiU" w:hAnsi="PMingLiU" w:cs="SimSun"/>
                <w:color w:val="FF0000"/>
              </w:rPr>
              <w:t>接受陸軍訓練</w:t>
            </w:r>
          </w:p>
        </w:tc>
      </w:tr>
      <w:tr w:rsidR="0089467A" w14:paraId="3E57B5CF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0ECB5B35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2A76A7BE" w14:textId="77777777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5. 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你何時開始接受空軍訓練？</w:t>
            </w:r>
          </w:p>
        </w:tc>
        <w:tc>
          <w:tcPr>
            <w:tcW w:w="4682" w:type="dxa"/>
          </w:tcPr>
          <w:p w14:paraId="679DF3AE" w14:textId="77777777" w:rsidR="000C4EE5" w:rsidRDefault="0089467A" w:rsidP="000C4EE5">
            <w:pPr>
              <w:pStyle w:val="a7"/>
              <w:numPr>
                <w:ilvl w:val="0"/>
                <w:numId w:val="9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PMingLiU"/>
                <w:color w:val="FF0000"/>
              </w:rPr>
            </w:pPr>
            <w:r w:rsidRPr="000C4EE5">
              <w:rPr>
                <w:rFonts w:ascii="PMingLiU" w:eastAsia="PMingLiU" w:hAnsi="PMingLiU" w:cs="PMingLiU" w:hint="eastAsia"/>
                <w:color w:val="FF0000"/>
              </w:rPr>
              <w:t>在</w:t>
            </w:r>
            <w:r w:rsidRPr="000C4EE5">
              <w:rPr>
                <w:rFonts w:ascii="PMingLiU" w:eastAsia="PMingLiU" w:hAnsi="PMingLiU" w:cs="PMingLiU"/>
                <w:color w:val="FF0000"/>
              </w:rPr>
              <w:t>黃埔軍校完成訓練</w:t>
            </w:r>
          </w:p>
          <w:p w14:paraId="233B8B32" w14:textId="6DD03569" w:rsidR="0089467A" w:rsidRPr="000C4EE5" w:rsidRDefault="0089467A" w:rsidP="000C4EE5">
            <w:pPr>
              <w:pStyle w:val="a7"/>
              <w:numPr>
                <w:ilvl w:val="0"/>
                <w:numId w:val="9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PMingLiU"/>
                <w:color w:val="FF0000"/>
              </w:rPr>
            </w:pPr>
            <w:r w:rsidRPr="000C4EE5">
              <w:rPr>
                <w:rFonts w:ascii="PMingLiU" w:eastAsia="PMingLiU" w:hAnsi="PMingLiU" w:cs="PMingLiU" w:hint="eastAsia"/>
                <w:color w:val="FF0000"/>
              </w:rPr>
              <w:t>在</w:t>
            </w:r>
            <w:r w:rsidRPr="000C4EE5">
              <w:rPr>
                <w:rFonts w:ascii="PMingLiU" w:eastAsia="PMingLiU" w:hAnsi="PMingLiU" w:cs="PMingLiU"/>
                <w:color w:val="FF0000"/>
              </w:rPr>
              <w:t>雲南接受咗初級至高級</w:t>
            </w:r>
            <w:r w:rsidRPr="000C4EE5">
              <w:rPr>
                <w:rFonts w:ascii="PMingLiU" w:eastAsia="PMingLiU" w:hAnsi="PMingLiU" w:cs="PMingLiU" w:hint="eastAsia"/>
                <w:color w:val="FF0000"/>
              </w:rPr>
              <w:t>的</w:t>
            </w:r>
            <w:r w:rsidRPr="000C4EE5">
              <w:rPr>
                <w:rFonts w:ascii="PMingLiU" w:eastAsia="PMingLiU" w:hAnsi="PMingLiU" w:cs="PMingLiU"/>
                <w:color w:val="FF0000"/>
              </w:rPr>
              <w:t>飛行訓練</w:t>
            </w:r>
          </w:p>
        </w:tc>
      </w:tr>
      <w:tr w:rsidR="0089467A" w14:paraId="314AF561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45E6AC54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3D6DDC18" w14:textId="77777777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6. 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你在雲南接受訓練後，是否成為正式軍隊？</w:t>
            </w:r>
          </w:p>
        </w:tc>
        <w:tc>
          <w:tcPr>
            <w:tcW w:w="4682" w:type="dxa"/>
          </w:tcPr>
          <w:p w14:paraId="696C9A2E" w14:textId="77777777" w:rsidR="000C4EE5" w:rsidRDefault="0089467A" w:rsidP="000C4EE5">
            <w:pPr>
              <w:pStyle w:val="a7"/>
              <w:numPr>
                <w:ilvl w:val="0"/>
                <w:numId w:val="10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0C4EE5">
              <w:rPr>
                <w:rFonts w:ascii="PMingLiU" w:eastAsia="PMingLiU" w:hAnsi="PMingLiU" w:cs="SimSun" w:hint="eastAsia"/>
                <w:color w:val="FF0000"/>
              </w:rPr>
              <w:t>還未是正式軍隊</w:t>
            </w:r>
          </w:p>
          <w:p w14:paraId="5DD78D0C" w14:textId="45E7D1E8" w:rsidR="0089467A" w:rsidRPr="000C4EE5" w:rsidRDefault="0089467A" w:rsidP="000C4EE5">
            <w:pPr>
              <w:pStyle w:val="a7"/>
              <w:numPr>
                <w:ilvl w:val="0"/>
                <w:numId w:val="10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0C4EE5">
              <w:rPr>
                <w:rFonts w:ascii="PMingLiU" w:eastAsia="PMingLiU" w:hAnsi="PMingLiU" w:cs="SimSun"/>
                <w:color w:val="FF0000"/>
              </w:rPr>
              <w:t>陳納德中校</w:t>
            </w:r>
            <w:r w:rsidRPr="000C4EE5">
              <w:rPr>
                <w:rFonts w:ascii="PMingLiU" w:eastAsia="PMingLiU" w:hAnsi="PMingLiU" w:cs="SimSun" w:hint="eastAsia"/>
                <w:color w:val="FF0000"/>
              </w:rPr>
              <w:t>派</w:t>
            </w:r>
            <w:r w:rsidRPr="000C4EE5">
              <w:rPr>
                <w:rFonts w:ascii="PMingLiU" w:eastAsia="PMingLiU" w:hAnsi="PMingLiU" w:cs="Calibri"/>
                <w:color w:val="FF0000"/>
              </w:rPr>
              <w:t>12</w:t>
            </w:r>
            <w:r w:rsidRPr="000C4EE5">
              <w:rPr>
                <w:rFonts w:ascii="PMingLiU" w:eastAsia="PMingLiU" w:hAnsi="PMingLiU" w:cs="SimSun"/>
                <w:color w:val="FF0000"/>
              </w:rPr>
              <w:t>期學員去美國訓練</w:t>
            </w:r>
          </w:p>
        </w:tc>
      </w:tr>
      <w:tr w:rsidR="0089467A" w14:paraId="597D679A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23B452EC" w14:textId="77777777" w:rsidR="0089467A" w:rsidRPr="006D1574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57DDE28D" w14:textId="77777777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7. 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架駛</w:t>
            </w:r>
            <w:r w:rsidRPr="00FE0A26">
              <w:rPr>
                <w:rFonts w:ascii="PMingLiU" w:eastAsia="PMingLiU" w:hAnsi="PMingLiU" w:cs="SimSun"/>
                <w:color w:val="FF0000"/>
              </w:rPr>
              <w:t>飛機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的</w:t>
            </w:r>
            <w:r w:rsidRPr="00FE0A26">
              <w:rPr>
                <w:rFonts w:ascii="PMingLiU" w:eastAsia="PMingLiU" w:hAnsi="PMingLiU" w:cs="SimSun"/>
                <w:color w:val="FF0000"/>
              </w:rPr>
              <w:t>感覺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是怎樣的</w:t>
            </w:r>
            <w:r w:rsidRPr="00FE0A26">
              <w:rPr>
                <w:rFonts w:ascii="PMingLiU" w:eastAsia="PMingLiU" w:hAnsi="PMingLiU" w:cs="SimSun"/>
                <w:color w:val="FF0000"/>
              </w:rPr>
              <w:t>？</w:t>
            </w:r>
          </w:p>
        </w:tc>
        <w:tc>
          <w:tcPr>
            <w:tcW w:w="4682" w:type="dxa"/>
          </w:tcPr>
          <w:p w14:paraId="7629B065" w14:textId="77777777" w:rsidR="000C4EE5" w:rsidRDefault="0089467A" w:rsidP="000C4EE5">
            <w:pPr>
              <w:pStyle w:val="a7"/>
              <w:numPr>
                <w:ilvl w:val="0"/>
                <w:numId w:val="11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0C4EE5">
              <w:rPr>
                <w:rFonts w:ascii="PMingLiU" w:eastAsia="PMingLiU" w:hAnsi="PMingLiU" w:cs="SimSun"/>
                <w:color w:val="FF0000"/>
              </w:rPr>
              <w:t>開始受訓時候</w:t>
            </w:r>
            <w:r w:rsidRPr="000C4EE5">
              <w:rPr>
                <w:rFonts w:ascii="PMingLiU" w:eastAsia="PMingLiU" w:hAnsi="PMingLiU" w:cs="SimSun" w:hint="eastAsia"/>
                <w:color w:val="FF0000"/>
              </w:rPr>
              <w:t>感到</w:t>
            </w:r>
            <w:r w:rsidRPr="000C4EE5">
              <w:rPr>
                <w:rFonts w:ascii="PMingLiU" w:eastAsia="PMingLiU" w:hAnsi="PMingLiU" w:cs="SimSun"/>
                <w:color w:val="FF0000"/>
              </w:rPr>
              <w:t>興奮</w:t>
            </w:r>
          </w:p>
          <w:p w14:paraId="701B118E" w14:textId="2B7D04B0" w:rsidR="0089467A" w:rsidRPr="000C4EE5" w:rsidRDefault="0089467A" w:rsidP="000C4EE5">
            <w:pPr>
              <w:pStyle w:val="a7"/>
              <w:numPr>
                <w:ilvl w:val="0"/>
                <w:numId w:val="11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0C4EE5">
              <w:rPr>
                <w:rFonts w:ascii="PMingLiU" w:eastAsia="PMingLiU" w:hAnsi="PMingLiU" w:cs="SimSun" w:hint="eastAsia"/>
                <w:color w:val="FF0000"/>
              </w:rPr>
              <w:t>在飛機看到下方土地，覺得</w:t>
            </w:r>
            <w:r w:rsidRPr="000C4EE5">
              <w:rPr>
                <w:rFonts w:ascii="PMingLiU" w:eastAsia="PMingLiU" w:hAnsi="PMingLiU" w:cs="SimSun"/>
                <w:color w:val="FF0000"/>
              </w:rPr>
              <w:t>感慨</w:t>
            </w:r>
          </w:p>
        </w:tc>
      </w:tr>
      <w:tr w:rsidR="0089467A" w14:paraId="43E723CB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3AFC51E4" w14:textId="77777777" w:rsidR="0089467A" w:rsidRPr="006D1574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7CDE7496" w14:textId="2CE5732E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8. </w:t>
            </w:r>
            <w:r w:rsidRPr="00FE0A26">
              <w:rPr>
                <w:rFonts w:ascii="PMingLiU" w:eastAsia="PMingLiU" w:hAnsi="PMingLiU" w:cs="SimSun"/>
                <w:color w:val="FF0000"/>
              </w:rPr>
              <w:t>你</w:t>
            </w:r>
            <w:r w:rsidR="00EF7C2D">
              <w:rPr>
                <w:rFonts w:ascii="PMingLiU" w:eastAsia="PMingLiU" w:hAnsi="PMingLiU" w:cs="SimSun" w:hint="eastAsia"/>
                <w:color w:val="FF0000"/>
              </w:rPr>
              <w:t>們和</w:t>
            </w:r>
            <w:r w:rsidRPr="00FE0A26">
              <w:rPr>
                <w:rFonts w:ascii="PMingLiU" w:eastAsia="PMingLiU" w:hAnsi="PMingLiU" w:cs="SimSun"/>
                <w:color w:val="FF0000"/>
              </w:rPr>
              <w:t>美國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軍</w:t>
            </w:r>
            <w:r w:rsidRPr="00FE0A26">
              <w:rPr>
                <w:rFonts w:ascii="PMingLiU" w:eastAsia="PMingLiU" w:hAnsi="PMingLiU" w:cs="SimSun"/>
                <w:color w:val="FF0000"/>
              </w:rPr>
              <w:t>人相處</w:t>
            </w:r>
            <w:r w:rsidR="00EF7C2D">
              <w:rPr>
                <w:rFonts w:ascii="PMingLiU" w:eastAsia="PMingLiU" w:hAnsi="PMingLiU" w:cs="SimSun" w:hint="eastAsia"/>
                <w:color w:val="FF0000"/>
              </w:rPr>
              <w:t>是否</w:t>
            </w:r>
            <w:r w:rsidRPr="00FE0A26">
              <w:rPr>
                <w:rFonts w:ascii="PMingLiU" w:eastAsia="PMingLiU" w:hAnsi="PMingLiU" w:cs="SimSun" w:hint="eastAsia"/>
                <w:color w:val="FF0000"/>
              </w:rPr>
              <w:t>融洽？</w:t>
            </w:r>
          </w:p>
        </w:tc>
        <w:tc>
          <w:tcPr>
            <w:tcW w:w="4682" w:type="dxa"/>
          </w:tcPr>
          <w:p w14:paraId="4444CA43" w14:textId="77777777" w:rsidR="000C4EE5" w:rsidRDefault="0089467A" w:rsidP="000C4EE5">
            <w:pPr>
              <w:pStyle w:val="a7"/>
              <w:numPr>
                <w:ilvl w:val="0"/>
                <w:numId w:val="12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0C4EE5">
              <w:rPr>
                <w:rFonts w:ascii="PMingLiU" w:eastAsia="PMingLiU" w:hAnsi="PMingLiU" w:cs="SimSun" w:hint="eastAsia"/>
                <w:color w:val="FF0000"/>
              </w:rPr>
              <w:t>與美國軍人</w:t>
            </w:r>
            <w:r w:rsidRPr="000C4EE5">
              <w:rPr>
                <w:rFonts w:ascii="PMingLiU" w:eastAsia="PMingLiU" w:hAnsi="PMingLiU" w:cs="SimSun"/>
                <w:color w:val="FF0000"/>
              </w:rPr>
              <w:t>相處</w:t>
            </w:r>
            <w:r w:rsidRPr="000C4EE5">
              <w:rPr>
                <w:rFonts w:ascii="PMingLiU" w:eastAsia="PMingLiU" w:hAnsi="PMingLiU" w:cs="SimSun" w:hint="eastAsia"/>
                <w:color w:val="FF0000"/>
              </w:rPr>
              <w:t>融洽</w:t>
            </w:r>
          </w:p>
          <w:p w14:paraId="0CB62CF3" w14:textId="06108ED9" w:rsidR="0089467A" w:rsidRPr="000C4EE5" w:rsidRDefault="0089467A" w:rsidP="000C4EE5">
            <w:pPr>
              <w:pStyle w:val="a7"/>
              <w:numPr>
                <w:ilvl w:val="0"/>
                <w:numId w:val="12"/>
              </w:numPr>
              <w:tabs>
                <w:tab w:val="left" w:pos="2057"/>
              </w:tabs>
              <w:spacing w:line="276" w:lineRule="auto"/>
              <w:ind w:left="35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  <w:r w:rsidRPr="000C4EE5">
              <w:rPr>
                <w:rFonts w:ascii="PMingLiU" w:eastAsia="PMingLiU" w:hAnsi="PMingLiU" w:cs="SimSun" w:hint="eastAsia"/>
                <w:color w:val="FF0000"/>
              </w:rPr>
              <w:t>吃和住都在一起</w:t>
            </w:r>
          </w:p>
        </w:tc>
      </w:tr>
    </w:tbl>
    <w:p w14:paraId="38CD8442" w14:textId="77777777" w:rsidR="009C7520" w:rsidRPr="0089467A" w:rsidRDefault="009C7520" w:rsidP="0089467A">
      <w:pPr>
        <w:rPr>
          <w:lang w:val="x-none"/>
        </w:rPr>
      </w:pPr>
    </w:p>
    <w:sectPr w:rsidR="009C7520" w:rsidRPr="0089467A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ADDEE" w14:textId="77777777" w:rsidR="004043E6" w:rsidRDefault="004043E6" w:rsidP="00465C96">
      <w:r>
        <w:separator/>
      </w:r>
    </w:p>
  </w:endnote>
  <w:endnote w:type="continuationSeparator" w:id="0">
    <w:p w14:paraId="4B3FB060" w14:textId="77777777" w:rsidR="004043E6" w:rsidRDefault="004043E6" w:rsidP="00465C96">
      <w:r>
        <w:continuationSeparator/>
      </w:r>
    </w:p>
  </w:endnote>
  <w:endnote w:type="continuationNotice" w:id="1">
    <w:p w14:paraId="6B72BCCB" w14:textId="77777777" w:rsidR="004043E6" w:rsidRDefault="004043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D17BB" w14:textId="77777777" w:rsidR="004043E6" w:rsidRDefault="004043E6" w:rsidP="00465C96">
      <w:r>
        <w:separator/>
      </w:r>
    </w:p>
  </w:footnote>
  <w:footnote w:type="continuationSeparator" w:id="0">
    <w:p w14:paraId="7AEE9CFE" w14:textId="77777777" w:rsidR="004043E6" w:rsidRDefault="004043E6" w:rsidP="00465C96">
      <w:r>
        <w:continuationSeparator/>
      </w:r>
    </w:p>
  </w:footnote>
  <w:footnote w:type="continuationNotice" w:id="1">
    <w:p w14:paraId="21CD1A73" w14:textId="77777777" w:rsidR="004043E6" w:rsidRDefault="004043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B8B86" w14:textId="77777777" w:rsidR="002B260B" w:rsidRDefault="002B260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圖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D978" w14:textId="0A52310D" w:rsidR="004038B5" w:rsidRDefault="002B260B" w:rsidP="00E34260">
    <w:pPr>
      <w:pStyle w:val="a3"/>
      <w:tabs>
        <w:tab w:val="clear" w:pos="4513"/>
        <w:tab w:val="clear" w:pos="9026"/>
        <w:tab w:val="left" w:pos="31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FB76CB" wp14:editId="3C65290F">
              <wp:simplePos x="0" y="0"/>
              <wp:positionH relativeFrom="margin">
                <wp:posOffset>3585210</wp:posOffset>
              </wp:positionH>
              <wp:positionV relativeFrom="paragraph">
                <wp:posOffset>3175</wp:posOffset>
              </wp:positionV>
              <wp:extent cx="952500" cy="504825"/>
              <wp:effectExtent l="0" t="0" r="19050" b="28575"/>
              <wp:wrapNone/>
              <wp:docPr id="1" name="矩形: 圓角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084A9A2" w14:textId="77777777" w:rsidR="002B260B" w:rsidRDefault="002B260B" w:rsidP="002B260B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4FB76CB" id="矩形: 圓角 1" o:spid="_x0000_s1030" style="position:absolute;margin-left:282.3pt;margin-top:.25pt;width:75pt;height:39.75pt;z-index: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" fillcolor="#ffcdcd" strokecolor="window" strokeweight="1pt">
              <v:stroke joinstyle="miter"/>
              <v:path arrowok="t"/>
              <v:textbox inset="2mm,0,2mm,0">
                <w:txbxContent>
                  <w:p w14:paraId="7084A9A2" w14:textId="77777777" w:rsidR="002B260B" w:rsidRDefault="002B260B" w:rsidP="002B260B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C27DFD">
      <w:rPr>
        <w:noProof/>
      </w:rPr>
      <w:drawing>
        <wp:anchor distT="0" distB="0" distL="114300" distR="114300" simplePos="0" relativeHeight="251658243" behindDoc="0" locked="0" layoutInCell="1" allowOverlap="1" wp14:anchorId="79610C6E" wp14:editId="15CDC6BB">
          <wp:simplePos x="0" y="0"/>
          <wp:positionH relativeFrom="page">
            <wp:posOffset>10160</wp:posOffset>
          </wp:positionH>
          <wp:positionV relativeFrom="paragraph">
            <wp:posOffset>-494665</wp:posOffset>
          </wp:positionV>
          <wp:extent cx="7550150" cy="1123200"/>
          <wp:effectExtent l="0" t="0" r="0" b="1270"/>
          <wp:wrapNone/>
          <wp:docPr id="6" name="圖片 6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1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373473"/>
    <w:multiLevelType w:val="hybridMultilevel"/>
    <w:tmpl w:val="4CA0036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A2474F"/>
    <w:multiLevelType w:val="hybridMultilevel"/>
    <w:tmpl w:val="F9E0B1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215E5"/>
    <w:multiLevelType w:val="hybridMultilevel"/>
    <w:tmpl w:val="5D5609F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1B5A69"/>
    <w:multiLevelType w:val="hybridMultilevel"/>
    <w:tmpl w:val="5D5E7CC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8"/>
  </w:num>
  <w:num w:numId="2" w16cid:durableId="102379785">
    <w:abstractNumId w:val="9"/>
  </w:num>
  <w:num w:numId="3" w16cid:durableId="1348556626">
    <w:abstractNumId w:val="10"/>
  </w:num>
  <w:num w:numId="4" w16cid:durableId="849836731">
    <w:abstractNumId w:val="2"/>
  </w:num>
  <w:num w:numId="5" w16cid:durableId="1243838014">
    <w:abstractNumId w:val="0"/>
  </w:num>
  <w:num w:numId="6" w16cid:durableId="473643160">
    <w:abstractNumId w:val="6"/>
  </w:num>
  <w:num w:numId="7" w16cid:durableId="1415512661">
    <w:abstractNumId w:val="1"/>
  </w:num>
  <w:num w:numId="8" w16cid:durableId="1099571152">
    <w:abstractNumId w:val="7"/>
  </w:num>
  <w:num w:numId="9" w16cid:durableId="885066079">
    <w:abstractNumId w:val="4"/>
  </w:num>
  <w:num w:numId="10" w16cid:durableId="1290550213">
    <w:abstractNumId w:val="5"/>
  </w:num>
  <w:num w:numId="11" w16cid:durableId="1594629705">
    <w:abstractNumId w:val="12"/>
  </w:num>
  <w:num w:numId="12" w16cid:durableId="1309478144">
    <w:abstractNumId w:val="11"/>
  </w:num>
  <w:num w:numId="13" w16cid:durableId="1222407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134A"/>
    <w:rsid w:val="000214DD"/>
    <w:rsid w:val="00023F7D"/>
    <w:rsid w:val="00027603"/>
    <w:rsid w:val="00035EED"/>
    <w:rsid w:val="0006459E"/>
    <w:rsid w:val="000661D6"/>
    <w:rsid w:val="0007141B"/>
    <w:rsid w:val="000A204E"/>
    <w:rsid w:val="000B41D0"/>
    <w:rsid w:val="000B602A"/>
    <w:rsid w:val="000C4EE5"/>
    <w:rsid w:val="000E58CD"/>
    <w:rsid w:val="000F36D2"/>
    <w:rsid w:val="001145BE"/>
    <w:rsid w:val="001412D4"/>
    <w:rsid w:val="00157029"/>
    <w:rsid w:val="00164750"/>
    <w:rsid w:val="00165B48"/>
    <w:rsid w:val="001752D5"/>
    <w:rsid w:val="001812D9"/>
    <w:rsid w:val="00185F29"/>
    <w:rsid w:val="001A2F95"/>
    <w:rsid w:val="001A4F4D"/>
    <w:rsid w:val="001B3365"/>
    <w:rsid w:val="001B3571"/>
    <w:rsid w:val="001C0642"/>
    <w:rsid w:val="001D7BE6"/>
    <w:rsid w:val="001E4DD3"/>
    <w:rsid w:val="001F4025"/>
    <w:rsid w:val="0020069A"/>
    <w:rsid w:val="00213CA0"/>
    <w:rsid w:val="00227235"/>
    <w:rsid w:val="00235C2B"/>
    <w:rsid w:val="00253473"/>
    <w:rsid w:val="00257B1E"/>
    <w:rsid w:val="00265AA8"/>
    <w:rsid w:val="00294B6E"/>
    <w:rsid w:val="002A5AFC"/>
    <w:rsid w:val="002A7669"/>
    <w:rsid w:val="002B260B"/>
    <w:rsid w:val="002C061C"/>
    <w:rsid w:val="002C5663"/>
    <w:rsid w:val="002C7E62"/>
    <w:rsid w:val="002D517B"/>
    <w:rsid w:val="002E27DF"/>
    <w:rsid w:val="002E587D"/>
    <w:rsid w:val="002F38C9"/>
    <w:rsid w:val="002F748E"/>
    <w:rsid w:val="002F7863"/>
    <w:rsid w:val="003002BC"/>
    <w:rsid w:val="00314C50"/>
    <w:rsid w:val="0032354F"/>
    <w:rsid w:val="00346063"/>
    <w:rsid w:val="00350B05"/>
    <w:rsid w:val="0036573B"/>
    <w:rsid w:val="0036667E"/>
    <w:rsid w:val="00375DF1"/>
    <w:rsid w:val="003826F0"/>
    <w:rsid w:val="003B27AC"/>
    <w:rsid w:val="003C15AA"/>
    <w:rsid w:val="003E3F00"/>
    <w:rsid w:val="00402D76"/>
    <w:rsid w:val="004038B5"/>
    <w:rsid w:val="004043E6"/>
    <w:rsid w:val="00433BF3"/>
    <w:rsid w:val="0043426E"/>
    <w:rsid w:val="00450D4C"/>
    <w:rsid w:val="004607AF"/>
    <w:rsid w:val="00465C96"/>
    <w:rsid w:val="0047169B"/>
    <w:rsid w:val="00472BA4"/>
    <w:rsid w:val="00482551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501B61"/>
    <w:rsid w:val="00524D68"/>
    <w:rsid w:val="00532AD8"/>
    <w:rsid w:val="00534FED"/>
    <w:rsid w:val="00537238"/>
    <w:rsid w:val="005566A0"/>
    <w:rsid w:val="005619BC"/>
    <w:rsid w:val="00567611"/>
    <w:rsid w:val="00574311"/>
    <w:rsid w:val="00581DBF"/>
    <w:rsid w:val="00584079"/>
    <w:rsid w:val="00592357"/>
    <w:rsid w:val="0059681B"/>
    <w:rsid w:val="005B6C15"/>
    <w:rsid w:val="005F50BD"/>
    <w:rsid w:val="005F7C4A"/>
    <w:rsid w:val="00604DF2"/>
    <w:rsid w:val="006101FC"/>
    <w:rsid w:val="00615BE5"/>
    <w:rsid w:val="00621C51"/>
    <w:rsid w:val="00627177"/>
    <w:rsid w:val="00635355"/>
    <w:rsid w:val="00641E16"/>
    <w:rsid w:val="00652E18"/>
    <w:rsid w:val="00664FA2"/>
    <w:rsid w:val="0066607E"/>
    <w:rsid w:val="00685051"/>
    <w:rsid w:val="00692BA0"/>
    <w:rsid w:val="006C3760"/>
    <w:rsid w:val="006D06C7"/>
    <w:rsid w:val="007249C5"/>
    <w:rsid w:val="007438AA"/>
    <w:rsid w:val="007503AC"/>
    <w:rsid w:val="00757539"/>
    <w:rsid w:val="00766912"/>
    <w:rsid w:val="00792C0C"/>
    <w:rsid w:val="007969E5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1056"/>
    <w:rsid w:val="007E231F"/>
    <w:rsid w:val="008031B2"/>
    <w:rsid w:val="00810A2C"/>
    <w:rsid w:val="00826413"/>
    <w:rsid w:val="0085705B"/>
    <w:rsid w:val="00866139"/>
    <w:rsid w:val="0087273E"/>
    <w:rsid w:val="0089467A"/>
    <w:rsid w:val="008A3E63"/>
    <w:rsid w:val="008B26FB"/>
    <w:rsid w:val="008B37FA"/>
    <w:rsid w:val="008E0E85"/>
    <w:rsid w:val="008E7F15"/>
    <w:rsid w:val="008F02FB"/>
    <w:rsid w:val="009067F1"/>
    <w:rsid w:val="00906AD6"/>
    <w:rsid w:val="00951359"/>
    <w:rsid w:val="00961FAD"/>
    <w:rsid w:val="00995F21"/>
    <w:rsid w:val="009A352F"/>
    <w:rsid w:val="009B4FF6"/>
    <w:rsid w:val="009C04B7"/>
    <w:rsid w:val="009C5AC8"/>
    <w:rsid w:val="009C7520"/>
    <w:rsid w:val="00A16BBF"/>
    <w:rsid w:val="00A22169"/>
    <w:rsid w:val="00A26141"/>
    <w:rsid w:val="00A318A1"/>
    <w:rsid w:val="00A4621D"/>
    <w:rsid w:val="00A524B8"/>
    <w:rsid w:val="00A6041C"/>
    <w:rsid w:val="00A640AD"/>
    <w:rsid w:val="00A70C6D"/>
    <w:rsid w:val="00A77B30"/>
    <w:rsid w:val="00A8427F"/>
    <w:rsid w:val="00A92247"/>
    <w:rsid w:val="00AA3324"/>
    <w:rsid w:val="00AC5AD9"/>
    <w:rsid w:val="00AC6914"/>
    <w:rsid w:val="00AD068B"/>
    <w:rsid w:val="00AD652D"/>
    <w:rsid w:val="00AF4BB0"/>
    <w:rsid w:val="00AF6C53"/>
    <w:rsid w:val="00B000F8"/>
    <w:rsid w:val="00B062A9"/>
    <w:rsid w:val="00B34CDD"/>
    <w:rsid w:val="00B35AFE"/>
    <w:rsid w:val="00B52240"/>
    <w:rsid w:val="00B71AF8"/>
    <w:rsid w:val="00B75175"/>
    <w:rsid w:val="00BA799D"/>
    <w:rsid w:val="00BB0D6B"/>
    <w:rsid w:val="00BB2A9A"/>
    <w:rsid w:val="00BB6C12"/>
    <w:rsid w:val="00BC6252"/>
    <w:rsid w:val="00BD0207"/>
    <w:rsid w:val="00BD1AF9"/>
    <w:rsid w:val="00BE0BBB"/>
    <w:rsid w:val="00BE4E50"/>
    <w:rsid w:val="00BE6BA1"/>
    <w:rsid w:val="00C057E7"/>
    <w:rsid w:val="00C07A6D"/>
    <w:rsid w:val="00C27DFD"/>
    <w:rsid w:val="00C413AB"/>
    <w:rsid w:val="00C451C4"/>
    <w:rsid w:val="00CA1395"/>
    <w:rsid w:val="00CC614B"/>
    <w:rsid w:val="00CC7AE5"/>
    <w:rsid w:val="00CF2D13"/>
    <w:rsid w:val="00CF4FF1"/>
    <w:rsid w:val="00D0321A"/>
    <w:rsid w:val="00D1322D"/>
    <w:rsid w:val="00D23348"/>
    <w:rsid w:val="00D3031F"/>
    <w:rsid w:val="00D30B57"/>
    <w:rsid w:val="00D73B3F"/>
    <w:rsid w:val="00D86F95"/>
    <w:rsid w:val="00D95972"/>
    <w:rsid w:val="00D96163"/>
    <w:rsid w:val="00DA61B1"/>
    <w:rsid w:val="00DA7E23"/>
    <w:rsid w:val="00DC4787"/>
    <w:rsid w:val="00DC584F"/>
    <w:rsid w:val="00E05C19"/>
    <w:rsid w:val="00E210E8"/>
    <w:rsid w:val="00E24F87"/>
    <w:rsid w:val="00E254FE"/>
    <w:rsid w:val="00E30CA5"/>
    <w:rsid w:val="00E318D4"/>
    <w:rsid w:val="00E34260"/>
    <w:rsid w:val="00E603AD"/>
    <w:rsid w:val="00E612D4"/>
    <w:rsid w:val="00E63491"/>
    <w:rsid w:val="00E76FAB"/>
    <w:rsid w:val="00E85C24"/>
    <w:rsid w:val="00E90FFC"/>
    <w:rsid w:val="00E95543"/>
    <w:rsid w:val="00E96ADC"/>
    <w:rsid w:val="00EC7956"/>
    <w:rsid w:val="00ED4372"/>
    <w:rsid w:val="00EE3AF1"/>
    <w:rsid w:val="00EF0A8E"/>
    <w:rsid w:val="00EF4F7C"/>
    <w:rsid w:val="00EF7C2D"/>
    <w:rsid w:val="00F11770"/>
    <w:rsid w:val="00F134E0"/>
    <w:rsid w:val="00F17125"/>
    <w:rsid w:val="00F257A0"/>
    <w:rsid w:val="00F26FF7"/>
    <w:rsid w:val="00F27069"/>
    <w:rsid w:val="00F31D95"/>
    <w:rsid w:val="00F46E97"/>
    <w:rsid w:val="00F561A4"/>
    <w:rsid w:val="00F62E53"/>
    <w:rsid w:val="00F84FC3"/>
    <w:rsid w:val="00F915E6"/>
    <w:rsid w:val="00F93E05"/>
    <w:rsid w:val="00F97544"/>
    <w:rsid w:val="00FC141B"/>
    <w:rsid w:val="00FD1E82"/>
    <w:rsid w:val="00FD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Grid Table 1 Light Accent 2"/>
    <w:basedOn w:val="a1"/>
    <w:uiPriority w:val="46"/>
    <w:rsid w:val="0089467A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0AE2185F-7A86-49A7-B28D-8A5D54F9E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33</TotalTime>
  <Pages>1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30</cp:revision>
  <cp:lastPrinted>2022-08-31T07:55:00Z</cp:lastPrinted>
  <dcterms:created xsi:type="dcterms:W3CDTF">2022-10-03T08:03:00Z</dcterms:created>
  <dcterms:modified xsi:type="dcterms:W3CDTF">2023-07-03T06:13:00Z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