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1C0A5B3A" w:rsidR="00AF4BB0" w:rsidRPr="000E58CD" w:rsidRDefault="003348F6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5A8B72" wp14:editId="30C7399D">
                <wp:simplePos x="0" y="0"/>
                <wp:positionH relativeFrom="margin">
                  <wp:posOffset>51380</wp:posOffset>
                </wp:positionH>
                <wp:positionV relativeFrom="paragraph">
                  <wp:posOffset>-1270</wp:posOffset>
                </wp:positionV>
                <wp:extent cx="2066649" cy="692623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49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C900D" w14:textId="068FE006" w:rsidR="003348F6" w:rsidRPr="00927BF8" w:rsidRDefault="003348F6" w:rsidP="00D44FA9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學習目標：就</w:t>
                            </w:r>
                            <w:r w:rsidR="00A4027F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其中一個</w:t>
                            </w: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訪問方向</w:t>
                            </w:r>
                            <w:r w:rsidR="00D44FA9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訪問陳炳靖</w:t>
                            </w: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r w:rsidR="00A4027F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並</w:t>
                            </w:r>
                            <w:r w:rsidR="00D44FA9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記錄</w:t>
                            </w:r>
                            <w:r w:rsidR="00D854E2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其回答</w:t>
                            </w:r>
                            <w:r w:rsidR="00A4027F"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，加深對陳炳靖的認識</w:t>
                            </w:r>
                            <w:r w:rsidR="00D44FA9"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8B7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4.05pt;margin-top:-.1pt;width:162.75pt;height:54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" filled="f" stroked="f" strokeweight=".5pt">
                <v:textbox>
                  <w:txbxContent>
                    <w:p w14:paraId="72DC900D" w14:textId="068FE006" w:rsidR="003348F6" w:rsidRPr="00927BF8" w:rsidRDefault="003348F6" w:rsidP="00D44FA9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學習目標：就</w:t>
                      </w:r>
                      <w:r w:rsidR="00A4027F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其中一個</w:t>
                      </w: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訪問方向</w:t>
                      </w:r>
                      <w:r w:rsidR="00D44FA9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訪問陳炳靖</w:t>
                      </w: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</w:t>
                      </w:r>
                      <w:r w:rsidR="00A4027F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並</w:t>
                      </w:r>
                      <w:r w:rsidR="00D44FA9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記錄</w:t>
                      </w:r>
                      <w:r w:rsidR="00D854E2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其回答</w:t>
                      </w:r>
                      <w:r w:rsidR="00A4027F"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，加深對陳炳靖的認識</w:t>
                      </w:r>
                      <w:r w:rsidR="00D44FA9"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B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與陳炳靖對話</w:t>
      </w:r>
    </w:p>
    <w:p w14:paraId="3F05582D" w14:textId="2AE7E0B1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567E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打開以下連結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</w:t>
      </w:r>
      <w:r w:rsidR="005567E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按表格的提示訪問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A4DE462" w14:textId="6E1DF75F" w:rsidR="00CD4087" w:rsidRDefault="00B36ADC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B36A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5" behindDoc="0" locked="0" layoutInCell="1" allowOverlap="1" wp14:anchorId="08471DFC" wp14:editId="5B492FE2">
            <wp:simplePos x="0" y="0"/>
            <wp:positionH relativeFrom="column">
              <wp:posOffset>5883966</wp:posOffset>
            </wp:positionH>
            <wp:positionV relativeFrom="paragraph">
              <wp:posOffset>212532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BA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47A718DE" wp14:editId="7690D04F">
                <wp:simplePos x="0" y="0"/>
                <wp:positionH relativeFrom="page">
                  <wp:align>right</wp:align>
                </wp:positionH>
                <wp:positionV relativeFrom="paragraph">
                  <wp:posOffset>96713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B3254" w14:textId="6A962483" w:rsidR="00535EBA" w:rsidRPr="00086BAC" w:rsidRDefault="00535EBA" w:rsidP="00535EBA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 w:rsidR="00A06145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與抗日戰士對話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7E069EFF" w14:textId="46001401" w:rsidR="00535EBA" w:rsidRPr="00086BAC" w:rsidRDefault="00535EBA" w:rsidP="00535E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A06145" w:rsidRPr="00A0614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https://aistory.chiculture.org.hk/chat/chen-ping-ching-jim</w:t>
                            </w:r>
                          </w:p>
                          <w:p w14:paraId="5F0E9EB6" w14:textId="77777777" w:rsidR="00535EBA" w:rsidRPr="00086BAC" w:rsidRDefault="00535EBA" w:rsidP="00535EB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718DE" id="矩形 21" o:spid="_x0000_s1027" style="position:absolute;margin-left:542.65pt;margin-top:7.6pt;width:593.85pt;height:59.25pt;z-index:2516602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" fillcolor="#e4f4ed" stroked="f" strokeweight="1pt">
                <v:textbox>
                  <w:txbxContent>
                    <w:p w14:paraId="543B3254" w14:textId="6A962483" w:rsidR="00535EBA" w:rsidRPr="00086BAC" w:rsidRDefault="00535EBA" w:rsidP="00535EBA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 w:rsidR="00A06145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與抗日戰士對話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—— 陳炳靖</w:t>
                      </w:r>
                    </w:p>
                    <w:p w14:paraId="7E069EFF" w14:textId="46001401" w:rsidR="00535EBA" w:rsidRPr="00086BAC" w:rsidRDefault="00535EBA" w:rsidP="00535E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A06145" w:rsidRPr="00A0614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https://aistory.chiculture.org.hk/chat/chen-ping-ching-jim</w:t>
                      </w:r>
                    </w:p>
                    <w:p w14:paraId="5F0E9EB6" w14:textId="77777777" w:rsidR="00535EBA" w:rsidRPr="00086BAC" w:rsidRDefault="00535EBA" w:rsidP="00535EB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3AC3D5" w14:textId="1A6B64F6" w:rsidR="00CD4087" w:rsidRDefault="00CD408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67D0634" w14:textId="4C7DFE82" w:rsidR="00CD4087" w:rsidRDefault="00CD408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4ACE79A8" w:rsidR="00C21DCE" w:rsidRDefault="00DC673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B7042" wp14:editId="2B4D64F5">
                <wp:simplePos x="0" y="0"/>
                <wp:positionH relativeFrom="column">
                  <wp:posOffset>629666</wp:posOffset>
                </wp:positionH>
                <wp:positionV relativeFrom="paragraph">
                  <wp:posOffset>312166</wp:posOffset>
                </wp:positionV>
                <wp:extent cx="5149850" cy="956767"/>
                <wp:effectExtent l="38100" t="38100" r="88900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956767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41B36179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記錄陳炳靖的回答時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proofErr w:type="gramStart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</w:t>
                            </w:r>
                            <w:proofErr w:type="gramEnd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49.6pt;margin-top:24.6pt;width:405.5pt;height:7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41B36179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記錄陳炳靖的回答時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，不必全句抄錄。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9" type="#_x0000_t116" style="position:absolute;margin-left:47.9pt;margin-top:2.6pt;width:79.5pt;height:25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Mgcg/9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8627CB3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7E5F63E7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2C8894AC" w14:textId="77777777" w:rsidR="000A0E3B" w:rsidRPr="00357032" w:rsidRDefault="000A0E3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0A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</w:tcPr>
          <w:p w14:paraId="00419669" w14:textId="5C6DFF02" w:rsidR="00707B9A" w:rsidRPr="00FE0A26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DBF0E6" w:themeFill="accent2" w:themeFillTint="33"/>
          </w:tcPr>
          <w:p w14:paraId="6E857EB1" w14:textId="722493A8" w:rsidR="00707B9A" w:rsidRPr="00FE0A26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DBF0E6" w:themeFill="accent2" w:themeFillTint="33"/>
          </w:tcPr>
          <w:p w14:paraId="1A05D476" w14:textId="63924C96" w:rsidR="00707B9A" w:rsidRPr="00FE0A26" w:rsidRDefault="00707B9A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陳炳靖的回答</w:t>
            </w:r>
          </w:p>
        </w:tc>
      </w:tr>
      <w:tr w:rsidR="000A0E3B" w14:paraId="4258D0B4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4062C48E" w14:textId="6A01F23C" w:rsidR="000A0E3B" w:rsidRPr="00FE0A26" w:rsidRDefault="000A0E3B" w:rsidP="00B8028C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  <w:r w:rsidRPr="00FE0A26"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訓練生涯</w:t>
            </w:r>
          </w:p>
        </w:tc>
        <w:tc>
          <w:tcPr>
            <w:tcW w:w="4467" w:type="dxa"/>
          </w:tcPr>
          <w:p w14:paraId="7021EBC2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512A04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</w:p>
          <w:p w14:paraId="089BA165" w14:textId="6A8E4CB7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7003E">
              <w:rPr>
                <w:rFonts w:ascii="PMingLiU" w:eastAsia="PMingLiU" w:hAnsi="PMingLiU" w:cs="Times New Roman" w:hint="eastAsia"/>
                <w:color w:val="FF0000"/>
                <w:lang w:val="x-none"/>
              </w:rPr>
              <w:t>你在軍隊接受了多少年訓練？</w:t>
            </w:r>
          </w:p>
        </w:tc>
        <w:tc>
          <w:tcPr>
            <w:tcW w:w="4326" w:type="dxa"/>
            <w:vAlign w:val="center"/>
          </w:tcPr>
          <w:p w14:paraId="239265D1" w14:textId="43534527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4367D3">
              <w:rPr>
                <w:rFonts w:ascii="PMingLiU" w:eastAsia="PMingLiU" w:hAnsi="PMingLiU" w:cs="SimSun"/>
                <w:color w:val="FF0000"/>
              </w:rPr>
              <w:t>超過五年</w:t>
            </w:r>
          </w:p>
        </w:tc>
      </w:tr>
      <w:tr w:rsidR="000A0E3B" w14:paraId="0B5A0990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86FD455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05BE77C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</w:p>
          <w:p w14:paraId="07EBA0BA" w14:textId="605E652A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B7003E">
              <w:rPr>
                <w:rFonts w:ascii="PMingLiU" w:eastAsia="PMingLiU" w:hAnsi="PMingLiU" w:cs="Times New Roman"/>
                <w:color w:val="FF0000"/>
              </w:rPr>
              <w:t>你</w:t>
            </w:r>
            <w:r w:rsidRPr="00B7003E">
              <w:rPr>
                <w:rFonts w:ascii="PMingLiU" w:eastAsia="PMingLiU" w:hAnsi="PMingLiU" w:cs="Times New Roman" w:hint="eastAsia"/>
                <w:color w:val="FF0000"/>
              </w:rPr>
              <w:t>接受訓練的過程是怎樣的？</w:t>
            </w:r>
          </w:p>
        </w:tc>
        <w:tc>
          <w:tcPr>
            <w:tcW w:w="4326" w:type="dxa"/>
            <w:vAlign w:val="center"/>
          </w:tcPr>
          <w:p w14:paraId="7581B06C" w14:textId="06A82E36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4367D3">
              <w:rPr>
                <w:rFonts w:ascii="PMingLiU" w:eastAsia="PMingLiU" w:hAnsi="PMingLiU" w:cs="SimSun" w:hint="eastAsia"/>
                <w:color w:val="FF0000"/>
              </w:rPr>
              <w:t>在</w:t>
            </w:r>
            <w:r w:rsidRPr="004367D3">
              <w:rPr>
                <w:rFonts w:ascii="PMingLiU" w:eastAsia="PMingLiU" w:hAnsi="PMingLiU" w:cs="SimSun"/>
                <w:color w:val="FF0000"/>
              </w:rPr>
              <w:t>南昌同成都寶光寺接受6個月</w:t>
            </w:r>
            <w:r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4367D3">
              <w:rPr>
                <w:rFonts w:ascii="PMingLiU" w:eastAsia="PMingLiU" w:hAnsi="PMingLiU" w:cs="SimSun"/>
                <w:color w:val="FF0000"/>
              </w:rPr>
              <w:t>軍訓</w:t>
            </w:r>
          </w:p>
        </w:tc>
      </w:tr>
      <w:tr w:rsidR="000A0E3B" w14:paraId="1D3BD434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3. </w:t>
            </w:r>
          </w:p>
          <w:p w14:paraId="4EFDD661" w14:textId="00CC30C1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FE0A26">
              <w:rPr>
                <w:rFonts w:ascii="PMingLiU" w:eastAsia="PMingLiU" w:hAnsi="PMingLiU" w:cs="SimSun" w:hint="eastAsia"/>
                <w:color w:val="FF0000"/>
              </w:rPr>
              <w:t>你隨後到哪</w:t>
            </w:r>
            <w:proofErr w:type="gramStart"/>
            <w:r w:rsidRPr="00FE0A26">
              <w:rPr>
                <w:rFonts w:ascii="PMingLiU" w:eastAsia="PMingLiU" w:hAnsi="PMingLiU" w:cs="SimSun" w:hint="eastAsia"/>
                <w:color w:val="FF0000"/>
              </w:rPr>
              <w:t>裏</w:t>
            </w:r>
            <w:proofErr w:type="gramEnd"/>
            <w:r w:rsidRPr="00FE0A26">
              <w:rPr>
                <w:rFonts w:ascii="PMingLiU" w:eastAsia="PMingLiU" w:hAnsi="PMingLiU" w:cs="SimSun" w:hint="eastAsia"/>
                <w:color w:val="FF0000"/>
              </w:rPr>
              <w:t>接受訓練？</w:t>
            </w:r>
          </w:p>
        </w:tc>
        <w:tc>
          <w:tcPr>
            <w:tcW w:w="4326" w:type="dxa"/>
            <w:vAlign w:val="center"/>
          </w:tcPr>
          <w:p w14:paraId="7B162FFC" w14:textId="1D11C4CB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4367D3">
              <w:rPr>
                <w:rFonts w:ascii="PMingLiU" w:eastAsia="PMingLiU" w:hAnsi="PMingLiU" w:cs="SimSun" w:hint="eastAsia"/>
                <w:color w:val="FF0000"/>
              </w:rPr>
              <w:t>在</w:t>
            </w:r>
            <w:r w:rsidRPr="004367D3">
              <w:rPr>
                <w:rFonts w:ascii="PMingLiU" w:eastAsia="PMingLiU" w:hAnsi="PMingLiU" w:cs="SimSun"/>
                <w:color w:val="FF0000"/>
              </w:rPr>
              <w:t>黃埔軍校接受</w:t>
            </w:r>
            <w:r w:rsidRPr="004367D3">
              <w:rPr>
                <w:rFonts w:ascii="PMingLiU" w:eastAsia="PMingLiU" w:hAnsi="PMingLiU" w:cs="SimSun" w:hint="eastAsia"/>
                <w:color w:val="FF0000"/>
              </w:rPr>
              <w:t>了</w:t>
            </w:r>
            <w:r w:rsidRPr="004367D3">
              <w:rPr>
                <w:rFonts w:ascii="PMingLiU" w:eastAsia="PMingLiU" w:hAnsi="PMingLiU" w:cs="SimSun"/>
                <w:color w:val="FF0000"/>
              </w:rPr>
              <w:t>一年步兵科</w:t>
            </w:r>
            <w:r w:rsidRPr="004367D3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4367D3">
              <w:rPr>
                <w:rFonts w:ascii="PMingLiU" w:eastAsia="PMingLiU" w:hAnsi="PMingLiU" w:cs="SimSun"/>
                <w:color w:val="FF0000"/>
              </w:rPr>
              <w:t>訓練</w:t>
            </w:r>
          </w:p>
        </w:tc>
      </w:tr>
      <w:tr w:rsidR="000A0E3B" w14:paraId="5A20B3DE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7F4F7BA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4467" w:type="dxa"/>
          </w:tcPr>
          <w:p w14:paraId="27D56138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</w:p>
          <w:p w14:paraId="7F02B94D" w14:textId="56FFA121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FE0A26">
              <w:rPr>
                <w:rFonts w:ascii="PMingLiU" w:eastAsia="PMingLiU" w:hAnsi="PMingLiU" w:cs="SimSun"/>
                <w:color w:val="FF0000"/>
              </w:rPr>
              <w:t>空軍學員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為甚麼要</w:t>
            </w:r>
            <w:r w:rsidRPr="00FE0A26">
              <w:rPr>
                <w:rFonts w:ascii="PMingLiU" w:eastAsia="PMingLiU" w:hAnsi="PMingLiU" w:cs="SimSun"/>
                <w:color w:val="FF0000"/>
              </w:rPr>
              <w:t>接受步兵科訓練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268BBEBA" w14:textId="0BEAF899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4367D3">
              <w:rPr>
                <w:rFonts w:ascii="PMingLiU" w:eastAsia="PMingLiU" w:hAnsi="PMingLiU" w:cs="SimSun"/>
                <w:color w:val="FF0000"/>
              </w:rPr>
              <w:t>蔣介石下令空軍</w:t>
            </w:r>
            <w:r w:rsidRPr="004367D3">
              <w:rPr>
                <w:rFonts w:ascii="PMingLiU" w:eastAsia="PMingLiU" w:hAnsi="PMingLiU" w:cs="Calibri"/>
                <w:color w:val="FF0000"/>
              </w:rPr>
              <w:t>12</w:t>
            </w:r>
            <w:r w:rsidRPr="004367D3">
              <w:rPr>
                <w:rFonts w:ascii="PMingLiU" w:eastAsia="PMingLiU" w:hAnsi="PMingLiU" w:cs="SimSun"/>
                <w:color w:val="FF0000"/>
              </w:rPr>
              <w:t>期</w:t>
            </w:r>
            <w:r w:rsidRPr="004367D3">
              <w:rPr>
                <w:rFonts w:ascii="PMingLiU" w:eastAsia="PMingLiU" w:hAnsi="PMingLiU" w:cs="SimSun" w:hint="eastAsia"/>
                <w:color w:val="FF0000"/>
              </w:rPr>
              <w:t>要</w:t>
            </w:r>
            <w:r w:rsidRPr="004367D3">
              <w:rPr>
                <w:rFonts w:ascii="PMingLiU" w:eastAsia="PMingLiU" w:hAnsi="PMingLiU" w:cs="SimSun"/>
                <w:color w:val="FF0000"/>
              </w:rPr>
              <w:t>接受陸軍訓練</w:t>
            </w:r>
          </w:p>
        </w:tc>
      </w:tr>
      <w:tr w:rsidR="000A0E3B" w14:paraId="37C341DD" w14:textId="77777777" w:rsidTr="008F7330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3399226A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</w:p>
          <w:p w14:paraId="0F1805A0" w14:textId="3FFF64A1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FE0A26">
              <w:rPr>
                <w:rFonts w:ascii="PMingLiU" w:eastAsia="PMingLiU" w:hAnsi="PMingLiU" w:cs="SimSun" w:hint="eastAsia"/>
                <w:color w:val="FF0000"/>
              </w:rPr>
              <w:t>你何時開始接受空軍訓練？</w:t>
            </w:r>
          </w:p>
        </w:tc>
        <w:tc>
          <w:tcPr>
            <w:tcW w:w="4326" w:type="dxa"/>
            <w:vAlign w:val="center"/>
          </w:tcPr>
          <w:p w14:paraId="279C71B7" w14:textId="2F7C603D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PMingLiU"/>
                <w:color w:val="FF0000"/>
              </w:rPr>
            </w:pPr>
            <w:r w:rsidRPr="004367D3">
              <w:rPr>
                <w:rFonts w:ascii="PMingLiU" w:eastAsia="PMingLiU" w:hAnsi="PMingLiU" w:cs="PMingLiU" w:hint="eastAsia"/>
                <w:color w:val="FF0000"/>
              </w:rPr>
              <w:t>在</w:t>
            </w:r>
            <w:r w:rsidRPr="004367D3">
              <w:rPr>
                <w:rFonts w:ascii="PMingLiU" w:eastAsia="PMingLiU" w:hAnsi="PMingLiU" w:cs="PMingLiU"/>
                <w:color w:val="FF0000"/>
              </w:rPr>
              <w:t>黃埔軍校</w:t>
            </w:r>
            <w:r>
              <w:rPr>
                <w:rFonts w:ascii="PMingLiU" w:eastAsia="PMingLiU" w:hAnsi="PMingLiU" w:cs="PMingLiU" w:hint="eastAsia"/>
                <w:color w:val="FF0000"/>
              </w:rPr>
              <w:t>、</w:t>
            </w:r>
            <w:r w:rsidRPr="004367D3">
              <w:rPr>
                <w:rFonts w:ascii="PMingLiU" w:eastAsia="PMingLiU" w:hAnsi="PMingLiU" w:cs="PMingLiU"/>
                <w:color w:val="FF0000"/>
              </w:rPr>
              <w:t>雲南接受飛行訓練</w:t>
            </w:r>
          </w:p>
        </w:tc>
      </w:tr>
      <w:tr w:rsidR="000A0E3B" w14:paraId="2D6ACDFF" w14:textId="77777777" w:rsidTr="000A0E3B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388865" w:themeColor="accent2" w:themeShade="BF"/>
            </w:tcBorders>
          </w:tcPr>
          <w:p w14:paraId="73CDFDB3" w14:textId="77777777" w:rsidR="000A0E3B" w:rsidRPr="000A0E3B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</w:p>
          <w:p w14:paraId="7D096AB7" w14:textId="50FFBF6C" w:rsidR="000A0E3B" w:rsidRP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FE0A26">
              <w:rPr>
                <w:rFonts w:ascii="PMingLiU" w:eastAsia="PMingLiU" w:hAnsi="PMingLiU" w:cs="SimSun" w:hint="eastAsia"/>
                <w:color w:val="FF0000"/>
              </w:rPr>
              <w:t>你在雲南接受訓練後，是否成為正式軍隊？</w:t>
            </w:r>
          </w:p>
        </w:tc>
        <w:tc>
          <w:tcPr>
            <w:tcW w:w="4326" w:type="dxa"/>
            <w:vAlign w:val="center"/>
          </w:tcPr>
          <w:p w14:paraId="6D4FE756" w14:textId="6D16222F" w:rsidR="000A0E3B" w:rsidRPr="00A54F65" w:rsidRDefault="000A0E3B" w:rsidP="00A54F65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>
              <w:rPr>
                <w:rFonts w:ascii="PMingLiU" w:eastAsia="PMingLiU" w:hAnsi="PMingLiU" w:cs="SimSun" w:hint="eastAsia"/>
                <w:color w:val="FF0000"/>
              </w:rPr>
              <w:t>在</w:t>
            </w:r>
            <w:r w:rsidRPr="00A54F65">
              <w:rPr>
                <w:rFonts w:ascii="PMingLiU" w:eastAsia="PMingLiU" w:hAnsi="PMingLiU" w:cs="SimSun"/>
                <w:color w:val="FF0000"/>
              </w:rPr>
              <w:t>美國訓練</w:t>
            </w:r>
            <w:r>
              <w:rPr>
                <w:rFonts w:ascii="PMingLiU" w:eastAsia="PMingLiU" w:hAnsi="PMingLiU" w:cs="SimSun" w:hint="eastAsia"/>
                <w:color w:val="FF0000"/>
              </w:rPr>
              <w:t>完成才成為正式軍隊</w:t>
            </w: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DDAAD" w14:textId="77777777" w:rsidR="00AC50B6" w:rsidRDefault="00AC50B6" w:rsidP="00465C96">
      <w:r>
        <w:separator/>
      </w:r>
    </w:p>
  </w:endnote>
  <w:endnote w:type="continuationSeparator" w:id="0">
    <w:p w14:paraId="3DF22FD2" w14:textId="77777777" w:rsidR="00AC50B6" w:rsidRDefault="00AC50B6" w:rsidP="00465C96">
      <w:r>
        <w:continuationSeparator/>
      </w:r>
    </w:p>
  </w:endnote>
  <w:endnote w:type="continuationNotice" w:id="1">
    <w:p w14:paraId="0D62A97C" w14:textId="77777777" w:rsidR="00AC50B6" w:rsidRDefault="00AC5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2F42" w14:textId="77777777" w:rsidR="00AC50B6" w:rsidRDefault="00AC50B6" w:rsidP="00465C96">
      <w:r>
        <w:separator/>
      </w:r>
    </w:p>
  </w:footnote>
  <w:footnote w:type="continuationSeparator" w:id="0">
    <w:p w14:paraId="333DE016" w14:textId="77777777" w:rsidR="00AC50B6" w:rsidRDefault="00AC50B6" w:rsidP="00465C96">
      <w:r>
        <w:continuationSeparator/>
      </w:r>
    </w:p>
  </w:footnote>
  <w:footnote w:type="continuationNotice" w:id="1">
    <w:p w14:paraId="5F26D1EE" w14:textId="77777777" w:rsidR="00AC50B6" w:rsidRDefault="00AC50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66B4" w14:textId="77777777" w:rsidR="00EA27DA" w:rsidRDefault="00EA27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70737BD0" w:rsidR="004038B5" w:rsidRDefault="00EA27DA" w:rsidP="0073489F">
    <w:pPr>
      <w:pStyle w:val="a3"/>
      <w:tabs>
        <w:tab w:val="clear" w:pos="4513"/>
        <w:tab w:val="clear" w:pos="9026"/>
        <w:tab w:val="left" w:pos="16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91" behindDoc="0" locked="0" layoutInCell="1" allowOverlap="1" wp14:anchorId="64FB76CB" wp14:editId="2E45E17B">
              <wp:simplePos x="0" y="0"/>
              <wp:positionH relativeFrom="margin">
                <wp:posOffset>3540760</wp:posOffset>
              </wp:positionH>
              <wp:positionV relativeFrom="paragraph">
                <wp:posOffset>47625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F12C860" w14:textId="77777777" w:rsidR="00EA27DA" w:rsidRDefault="00EA27DA" w:rsidP="00EA27DA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7" o:spid="_x0000_s1030" style="position:absolute;margin-left:278.8pt;margin-top:3.75pt;width:75pt;height:39.75pt;z-index:251660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" fillcolor="#ffcdcd" strokecolor="window" strokeweight="1pt">
              <v:stroke joinstyle="miter"/>
              <v:path arrowok="t"/>
              <v:textbox inset="2mm,0,2mm,0">
                <w:txbxContent>
                  <w:p w14:paraId="1F12C860" w14:textId="77777777" w:rsidR="00EA27DA" w:rsidRDefault="00EA27DA" w:rsidP="00EA27DA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73489F">
      <w:rPr>
        <w:noProof/>
      </w:rPr>
      <w:drawing>
        <wp:anchor distT="0" distB="0" distL="114300" distR="114300" simplePos="0" relativeHeight="251659267" behindDoc="0" locked="0" layoutInCell="1" allowOverlap="1" wp14:anchorId="74B31C57" wp14:editId="6FEE1D70">
          <wp:simplePos x="0" y="0"/>
          <wp:positionH relativeFrom="column">
            <wp:posOffset>-534035</wp:posOffset>
          </wp:positionH>
          <wp:positionV relativeFrom="paragraph">
            <wp:posOffset>-481965</wp:posOffset>
          </wp:positionV>
          <wp:extent cx="7543800" cy="1122255"/>
          <wp:effectExtent l="0" t="0" r="0" b="1905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0"/>
  </w:num>
  <w:num w:numId="2" w16cid:durableId="102379785">
    <w:abstractNumId w:val="11"/>
  </w:num>
  <w:num w:numId="3" w16cid:durableId="1348556626">
    <w:abstractNumId w:val="12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5"/>
  </w:num>
  <w:num w:numId="7" w16cid:durableId="10718082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3"/>
  </w:num>
  <w:num w:numId="9" w16cid:durableId="1211042050">
    <w:abstractNumId w:val="7"/>
  </w:num>
  <w:num w:numId="10" w16cid:durableId="2101870713">
    <w:abstractNumId w:val="9"/>
  </w:num>
  <w:num w:numId="11" w16cid:durableId="778069594">
    <w:abstractNumId w:val="8"/>
  </w:num>
  <w:num w:numId="12" w16cid:durableId="351302170">
    <w:abstractNumId w:val="4"/>
  </w:num>
  <w:num w:numId="13" w16cid:durableId="644430327">
    <w:abstractNumId w:val="1"/>
  </w:num>
  <w:num w:numId="14" w16cid:durableId="12188568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10DBA"/>
    <w:rsid w:val="000214DD"/>
    <w:rsid w:val="00023F7D"/>
    <w:rsid w:val="00027603"/>
    <w:rsid w:val="00035EED"/>
    <w:rsid w:val="000428B5"/>
    <w:rsid w:val="0006459E"/>
    <w:rsid w:val="00065F1D"/>
    <w:rsid w:val="000661D6"/>
    <w:rsid w:val="0007141B"/>
    <w:rsid w:val="00077388"/>
    <w:rsid w:val="00081C93"/>
    <w:rsid w:val="000856BA"/>
    <w:rsid w:val="000A0E3B"/>
    <w:rsid w:val="000A204E"/>
    <w:rsid w:val="000B41D0"/>
    <w:rsid w:val="000B602A"/>
    <w:rsid w:val="000B738B"/>
    <w:rsid w:val="000E58CD"/>
    <w:rsid w:val="000F3239"/>
    <w:rsid w:val="001145BE"/>
    <w:rsid w:val="00120413"/>
    <w:rsid w:val="00133609"/>
    <w:rsid w:val="001351ED"/>
    <w:rsid w:val="001412D4"/>
    <w:rsid w:val="00157029"/>
    <w:rsid w:val="00164750"/>
    <w:rsid w:val="00165B48"/>
    <w:rsid w:val="00167698"/>
    <w:rsid w:val="001752D5"/>
    <w:rsid w:val="00181CCF"/>
    <w:rsid w:val="00185F29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E4E30"/>
    <w:rsid w:val="001F24CF"/>
    <w:rsid w:val="001F4025"/>
    <w:rsid w:val="001F7DAC"/>
    <w:rsid w:val="0020069A"/>
    <w:rsid w:val="00207394"/>
    <w:rsid w:val="00213CA0"/>
    <w:rsid w:val="00227235"/>
    <w:rsid w:val="00253473"/>
    <w:rsid w:val="00257B1E"/>
    <w:rsid w:val="00265AA8"/>
    <w:rsid w:val="00267F47"/>
    <w:rsid w:val="00274552"/>
    <w:rsid w:val="00281E88"/>
    <w:rsid w:val="00282D67"/>
    <w:rsid w:val="002945A0"/>
    <w:rsid w:val="00294B6E"/>
    <w:rsid w:val="002A1D2E"/>
    <w:rsid w:val="002A7669"/>
    <w:rsid w:val="002B5E59"/>
    <w:rsid w:val="002B617E"/>
    <w:rsid w:val="002C061C"/>
    <w:rsid w:val="002C5663"/>
    <w:rsid w:val="002C7E62"/>
    <w:rsid w:val="002D22A0"/>
    <w:rsid w:val="002D517B"/>
    <w:rsid w:val="002E27DF"/>
    <w:rsid w:val="002E404A"/>
    <w:rsid w:val="002E587D"/>
    <w:rsid w:val="002E5ABD"/>
    <w:rsid w:val="002F38C9"/>
    <w:rsid w:val="002F748E"/>
    <w:rsid w:val="002F7863"/>
    <w:rsid w:val="003002BC"/>
    <w:rsid w:val="00311C72"/>
    <w:rsid w:val="00314C50"/>
    <w:rsid w:val="0032354F"/>
    <w:rsid w:val="003322AC"/>
    <w:rsid w:val="003348F6"/>
    <w:rsid w:val="00346063"/>
    <w:rsid w:val="00350B05"/>
    <w:rsid w:val="00350CE4"/>
    <w:rsid w:val="00357032"/>
    <w:rsid w:val="0036573B"/>
    <w:rsid w:val="00374F97"/>
    <w:rsid w:val="00375742"/>
    <w:rsid w:val="00375DF1"/>
    <w:rsid w:val="0038062E"/>
    <w:rsid w:val="003826F0"/>
    <w:rsid w:val="003B0EFF"/>
    <w:rsid w:val="003B27AC"/>
    <w:rsid w:val="003C15AA"/>
    <w:rsid w:val="003C7B77"/>
    <w:rsid w:val="003E3F00"/>
    <w:rsid w:val="003F53C1"/>
    <w:rsid w:val="004005AC"/>
    <w:rsid w:val="00402D76"/>
    <w:rsid w:val="004038B5"/>
    <w:rsid w:val="00433BF3"/>
    <w:rsid w:val="0043426E"/>
    <w:rsid w:val="004367D3"/>
    <w:rsid w:val="004376CB"/>
    <w:rsid w:val="004423F7"/>
    <w:rsid w:val="00450D4C"/>
    <w:rsid w:val="004607AF"/>
    <w:rsid w:val="00465C96"/>
    <w:rsid w:val="0047169B"/>
    <w:rsid w:val="00481BB5"/>
    <w:rsid w:val="00482551"/>
    <w:rsid w:val="00484D56"/>
    <w:rsid w:val="00486CA5"/>
    <w:rsid w:val="004A0D8F"/>
    <w:rsid w:val="004A131B"/>
    <w:rsid w:val="004A2E2F"/>
    <w:rsid w:val="004B79B8"/>
    <w:rsid w:val="004C1BD5"/>
    <w:rsid w:val="004C4C64"/>
    <w:rsid w:val="004C6ABE"/>
    <w:rsid w:val="004C6F9F"/>
    <w:rsid w:val="004D0121"/>
    <w:rsid w:val="004D155B"/>
    <w:rsid w:val="004D6525"/>
    <w:rsid w:val="004E1111"/>
    <w:rsid w:val="004F173E"/>
    <w:rsid w:val="00501B61"/>
    <w:rsid w:val="00501D30"/>
    <w:rsid w:val="00507B31"/>
    <w:rsid w:val="00512A04"/>
    <w:rsid w:val="00524D68"/>
    <w:rsid w:val="005254F4"/>
    <w:rsid w:val="00527777"/>
    <w:rsid w:val="00532452"/>
    <w:rsid w:val="00532AD8"/>
    <w:rsid w:val="00534FED"/>
    <w:rsid w:val="00535EBA"/>
    <w:rsid w:val="00537238"/>
    <w:rsid w:val="0054101B"/>
    <w:rsid w:val="005566A0"/>
    <w:rsid w:val="005567ED"/>
    <w:rsid w:val="00557D61"/>
    <w:rsid w:val="005619BC"/>
    <w:rsid w:val="00567611"/>
    <w:rsid w:val="00572FDD"/>
    <w:rsid w:val="00574311"/>
    <w:rsid w:val="00581DBF"/>
    <w:rsid w:val="00583811"/>
    <w:rsid w:val="00584079"/>
    <w:rsid w:val="00592357"/>
    <w:rsid w:val="00594858"/>
    <w:rsid w:val="00595613"/>
    <w:rsid w:val="0059681B"/>
    <w:rsid w:val="005A2479"/>
    <w:rsid w:val="005B6C15"/>
    <w:rsid w:val="005D7669"/>
    <w:rsid w:val="005F7C4A"/>
    <w:rsid w:val="00604DF2"/>
    <w:rsid w:val="006101FC"/>
    <w:rsid w:val="00615BE5"/>
    <w:rsid w:val="00621C51"/>
    <w:rsid w:val="00627177"/>
    <w:rsid w:val="00635355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6CA0"/>
    <w:rsid w:val="006C3760"/>
    <w:rsid w:val="006D06C7"/>
    <w:rsid w:val="006D1574"/>
    <w:rsid w:val="006D73F8"/>
    <w:rsid w:val="006E5A7B"/>
    <w:rsid w:val="00702FAD"/>
    <w:rsid w:val="00707B9A"/>
    <w:rsid w:val="0073489F"/>
    <w:rsid w:val="007438AA"/>
    <w:rsid w:val="00746364"/>
    <w:rsid w:val="007503AC"/>
    <w:rsid w:val="00766912"/>
    <w:rsid w:val="00766B3A"/>
    <w:rsid w:val="00776EA1"/>
    <w:rsid w:val="007803AB"/>
    <w:rsid w:val="00790501"/>
    <w:rsid w:val="00792C0C"/>
    <w:rsid w:val="007969E5"/>
    <w:rsid w:val="007A027A"/>
    <w:rsid w:val="007A2D3A"/>
    <w:rsid w:val="007A531F"/>
    <w:rsid w:val="007A5DC9"/>
    <w:rsid w:val="007A7B09"/>
    <w:rsid w:val="007A7CD9"/>
    <w:rsid w:val="007B5E24"/>
    <w:rsid w:val="007C3046"/>
    <w:rsid w:val="007C7DDA"/>
    <w:rsid w:val="007D61E5"/>
    <w:rsid w:val="007D698C"/>
    <w:rsid w:val="007E021E"/>
    <w:rsid w:val="007E1056"/>
    <w:rsid w:val="007E231F"/>
    <w:rsid w:val="007F6FDF"/>
    <w:rsid w:val="008031B2"/>
    <w:rsid w:val="00810A2C"/>
    <w:rsid w:val="00814C9F"/>
    <w:rsid w:val="00814E77"/>
    <w:rsid w:val="00826413"/>
    <w:rsid w:val="00840AD2"/>
    <w:rsid w:val="008428C1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E85"/>
    <w:rsid w:val="008E7F15"/>
    <w:rsid w:val="008F02FB"/>
    <w:rsid w:val="008F6A15"/>
    <w:rsid w:val="0090307F"/>
    <w:rsid w:val="009067F1"/>
    <w:rsid w:val="00927BF8"/>
    <w:rsid w:val="00936507"/>
    <w:rsid w:val="0094387C"/>
    <w:rsid w:val="009512ED"/>
    <w:rsid w:val="00951359"/>
    <w:rsid w:val="0096193C"/>
    <w:rsid w:val="00961FAD"/>
    <w:rsid w:val="009804CA"/>
    <w:rsid w:val="00982F3B"/>
    <w:rsid w:val="00983757"/>
    <w:rsid w:val="00990682"/>
    <w:rsid w:val="00995F21"/>
    <w:rsid w:val="009A352F"/>
    <w:rsid w:val="009B4617"/>
    <w:rsid w:val="009B4FF6"/>
    <w:rsid w:val="009B78AC"/>
    <w:rsid w:val="009C04B7"/>
    <w:rsid w:val="009C5AC8"/>
    <w:rsid w:val="009C7520"/>
    <w:rsid w:val="009E0E27"/>
    <w:rsid w:val="009F3465"/>
    <w:rsid w:val="00A06145"/>
    <w:rsid w:val="00A0707E"/>
    <w:rsid w:val="00A12C41"/>
    <w:rsid w:val="00A22169"/>
    <w:rsid w:val="00A26141"/>
    <w:rsid w:val="00A318A1"/>
    <w:rsid w:val="00A4027F"/>
    <w:rsid w:val="00A4621D"/>
    <w:rsid w:val="00A54F65"/>
    <w:rsid w:val="00A6041C"/>
    <w:rsid w:val="00A63F0E"/>
    <w:rsid w:val="00A70C6D"/>
    <w:rsid w:val="00A8427F"/>
    <w:rsid w:val="00A92247"/>
    <w:rsid w:val="00A960E1"/>
    <w:rsid w:val="00A96835"/>
    <w:rsid w:val="00AA4A70"/>
    <w:rsid w:val="00AB1082"/>
    <w:rsid w:val="00AC50B6"/>
    <w:rsid w:val="00AC5AD9"/>
    <w:rsid w:val="00AC6914"/>
    <w:rsid w:val="00AD02F4"/>
    <w:rsid w:val="00AD068B"/>
    <w:rsid w:val="00AD1291"/>
    <w:rsid w:val="00AD652D"/>
    <w:rsid w:val="00AE6733"/>
    <w:rsid w:val="00AE7663"/>
    <w:rsid w:val="00AF4BB0"/>
    <w:rsid w:val="00AF6C53"/>
    <w:rsid w:val="00B000F8"/>
    <w:rsid w:val="00B062A9"/>
    <w:rsid w:val="00B12DD0"/>
    <w:rsid w:val="00B27847"/>
    <w:rsid w:val="00B34CDD"/>
    <w:rsid w:val="00B35622"/>
    <w:rsid w:val="00B35AFE"/>
    <w:rsid w:val="00B36ADC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470A"/>
    <w:rsid w:val="00BE4E50"/>
    <w:rsid w:val="00BE6BA1"/>
    <w:rsid w:val="00C03DBB"/>
    <w:rsid w:val="00C0554A"/>
    <w:rsid w:val="00C057E7"/>
    <w:rsid w:val="00C07A6D"/>
    <w:rsid w:val="00C10379"/>
    <w:rsid w:val="00C12FFD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A1395"/>
    <w:rsid w:val="00CC614B"/>
    <w:rsid w:val="00CC7AE5"/>
    <w:rsid w:val="00CD1921"/>
    <w:rsid w:val="00CD288A"/>
    <w:rsid w:val="00CD4087"/>
    <w:rsid w:val="00CF2D13"/>
    <w:rsid w:val="00CF4FF1"/>
    <w:rsid w:val="00D0321A"/>
    <w:rsid w:val="00D1322D"/>
    <w:rsid w:val="00D3031F"/>
    <w:rsid w:val="00D30B57"/>
    <w:rsid w:val="00D3543E"/>
    <w:rsid w:val="00D4087F"/>
    <w:rsid w:val="00D44FA9"/>
    <w:rsid w:val="00D46CC7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61B1"/>
    <w:rsid w:val="00DA7E23"/>
    <w:rsid w:val="00DC1DAA"/>
    <w:rsid w:val="00DC4787"/>
    <w:rsid w:val="00DC584F"/>
    <w:rsid w:val="00DC673A"/>
    <w:rsid w:val="00DD5A58"/>
    <w:rsid w:val="00DD6468"/>
    <w:rsid w:val="00DF4ED0"/>
    <w:rsid w:val="00DF50C4"/>
    <w:rsid w:val="00E05C19"/>
    <w:rsid w:val="00E079FA"/>
    <w:rsid w:val="00E205E4"/>
    <w:rsid w:val="00E210E8"/>
    <w:rsid w:val="00E254FE"/>
    <w:rsid w:val="00E30CA5"/>
    <w:rsid w:val="00E318D4"/>
    <w:rsid w:val="00E45167"/>
    <w:rsid w:val="00E564D5"/>
    <w:rsid w:val="00E603AD"/>
    <w:rsid w:val="00E612D4"/>
    <w:rsid w:val="00E72490"/>
    <w:rsid w:val="00E725B7"/>
    <w:rsid w:val="00E759F7"/>
    <w:rsid w:val="00E76FAB"/>
    <w:rsid w:val="00E90FFC"/>
    <w:rsid w:val="00E916EA"/>
    <w:rsid w:val="00E95543"/>
    <w:rsid w:val="00E96ADC"/>
    <w:rsid w:val="00EA27DA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F10F88"/>
    <w:rsid w:val="00F11770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93E05"/>
    <w:rsid w:val="00F97544"/>
    <w:rsid w:val="00FA1F39"/>
    <w:rsid w:val="00FC4A5C"/>
    <w:rsid w:val="00FD0510"/>
    <w:rsid w:val="00FD1E82"/>
    <w:rsid w:val="00FE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AACA86-257F-4164-92E4-FD21DDA24769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204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191</cp:revision>
  <cp:lastPrinted>2022-08-31T07:55:00Z</cp:lastPrinted>
  <dcterms:created xsi:type="dcterms:W3CDTF">2022-10-03T08:03:00Z</dcterms:created>
  <dcterms:modified xsi:type="dcterms:W3CDTF">2023-07-03T04:01:00Z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