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77E98" w14:textId="6683F6BC" w:rsidR="005A044E" w:rsidRPr="000E58CD" w:rsidRDefault="00A46983" w:rsidP="005A044E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AF72BC" wp14:editId="6BC0CFF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902798" cy="533840"/>
                <wp:effectExtent l="0" t="0" r="0" b="0"/>
                <wp:wrapNone/>
                <wp:docPr id="1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18975" w14:textId="77777777" w:rsidR="00A46983" w:rsidRPr="007E1692" w:rsidRDefault="00A46983" w:rsidP="00A46983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7E1692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proofErr w:type="gramStart"/>
                            <w:r w:rsidRPr="007E1692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以腦圖的</w:t>
                            </w:r>
                            <w:proofErr w:type="gramEnd"/>
                            <w:r w:rsidRPr="007E1692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方式，羅列訪問的方向</w:t>
                            </w:r>
                            <w:r w:rsidRPr="007E1692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79C33C05" w14:textId="77777777" w:rsidR="00A46983" w:rsidRPr="00A92445" w:rsidRDefault="00A46983" w:rsidP="00A46983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F72BC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0;margin-top:0;width:149.85pt;height:42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" filled="f" stroked="f" strokeweight=".5pt">
                <v:textbox>
                  <w:txbxContent>
                    <w:p w14:paraId="76C18975" w14:textId="77777777" w:rsidR="00A46983" w:rsidRPr="007E1692" w:rsidRDefault="00A46983" w:rsidP="00A46983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7E1692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proofErr w:type="gramStart"/>
                      <w:r w:rsidRPr="007E1692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以腦圖的</w:t>
                      </w:r>
                      <w:proofErr w:type="gramEnd"/>
                      <w:r w:rsidRPr="007E1692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方式，羅列訪問的方向</w:t>
                      </w:r>
                      <w:r w:rsidRPr="007E1692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79C33C05" w14:textId="77777777" w:rsidR="00A46983" w:rsidRPr="00A92445" w:rsidRDefault="00A46983" w:rsidP="00A46983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4E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準備與陳炳靖對話</w:t>
      </w:r>
    </w:p>
    <w:p w14:paraId="1DC297EA" w14:textId="33EA18F2" w:rsidR="00CC6DB0" w:rsidRPr="00CC6DB0" w:rsidRDefault="00CC6DB0" w:rsidP="00CC6D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按老師指示進行分組，並閱讀以下陳炳靖的簡介，完成以下</w:t>
      </w:r>
      <w:proofErr w:type="gramStart"/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思維導圖</w:t>
      </w:r>
      <w:proofErr w:type="gramEnd"/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2C44CB48" w14:textId="6F9D761E" w:rsidR="00E702B7" w:rsidRDefault="000041C9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041C9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  <w:lang w:val="en-US"/>
        </w:rPr>
        <w:drawing>
          <wp:anchor distT="0" distB="0" distL="114300" distR="114300" simplePos="0" relativeHeight="251700224" behindDoc="0" locked="0" layoutInCell="1" allowOverlap="1" wp14:anchorId="77A55883" wp14:editId="3EE578B0">
            <wp:simplePos x="0" y="0"/>
            <wp:positionH relativeFrom="column">
              <wp:posOffset>5824220</wp:posOffset>
            </wp:positionH>
            <wp:positionV relativeFrom="paragraph">
              <wp:posOffset>196025</wp:posOffset>
            </wp:positionV>
            <wp:extent cx="539750" cy="53975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59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97963A" wp14:editId="7094901C">
                <wp:simplePos x="0" y="0"/>
                <wp:positionH relativeFrom="page">
                  <wp:posOffset>9525</wp:posOffset>
                </wp:positionH>
                <wp:positionV relativeFrom="paragraph">
                  <wp:posOffset>107726</wp:posOffset>
                </wp:positionV>
                <wp:extent cx="754126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068D7" w14:textId="77777777" w:rsidR="008C1259" w:rsidRPr="00086BAC" w:rsidRDefault="008C1259" w:rsidP="008C125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陳炳靖</w:t>
                            </w:r>
                          </w:p>
                          <w:p w14:paraId="44D2D752" w14:textId="6E54166E" w:rsidR="008C1259" w:rsidRPr="00086BAC" w:rsidRDefault="008C1259" w:rsidP="008C125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0041C9" w:rsidRPr="000041C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https://aistory.chiculture.org.hk/heroes/chen-ping-ching-jim</w:t>
                            </w:r>
                          </w:p>
                          <w:p w14:paraId="679B4F1C" w14:textId="77777777" w:rsidR="008C1259" w:rsidRPr="00086BAC" w:rsidRDefault="008C1259" w:rsidP="008C125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7963A" id="矩形 21" o:spid="_x0000_s1027" style="position:absolute;margin-left:.75pt;margin-top:8.5pt;width:593.8pt;height:59.25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" fillcolor="#e4f4ed" stroked="f" strokeweight="1pt">
                <v:textbox>
                  <w:txbxContent>
                    <w:p w14:paraId="415068D7" w14:textId="77777777" w:rsidR="008C1259" w:rsidRPr="00086BAC" w:rsidRDefault="008C1259" w:rsidP="008C125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陳炳靖</w:t>
                      </w:r>
                    </w:p>
                    <w:p w14:paraId="44D2D752" w14:textId="6E54166E" w:rsidR="008C1259" w:rsidRPr="00086BAC" w:rsidRDefault="008C1259" w:rsidP="008C125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0041C9" w:rsidRPr="000041C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https://aistory.chiculture.org.hk/heroes/chen-ping-ching-jim</w:t>
                      </w:r>
                    </w:p>
                    <w:p w14:paraId="679B4F1C" w14:textId="77777777" w:rsidR="008C1259" w:rsidRPr="00086BAC" w:rsidRDefault="008C1259" w:rsidP="008C125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CD111F" w14:textId="256B8408" w:rsidR="00E702B7" w:rsidRDefault="00E702B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783FA51" w14:textId="5FADA602" w:rsidR="009A3BA7" w:rsidRDefault="009A3BA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F40326D" w14:textId="751D9C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D74D83" wp14:editId="24C58B22">
                <wp:simplePos x="0" y="0"/>
                <wp:positionH relativeFrom="margin">
                  <wp:posOffset>2184873</wp:posOffset>
                </wp:positionH>
                <wp:positionV relativeFrom="paragraph">
                  <wp:posOffset>23495</wp:posOffset>
                </wp:positionV>
                <wp:extent cx="2035249" cy="1046480"/>
                <wp:effectExtent l="38100" t="38100" r="117475" b="11557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249" cy="1046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9C6D9" w14:textId="77777777" w:rsidR="008856DC" w:rsidRPr="008619A7" w:rsidRDefault="008856DC" w:rsidP="008856D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  <w:r w:rsidRPr="008619A7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導致他參戰的事情、參加空軍的原因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74D83" id="橢圓 28" o:spid="_x0000_s1028" style="position:absolute;margin-left:172.05pt;margin-top:1.85pt;width:160.25pt;height:82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" fillcolor="white [3212]" strokecolor="#845903 [1604]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1E79C6D9" w14:textId="77777777" w:rsidR="008856DC" w:rsidRPr="008619A7" w:rsidRDefault="008856DC" w:rsidP="008856D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</w:rPr>
                      </w:pPr>
                      <w:r w:rsidRPr="008619A7">
                        <w:rPr>
                          <w:rFonts w:ascii="PMingLiU" w:eastAsia="PMingLiU" w:hAnsi="PMingLiU" w:hint="eastAsia"/>
                          <w:color w:val="FF0000"/>
                        </w:rPr>
                        <w:t>導致他參戰的事情、參加空軍的原因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CDB5A7C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776A99" wp14:editId="054141DB">
                <wp:simplePos x="0" y="0"/>
                <wp:positionH relativeFrom="margin">
                  <wp:posOffset>4267039</wp:posOffset>
                </wp:positionH>
                <wp:positionV relativeFrom="paragraph">
                  <wp:posOffset>98425</wp:posOffset>
                </wp:positionV>
                <wp:extent cx="1887220" cy="1046480"/>
                <wp:effectExtent l="38100" t="38100" r="113030" b="11557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046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3968F" w14:textId="77777777" w:rsidR="008856DC" w:rsidRPr="008619A7" w:rsidRDefault="008856DC" w:rsidP="008856D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  <w:r w:rsidRPr="008619A7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訓練內容、訓練過程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76A99" id="橢圓 30" o:spid="_x0000_s1029" style="position:absolute;margin-left:336pt;margin-top:7.75pt;width:148.6pt;height:82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263968F" w14:textId="77777777" w:rsidR="008856DC" w:rsidRPr="008619A7" w:rsidRDefault="008856DC" w:rsidP="008856D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</w:rPr>
                      </w:pPr>
                      <w:r w:rsidRPr="008619A7">
                        <w:rPr>
                          <w:rFonts w:ascii="PMingLiU" w:eastAsia="PMingLiU" w:hAnsi="PMingLiU" w:hint="eastAsia"/>
                          <w:color w:val="FF0000"/>
                        </w:rPr>
                        <w:t>訓練內容、訓練過程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8832F8" wp14:editId="0B1827B8">
                <wp:simplePos x="0" y="0"/>
                <wp:positionH relativeFrom="column">
                  <wp:posOffset>342265</wp:posOffset>
                </wp:positionH>
                <wp:positionV relativeFrom="paragraph">
                  <wp:posOffset>88739</wp:posOffset>
                </wp:positionV>
                <wp:extent cx="1887656" cy="1075614"/>
                <wp:effectExtent l="38100" t="38100" r="113030" b="10604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56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3C507" w14:textId="77777777" w:rsidR="008856DC" w:rsidRPr="00AE42D1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年齡、出生地、參軍前的工作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832F8" id="橢圓 25" o:spid="_x0000_s1030" style="position:absolute;margin-left:26.95pt;margin-top:7pt;width:148.65pt;height:8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1A93C507" w14:textId="77777777" w:rsidR="008856DC" w:rsidRPr="00AE42D1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年齡、出生地、參軍前的工作</w:t>
                      </w:r>
                    </w:p>
                  </w:txbxContent>
                </v:textbox>
              </v:oval>
            </w:pict>
          </mc:Fallback>
        </mc:AlternateContent>
      </w:r>
    </w:p>
    <w:p w14:paraId="362B2D8D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317F4048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8663B" wp14:editId="1536BB9B">
                <wp:simplePos x="0" y="0"/>
                <wp:positionH relativeFrom="margin">
                  <wp:posOffset>3186752</wp:posOffset>
                </wp:positionH>
                <wp:positionV relativeFrom="paragraph">
                  <wp:posOffset>26878</wp:posOffset>
                </wp:positionV>
                <wp:extent cx="8103" cy="344179"/>
                <wp:effectExtent l="19050" t="19050" r="30480" b="3683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C4479" id="直線接點 2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0.95pt,2.1pt" to="251.6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p w14:paraId="79D1DDA0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C7D870" wp14:editId="60C72431">
                <wp:simplePos x="0" y="0"/>
                <wp:positionH relativeFrom="column">
                  <wp:posOffset>626745</wp:posOffset>
                </wp:positionH>
                <wp:positionV relativeFrom="paragraph">
                  <wp:posOffset>117948</wp:posOffset>
                </wp:positionV>
                <wp:extent cx="690880" cy="329565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DC6A0" w14:textId="77777777" w:rsidR="008856DC" w:rsidRPr="00963AA2" w:rsidRDefault="008856DC" w:rsidP="008856DC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C7D870" id="矩形 39" o:spid="_x0000_s1031" style="position:absolute;margin-left:49.35pt;margin-top:9.3pt;width:54.4pt;height:25.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" filled="f" stroked="f" strokeweight="1pt">
                <v:textbox inset="0,0,0,0">
                  <w:txbxContent>
                    <w:p w14:paraId="6B4DC6A0" w14:textId="77777777" w:rsidR="008856DC" w:rsidRPr="00963AA2" w:rsidRDefault="008856DC" w:rsidP="008856DC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重點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C44E08" wp14:editId="4FF267C4">
                <wp:simplePos x="0" y="0"/>
                <wp:positionH relativeFrom="margin">
                  <wp:posOffset>5206365</wp:posOffset>
                </wp:positionH>
                <wp:positionV relativeFrom="paragraph">
                  <wp:posOffset>113504</wp:posOffset>
                </wp:positionV>
                <wp:extent cx="8103" cy="344179"/>
                <wp:effectExtent l="19050" t="19050" r="30480" b="36830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90E12" id="直線接點 2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9.95pt,8.95pt" to="410.6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" strokecolor="#845903 [16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83A265" wp14:editId="51F9CE83">
                <wp:simplePos x="0" y="0"/>
                <wp:positionH relativeFrom="margin">
                  <wp:posOffset>1273488</wp:posOffset>
                </wp:positionH>
                <wp:positionV relativeFrom="paragraph">
                  <wp:posOffset>131616</wp:posOffset>
                </wp:positionV>
                <wp:extent cx="8103" cy="344179"/>
                <wp:effectExtent l="19050" t="19050" r="30480" b="3683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B860B" id="直線接點 2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0.25pt,10.35pt" to="100.9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" strokecolor="#845903 [16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45EEA" wp14:editId="466A235B">
                <wp:simplePos x="0" y="0"/>
                <wp:positionH relativeFrom="margin">
                  <wp:posOffset>2288066</wp:posOffset>
                </wp:positionH>
                <wp:positionV relativeFrom="paragraph">
                  <wp:posOffset>22225</wp:posOffset>
                </wp:positionV>
                <wp:extent cx="1800000" cy="647700"/>
                <wp:effectExtent l="57150" t="57150" r="105410" b="11430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45C4C" w14:textId="77777777" w:rsidR="008856DC" w:rsidRPr="00C97AB6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C97AB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參戰原因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45EEA" id="橢圓 17" o:spid="_x0000_s1032" style="position:absolute;margin-left:180.15pt;margin-top:1.75pt;width:141.7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57745C4C" w14:textId="77777777" w:rsidR="008856DC" w:rsidRPr="00C97AB6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C97AB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參戰原因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3302A4E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DB26B5" wp14:editId="2268E6FD">
                <wp:simplePos x="0" y="0"/>
                <wp:positionH relativeFrom="column">
                  <wp:posOffset>193262</wp:posOffset>
                </wp:positionH>
                <wp:positionV relativeFrom="paragraph">
                  <wp:posOffset>25577</wp:posOffset>
                </wp:positionV>
                <wp:extent cx="329609" cy="701749"/>
                <wp:effectExtent l="0" t="0" r="13335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701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C302E" w14:textId="77777777" w:rsidR="008856DC" w:rsidRPr="007579D6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26B5" id="矩形 37" o:spid="_x0000_s1033" style="position:absolute;margin-left:15.2pt;margin-top:2pt;width:25.95pt;height:55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" fillcolor="#faaf17 [3204]" strokecolor="#845903 [1604]" strokeweight="1pt">
                <v:textbox>
                  <w:txbxContent>
                    <w:p w14:paraId="453C302E" w14:textId="77777777" w:rsidR="008856DC" w:rsidRPr="007579D6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724DDB" wp14:editId="15218B26">
                <wp:simplePos x="0" y="0"/>
                <wp:positionH relativeFrom="column">
                  <wp:posOffset>380840</wp:posOffset>
                </wp:positionH>
                <wp:positionV relativeFrom="paragraph">
                  <wp:posOffset>124214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36894" w14:textId="77777777" w:rsidR="008856DC" w:rsidRPr="00AE42D1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AE42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24DDB" id="橢圓 18" o:spid="_x0000_s1034" style="position:absolute;margin-left:30pt;margin-top:9.8pt;width:142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78736894" w14:textId="77777777" w:rsidR="008856DC" w:rsidRPr="00AE42D1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AE42D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3FA4F" wp14:editId="3F0689CF">
                <wp:simplePos x="0" y="0"/>
                <wp:positionH relativeFrom="column">
                  <wp:posOffset>4248150</wp:posOffset>
                </wp:positionH>
                <wp:positionV relativeFrom="paragraph">
                  <wp:posOffset>140970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F8AAE" w14:textId="77777777" w:rsidR="008856DC" w:rsidRPr="00C97AB6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C97AB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初入軍旅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3FA4F" id="橢圓 14" o:spid="_x0000_s1035" style="position:absolute;margin-left:334.5pt;margin-top:11.1pt;width:141.7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0A0F8AAE" w14:textId="77777777" w:rsidR="008856DC" w:rsidRPr="00C97AB6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C97AB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初入軍旅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E18D42" wp14:editId="7FF50C9E">
                <wp:simplePos x="0" y="0"/>
                <wp:positionH relativeFrom="column">
                  <wp:posOffset>3183890</wp:posOffset>
                </wp:positionH>
                <wp:positionV relativeFrom="paragraph">
                  <wp:posOffset>228600</wp:posOffset>
                </wp:positionV>
                <wp:extent cx="0" cy="523875"/>
                <wp:effectExtent l="19050" t="0" r="19050" b="28575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884C3" id="直線接點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7pt,18pt" to="250.7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" strokecolor="#faaf17 [3204]" strokeweight="2.25pt">
                <v:stroke joinstyle="miter"/>
              </v:line>
            </w:pict>
          </mc:Fallback>
        </mc:AlternateContent>
      </w:r>
    </w:p>
    <w:p w14:paraId="69D3AA74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1FC1C" wp14:editId="3C61C1F9">
                <wp:simplePos x="0" y="0"/>
                <wp:positionH relativeFrom="margin">
                  <wp:posOffset>4011930</wp:posOffset>
                </wp:positionH>
                <wp:positionV relativeFrom="paragraph">
                  <wp:posOffset>305435</wp:posOffset>
                </wp:positionV>
                <wp:extent cx="409575" cy="352425"/>
                <wp:effectExtent l="19050" t="19050" r="28575" b="285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52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F5004" id="直線接點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5.9pt,24.05pt" to="348.1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B346B" wp14:editId="7EF6A0DE">
                <wp:simplePos x="0" y="0"/>
                <wp:positionH relativeFrom="margin">
                  <wp:posOffset>1885950</wp:posOffset>
                </wp:positionH>
                <wp:positionV relativeFrom="paragraph">
                  <wp:posOffset>302260</wp:posOffset>
                </wp:positionV>
                <wp:extent cx="409575" cy="352425"/>
                <wp:effectExtent l="19050" t="19050" r="28575" b="28575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52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D8CA8" id="直線接點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8.5pt,23.8pt" to="180.7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783F2637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866719" wp14:editId="7D2E0D0F">
                <wp:simplePos x="0" y="0"/>
                <wp:positionH relativeFrom="column">
                  <wp:posOffset>1496931</wp:posOffset>
                </wp:positionH>
                <wp:positionV relativeFrom="paragraph">
                  <wp:posOffset>68978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E7156" w14:textId="77777777" w:rsidR="008856DC" w:rsidRPr="00963AA2" w:rsidRDefault="008856DC" w:rsidP="008856DC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866719" id="矩形 38" o:spid="_x0000_s1036" style="position:absolute;margin-left:117.85pt;margin-top:5.45pt;width:54.4pt;height:25.9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" filled="f" stroked="f" strokeweight="1pt">
                <v:textbox inset="0,0,0,0">
                  <w:txbxContent>
                    <w:p w14:paraId="0F6E7156" w14:textId="77777777" w:rsidR="008856DC" w:rsidRPr="00963AA2" w:rsidRDefault="008856DC" w:rsidP="008856DC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7F6A0" wp14:editId="2E7D53D5">
                <wp:simplePos x="0" y="0"/>
                <wp:positionH relativeFrom="margin">
                  <wp:posOffset>2098040</wp:posOffset>
                </wp:positionH>
                <wp:positionV relativeFrom="paragraph">
                  <wp:posOffset>77470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25404" w14:textId="77777777" w:rsidR="008856DC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40DDEE00" w14:textId="77777777" w:rsidR="008856DC" w:rsidRPr="001B2292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陳炳靖對話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7F6A0" id="橢圓 4" o:spid="_x0000_s1037" style="position:absolute;margin-left:165.2pt;margin-top:6.1pt;width:169.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6825404" w14:textId="77777777" w:rsidR="008856DC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40DDEE00" w14:textId="77777777" w:rsidR="008856DC" w:rsidRPr="001B2292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陳炳靖對話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9AA096A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B37DDAD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5E7F3" wp14:editId="12A01964">
                <wp:simplePos x="0" y="0"/>
                <wp:positionH relativeFrom="margin">
                  <wp:posOffset>4012442</wp:posOffset>
                </wp:positionH>
                <wp:positionV relativeFrom="paragraph">
                  <wp:posOffset>267846</wp:posOffset>
                </wp:positionV>
                <wp:extent cx="571301" cy="492741"/>
                <wp:effectExtent l="19050" t="19050" r="19685" b="22225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301" cy="49274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1C30E" id="直線接點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5.95pt,21.1pt" to="360.9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AC914" wp14:editId="0A00BD24">
                <wp:simplePos x="0" y="0"/>
                <wp:positionH relativeFrom="margin">
                  <wp:posOffset>1827501</wp:posOffset>
                </wp:positionH>
                <wp:positionV relativeFrom="paragraph">
                  <wp:posOffset>304306</wp:posOffset>
                </wp:positionV>
                <wp:extent cx="571301" cy="492741"/>
                <wp:effectExtent l="19050" t="19050" r="19685" b="22225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301" cy="49274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FD800" id="直線接點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3.9pt,23.95pt" to="188.9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29404291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4BC62" wp14:editId="089BDF2F">
                <wp:simplePos x="0" y="0"/>
                <wp:positionH relativeFrom="margin">
                  <wp:posOffset>3149913</wp:posOffset>
                </wp:positionH>
                <wp:positionV relativeFrom="paragraph">
                  <wp:posOffset>91051</wp:posOffset>
                </wp:positionV>
                <wp:extent cx="0" cy="620974"/>
                <wp:effectExtent l="19050" t="0" r="19050" b="2730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97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FCB7E" id="直線接點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8pt,7.15pt" to="248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CDD0E9" wp14:editId="18D45563">
                <wp:simplePos x="0" y="0"/>
                <wp:positionH relativeFrom="column">
                  <wp:posOffset>4237629</wp:posOffset>
                </wp:positionH>
                <wp:positionV relativeFrom="paragraph">
                  <wp:posOffset>148912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7CB52" w14:textId="77777777" w:rsidR="008856DC" w:rsidRPr="00806438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0643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DD0E9" id="橢圓 23" o:spid="_x0000_s1038" style="position:absolute;margin-left:333.65pt;margin-top:11.75pt;width:141.7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3187CB52" w14:textId="77777777" w:rsidR="008856DC" w:rsidRPr="00806438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0643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</v:oval>
            </w:pict>
          </mc:Fallback>
        </mc:AlternateContent>
      </w:r>
    </w:p>
    <w:p w14:paraId="21466CF3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C692B" wp14:editId="36BB64EC">
                <wp:simplePos x="0" y="0"/>
                <wp:positionH relativeFrom="column">
                  <wp:posOffset>300033</wp:posOffset>
                </wp:positionH>
                <wp:positionV relativeFrom="paragraph">
                  <wp:posOffset>18415</wp:posOffset>
                </wp:positionV>
                <wp:extent cx="1800000" cy="647700"/>
                <wp:effectExtent l="57150" t="57150" r="105410" b="11430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20E2C" w14:textId="77777777" w:rsidR="008856DC" w:rsidRPr="00806438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0643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赴美訓練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C692B" id="橢圓 19" o:spid="_x0000_s1039" style="position:absolute;margin-left:23.6pt;margin-top:1.45pt;width:141.7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45020E2C" w14:textId="77777777" w:rsidR="008856DC" w:rsidRPr="00806438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0643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赴美訓練</w:t>
                      </w:r>
                    </w:p>
                  </w:txbxContent>
                </v:textbox>
              </v:oval>
            </w:pict>
          </mc:Fallback>
        </mc:AlternateContent>
      </w:r>
    </w:p>
    <w:p w14:paraId="25CE6991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1B8474" wp14:editId="10B5445D">
                <wp:simplePos x="0" y="0"/>
                <wp:positionH relativeFrom="margin">
                  <wp:posOffset>5138382</wp:posOffset>
                </wp:positionH>
                <wp:positionV relativeFrom="paragraph">
                  <wp:posOffset>90066</wp:posOffset>
                </wp:positionV>
                <wp:extent cx="8103" cy="344179"/>
                <wp:effectExtent l="19050" t="19050" r="3048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43606" id="直線接點 3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4.6pt,7.1pt" to="405.2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" strokecolor="#845903 [16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0C5EAF" wp14:editId="16990A36">
                <wp:simplePos x="0" y="0"/>
                <wp:positionH relativeFrom="column">
                  <wp:posOffset>2256316</wp:posOffset>
                </wp:positionH>
                <wp:positionV relativeFrom="paragraph">
                  <wp:posOffset>40005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70B6A" w14:textId="77777777" w:rsidR="008856DC" w:rsidRPr="00806438" w:rsidRDefault="008856D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proofErr w:type="gramStart"/>
                            <w:r w:rsidRPr="0080643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勇戰被俘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C5EAF" id="橢圓 20" o:spid="_x0000_s1040" style="position:absolute;margin-left:177.65pt;margin-top:3.15pt;width:141.7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7A570B6A" w14:textId="77777777" w:rsidR="008856DC" w:rsidRPr="00806438" w:rsidRDefault="008856D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proofErr w:type="gramStart"/>
                      <w:r w:rsidRPr="00806438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勇戰被俘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297AA9" wp14:editId="3A534BFC">
                <wp:simplePos x="0" y="0"/>
                <wp:positionH relativeFrom="margin">
                  <wp:posOffset>1198084</wp:posOffset>
                </wp:positionH>
                <wp:positionV relativeFrom="paragraph">
                  <wp:posOffset>338455</wp:posOffset>
                </wp:positionV>
                <wp:extent cx="7620" cy="344170"/>
                <wp:effectExtent l="19050" t="19050" r="30480" b="3683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441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95FAB" id="直線接點 3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35pt,26.65pt" to="94.9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p w14:paraId="7AB4977E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96CAEE" wp14:editId="42C9BEDE">
                <wp:simplePos x="0" y="0"/>
                <wp:positionH relativeFrom="margin">
                  <wp:posOffset>4112260</wp:posOffset>
                </wp:positionH>
                <wp:positionV relativeFrom="paragraph">
                  <wp:posOffset>99695</wp:posOffset>
                </wp:positionV>
                <wp:extent cx="2035249" cy="1075614"/>
                <wp:effectExtent l="38100" t="38100" r="117475" b="106045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249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1239B" w14:textId="77777777" w:rsidR="008856DC" w:rsidRPr="008619A7" w:rsidRDefault="008856DC" w:rsidP="008856D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  <w:r w:rsidRPr="008619A7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戰後擔任的職務、在香港的生活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6CAEE" id="橢圓 33" o:spid="_x0000_s1041" style="position:absolute;margin-left:323.8pt;margin-top:7.85pt;width:160.25pt;height:84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361239B" w14:textId="77777777" w:rsidR="008856DC" w:rsidRPr="008619A7" w:rsidRDefault="008856DC" w:rsidP="008856D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</w:rPr>
                      </w:pPr>
                      <w:r w:rsidRPr="008619A7">
                        <w:rPr>
                          <w:rFonts w:ascii="PMingLiU" w:eastAsia="PMingLiU" w:hAnsi="PMingLiU" w:hint="eastAsia"/>
                          <w:color w:val="FF0000"/>
                        </w:rPr>
                        <w:t>戰後擔任的職務、在香港的生活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C34D15" wp14:editId="4670E24A">
                <wp:simplePos x="0" y="0"/>
                <wp:positionH relativeFrom="column">
                  <wp:posOffset>245233</wp:posOffset>
                </wp:positionH>
                <wp:positionV relativeFrom="paragraph">
                  <wp:posOffset>331821</wp:posOffset>
                </wp:positionV>
                <wp:extent cx="1887656" cy="1075614"/>
                <wp:effectExtent l="38100" t="38100" r="113030" b="106045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56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866CE" w14:textId="77777777" w:rsidR="008856DC" w:rsidRPr="008619A7" w:rsidRDefault="008856DC" w:rsidP="008856D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  <w:r w:rsidRPr="008619A7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與美國人相處、訓練表現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34D15" id="橢圓 31" o:spid="_x0000_s1042" style="position:absolute;margin-left:19.3pt;margin-top:26.15pt;width:148.65pt;height:8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0FA866CE" w14:textId="77777777" w:rsidR="008856DC" w:rsidRPr="008619A7" w:rsidRDefault="008856DC" w:rsidP="008856D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</w:rPr>
                      </w:pPr>
                      <w:r w:rsidRPr="008619A7">
                        <w:rPr>
                          <w:rFonts w:ascii="PMingLiU" w:eastAsia="PMingLiU" w:hAnsi="PMingLiU" w:hint="eastAsia"/>
                          <w:color w:val="FF0000"/>
                        </w:rPr>
                        <w:t>與美國人相處、訓練表現</w:t>
                      </w:r>
                    </w:p>
                  </w:txbxContent>
                </v:textbox>
              </v:oval>
            </w:pict>
          </mc:Fallback>
        </mc:AlternateContent>
      </w:r>
    </w:p>
    <w:p w14:paraId="7D24C956" w14:textId="1D3BD5CF" w:rsidR="008856DC" w:rsidRDefault="002B28AB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B1A01" wp14:editId="53912F4B">
                <wp:simplePos x="0" y="0"/>
                <wp:positionH relativeFrom="margin">
                  <wp:posOffset>2205355</wp:posOffset>
                </wp:positionH>
                <wp:positionV relativeFrom="paragraph">
                  <wp:posOffset>354330</wp:posOffset>
                </wp:positionV>
                <wp:extent cx="1887220" cy="1075055"/>
                <wp:effectExtent l="38100" t="38100" r="113030" b="106045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0750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EFA3D" w14:textId="77777777" w:rsidR="008856DC" w:rsidRPr="008619A7" w:rsidRDefault="008856DC" w:rsidP="008856DC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</w:rPr>
                            </w:pPr>
                            <w:r w:rsidRPr="008619A7">
                              <w:rPr>
                                <w:rFonts w:ascii="PMingLiU" w:eastAsia="PMingLiU" w:hAnsi="PMingLiU" w:hint="eastAsia"/>
                                <w:color w:val="FF0000"/>
                              </w:rPr>
                              <w:t>被日軍擊中受傷、俘虜生涯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B1A01" id="橢圓 32" o:spid="_x0000_s1043" style="position:absolute;margin-left:173.65pt;margin-top:27.9pt;width:148.6pt;height:8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2A1EFA3D" w14:textId="77777777" w:rsidR="008856DC" w:rsidRPr="008619A7" w:rsidRDefault="008856DC" w:rsidP="008856DC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</w:rPr>
                      </w:pPr>
                      <w:r w:rsidRPr="008619A7">
                        <w:rPr>
                          <w:rFonts w:ascii="PMingLiU" w:eastAsia="PMingLiU" w:hAnsi="PMingLiU" w:hint="eastAsia"/>
                          <w:color w:val="FF0000"/>
                        </w:rPr>
                        <w:t>被日軍擊中受傷、俘虜生涯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856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60B8B" wp14:editId="4415CB75">
                <wp:simplePos x="0" y="0"/>
                <wp:positionH relativeFrom="margin">
                  <wp:posOffset>3132161</wp:posOffset>
                </wp:positionH>
                <wp:positionV relativeFrom="paragraph">
                  <wp:posOffset>25239</wp:posOffset>
                </wp:positionV>
                <wp:extent cx="8103" cy="344179"/>
                <wp:effectExtent l="19050" t="19050" r="30480" b="36830"/>
                <wp:wrapNone/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900FD" id="直線接點 3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6.65pt,2pt" to="247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p w14:paraId="074CDF28" w14:textId="6D38204B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B19BF33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2F0A4A1" w14:textId="77777777" w:rsidR="00CA1C66" w:rsidRPr="008856DC" w:rsidRDefault="00CA1C66" w:rsidP="008856DC"/>
    <w:sectPr w:rsidR="00CA1C66" w:rsidRPr="008856DC" w:rsidSect="006F2F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7BB6B" w14:textId="77777777" w:rsidR="00156591" w:rsidRDefault="00156591" w:rsidP="00465C96">
      <w:r>
        <w:separator/>
      </w:r>
    </w:p>
  </w:endnote>
  <w:endnote w:type="continuationSeparator" w:id="0">
    <w:p w14:paraId="4F5EF63F" w14:textId="77777777" w:rsidR="00156591" w:rsidRDefault="00156591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1DB5FA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7F0601C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4978657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409890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C3A473" wp14:editId="1E88BC3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914F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A83AE0D" wp14:editId="48B8DE1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F5A26" w14:textId="77777777" w:rsidR="00156591" w:rsidRDefault="00156591" w:rsidP="00465C96">
      <w:r>
        <w:separator/>
      </w:r>
    </w:p>
  </w:footnote>
  <w:footnote w:type="continuationSeparator" w:id="0">
    <w:p w14:paraId="2D8E30F0" w14:textId="77777777" w:rsidR="00156591" w:rsidRDefault="00156591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1B5C" w14:textId="77777777" w:rsidR="00896CF7" w:rsidRDefault="00896CF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AADB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63599C" wp14:editId="7771908F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95A1" w14:textId="4A462631" w:rsidR="006F2F0D" w:rsidRDefault="00896CF7" w:rsidP="009734B5">
    <w:pPr>
      <w:pStyle w:val="a3"/>
      <w:tabs>
        <w:tab w:val="clear" w:pos="4513"/>
        <w:tab w:val="clear" w:pos="9026"/>
        <w:tab w:val="left" w:pos="40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FB76CB" wp14:editId="294DB5F1">
              <wp:simplePos x="0" y="0"/>
              <wp:positionH relativeFrom="margin">
                <wp:posOffset>3547110</wp:posOffset>
              </wp:positionH>
              <wp:positionV relativeFrom="paragraph">
                <wp:posOffset>22225</wp:posOffset>
              </wp:positionV>
              <wp:extent cx="952500" cy="504825"/>
              <wp:effectExtent l="0" t="0" r="19050" b="28575"/>
              <wp:wrapNone/>
              <wp:docPr id="1" name="矩形: 圓角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E9E0FC5" w14:textId="77777777" w:rsidR="00896CF7" w:rsidRDefault="00896CF7" w:rsidP="00896CF7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1" o:spid="_x0000_s1044" style="position:absolute;margin-left:279.3pt;margin-top:1.75pt;width: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" fillcolor="#ffcdcd" strokecolor="window" strokeweight="1pt">
              <v:stroke joinstyle="miter"/>
              <v:path arrowok="t"/>
              <v:textbox inset="2mm,0,2mm,0">
                <w:txbxContent>
                  <w:p w14:paraId="4E9E0FC5" w14:textId="77777777" w:rsidR="00896CF7" w:rsidRDefault="00896CF7" w:rsidP="00896CF7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9734B5">
      <w:rPr>
        <w:noProof/>
      </w:rPr>
      <w:drawing>
        <wp:anchor distT="0" distB="0" distL="114300" distR="114300" simplePos="0" relativeHeight="251664384" behindDoc="0" locked="0" layoutInCell="1" allowOverlap="1" wp14:anchorId="44A1BCEF" wp14:editId="6523EFBB">
          <wp:simplePos x="0" y="0"/>
          <wp:positionH relativeFrom="column">
            <wp:posOffset>-534035</wp:posOffset>
          </wp:positionH>
          <wp:positionV relativeFrom="paragraph">
            <wp:posOffset>-481965</wp:posOffset>
          </wp:positionV>
          <wp:extent cx="7547610" cy="1122822"/>
          <wp:effectExtent l="0" t="0" r="0" b="1270"/>
          <wp:wrapNone/>
          <wp:docPr id="3" name="圖片 3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22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2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3"/>
  </w:num>
  <w:num w:numId="5" w16cid:durableId="1509976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DC"/>
    <w:rsid w:val="000041C9"/>
    <w:rsid w:val="00010E9C"/>
    <w:rsid w:val="000214DD"/>
    <w:rsid w:val="00023F7D"/>
    <w:rsid w:val="00027603"/>
    <w:rsid w:val="00035EED"/>
    <w:rsid w:val="000661D6"/>
    <w:rsid w:val="00095188"/>
    <w:rsid w:val="000A0F89"/>
    <w:rsid w:val="000A204E"/>
    <w:rsid w:val="000A6002"/>
    <w:rsid w:val="000B602A"/>
    <w:rsid w:val="00111979"/>
    <w:rsid w:val="001412D4"/>
    <w:rsid w:val="00156591"/>
    <w:rsid w:val="00157029"/>
    <w:rsid w:val="00165B48"/>
    <w:rsid w:val="00182113"/>
    <w:rsid w:val="0019392A"/>
    <w:rsid w:val="001A2F95"/>
    <w:rsid w:val="001A4F4D"/>
    <w:rsid w:val="001B3571"/>
    <w:rsid w:val="001C0D2D"/>
    <w:rsid w:val="001C52A1"/>
    <w:rsid w:val="001E4DD3"/>
    <w:rsid w:val="001F4025"/>
    <w:rsid w:val="0020069A"/>
    <w:rsid w:val="00231746"/>
    <w:rsid w:val="00253473"/>
    <w:rsid w:val="00257B1E"/>
    <w:rsid w:val="00273618"/>
    <w:rsid w:val="00296C56"/>
    <w:rsid w:val="002B28AB"/>
    <w:rsid w:val="002C5663"/>
    <w:rsid w:val="002D517B"/>
    <w:rsid w:val="002E587D"/>
    <w:rsid w:val="002E6BFE"/>
    <w:rsid w:val="002F7863"/>
    <w:rsid w:val="00332603"/>
    <w:rsid w:val="00350B05"/>
    <w:rsid w:val="00357A73"/>
    <w:rsid w:val="0036573B"/>
    <w:rsid w:val="00366377"/>
    <w:rsid w:val="003960EF"/>
    <w:rsid w:val="003C15AA"/>
    <w:rsid w:val="003E3F00"/>
    <w:rsid w:val="003E6563"/>
    <w:rsid w:val="00402C5C"/>
    <w:rsid w:val="00433BF3"/>
    <w:rsid w:val="004412E3"/>
    <w:rsid w:val="004426E6"/>
    <w:rsid w:val="004607AF"/>
    <w:rsid w:val="00465C96"/>
    <w:rsid w:val="00481CA3"/>
    <w:rsid w:val="004B79B8"/>
    <w:rsid w:val="004C4C64"/>
    <w:rsid w:val="004D0121"/>
    <w:rsid w:val="004F1B3D"/>
    <w:rsid w:val="00501B61"/>
    <w:rsid w:val="00524D68"/>
    <w:rsid w:val="00535987"/>
    <w:rsid w:val="005566A0"/>
    <w:rsid w:val="005619BC"/>
    <w:rsid w:val="0056214D"/>
    <w:rsid w:val="00574311"/>
    <w:rsid w:val="0057495F"/>
    <w:rsid w:val="00584079"/>
    <w:rsid w:val="00592A90"/>
    <w:rsid w:val="005952C1"/>
    <w:rsid w:val="005A044E"/>
    <w:rsid w:val="005B6C15"/>
    <w:rsid w:val="005E69BE"/>
    <w:rsid w:val="005F7C4A"/>
    <w:rsid w:val="00615BE5"/>
    <w:rsid w:val="00621C51"/>
    <w:rsid w:val="00635355"/>
    <w:rsid w:val="00641E16"/>
    <w:rsid w:val="0066607E"/>
    <w:rsid w:val="00673943"/>
    <w:rsid w:val="00692BA0"/>
    <w:rsid w:val="006C0429"/>
    <w:rsid w:val="006C3760"/>
    <w:rsid w:val="006D06C7"/>
    <w:rsid w:val="006D12E7"/>
    <w:rsid w:val="006F2F0D"/>
    <w:rsid w:val="0070475E"/>
    <w:rsid w:val="0070785F"/>
    <w:rsid w:val="0072059C"/>
    <w:rsid w:val="007438AA"/>
    <w:rsid w:val="007503AC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7E1692"/>
    <w:rsid w:val="007E5A59"/>
    <w:rsid w:val="00806438"/>
    <w:rsid w:val="00810A2C"/>
    <w:rsid w:val="00824FE7"/>
    <w:rsid w:val="008261A1"/>
    <w:rsid w:val="0085705B"/>
    <w:rsid w:val="008619A7"/>
    <w:rsid w:val="00861C23"/>
    <w:rsid w:val="008856DC"/>
    <w:rsid w:val="00887017"/>
    <w:rsid w:val="00896CF7"/>
    <w:rsid w:val="008A1AA5"/>
    <w:rsid w:val="008B37FA"/>
    <w:rsid w:val="008B5391"/>
    <w:rsid w:val="008B74D5"/>
    <w:rsid w:val="008C1259"/>
    <w:rsid w:val="008D542B"/>
    <w:rsid w:val="008E798C"/>
    <w:rsid w:val="008E7F15"/>
    <w:rsid w:val="009345C7"/>
    <w:rsid w:val="00951359"/>
    <w:rsid w:val="009571B7"/>
    <w:rsid w:val="00961FAD"/>
    <w:rsid w:val="00966DD1"/>
    <w:rsid w:val="009734B5"/>
    <w:rsid w:val="0099188F"/>
    <w:rsid w:val="00995F21"/>
    <w:rsid w:val="009A3BA7"/>
    <w:rsid w:val="009B4FF6"/>
    <w:rsid w:val="009C7520"/>
    <w:rsid w:val="009D2BC7"/>
    <w:rsid w:val="009D31CC"/>
    <w:rsid w:val="009D3F72"/>
    <w:rsid w:val="00A040C1"/>
    <w:rsid w:val="00A22169"/>
    <w:rsid w:val="00A318A1"/>
    <w:rsid w:val="00A46983"/>
    <w:rsid w:val="00A476B1"/>
    <w:rsid w:val="00A47C83"/>
    <w:rsid w:val="00A80DDF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704BE"/>
    <w:rsid w:val="00C87321"/>
    <w:rsid w:val="00C97AB6"/>
    <w:rsid w:val="00CA1C66"/>
    <w:rsid w:val="00CC324A"/>
    <w:rsid w:val="00CC614B"/>
    <w:rsid w:val="00CC6DB0"/>
    <w:rsid w:val="00CC7AE5"/>
    <w:rsid w:val="00D02C0C"/>
    <w:rsid w:val="00D0321A"/>
    <w:rsid w:val="00D1179C"/>
    <w:rsid w:val="00D1322D"/>
    <w:rsid w:val="00D17A67"/>
    <w:rsid w:val="00D3031F"/>
    <w:rsid w:val="00D30B57"/>
    <w:rsid w:val="00D96163"/>
    <w:rsid w:val="00DA4600"/>
    <w:rsid w:val="00DC188F"/>
    <w:rsid w:val="00E33A5B"/>
    <w:rsid w:val="00E44478"/>
    <w:rsid w:val="00E4780C"/>
    <w:rsid w:val="00E603AD"/>
    <w:rsid w:val="00E612D4"/>
    <w:rsid w:val="00E702B7"/>
    <w:rsid w:val="00E7588A"/>
    <w:rsid w:val="00E76FAB"/>
    <w:rsid w:val="00E82616"/>
    <w:rsid w:val="00E95543"/>
    <w:rsid w:val="00E96ADC"/>
    <w:rsid w:val="00E97909"/>
    <w:rsid w:val="00EE17D0"/>
    <w:rsid w:val="00EF0A8E"/>
    <w:rsid w:val="00EF4F7C"/>
    <w:rsid w:val="00EF6974"/>
    <w:rsid w:val="00F072D8"/>
    <w:rsid w:val="00F11581"/>
    <w:rsid w:val="00F17125"/>
    <w:rsid w:val="00F25EF9"/>
    <w:rsid w:val="00F26FF7"/>
    <w:rsid w:val="00F27069"/>
    <w:rsid w:val="00F316D3"/>
    <w:rsid w:val="00F31D95"/>
    <w:rsid w:val="00F36CEA"/>
    <w:rsid w:val="00F46E97"/>
    <w:rsid w:val="00F630F2"/>
    <w:rsid w:val="00F77215"/>
    <w:rsid w:val="00F84FC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86F2E"/>
  <w15:chartTrackingRefBased/>
  <w15:docId w15:val="{363B3CCE-CBD9-43DC-8E85-A4CE6F15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BB2002-34AF-4072-9A2D-82184BD72B7A}"/>
</file>

<file path=docProps/app.xml><?xml version="1.0" encoding="utf-8"?>
<Properties xmlns="http://schemas.openxmlformats.org/officeDocument/2006/extended-properties" xmlns:vt="http://schemas.openxmlformats.org/officeDocument/2006/docPropsVTypes">
  <Template>中學訪問熱身工作紙：陳炳靖(教師版)</Template>
  <TotalTime>20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30</cp:revision>
  <cp:lastPrinted>2022-07-14T09:34:00Z</cp:lastPrinted>
  <dcterms:created xsi:type="dcterms:W3CDTF">2022-09-30T09:02:00Z</dcterms:created>
  <dcterms:modified xsi:type="dcterms:W3CDTF">2023-07-03T06:17:00Z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