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77E98" w14:textId="47F75B4E" w:rsidR="005A044E" w:rsidRPr="000E58CD" w:rsidRDefault="005A044E" w:rsidP="005A044E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準備與陳炳靖對話</w:t>
      </w:r>
    </w:p>
    <w:p w14:paraId="1DC297EA" w14:textId="33016F9C" w:rsidR="00CC6DB0" w:rsidRPr="00CC6DB0" w:rsidRDefault="00CC6DB0" w:rsidP="00CC6D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按老師指示進行分組，並閱讀以下陳炳靖的簡介，完成以下</w:t>
      </w:r>
      <w:proofErr w:type="gramStart"/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思維導圖</w:t>
      </w:r>
      <w:proofErr w:type="gramEnd"/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。</w:t>
      </w:r>
    </w:p>
    <w:p w14:paraId="2C44CB48" w14:textId="59237289" w:rsidR="00E702B7" w:rsidRDefault="001C0045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0041C9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  <w:lang w:val="en-US"/>
        </w:rPr>
        <w:drawing>
          <wp:anchor distT="0" distB="0" distL="114300" distR="114300" simplePos="0" relativeHeight="251698176" behindDoc="0" locked="0" layoutInCell="1" allowOverlap="1" wp14:anchorId="1057615B" wp14:editId="6C08786D">
            <wp:simplePos x="0" y="0"/>
            <wp:positionH relativeFrom="margin">
              <wp:align>right</wp:align>
            </wp:positionH>
            <wp:positionV relativeFrom="paragraph">
              <wp:posOffset>213121</wp:posOffset>
            </wp:positionV>
            <wp:extent cx="539750" cy="53975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259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97963A" wp14:editId="68445342">
                <wp:simplePos x="0" y="0"/>
                <wp:positionH relativeFrom="page">
                  <wp:posOffset>9525</wp:posOffset>
                </wp:positionH>
                <wp:positionV relativeFrom="paragraph">
                  <wp:posOffset>107726</wp:posOffset>
                </wp:positionV>
                <wp:extent cx="754126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26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068D7" w14:textId="77777777" w:rsidR="008C1259" w:rsidRPr="00086BAC" w:rsidRDefault="008C1259" w:rsidP="008C125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老兵簡介 </w:t>
                            </w: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——</w:t>
                            </w:r>
                            <w:proofErr w:type="gramEnd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陳炳靖</w:t>
                            </w:r>
                          </w:p>
                          <w:p w14:paraId="44D2D752" w14:textId="2BF8F2CB" w:rsidR="008C1259" w:rsidRPr="00086BAC" w:rsidRDefault="008C1259" w:rsidP="008C125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316111" w:rsidRPr="000041C9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https://aistory.chiculture.org.hk/heroes/chen-ping-ching-jim</w:t>
                            </w:r>
                          </w:p>
                          <w:p w14:paraId="679B4F1C" w14:textId="77777777" w:rsidR="008C1259" w:rsidRPr="00086BAC" w:rsidRDefault="008C1259" w:rsidP="008C125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7963A" id="矩形 21" o:spid="_x0000_s1026" style="position:absolute;margin-left:.75pt;margin-top:8.5pt;width:593.8pt;height:59.25pt;z-index:2516961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" fillcolor="#e4f4ed" stroked="f" strokeweight="1pt">
                <v:textbox>
                  <w:txbxContent>
                    <w:p w14:paraId="415068D7" w14:textId="77777777" w:rsidR="008C1259" w:rsidRPr="00086BAC" w:rsidRDefault="008C1259" w:rsidP="008C125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老兵簡介 </w:t>
                      </w:r>
                      <w:proofErr w:type="gramStart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——</w:t>
                      </w:r>
                      <w:proofErr w:type="gramEnd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陳炳靖</w:t>
                      </w:r>
                    </w:p>
                    <w:p w14:paraId="44D2D752" w14:textId="2BF8F2CB" w:rsidR="008C1259" w:rsidRPr="00086BAC" w:rsidRDefault="008C1259" w:rsidP="008C125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316111" w:rsidRPr="000041C9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https://aistory.chiculture.org.hk/heroes/chen-ping-ching-jim</w:t>
                      </w:r>
                    </w:p>
                    <w:p w14:paraId="679B4F1C" w14:textId="77777777" w:rsidR="008C1259" w:rsidRPr="00086BAC" w:rsidRDefault="008C1259" w:rsidP="008C125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CD111F" w14:textId="256B8408" w:rsidR="00E702B7" w:rsidRDefault="00E702B7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783FA51" w14:textId="5FADA602" w:rsidR="009A3BA7" w:rsidRDefault="009A3BA7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F40326D" w14:textId="751D9C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D74D83" wp14:editId="24C58B22">
                <wp:simplePos x="0" y="0"/>
                <wp:positionH relativeFrom="margin">
                  <wp:posOffset>2184873</wp:posOffset>
                </wp:positionH>
                <wp:positionV relativeFrom="paragraph">
                  <wp:posOffset>23495</wp:posOffset>
                </wp:positionV>
                <wp:extent cx="2035249" cy="1046480"/>
                <wp:effectExtent l="38100" t="38100" r="117475" b="115570"/>
                <wp:wrapNone/>
                <wp:docPr id="28" name="橢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249" cy="10464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9C6D9" w14:textId="77769068" w:rsidR="008856DC" w:rsidRPr="00704A37" w:rsidRDefault="008856DC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74D83" id="橢圓 28" o:spid="_x0000_s1027" style="position:absolute;margin-left:172.05pt;margin-top:1.85pt;width:160.25pt;height:82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" fillcolor="white [3212]" strokecolor="#845903 [1604]" strokeweight="1pt">
                <v:stroke joinstyle="miter"/>
                <v:shadow on="t" color="black" opacity="26214f" origin="-.5,-.5" offset=".74836mm,.74836mm"/>
                <v:textbox inset="0,0,0,0">
                  <w:txbxContent>
                    <w:p w14:paraId="1E79C6D9" w14:textId="77769068" w:rsidR="008856DC" w:rsidRPr="00704A37" w:rsidRDefault="008856DC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CDB5A7C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776A99" wp14:editId="054141DB">
                <wp:simplePos x="0" y="0"/>
                <wp:positionH relativeFrom="margin">
                  <wp:posOffset>4267039</wp:posOffset>
                </wp:positionH>
                <wp:positionV relativeFrom="paragraph">
                  <wp:posOffset>98425</wp:posOffset>
                </wp:positionV>
                <wp:extent cx="1887220" cy="1046480"/>
                <wp:effectExtent l="38100" t="38100" r="113030" b="115570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0464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3968F" w14:textId="2D6299A1" w:rsidR="008856DC" w:rsidRPr="00257DF8" w:rsidRDefault="008856DC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76A99" id="橢圓 30" o:spid="_x0000_s1028" style="position:absolute;margin-left:336pt;margin-top:7.75pt;width:148.6pt;height:82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4263968F" w14:textId="2D6299A1" w:rsidR="008856DC" w:rsidRPr="00257DF8" w:rsidRDefault="008856DC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8832F8" wp14:editId="0B1827B8">
                <wp:simplePos x="0" y="0"/>
                <wp:positionH relativeFrom="column">
                  <wp:posOffset>342265</wp:posOffset>
                </wp:positionH>
                <wp:positionV relativeFrom="paragraph">
                  <wp:posOffset>88739</wp:posOffset>
                </wp:positionV>
                <wp:extent cx="1887656" cy="1075614"/>
                <wp:effectExtent l="38100" t="38100" r="113030" b="106045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656" cy="10756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3C507" w14:textId="77777777" w:rsidR="008856DC" w:rsidRPr="00AE42D1" w:rsidRDefault="008856DC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年齡、出生地、參軍前的工作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832F8" id="橢圓 25" o:spid="_x0000_s1029" style="position:absolute;margin-left:26.95pt;margin-top:7pt;width:148.65pt;height:8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1A93C507" w14:textId="77777777" w:rsidR="008856DC" w:rsidRPr="00AE42D1" w:rsidRDefault="008856DC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年齡、出生地、參軍前的工作</w:t>
                      </w:r>
                    </w:p>
                  </w:txbxContent>
                </v:textbox>
              </v:oval>
            </w:pict>
          </mc:Fallback>
        </mc:AlternateContent>
      </w:r>
    </w:p>
    <w:p w14:paraId="362B2D8D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317F4048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B8663B" wp14:editId="1536BB9B">
                <wp:simplePos x="0" y="0"/>
                <wp:positionH relativeFrom="margin">
                  <wp:posOffset>3186752</wp:posOffset>
                </wp:positionH>
                <wp:positionV relativeFrom="paragraph">
                  <wp:posOffset>26878</wp:posOffset>
                </wp:positionV>
                <wp:extent cx="8103" cy="344179"/>
                <wp:effectExtent l="19050" t="19050" r="30480" b="36830"/>
                <wp:wrapNone/>
                <wp:docPr id="26" name="直線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C4479" id="直線接點 26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0.95pt,2.1pt" to="251.6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" strokecolor="#845903 [1604]" strokeweight="2.25pt">
                <v:stroke joinstyle="miter"/>
                <w10:wrap anchorx="margin"/>
              </v:line>
            </w:pict>
          </mc:Fallback>
        </mc:AlternateContent>
      </w:r>
    </w:p>
    <w:p w14:paraId="79D1DDA0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C7D870" wp14:editId="60C72431">
                <wp:simplePos x="0" y="0"/>
                <wp:positionH relativeFrom="column">
                  <wp:posOffset>626745</wp:posOffset>
                </wp:positionH>
                <wp:positionV relativeFrom="paragraph">
                  <wp:posOffset>117948</wp:posOffset>
                </wp:positionV>
                <wp:extent cx="690880" cy="329565"/>
                <wp:effectExtent l="0" t="0" r="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DC6A0" w14:textId="77777777" w:rsidR="008856DC" w:rsidRPr="00963AA2" w:rsidRDefault="008856DC" w:rsidP="008856DC">
                            <w:pPr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963AA2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提問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重點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C7D870" id="矩形 39" o:spid="_x0000_s1030" style="position:absolute;margin-left:49.35pt;margin-top:9.3pt;width:54.4pt;height:25.9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" filled="f" stroked="f" strokeweight="1pt">
                <v:textbox inset="0,0,0,0">
                  <w:txbxContent>
                    <w:p w14:paraId="6B4DC6A0" w14:textId="77777777" w:rsidR="008856DC" w:rsidRPr="00963AA2" w:rsidRDefault="008856DC" w:rsidP="008856DC">
                      <w:pPr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963AA2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提問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重點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C44E08" wp14:editId="4FF267C4">
                <wp:simplePos x="0" y="0"/>
                <wp:positionH relativeFrom="margin">
                  <wp:posOffset>5206365</wp:posOffset>
                </wp:positionH>
                <wp:positionV relativeFrom="paragraph">
                  <wp:posOffset>113504</wp:posOffset>
                </wp:positionV>
                <wp:extent cx="8103" cy="344179"/>
                <wp:effectExtent l="19050" t="19050" r="30480" b="36830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90E12" id="直線接點 29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9.95pt,8.95pt" to="410.6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" strokecolor="#845903 [16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83A265" wp14:editId="51F9CE83">
                <wp:simplePos x="0" y="0"/>
                <wp:positionH relativeFrom="margin">
                  <wp:posOffset>1273488</wp:posOffset>
                </wp:positionH>
                <wp:positionV relativeFrom="paragraph">
                  <wp:posOffset>131616</wp:posOffset>
                </wp:positionV>
                <wp:extent cx="8103" cy="344179"/>
                <wp:effectExtent l="19050" t="19050" r="30480" b="36830"/>
                <wp:wrapNone/>
                <wp:docPr id="24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B860B" id="直線接點 2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0.25pt,10.35pt" to="100.9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" strokecolor="#845903 [16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745EEA" wp14:editId="466A235B">
                <wp:simplePos x="0" y="0"/>
                <wp:positionH relativeFrom="margin">
                  <wp:posOffset>2288066</wp:posOffset>
                </wp:positionH>
                <wp:positionV relativeFrom="paragraph">
                  <wp:posOffset>22225</wp:posOffset>
                </wp:positionV>
                <wp:extent cx="1800000" cy="647700"/>
                <wp:effectExtent l="57150" t="57150" r="105410" b="11430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45C4C" w14:textId="224577F3" w:rsidR="008856DC" w:rsidRPr="00D002D2" w:rsidRDefault="00D002D2" w:rsidP="00D002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C97AB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參戰原因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45EEA" id="橢圓 17" o:spid="_x0000_s1031" style="position:absolute;margin-left:180.15pt;margin-top:1.75pt;width:141.75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57745C4C" w14:textId="224577F3" w:rsidR="008856DC" w:rsidRPr="00D002D2" w:rsidRDefault="00D002D2" w:rsidP="00D002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C97AB6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參戰原因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3302A4E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DB26B5" wp14:editId="2268E6FD">
                <wp:simplePos x="0" y="0"/>
                <wp:positionH relativeFrom="column">
                  <wp:posOffset>193262</wp:posOffset>
                </wp:positionH>
                <wp:positionV relativeFrom="paragraph">
                  <wp:posOffset>25577</wp:posOffset>
                </wp:positionV>
                <wp:extent cx="329609" cy="701749"/>
                <wp:effectExtent l="0" t="0" r="13335" b="2222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7017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C302E" w14:textId="77777777" w:rsidR="008856DC" w:rsidRPr="007579D6" w:rsidRDefault="008856DC" w:rsidP="008856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 w:rsidRPr="007579D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B26B5" id="矩形 37" o:spid="_x0000_s1032" style="position:absolute;margin-left:15.2pt;margin-top:2pt;width:25.95pt;height:55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" fillcolor="#faaf17 [3204]" strokecolor="#845903 [1604]" strokeweight="1pt">
                <v:textbox>
                  <w:txbxContent>
                    <w:p w14:paraId="453C302E" w14:textId="77777777" w:rsidR="008856DC" w:rsidRPr="007579D6" w:rsidRDefault="008856DC" w:rsidP="008856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 w:rsidRPr="007579D6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示例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724DDB" wp14:editId="15218B26">
                <wp:simplePos x="0" y="0"/>
                <wp:positionH relativeFrom="column">
                  <wp:posOffset>380840</wp:posOffset>
                </wp:positionH>
                <wp:positionV relativeFrom="paragraph">
                  <wp:posOffset>124214</wp:posOffset>
                </wp:positionV>
                <wp:extent cx="1813020" cy="647700"/>
                <wp:effectExtent l="57150" t="57150" r="111125" b="11430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02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36894" w14:textId="77777777" w:rsidR="008856DC" w:rsidRPr="00AE42D1" w:rsidRDefault="008856DC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AE42D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個人資料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24DDB" id="橢圓 18" o:spid="_x0000_s1033" style="position:absolute;margin-left:30pt;margin-top:9.8pt;width:142.7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78736894" w14:textId="77777777" w:rsidR="008856DC" w:rsidRPr="00AE42D1" w:rsidRDefault="008856DC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AE42D1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個人資料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E3FA4F" wp14:editId="3F0689CF">
                <wp:simplePos x="0" y="0"/>
                <wp:positionH relativeFrom="column">
                  <wp:posOffset>4248150</wp:posOffset>
                </wp:positionH>
                <wp:positionV relativeFrom="paragraph">
                  <wp:posOffset>140970</wp:posOffset>
                </wp:positionV>
                <wp:extent cx="1800000" cy="647700"/>
                <wp:effectExtent l="57150" t="57150" r="105410" b="11430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F8AAE" w14:textId="5B1C23B6" w:rsidR="008856DC" w:rsidRPr="003E1016" w:rsidRDefault="003E1016" w:rsidP="003E101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C97AB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初入軍旅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3FA4F" id="橢圓 14" o:spid="_x0000_s1034" style="position:absolute;margin-left:334.5pt;margin-top:11.1pt;width:141.7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0A0F8AAE" w14:textId="5B1C23B6" w:rsidR="008856DC" w:rsidRPr="003E1016" w:rsidRDefault="003E1016" w:rsidP="003E1016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C97AB6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初入軍旅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E18D42" wp14:editId="7FF50C9E">
                <wp:simplePos x="0" y="0"/>
                <wp:positionH relativeFrom="column">
                  <wp:posOffset>3183890</wp:posOffset>
                </wp:positionH>
                <wp:positionV relativeFrom="paragraph">
                  <wp:posOffset>228600</wp:posOffset>
                </wp:positionV>
                <wp:extent cx="0" cy="523875"/>
                <wp:effectExtent l="19050" t="0" r="19050" b="28575"/>
                <wp:wrapNone/>
                <wp:docPr id="5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884C3" id="直線接點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7pt,18pt" to="250.7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" strokecolor="#faaf17 [3204]" strokeweight="2.25pt">
                <v:stroke joinstyle="miter"/>
              </v:line>
            </w:pict>
          </mc:Fallback>
        </mc:AlternateContent>
      </w:r>
    </w:p>
    <w:p w14:paraId="69D3AA74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F1FC1C" wp14:editId="3C61C1F9">
                <wp:simplePos x="0" y="0"/>
                <wp:positionH relativeFrom="margin">
                  <wp:posOffset>4011930</wp:posOffset>
                </wp:positionH>
                <wp:positionV relativeFrom="paragraph">
                  <wp:posOffset>305435</wp:posOffset>
                </wp:positionV>
                <wp:extent cx="409575" cy="352425"/>
                <wp:effectExtent l="19050" t="19050" r="28575" b="2857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352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F5004" id="直線接點 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5.9pt,24.05pt" to="348.15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" strokecolor="#faaf17 [32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5B346B" wp14:editId="7EF6A0DE">
                <wp:simplePos x="0" y="0"/>
                <wp:positionH relativeFrom="margin">
                  <wp:posOffset>1885950</wp:posOffset>
                </wp:positionH>
                <wp:positionV relativeFrom="paragraph">
                  <wp:posOffset>302260</wp:posOffset>
                </wp:positionV>
                <wp:extent cx="409575" cy="352425"/>
                <wp:effectExtent l="19050" t="19050" r="28575" b="28575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352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D8CA8" id="直線接點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8.5pt,23.8pt" to="180.75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" strokecolor="#faaf17 [3204]" strokeweight="2.25pt">
                <v:stroke joinstyle="miter"/>
                <w10:wrap anchorx="margin"/>
              </v:line>
            </w:pict>
          </mc:Fallback>
        </mc:AlternateContent>
      </w:r>
    </w:p>
    <w:p w14:paraId="783F2637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866719" wp14:editId="7D2E0D0F">
                <wp:simplePos x="0" y="0"/>
                <wp:positionH relativeFrom="column">
                  <wp:posOffset>1496931</wp:posOffset>
                </wp:positionH>
                <wp:positionV relativeFrom="paragraph">
                  <wp:posOffset>68978</wp:posOffset>
                </wp:positionV>
                <wp:extent cx="691116" cy="329609"/>
                <wp:effectExtent l="0" t="0" r="0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32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E7156" w14:textId="77777777" w:rsidR="008856DC" w:rsidRPr="00963AA2" w:rsidRDefault="008856DC" w:rsidP="008856DC">
                            <w:pPr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963AA2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提問方向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866719" id="矩形 38" o:spid="_x0000_s1035" style="position:absolute;margin-left:117.85pt;margin-top:5.45pt;width:54.4pt;height:25.9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" filled="f" stroked="f" strokeweight="1pt">
                <v:textbox inset="0,0,0,0">
                  <w:txbxContent>
                    <w:p w14:paraId="0F6E7156" w14:textId="77777777" w:rsidR="008856DC" w:rsidRPr="00963AA2" w:rsidRDefault="008856DC" w:rsidP="008856DC">
                      <w:pPr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963AA2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提問方向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B7F6A0" wp14:editId="2E7D53D5">
                <wp:simplePos x="0" y="0"/>
                <wp:positionH relativeFrom="margin">
                  <wp:posOffset>2098040</wp:posOffset>
                </wp:positionH>
                <wp:positionV relativeFrom="paragraph">
                  <wp:posOffset>77470</wp:posOffset>
                </wp:positionV>
                <wp:extent cx="2152650" cy="1076325"/>
                <wp:effectExtent l="38100" t="38100" r="95250" b="10477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763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25404" w14:textId="77777777" w:rsidR="008856DC" w:rsidRDefault="008856DC" w:rsidP="008856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與虛擬老兵</w:t>
                            </w:r>
                          </w:p>
                          <w:p w14:paraId="40DDEE00" w14:textId="77777777" w:rsidR="008856DC" w:rsidRPr="001B2292" w:rsidRDefault="008856DC" w:rsidP="008856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陳炳靖對話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7F6A0" id="橢圓 4" o:spid="_x0000_s1036" style="position:absolute;margin-left:165.2pt;margin-top:6.1pt;width:169.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" fillcolor="#feeed0 [66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36825404" w14:textId="77777777" w:rsidR="008856DC" w:rsidRDefault="008856DC" w:rsidP="008856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與虛擬老兵</w:t>
                      </w:r>
                    </w:p>
                    <w:p w14:paraId="40DDEE00" w14:textId="77777777" w:rsidR="008856DC" w:rsidRPr="001B2292" w:rsidRDefault="008856DC" w:rsidP="008856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陳炳靖對話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9AA096A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B37DDAD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05E7F3" wp14:editId="12A01964">
                <wp:simplePos x="0" y="0"/>
                <wp:positionH relativeFrom="margin">
                  <wp:posOffset>4012442</wp:posOffset>
                </wp:positionH>
                <wp:positionV relativeFrom="paragraph">
                  <wp:posOffset>267846</wp:posOffset>
                </wp:positionV>
                <wp:extent cx="571301" cy="492741"/>
                <wp:effectExtent l="19050" t="19050" r="19685" b="22225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301" cy="49274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C1C30E" id="直線接點 2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5.95pt,21.1pt" to="360.9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" strokecolor="#faaf17 [32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FAC914" wp14:editId="0A00BD24">
                <wp:simplePos x="0" y="0"/>
                <wp:positionH relativeFrom="margin">
                  <wp:posOffset>1827501</wp:posOffset>
                </wp:positionH>
                <wp:positionV relativeFrom="paragraph">
                  <wp:posOffset>304306</wp:posOffset>
                </wp:positionV>
                <wp:extent cx="571301" cy="492741"/>
                <wp:effectExtent l="19050" t="19050" r="19685" b="22225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301" cy="49274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FD800" id="直線接點 9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3.9pt,23.95pt" to="188.9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" strokecolor="#faaf17 [3204]" strokeweight="2.25pt">
                <v:stroke joinstyle="miter"/>
                <w10:wrap anchorx="margin"/>
              </v:line>
            </w:pict>
          </mc:Fallback>
        </mc:AlternateContent>
      </w:r>
    </w:p>
    <w:p w14:paraId="29404291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64BC62" wp14:editId="089BDF2F">
                <wp:simplePos x="0" y="0"/>
                <wp:positionH relativeFrom="margin">
                  <wp:posOffset>3149913</wp:posOffset>
                </wp:positionH>
                <wp:positionV relativeFrom="paragraph">
                  <wp:posOffset>91051</wp:posOffset>
                </wp:positionV>
                <wp:extent cx="0" cy="620974"/>
                <wp:effectExtent l="19050" t="0" r="19050" b="27305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097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FCB7E" id="直線接點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8pt,7.15pt" to="248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" strokecolor="#faaf17 [32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CDD0E9" wp14:editId="18D45563">
                <wp:simplePos x="0" y="0"/>
                <wp:positionH relativeFrom="column">
                  <wp:posOffset>4237629</wp:posOffset>
                </wp:positionH>
                <wp:positionV relativeFrom="paragraph">
                  <wp:posOffset>148912</wp:posOffset>
                </wp:positionV>
                <wp:extent cx="1800000" cy="647700"/>
                <wp:effectExtent l="57150" t="57150" r="105410" b="11430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7CB52" w14:textId="06C4203B" w:rsidR="008856DC" w:rsidRPr="00CE24F2" w:rsidRDefault="00CE24F2" w:rsidP="00CE24F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80643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戰後生活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DD0E9" id="橢圓 23" o:spid="_x0000_s1037" style="position:absolute;margin-left:333.65pt;margin-top:11.75pt;width:141.75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3187CB52" w14:textId="06C4203B" w:rsidR="008856DC" w:rsidRPr="00CE24F2" w:rsidRDefault="00CE24F2" w:rsidP="00CE24F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80643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戰後生活</w:t>
                      </w:r>
                    </w:p>
                  </w:txbxContent>
                </v:textbox>
              </v:oval>
            </w:pict>
          </mc:Fallback>
        </mc:AlternateContent>
      </w:r>
    </w:p>
    <w:p w14:paraId="21466CF3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DC692B" wp14:editId="36BB64EC">
                <wp:simplePos x="0" y="0"/>
                <wp:positionH relativeFrom="column">
                  <wp:posOffset>300033</wp:posOffset>
                </wp:positionH>
                <wp:positionV relativeFrom="paragraph">
                  <wp:posOffset>18415</wp:posOffset>
                </wp:positionV>
                <wp:extent cx="1800000" cy="647700"/>
                <wp:effectExtent l="57150" t="57150" r="105410" b="11430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20E2C" w14:textId="2566E364" w:rsidR="008856DC" w:rsidRPr="00B20542" w:rsidRDefault="00B20542" w:rsidP="00B2054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80643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赴美訓練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C692B" id="橢圓 19" o:spid="_x0000_s1038" style="position:absolute;margin-left:23.6pt;margin-top:1.45pt;width:141.7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45020E2C" w14:textId="2566E364" w:rsidR="008856DC" w:rsidRPr="00B20542" w:rsidRDefault="00B20542" w:rsidP="00B2054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80643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赴美訓練</w:t>
                      </w:r>
                    </w:p>
                  </w:txbxContent>
                </v:textbox>
              </v:oval>
            </w:pict>
          </mc:Fallback>
        </mc:AlternateContent>
      </w:r>
    </w:p>
    <w:p w14:paraId="25CE6991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1B8474" wp14:editId="10B5445D">
                <wp:simplePos x="0" y="0"/>
                <wp:positionH relativeFrom="margin">
                  <wp:posOffset>5138382</wp:posOffset>
                </wp:positionH>
                <wp:positionV relativeFrom="paragraph">
                  <wp:posOffset>90066</wp:posOffset>
                </wp:positionV>
                <wp:extent cx="8103" cy="344179"/>
                <wp:effectExtent l="19050" t="19050" r="30480" b="36830"/>
                <wp:wrapNone/>
                <wp:docPr id="36" name="直線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43606" id="直線接點 36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4.6pt,7.1pt" to="405.2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" strokecolor="#845903 [16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0C5EAF" wp14:editId="16990A36">
                <wp:simplePos x="0" y="0"/>
                <wp:positionH relativeFrom="column">
                  <wp:posOffset>2256316</wp:posOffset>
                </wp:positionH>
                <wp:positionV relativeFrom="paragraph">
                  <wp:posOffset>40005</wp:posOffset>
                </wp:positionV>
                <wp:extent cx="1800000" cy="647700"/>
                <wp:effectExtent l="57150" t="57150" r="105410" b="11430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70B6A" w14:textId="5FC9ABA3" w:rsidR="008856DC" w:rsidRPr="00D5390E" w:rsidRDefault="00D5390E" w:rsidP="00D5390E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proofErr w:type="gramStart"/>
                            <w:r w:rsidRPr="0080643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勇戰被俘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C5EAF" id="橢圓 20" o:spid="_x0000_s1039" style="position:absolute;margin-left:177.65pt;margin-top:3.15pt;width:141.75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7A570B6A" w14:textId="5FC9ABA3" w:rsidR="008856DC" w:rsidRPr="00D5390E" w:rsidRDefault="00D5390E" w:rsidP="00D5390E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proofErr w:type="gramStart"/>
                      <w:r w:rsidRPr="0080643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勇戰被俘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297AA9" wp14:editId="3A534BFC">
                <wp:simplePos x="0" y="0"/>
                <wp:positionH relativeFrom="margin">
                  <wp:posOffset>1198084</wp:posOffset>
                </wp:positionH>
                <wp:positionV relativeFrom="paragraph">
                  <wp:posOffset>338455</wp:posOffset>
                </wp:positionV>
                <wp:extent cx="7620" cy="344170"/>
                <wp:effectExtent l="19050" t="19050" r="30480" b="36830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441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95FAB" id="直線接點 34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4.35pt,26.65pt" to="94.9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" strokecolor="#845903 [1604]" strokeweight="2.25pt">
                <v:stroke joinstyle="miter"/>
                <w10:wrap anchorx="margin"/>
              </v:line>
            </w:pict>
          </mc:Fallback>
        </mc:AlternateContent>
      </w:r>
    </w:p>
    <w:p w14:paraId="7AB4977E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96CAEE" wp14:editId="42C9BEDE">
                <wp:simplePos x="0" y="0"/>
                <wp:positionH relativeFrom="margin">
                  <wp:posOffset>4112260</wp:posOffset>
                </wp:positionH>
                <wp:positionV relativeFrom="paragraph">
                  <wp:posOffset>99695</wp:posOffset>
                </wp:positionV>
                <wp:extent cx="2035249" cy="1075614"/>
                <wp:effectExtent l="38100" t="38100" r="117475" b="106045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249" cy="10756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61239B" w14:textId="514410F3" w:rsidR="008856DC" w:rsidRPr="00963AA2" w:rsidRDefault="008856DC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6CAEE" id="橢圓 33" o:spid="_x0000_s1040" style="position:absolute;margin-left:323.8pt;margin-top:7.85pt;width:160.25pt;height:84.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4361239B" w14:textId="514410F3" w:rsidR="008856DC" w:rsidRPr="00963AA2" w:rsidRDefault="008856DC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C34D15" wp14:editId="4670E24A">
                <wp:simplePos x="0" y="0"/>
                <wp:positionH relativeFrom="column">
                  <wp:posOffset>245233</wp:posOffset>
                </wp:positionH>
                <wp:positionV relativeFrom="paragraph">
                  <wp:posOffset>331821</wp:posOffset>
                </wp:positionV>
                <wp:extent cx="1887656" cy="1075614"/>
                <wp:effectExtent l="38100" t="38100" r="113030" b="106045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656" cy="10756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866CE" w14:textId="04CA8BD1" w:rsidR="008856DC" w:rsidRPr="00C41047" w:rsidRDefault="008856DC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C34D15" id="橢圓 31" o:spid="_x0000_s1041" style="position:absolute;margin-left:19.3pt;margin-top:26.15pt;width:148.65pt;height:8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0FA866CE" w14:textId="04CA8BD1" w:rsidR="008856DC" w:rsidRPr="00C41047" w:rsidRDefault="008856DC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D24C956" w14:textId="1D3BD5CF" w:rsidR="008856DC" w:rsidRDefault="002B28AB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2B1A01" wp14:editId="53912F4B">
                <wp:simplePos x="0" y="0"/>
                <wp:positionH relativeFrom="margin">
                  <wp:posOffset>2205355</wp:posOffset>
                </wp:positionH>
                <wp:positionV relativeFrom="paragraph">
                  <wp:posOffset>354330</wp:posOffset>
                </wp:positionV>
                <wp:extent cx="1887220" cy="1075055"/>
                <wp:effectExtent l="38100" t="38100" r="113030" b="106045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0750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EFA3D" w14:textId="696292EF" w:rsidR="008856DC" w:rsidRPr="00C41047" w:rsidRDefault="008856DC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B1A01" id="橢圓 32" o:spid="_x0000_s1042" style="position:absolute;margin-left:173.65pt;margin-top:27.9pt;width:148.6pt;height:84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2A1EFA3D" w14:textId="696292EF" w:rsidR="008856DC" w:rsidRPr="00C41047" w:rsidRDefault="008856DC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856D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A60B8B" wp14:editId="4415CB75">
                <wp:simplePos x="0" y="0"/>
                <wp:positionH relativeFrom="margin">
                  <wp:posOffset>3132161</wp:posOffset>
                </wp:positionH>
                <wp:positionV relativeFrom="paragraph">
                  <wp:posOffset>25239</wp:posOffset>
                </wp:positionV>
                <wp:extent cx="8103" cy="344179"/>
                <wp:effectExtent l="19050" t="19050" r="30480" b="36830"/>
                <wp:wrapNone/>
                <wp:docPr id="35" name="直線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900FD" id="直線接點 35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6.65pt,2pt" to="247.3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" strokecolor="#845903 [1604]" strokeweight="2.25pt">
                <v:stroke joinstyle="miter"/>
                <w10:wrap anchorx="margin"/>
              </v:line>
            </w:pict>
          </mc:Fallback>
        </mc:AlternateContent>
      </w:r>
    </w:p>
    <w:p w14:paraId="074CDF28" w14:textId="6D38204B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B19BF33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2F0A4A1" w14:textId="77777777" w:rsidR="00CA1C66" w:rsidRPr="008856DC" w:rsidRDefault="00CA1C66" w:rsidP="008856DC"/>
    <w:sectPr w:rsidR="00CA1C66" w:rsidRPr="008856DC" w:rsidSect="006F2F0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406BD" w14:textId="77777777" w:rsidR="005C303F" w:rsidRDefault="005C303F" w:rsidP="00465C96">
      <w:r>
        <w:separator/>
      </w:r>
    </w:p>
  </w:endnote>
  <w:endnote w:type="continuationSeparator" w:id="0">
    <w:p w14:paraId="43B16FCA" w14:textId="77777777" w:rsidR="005C303F" w:rsidRDefault="005C303F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1DB5FA0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7F0601C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4978657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409890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C3A473" wp14:editId="1E88BC33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D914F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A83AE0D" wp14:editId="48B8DE1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51AF0" w14:textId="77777777" w:rsidR="005C303F" w:rsidRDefault="005C303F" w:rsidP="00465C96">
      <w:r>
        <w:separator/>
      </w:r>
    </w:p>
  </w:footnote>
  <w:footnote w:type="continuationSeparator" w:id="0">
    <w:p w14:paraId="31837148" w14:textId="77777777" w:rsidR="005C303F" w:rsidRDefault="005C303F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AADB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63599C" wp14:editId="7771908F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895A1" w14:textId="1FB6350D" w:rsidR="006F2F0D" w:rsidRDefault="00D74122" w:rsidP="00AA2D33">
    <w:pPr>
      <w:pStyle w:val="a3"/>
      <w:tabs>
        <w:tab w:val="clear" w:pos="4513"/>
        <w:tab w:val="clear" w:pos="9026"/>
        <w:tab w:val="left" w:pos="2450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2C1DE3E7" wp14:editId="6BC64AF5">
          <wp:simplePos x="0" y="0"/>
          <wp:positionH relativeFrom="page">
            <wp:posOffset>6350</wp:posOffset>
          </wp:positionH>
          <wp:positionV relativeFrom="paragraph">
            <wp:posOffset>-483235</wp:posOffset>
          </wp:positionV>
          <wp:extent cx="7547610" cy="1122822"/>
          <wp:effectExtent l="0" t="0" r="0" b="1270"/>
          <wp:wrapNone/>
          <wp:docPr id="3" name="圖片 3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122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2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3"/>
  </w:num>
  <w:num w:numId="5" w16cid:durableId="15099766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6DC"/>
    <w:rsid w:val="00010E9C"/>
    <w:rsid w:val="000214DD"/>
    <w:rsid w:val="00023F7D"/>
    <w:rsid w:val="00027603"/>
    <w:rsid w:val="00031B19"/>
    <w:rsid w:val="00035EED"/>
    <w:rsid w:val="000661D6"/>
    <w:rsid w:val="00095188"/>
    <w:rsid w:val="000A0F89"/>
    <w:rsid w:val="000A204E"/>
    <w:rsid w:val="000A6002"/>
    <w:rsid w:val="000B602A"/>
    <w:rsid w:val="00111979"/>
    <w:rsid w:val="001412D4"/>
    <w:rsid w:val="00157029"/>
    <w:rsid w:val="00165B48"/>
    <w:rsid w:val="00182113"/>
    <w:rsid w:val="0019392A"/>
    <w:rsid w:val="001A2F95"/>
    <w:rsid w:val="001A4F4D"/>
    <w:rsid w:val="001B3571"/>
    <w:rsid w:val="001C0045"/>
    <w:rsid w:val="001C0D2D"/>
    <w:rsid w:val="001C52A1"/>
    <w:rsid w:val="001E4DD3"/>
    <w:rsid w:val="001F4025"/>
    <w:rsid w:val="0020069A"/>
    <w:rsid w:val="00231746"/>
    <w:rsid w:val="00253473"/>
    <w:rsid w:val="00257B1E"/>
    <w:rsid w:val="00273618"/>
    <w:rsid w:val="00296C56"/>
    <w:rsid w:val="002B28AB"/>
    <w:rsid w:val="002C5663"/>
    <w:rsid w:val="002D517B"/>
    <w:rsid w:val="002E587D"/>
    <w:rsid w:val="002E6BFE"/>
    <w:rsid w:val="002F7863"/>
    <w:rsid w:val="00316111"/>
    <w:rsid w:val="00332603"/>
    <w:rsid w:val="00350B05"/>
    <w:rsid w:val="00357A73"/>
    <w:rsid w:val="0036573B"/>
    <w:rsid w:val="00366377"/>
    <w:rsid w:val="003960EF"/>
    <w:rsid w:val="003C15AA"/>
    <w:rsid w:val="003E1016"/>
    <w:rsid w:val="003E3F00"/>
    <w:rsid w:val="003E6563"/>
    <w:rsid w:val="0040127F"/>
    <w:rsid w:val="00402C5C"/>
    <w:rsid w:val="00433BF3"/>
    <w:rsid w:val="004412E3"/>
    <w:rsid w:val="004426E6"/>
    <w:rsid w:val="004607AF"/>
    <w:rsid w:val="00465C96"/>
    <w:rsid w:val="00481CA3"/>
    <w:rsid w:val="004B79B8"/>
    <w:rsid w:val="004C4C64"/>
    <w:rsid w:val="004D0121"/>
    <w:rsid w:val="004F1B3D"/>
    <w:rsid w:val="00501B61"/>
    <w:rsid w:val="00524D68"/>
    <w:rsid w:val="005566A0"/>
    <w:rsid w:val="005619BC"/>
    <w:rsid w:val="00574311"/>
    <w:rsid w:val="0057495F"/>
    <w:rsid w:val="00584079"/>
    <w:rsid w:val="00592A90"/>
    <w:rsid w:val="005952C1"/>
    <w:rsid w:val="005A044E"/>
    <w:rsid w:val="005B6C15"/>
    <w:rsid w:val="005C303F"/>
    <w:rsid w:val="005E69BE"/>
    <w:rsid w:val="005F7C4A"/>
    <w:rsid w:val="00615BE5"/>
    <w:rsid w:val="00621C51"/>
    <w:rsid w:val="00635355"/>
    <w:rsid w:val="00641E16"/>
    <w:rsid w:val="0066607E"/>
    <w:rsid w:val="00673943"/>
    <w:rsid w:val="00692BA0"/>
    <w:rsid w:val="006C0429"/>
    <w:rsid w:val="006C3760"/>
    <w:rsid w:val="006D06C7"/>
    <w:rsid w:val="006D12E7"/>
    <w:rsid w:val="006F2F0D"/>
    <w:rsid w:val="0070475E"/>
    <w:rsid w:val="0070785F"/>
    <w:rsid w:val="0072059C"/>
    <w:rsid w:val="007438AA"/>
    <w:rsid w:val="007503AC"/>
    <w:rsid w:val="007849D1"/>
    <w:rsid w:val="00792C0C"/>
    <w:rsid w:val="00795287"/>
    <w:rsid w:val="007969E5"/>
    <w:rsid w:val="007A1376"/>
    <w:rsid w:val="007A7CD9"/>
    <w:rsid w:val="007C3046"/>
    <w:rsid w:val="007D4F64"/>
    <w:rsid w:val="007E021E"/>
    <w:rsid w:val="007E1056"/>
    <w:rsid w:val="007E5A59"/>
    <w:rsid w:val="00810A2C"/>
    <w:rsid w:val="00824FE7"/>
    <w:rsid w:val="008261A1"/>
    <w:rsid w:val="0085705B"/>
    <w:rsid w:val="00861C23"/>
    <w:rsid w:val="008856DC"/>
    <w:rsid w:val="00887017"/>
    <w:rsid w:val="008A1AA5"/>
    <w:rsid w:val="008B37FA"/>
    <w:rsid w:val="008B5391"/>
    <w:rsid w:val="008B74D5"/>
    <w:rsid w:val="008C1259"/>
    <w:rsid w:val="008D542B"/>
    <w:rsid w:val="008E798C"/>
    <w:rsid w:val="008E7F15"/>
    <w:rsid w:val="009345C7"/>
    <w:rsid w:val="00951359"/>
    <w:rsid w:val="009571B7"/>
    <w:rsid w:val="00961FAD"/>
    <w:rsid w:val="00966DD1"/>
    <w:rsid w:val="0099188F"/>
    <w:rsid w:val="00995F21"/>
    <w:rsid w:val="009A3BA7"/>
    <w:rsid w:val="009B4FF6"/>
    <w:rsid w:val="009C7520"/>
    <w:rsid w:val="009D2BC7"/>
    <w:rsid w:val="009D31CC"/>
    <w:rsid w:val="009D3F72"/>
    <w:rsid w:val="00A040C1"/>
    <w:rsid w:val="00A22169"/>
    <w:rsid w:val="00A318A1"/>
    <w:rsid w:val="00A46983"/>
    <w:rsid w:val="00A476B1"/>
    <w:rsid w:val="00A47C83"/>
    <w:rsid w:val="00A80DDF"/>
    <w:rsid w:val="00AA2D33"/>
    <w:rsid w:val="00AB521B"/>
    <w:rsid w:val="00AC33F9"/>
    <w:rsid w:val="00AC4091"/>
    <w:rsid w:val="00AD068B"/>
    <w:rsid w:val="00AD133F"/>
    <w:rsid w:val="00AF6C53"/>
    <w:rsid w:val="00B000F8"/>
    <w:rsid w:val="00B00ADE"/>
    <w:rsid w:val="00B062A9"/>
    <w:rsid w:val="00B20542"/>
    <w:rsid w:val="00B35AFE"/>
    <w:rsid w:val="00B51745"/>
    <w:rsid w:val="00B75175"/>
    <w:rsid w:val="00BA799D"/>
    <w:rsid w:val="00BB2A9A"/>
    <w:rsid w:val="00BC6252"/>
    <w:rsid w:val="00BD1AF9"/>
    <w:rsid w:val="00BE14AD"/>
    <w:rsid w:val="00BF7BC3"/>
    <w:rsid w:val="00C057E7"/>
    <w:rsid w:val="00C33BA8"/>
    <w:rsid w:val="00C346D2"/>
    <w:rsid w:val="00C413AB"/>
    <w:rsid w:val="00C451C4"/>
    <w:rsid w:val="00C704BE"/>
    <w:rsid w:val="00C87321"/>
    <w:rsid w:val="00CA1C66"/>
    <w:rsid w:val="00CC324A"/>
    <w:rsid w:val="00CC614B"/>
    <w:rsid w:val="00CC6DB0"/>
    <w:rsid w:val="00CC7AE5"/>
    <w:rsid w:val="00CE24F2"/>
    <w:rsid w:val="00D002D2"/>
    <w:rsid w:val="00D02C0C"/>
    <w:rsid w:val="00D0321A"/>
    <w:rsid w:val="00D1179C"/>
    <w:rsid w:val="00D1322D"/>
    <w:rsid w:val="00D17A67"/>
    <w:rsid w:val="00D3031F"/>
    <w:rsid w:val="00D30B57"/>
    <w:rsid w:val="00D5390E"/>
    <w:rsid w:val="00D74122"/>
    <w:rsid w:val="00D96163"/>
    <w:rsid w:val="00DA4600"/>
    <w:rsid w:val="00DC188F"/>
    <w:rsid w:val="00E33A5B"/>
    <w:rsid w:val="00E44478"/>
    <w:rsid w:val="00E4780C"/>
    <w:rsid w:val="00E603AD"/>
    <w:rsid w:val="00E612D4"/>
    <w:rsid w:val="00E702B7"/>
    <w:rsid w:val="00E7588A"/>
    <w:rsid w:val="00E76FAB"/>
    <w:rsid w:val="00E82616"/>
    <w:rsid w:val="00E95543"/>
    <w:rsid w:val="00E96ADC"/>
    <w:rsid w:val="00E97909"/>
    <w:rsid w:val="00EE17D0"/>
    <w:rsid w:val="00EF0A8E"/>
    <w:rsid w:val="00EF4F7C"/>
    <w:rsid w:val="00EF6974"/>
    <w:rsid w:val="00F072D8"/>
    <w:rsid w:val="00F11581"/>
    <w:rsid w:val="00F17125"/>
    <w:rsid w:val="00F25EF9"/>
    <w:rsid w:val="00F26FF7"/>
    <w:rsid w:val="00F27069"/>
    <w:rsid w:val="00F316D3"/>
    <w:rsid w:val="00F31D95"/>
    <w:rsid w:val="00F36CEA"/>
    <w:rsid w:val="00F46E97"/>
    <w:rsid w:val="00F630F2"/>
    <w:rsid w:val="00F77215"/>
    <w:rsid w:val="00F84FC3"/>
    <w:rsid w:val="00F93E05"/>
    <w:rsid w:val="00F97544"/>
    <w:rsid w:val="00FA2DFC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86F2E"/>
  <w15:chartTrackingRefBased/>
  <w15:docId w15:val="{363B3CCE-CBD9-43DC-8E85-A4CE6F15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5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0013;&#23416;&#35370;&#21839;&#29105;&#36523;&#24037;&#20316;&#32025;&#65306;&#38515;&#28851;&#38742;(&#25945;&#24107;&#29256;)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749D2730-68D1-49DE-B063-62F4219F2D0D}"/>
</file>

<file path=docProps/app.xml><?xml version="1.0" encoding="utf-8"?>
<Properties xmlns="http://schemas.openxmlformats.org/officeDocument/2006/extended-properties" xmlns:vt="http://schemas.openxmlformats.org/officeDocument/2006/docPropsVTypes">
  <Template>中學訪問熱身工作紙：陳炳靖(教師版)</Template>
  <TotalTime>18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33</cp:revision>
  <cp:lastPrinted>2022-07-14T09:34:00Z</cp:lastPrinted>
  <dcterms:created xsi:type="dcterms:W3CDTF">2022-09-30T09:02:00Z</dcterms:created>
  <dcterms:modified xsi:type="dcterms:W3CDTF">2023-07-03T06:18:00Z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