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3821F" w14:textId="4813CCFE" w:rsidR="00D75926" w:rsidRPr="000E58CD" w:rsidRDefault="00DE0E5B" w:rsidP="00D7592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bookmarkStart w:id="0" w:name="_Hlk115449779"/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D7592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陳炳靖</w:t>
      </w:r>
      <w:r w:rsidR="001B229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CB1F23E" w14:textId="310C1BDF" w:rsidR="00F00820" w:rsidRDefault="00F00820" w:rsidP="007579D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閱讀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以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下</w:t>
      </w:r>
      <w:r w:rsidR="00905AD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陳炳靖的簡介</w:t>
      </w:r>
      <w:r w:rsidR="00F0474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BE2DA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再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結合你對</w:t>
      </w:r>
      <w:r w:rsidR="00210E9C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他</w:t>
      </w:r>
      <w:r w:rsidR="00B34C93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的認識，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完成以下</w:t>
      </w:r>
      <w:proofErr w:type="gramStart"/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思維導圖</w:t>
      </w:r>
      <w:proofErr w:type="gramEnd"/>
      <w:r w:rsidR="007579D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，擬定訪問的方向</w:t>
      </w:r>
      <w:r w:rsidR="00AE42D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1A6E9DF" w14:textId="55C958C3" w:rsidR="00F00820" w:rsidRDefault="008C4317" w:rsidP="00F00820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C4317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714560" behindDoc="0" locked="0" layoutInCell="1" allowOverlap="1" wp14:anchorId="6591EDEF" wp14:editId="3F38310F">
            <wp:simplePos x="0" y="0"/>
            <wp:positionH relativeFrom="column">
              <wp:posOffset>5786120</wp:posOffset>
            </wp:positionH>
            <wp:positionV relativeFrom="paragraph">
              <wp:posOffset>224345</wp:posOffset>
            </wp:positionV>
            <wp:extent cx="540000" cy="5400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2D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8090C38" wp14:editId="77FE686D">
                <wp:simplePos x="0" y="0"/>
                <wp:positionH relativeFrom="page">
                  <wp:align>right</wp:align>
                </wp:positionH>
                <wp:positionV relativeFrom="paragraph">
                  <wp:posOffset>132080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B3375" w14:textId="77777777" w:rsidR="00650AD3" w:rsidRPr="00086BAC" w:rsidRDefault="00650AD3" w:rsidP="00650AD3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5B01EA9E" w14:textId="59618ECD" w:rsidR="00650AD3" w:rsidRPr="00086BAC" w:rsidRDefault="00650AD3" w:rsidP="00650AD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544A97" w:rsidRPr="00544A9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https://aistory.chiculture.org.hk/heroes/chen-ping-ching-jim</w:t>
                            </w:r>
                          </w:p>
                          <w:p w14:paraId="54881C17" w14:textId="278BBFD6" w:rsidR="00F00820" w:rsidRPr="00086BAC" w:rsidRDefault="00F00820" w:rsidP="00F0082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90C38" id="矩形 21" o:spid="_x0000_s1026" style="position:absolute;margin-left:542.65pt;margin-top:10.4pt;width:593.85pt;height:59.25pt;z-index:2516203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" fillcolor="#e4f4ed" stroked="f" strokeweight="1pt">
                <v:textbox>
                  <w:txbxContent>
                    <w:p w14:paraId="374B3375" w14:textId="77777777" w:rsidR="00650AD3" w:rsidRPr="00086BAC" w:rsidRDefault="00650AD3" w:rsidP="00650AD3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陳炳靖</w:t>
                      </w:r>
                    </w:p>
                    <w:p w14:paraId="5B01EA9E" w14:textId="59618ECD" w:rsidR="00650AD3" w:rsidRPr="00086BAC" w:rsidRDefault="00650AD3" w:rsidP="00650AD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544A97" w:rsidRPr="00544A9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https://aistory.chiculture.org.hk/heroes/chen-ping-ching-jim</w:t>
                      </w:r>
                    </w:p>
                    <w:p w14:paraId="54881C17" w14:textId="278BBFD6" w:rsidR="00F00820" w:rsidRPr="00086BAC" w:rsidRDefault="00F00820" w:rsidP="00F0082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013639A" w14:textId="41467994" w:rsidR="00A75E98" w:rsidRDefault="00A75E98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C63FEBD" w14:textId="29F9233B" w:rsidR="0020289B" w:rsidRPr="002F46D7" w:rsidRDefault="0020289B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36C9AC4E" w14:textId="3FD88934" w:rsidR="00210E9C" w:rsidRDefault="004A05BC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716D2FB" wp14:editId="711455CC">
                <wp:simplePos x="0" y="0"/>
                <wp:positionH relativeFrom="column">
                  <wp:posOffset>230745</wp:posOffset>
                </wp:positionH>
                <wp:positionV relativeFrom="paragraph">
                  <wp:posOffset>239395</wp:posOffset>
                </wp:positionV>
                <wp:extent cx="2239273" cy="1178572"/>
                <wp:effectExtent l="38100" t="38100" r="123190" b="11684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273" cy="11785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943AE" w14:textId="1171074F" w:rsidR="007579D6" w:rsidRPr="00AE42D1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年齡、出生地、參軍前的工作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6D2FB" id="橢圓 25" o:spid="_x0000_s1027" style="position:absolute;margin-left:18.15pt;margin-top:18.85pt;width:176.3pt;height:92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24A943AE" w14:textId="1171074F" w:rsidR="007579D6" w:rsidRPr="00AE42D1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年齡、出生地、參軍前的工作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FBF129" wp14:editId="5CB2BC78">
                <wp:simplePos x="0" y="0"/>
                <wp:positionH relativeFrom="margin">
                  <wp:posOffset>4045956</wp:posOffset>
                </wp:positionH>
                <wp:positionV relativeFrom="paragraph">
                  <wp:posOffset>239311</wp:posOffset>
                </wp:positionV>
                <wp:extent cx="2273300" cy="1221105"/>
                <wp:effectExtent l="38100" t="38100" r="107950" b="11239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221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4F4E8" w14:textId="342C5F02" w:rsidR="007579D6" w:rsidRPr="00257DF8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BF129" id="橢圓 30" o:spid="_x0000_s1028" style="position:absolute;margin-left:318.6pt;margin-top:18.85pt;width:179pt;height:96.1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7804F4E8" w14:textId="342C5F02" w:rsidR="007579D6" w:rsidRPr="00257DF8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7D9ADB5" w14:textId="764ABE9E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E87E62F" w14:textId="5C1CCF0C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AF1A1A1" w14:textId="3F436780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1778967" w14:textId="36C03912" w:rsidR="001B2292" w:rsidRDefault="00DA29DE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32081B" wp14:editId="5A2B0705">
                <wp:simplePos x="0" y="0"/>
                <wp:positionH relativeFrom="column">
                  <wp:posOffset>657860</wp:posOffset>
                </wp:positionH>
                <wp:positionV relativeFrom="paragraph">
                  <wp:posOffset>137795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8BE99" w14:textId="67D41A94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32081B" id="矩形 39" o:spid="_x0000_s1029" style="position:absolute;margin-left:51.8pt;margin-top:10.85pt;width:54.4pt;height:25.9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b7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" filled="f" stroked="f" strokeweight="1pt">
                <v:textbox inset="0,0,0,0">
                  <w:txbxContent>
                    <w:p w14:paraId="6898BE99" w14:textId="67D41A94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  <w:r w:rsidR="004A05B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408DE75" wp14:editId="7D4B8C1A">
                <wp:simplePos x="0" y="0"/>
                <wp:positionH relativeFrom="margin">
                  <wp:posOffset>1333344</wp:posOffset>
                </wp:positionH>
                <wp:positionV relativeFrom="paragraph">
                  <wp:posOffset>29450</wp:posOffset>
                </wp:positionV>
                <wp:extent cx="1030" cy="553001"/>
                <wp:effectExtent l="19050" t="19050" r="37465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0" cy="55300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2FB60" id="直線接點 24" o:spid="_x0000_s1026" style="position:absolute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5pt,2.3pt" to="105.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" strokecolor="#845903 [1604]" strokeweight="2.25pt">
                <v:stroke joinstyle="miter"/>
                <w10:wrap anchorx="margin"/>
              </v:line>
            </w:pict>
          </mc:Fallback>
        </mc:AlternateContent>
      </w:r>
      <w:r w:rsidR="002F46D7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E7D5D9" wp14:editId="7E427115">
                <wp:simplePos x="0" y="0"/>
                <wp:positionH relativeFrom="margin">
                  <wp:posOffset>5189352</wp:posOffset>
                </wp:positionH>
                <wp:positionV relativeFrom="paragraph">
                  <wp:posOffset>55077</wp:posOffset>
                </wp:positionV>
                <wp:extent cx="10424" cy="596385"/>
                <wp:effectExtent l="19050" t="19050" r="27940" b="32385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24" cy="5963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B8719" id="直線接點 29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8.6pt,4.35pt" to="409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p w14:paraId="3DA442B0" w14:textId="6F86B8B2" w:rsidR="001B2292" w:rsidRDefault="00A63D5A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F12C1D9" wp14:editId="0ED93CDD">
                <wp:simplePos x="0" y="0"/>
                <wp:positionH relativeFrom="column">
                  <wp:posOffset>4257675</wp:posOffset>
                </wp:positionH>
                <wp:positionV relativeFrom="paragraph">
                  <wp:posOffset>302895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E94D2" w14:textId="54820517" w:rsidR="00704A37" w:rsidRPr="00E426B2" w:rsidRDefault="00F8596B" w:rsidP="00704A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訓練生涯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2C1D9" id="橢圓 14" o:spid="_x0000_s1030" style="position:absolute;margin-left:335.25pt;margin-top:23.85pt;width:141.75pt;height:5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089E94D2" w14:textId="54820517" w:rsidR="00704A37" w:rsidRPr="00E426B2" w:rsidRDefault="00F8596B" w:rsidP="00704A3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訓練生涯</w:t>
                      </w:r>
                    </w:p>
                  </w:txbxContent>
                </v:textbox>
              </v:oval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D7B98A" wp14:editId="2834C1F1">
                <wp:simplePos x="0" y="0"/>
                <wp:positionH relativeFrom="column">
                  <wp:posOffset>206375</wp:posOffset>
                </wp:positionH>
                <wp:positionV relativeFrom="paragraph">
                  <wp:posOffset>209550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99445" w14:textId="04000F79" w:rsidR="007579D6" w:rsidRPr="007579D6" w:rsidRDefault="007579D6" w:rsidP="007579D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B98A" id="矩形 37" o:spid="_x0000_s1031" style="position:absolute;margin-left:16.25pt;margin-top:16.5pt;width:25.95pt;height:55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ZfZw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" fillcolor="#faaf17 [3204]" strokecolor="#845903 [1604]" strokeweight="1pt">
                <v:textbox>
                  <w:txbxContent>
                    <w:p w14:paraId="55D99445" w14:textId="04000F79" w:rsidR="007579D6" w:rsidRPr="007579D6" w:rsidRDefault="007579D6" w:rsidP="007579D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 w:rsidR="00C67B29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902D468" wp14:editId="637B27F3">
                <wp:simplePos x="0" y="0"/>
                <wp:positionH relativeFrom="column">
                  <wp:posOffset>437515</wp:posOffset>
                </wp:positionH>
                <wp:positionV relativeFrom="paragraph">
                  <wp:posOffset>247650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547A1" w14:textId="2D329202" w:rsidR="00AE42D1" w:rsidRPr="00AE42D1" w:rsidRDefault="00AE42D1" w:rsidP="00AE42D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AE42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2D468" id="橢圓 18" o:spid="_x0000_s1032" style="position:absolute;margin-left:34.45pt;margin-top:19.5pt;width:142.75pt;height:5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515547A1" w14:textId="2D329202" w:rsidR="00AE42D1" w:rsidRPr="00AE42D1" w:rsidRDefault="00AE42D1" w:rsidP="00AE42D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AE42D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</w:p>
    <w:p w14:paraId="312B06A4" w14:textId="123F2C20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DF6AB18" w14:textId="561C6EC0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57F161" wp14:editId="51D7B9DD">
                <wp:simplePos x="0" y="0"/>
                <wp:positionH relativeFrom="column">
                  <wp:posOffset>1591326</wp:posOffset>
                </wp:positionH>
                <wp:positionV relativeFrom="paragraph">
                  <wp:posOffset>306458</wp:posOffset>
                </wp:positionV>
                <wp:extent cx="691116" cy="329609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BD42A" w14:textId="51762415" w:rsidR="00963AA2" w:rsidRPr="00963AA2" w:rsidRDefault="00963AA2" w:rsidP="00963AA2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7F161" id="矩形 38" o:spid="_x0000_s1033" style="position:absolute;margin-left:125.3pt;margin-top:24.15pt;width:54.4pt;height:25.9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" filled="f" stroked="f" strokeweight="1pt">
                <v:textbox inset="0,0,0,0">
                  <w:txbxContent>
                    <w:p w14:paraId="24CBD42A" w14:textId="51762415" w:rsidR="00963AA2" w:rsidRPr="00963AA2" w:rsidRDefault="00963AA2" w:rsidP="00963AA2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57D3458" wp14:editId="73F3CAC7">
                <wp:simplePos x="0" y="0"/>
                <wp:positionH relativeFrom="margin">
                  <wp:posOffset>3912862</wp:posOffset>
                </wp:positionH>
                <wp:positionV relativeFrom="paragraph">
                  <wp:posOffset>166024</wp:posOffset>
                </wp:positionV>
                <wp:extent cx="645102" cy="337209"/>
                <wp:effectExtent l="19050" t="19050" r="22225" b="2476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5102" cy="33720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CC241" id="直線接點 6" o:spid="_x0000_s1026" style="position:absolute;flip:x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8.1pt,13.05pt" to="358.9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130B4B8" wp14:editId="6AB71E50">
                <wp:simplePos x="0" y="0"/>
                <wp:positionH relativeFrom="margin">
                  <wp:posOffset>1758727</wp:posOffset>
                </wp:positionH>
                <wp:positionV relativeFrom="paragraph">
                  <wp:posOffset>189774</wp:posOffset>
                </wp:positionV>
                <wp:extent cx="752178" cy="301584"/>
                <wp:effectExtent l="19050" t="19050" r="29210" b="2286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178" cy="30158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A5115" id="直線接點 7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5pt,14.95pt" to="197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5A8B1A41" w14:textId="63C8444B" w:rsidR="001B2292" w:rsidRDefault="00D7077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E7DD9E1" wp14:editId="7871B135">
                <wp:simplePos x="0" y="0"/>
                <wp:positionH relativeFrom="column">
                  <wp:posOffset>3888492</wp:posOffset>
                </wp:positionH>
                <wp:positionV relativeFrom="paragraph">
                  <wp:posOffset>314822</wp:posOffset>
                </wp:positionV>
                <wp:extent cx="993775" cy="476885"/>
                <wp:effectExtent l="0" t="0" r="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75" cy="476885"/>
                          <a:chOff x="0" y="0"/>
                          <a:chExt cx="1006475" cy="389890"/>
                        </a:xfrm>
                      </wpg:grpSpPr>
                      <pic:pic xmlns:pic="http://schemas.openxmlformats.org/drawingml/2006/picture">
                        <pic:nvPicPr>
                          <pic:cNvPr id="27" name="圖片 27" descr="一張含有 室外, 飛行器, 飛機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1" t="35465" r="15178" b="33242"/>
                          <a:stretch/>
                        </pic:blipFill>
                        <pic:spPr bwMode="auto">
                          <a:xfrm flipH="1">
                            <a:off x="177800" y="12700"/>
                            <a:ext cx="82867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直線接點 3"/>
                        <wps:cNvCnPr/>
                        <wps:spPr>
                          <a:xfrm flipH="1" flipV="1">
                            <a:off x="38100" y="0"/>
                            <a:ext cx="10160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接點 10"/>
                        <wps:cNvCnPr/>
                        <wps:spPr>
                          <a:xfrm flipH="1" flipV="1">
                            <a:off x="0" y="197302"/>
                            <a:ext cx="177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接點 12"/>
                        <wps:cNvCnPr/>
                        <wps:spPr>
                          <a:xfrm flipV="1">
                            <a:off x="25400" y="279400"/>
                            <a:ext cx="10160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4CF4E" id="群組 13" o:spid="_x0000_s1026" style="position:absolute;margin-left:306.2pt;margin-top:24.8pt;width:78.25pt;height:37.55pt;z-index:251702272;mso-width-relative:margin;mso-height-relative:margin" coordsize="10064,38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">
                <v:shape id="圖片 27" o:spid="_x0000_s1027" type="#_x0000_t75" alt="一張含有 室外, 飛行器, 飛機 的圖片&#10;&#10;自動產生的描述" style="position:absolute;left:1778;top:127;width:8286;height:37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">
                  <v:imagedata r:id="rId13" o:title="一張含有 室外, 飛行器, 飛機 的圖片&#10;&#10;自動產生的描述" croptop="23242f" cropbottom="21785f" cropleft="10617f" cropright="9947f"/>
                </v:shape>
                <v:line id="直線接點 3" o:spid="_x0000_s1028" style="position:absolute;flip:x y;visibility:visible;mso-wrap-style:square" from="381,0" to="1397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" strokecolor="#002060" strokeweight=".5pt">
                  <v:stroke joinstyle="miter"/>
                </v:line>
                <v:line id="直線接點 10" o:spid="_x0000_s1029" style="position:absolute;flip:x y;visibility:visible;mso-wrap-style:square" from="0,1973" to="1778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" strokecolor="#040606 [3215]" strokeweight=".5pt">
                  <v:stroke joinstyle="miter"/>
                </v:line>
                <v:line id="直線接點 12" o:spid="_x0000_s1030" style="position:absolute;flip:y;visibility:visible;mso-wrap-style:square" from="254,2794" to="1270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" strokecolor="#002060" strokeweight=".5pt">
                  <v:stroke joinstyle="miter"/>
                </v:line>
              </v:group>
            </w:pict>
          </mc:Fallback>
        </mc:AlternateContent>
      </w:r>
      <w:r w:rsidR="004909B4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2426B45" wp14:editId="2A32A514">
                <wp:simplePos x="0" y="0"/>
                <wp:positionH relativeFrom="margin">
                  <wp:align>center</wp:align>
                </wp:positionH>
                <wp:positionV relativeFrom="paragraph">
                  <wp:posOffset>46949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0A13AA" w14:textId="77777777" w:rsidR="001B2292" w:rsidRDefault="001B2292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1F3CEFAE" w14:textId="377BF8F1" w:rsidR="001B2292" w:rsidRPr="001B2292" w:rsidRDefault="001B2292" w:rsidP="00B46AC6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陳炳靖對話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26B45" id="橢圓 4" o:spid="_x0000_s1034" style="position:absolute;margin-left:0;margin-top:3.7pt;width:169.5pt;height:84.75pt;z-index: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" fillcolor="#feeed0 [66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A0A13AA" w14:textId="77777777" w:rsidR="001B2292" w:rsidRDefault="001B2292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1F3CEFAE" w14:textId="377BF8F1" w:rsidR="001B2292" w:rsidRPr="001B2292" w:rsidRDefault="001B2292" w:rsidP="00B46AC6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陳炳靖對話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05F4831" w14:textId="75E5CF87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3A8D71C" w14:textId="399AD4D8" w:rsidR="001B2292" w:rsidRDefault="004909B4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120EC68" wp14:editId="65019ED8">
                <wp:simplePos x="0" y="0"/>
                <wp:positionH relativeFrom="margin">
                  <wp:posOffset>4057839</wp:posOffset>
                </wp:positionH>
                <wp:positionV relativeFrom="paragraph">
                  <wp:posOffset>209154</wp:posOffset>
                </wp:positionV>
                <wp:extent cx="1106615" cy="539800"/>
                <wp:effectExtent l="19050" t="19050" r="36830" b="317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615" cy="5398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82A00" id="直線接點 22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5pt,16.45pt" to="406.6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" strokecolor="#faaf17 [32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31E395C" wp14:editId="1C516E65">
                <wp:simplePos x="0" y="0"/>
                <wp:positionH relativeFrom="margin">
                  <wp:posOffset>1319340</wp:posOffset>
                </wp:positionH>
                <wp:positionV relativeFrom="paragraph">
                  <wp:posOffset>232904</wp:posOffset>
                </wp:positionV>
                <wp:extent cx="1037854" cy="536237"/>
                <wp:effectExtent l="19050" t="19050" r="10160" b="3556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854" cy="53623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5F53A" id="直線接點 9" o:spid="_x0000_s1026" style="position:absolute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9pt,18.35pt" to="185.6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24671163" w14:textId="47D1D3EB" w:rsidR="001B2292" w:rsidRDefault="00EF0BB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D3A43D4" wp14:editId="5654CFC6">
                <wp:simplePos x="0" y="0"/>
                <wp:positionH relativeFrom="margin">
                  <wp:posOffset>3240405</wp:posOffset>
                </wp:positionH>
                <wp:positionV relativeFrom="paragraph">
                  <wp:posOffset>71120</wp:posOffset>
                </wp:positionV>
                <wp:extent cx="0" cy="374650"/>
                <wp:effectExtent l="19050" t="0" r="19050" b="2540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7E50C" id="直線接點 17" o:spid="_x0000_s1026" style="position:absolute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5.15pt,5.6pt" to="255.15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" strokecolor="#faaf17 [3204]" strokeweight="2.25pt">
                <v:stroke joinstyle="miter"/>
                <w10:wrap anchorx="margin"/>
              </v:line>
            </w:pict>
          </mc:Fallback>
        </mc:AlternateContent>
      </w:r>
    </w:p>
    <w:p w14:paraId="6B34E1F0" w14:textId="6D5759C2" w:rsidR="001B2292" w:rsidRDefault="00EF0BB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9814CC" wp14:editId="4865BF4F">
                <wp:simplePos x="0" y="0"/>
                <wp:positionH relativeFrom="margin">
                  <wp:posOffset>4533900</wp:posOffset>
                </wp:positionH>
                <wp:positionV relativeFrom="paragraph">
                  <wp:posOffset>52705</wp:posOffset>
                </wp:positionV>
                <wp:extent cx="1800000" cy="647700"/>
                <wp:effectExtent l="57150" t="57150" r="105410" b="1143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6E437" w14:textId="750195B7" w:rsidR="00EF0BBD" w:rsidRPr="00E426B2" w:rsidRDefault="00EF0BBD" w:rsidP="00EF0BBD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814CC" id="橢圓 19" o:spid="_x0000_s1035" style="position:absolute;margin-left:357pt;margin-top:4.15pt;width:141.75pt;height:5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4F16E437" w14:textId="750195B7" w:rsidR="00EF0BBD" w:rsidRPr="00E426B2" w:rsidRDefault="00EF0BBD" w:rsidP="00EF0BBD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EE1708" wp14:editId="2219FD6B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31E5D" w14:textId="6587810B" w:rsidR="00C41047" w:rsidRPr="00E426B2" w:rsidRDefault="00FE367E" w:rsidP="00C4104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俘虜生涯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E1708" id="橢圓 23" o:spid="_x0000_s1036" style="position:absolute;margin-left:0;margin-top:5.05pt;width:141.75pt;height:51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8D31E5D" w14:textId="6587810B" w:rsidR="00C41047" w:rsidRPr="00E426B2" w:rsidRDefault="00FE367E" w:rsidP="00C41047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俘虜生涯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230F111" wp14:editId="4EFDDC39">
                <wp:simplePos x="0" y="0"/>
                <wp:positionH relativeFrom="column">
                  <wp:posOffset>90805</wp:posOffset>
                </wp:positionH>
                <wp:positionV relativeFrom="paragraph">
                  <wp:posOffset>60325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79B27" w14:textId="5592C4B5" w:rsidR="00257DF8" w:rsidRPr="00E426B2" w:rsidRDefault="000A092D" w:rsidP="00257DF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奮</w:t>
                            </w:r>
                            <w:r w:rsidR="000B1F30" w:rsidRPr="00E426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戰受傷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30F111" id="橢圓 20" o:spid="_x0000_s1037" style="position:absolute;margin-left:7.15pt;margin-top:4.75pt;width:141.75pt;height:5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" fillcolor="white [3212]" strokecolor="#ffc000" strokeweight="3pt">
                <v:stroke joinstyle="miter"/>
                <v:shadow on="t" color="black" opacity="26214f" origin="-.5,-.5" offset=".74836mm,.74836mm"/>
                <v:textbox>
                  <w:txbxContent>
                    <w:p w14:paraId="7F779B27" w14:textId="5592C4B5" w:rsidR="00257DF8" w:rsidRPr="00E426B2" w:rsidRDefault="000A092D" w:rsidP="00257DF8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奮</w:t>
                      </w:r>
                      <w:r w:rsidR="000B1F30" w:rsidRPr="00E426B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戰受傷</w:t>
                      </w:r>
                    </w:p>
                  </w:txbxContent>
                </v:textbox>
              </v:oval>
            </w:pict>
          </mc:Fallback>
        </mc:AlternateContent>
      </w:r>
    </w:p>
    <w:p w14:paraId="5351532E" w14:textId="22FA09D1" w:rsidR="001B2292" w:rsidRDefault="001B2292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57D1789" w14:textId="6B95B907" w:rsidR="001B2292" w:rsidRDefault="00EF0BBD" w:rsidP="00D7592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CDCEB5" wp14:editId="41F8B431">
                <wp:simplePos x="0" y="0"/>
                <wp:positionH relativeFrom="margin">
                  <wp:posOffset>5485765</wp:posOffset>
                </wp:positionH>
                <wp:positionV relativeFrom="paragraph">
                  <wp:posOffset>26670</wp:posOffset>
                </wp:positionV>
                <wp:extent cx="6350" cy="393700"/>
                <wp:effectExtent l="19050" t="19050" r="31750" b="2540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93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86EAC" id="直線接點 36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1.95pt,2.1pt" to="432.4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DA2819" wp14:editId="4CDEFE05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7620" cy="344170"/>
                <wp:effectExtent l="19050" t="19050" r="30480" b="3683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B344D" id="直線接點 16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.6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" strokecolor="#845903 [1604]" strokeweight="2.25pt">
                <v:stroke joinstyle="miter"/>
                <w10:wrap anchorx="margin"/>
              </v:line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A972E" wp14:editId="1DDCB1B3">
                <wp:simplePos x="0" y="0"/>
                <wp:positionH relativeFrom="margin">
                  <wp:posOffset>974725</wp:posOffset>
                </wp:positionH>
                <wp:positionV relativeFrom="paragraph">
                  <wp:posOffset>27305</wp:posOffset>
                </wp:positionV>
                <wp:extent cx="7620" cy="344170"/>
                <wp:effectExtent l="19050" t="19050" r="30480" b="3683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939BB" id="直線接點 3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6.75pt,2.15pt" to="77.3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" strokecolor="#845903 [1604]" strokeweight="2.25pt">
                <v:stroke joinstyle="miter"/>
                <w10:wrap anchorx="margin"/>
              </v:line>
            </w:pict>
          </mc:Fallback>
        </mc:AlternateContent>
      </w:r>
    </w:p>
    <w:bookmarkEnd w:id="0"/>
    <w:p w14:paraId="6B97BC57" w14:textId="69E8433E" w:rsidR="000D74F8" w:rsidRDefault="00DA29DE" w:rsidP="00A3121F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F486D1" wp14:editId="0E689717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1800000" cy="1238250"/>
                <wp:effectExtent l="38100" t="38100" r="105410" b="1143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48EDA" w14:textId="62491536" w:rsidR="00A01DDA" w:rsidRPr="00963AA2" w:rsidRDefault="00A01DDA" w:rsidP="00A01DD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486D1" id="橢圓 8" o:spid="_x0000_s1038" style="position:absolute;margin-left:90.55pt;margin-top:3.3pt;width:141.75pt;height:97.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11E48EDA" w14:textId="62491536" w:rsidR="00A01DDA" w:rsidRPr="00963AA2" w:rsidRDefault="00A01DDA" w:rsidP="00A01DDA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3899F4" wp14:editId="682B300A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800000" cy="1238250"/>
                <wp:effectExtent l="38100" t="38100" r="105410" b="11430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238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3017B" w14:textId="7A030E50" w:rsidR="007579D6" w:rsidRPr="00963AA2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899F4" id="橢圓 33" o:spid="_x0000_s1039" style="position:absolute;margin-left:0;margin-top:.95pt;width:141.75pt;height:97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1323017B" w14:textId="7A030E50" w:rsidR="007579D6" w:rsidRPr="00963AA2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A01DD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B3367" wp14:editId="4E6F8992">
                <wp:simplePos x="0" y="0"/>
                <wp:positionH relativeFrom="margin">
                  <wp:posOffset>88900</wp:posOffset>
                </wp:positionH>
                <wp:positionV relativeFrom="paragraph">
                  <wp:posOffset>43815</wp:posOffset>
                </wp:positionV>
                <wp:extent cx="1800000" cy="1184910"/>
                <wp:effectExtent l="38100" t="38100" r="105410" b="11049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1849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F1CCE" w14:textId="254598C9" w:rsidR="007579D6" w:rsidRPr="00C41047" w:rsidRDefault="007579D6" w:rsidP="007579D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3367" id="橢圓 32" o:spid="_x0000_s1040" style="position:absolute;margin-left:7pt;margin-top:3.45pt;width:141.75pt;height:93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" fillcolor="white [3212]" strokecolor="#84590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8F1CCE" w14:textId="254598C9" w:rsidR="007579D6" w:rsidRPr="00C41047" w:rsidRDefault="007579D6" w:rsidP="007579D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110185" w14:textId="62A62C96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CB1DB87" w14:textId="41F8099B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D02C9CE" w14:textId="0D39203F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3802C70" w14:textId="3D8A68D5" w:rsidR="000D74F8" w:rsidRDefault="000D74F8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4B84411" w14:textId="54ED3269" w:rsidR="009C7520" w:rsidRPr="000E58CD" w:rsidRDefault="009C7520" w:rsidP="00A3121F">
      <w:pPr>
        <w:tabs>
          <w:tab w:val="left" w:pos="2057"/>
        </w:tabs>
        <w:spacing w:line="276" w:lineRule="auto"/>
        <w:rPr>
          <w:color w:val="040606" w:themeColor="text2"/>
        </w:rPr>
      </w:pPr>
    </w:p>
    <w:sectPr w:rsidR="009C7520" w:rsidRPr="000E58CD" w:rsidSect="004038B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3E366" w14:textId="77777777" w:rsidR="00CB4080" w:rsidRDefault="00CB4080" w:rsidP="00465C96">
      <w:r>
        <w:separator/>
      </w:r>
    </w:p>
  </w:endnote>
  <w:endnote w:type="continuationSeparator" w:id="0">
    <w:p w14:paraId="16EDD2E1" w14:textId="77777777" w:rsidR="00CB4080" w:rsidRDefault="00CB408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3A623F6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7BE7CBE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755407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C97DB3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F03255" wp14:editId="0CC7A3F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97577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D37155" wp14:editId="2FAF9F39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FA674" w14:textId="77777777" w:rsidR="00CB4080" w:rsidRDefault="00CB4080" w:rsidP="00465C96">
      <w:r>
        <w:separator/>
      </w:r>
    </w:p>
  </w:footnote>
  <w:footnote w:type="continuationSeparator" w:id="0">
    <w:p w14:paraId="0CDE1E05" w14:textId="77777777" w:rsidR="00CB4080" w:rsidRDefault="00CB408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75604" w14:textId="77777777" w:rsidR="008A5E6F" w:rsidRDefault="008A5E6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8B9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5FDF66" wp14:editId="790A01B3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5361" w14:textId="038A008F" w:rsidR="004038B5" w:rsidRDefault="008A5E6F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85FAF18" wp14:editId="2FDDD110">
          <wp:simplePos x="0" y="0"/>
          <wp:positionH relativeFrom="page">
            <wp:posOffset>3810</wp:posOffset>
          </wp:positionH>
          <wp:positionV relativeFrom="paragraph">
            <wp:posOffset>-481965</wp:posOffset>
          </wp:positionV>
          <wp:extent cx="7543800" cy="1122255"/>
          <wp:effectExtent l="0" t="0" r="0" b="1905"/>
          <wp:wrapNone/>
          <wp:docPr id="5" name="圖片 5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圖片 5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CB2068"/>
    <w:multiLevelType w:val="hybridMultilevel"/>
    <w:tmpl w:val="1062E8D4"/>
    <w:lvl w:ilvl="0" w:tplc="B0AAE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A79BA"/>
    <w:multiLevelType w:val="hybridMultilevel"/>
    <w:tmpl w:val="54E89806"/>
    <w:lvl w:ilvl="0" w:tplc="B8284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1067337144">
    <w:abstractNumId w:val="4"/>
  </w:num>
  <w:num w:numId="7" w16cid:durableId="1093669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26"/>
    <w:rsid w:val="00005601"/>
    <w:rsid w:val="000214DD"/>
    <w:rsid w:val="00023F7D"/>
    <w:rsid w:val="000257B4"/>
    <w:rsid w:val="00027603"/>
    <w:rsid w:val="00030F39"/>
    <w:rsid w:val="00035EED"/>
    <w:rsid w:val="000458B6"/>
    <w:rsid w:val="0006459E"/>
    <w:rsid w:val="000661D6"/>
    <w:rsid w:val="0007141B"/>
    <w:rsid w:val="000A092D"/>
    <w:rsid w:val="000A204E"/>
    <w:rsid w:val="000B1F30"/>
    <w:rsid w:val="000B41D0"/>
    <w:rsid w:val="000B602A"/>
    <w:rsid w:val="000C6B25"/>
    <w:rsid w:val="000D74F8"/>
    <w:rsid w:val="000E58CD"/>
    <w:rsid w:val="0010248F"/>
    <w:rsid w:val="00106399"/>
    <w:rsid w:val="001145BE"/>
    <w:rsid w:val="001412D4"/>
    <w:rsid w:val="00157029"/>
    <w:rsid w:val="001631D9"/>
    <w:rsid w:val="00164750"/>
    <w:rsid w:val="00165B48"/>
    <w:rsid w:val="001752D5"/>
    <w:rsid w:val="00185F29"/>
    <w:rsid w:val="001A2F95"/>
    <w:rsid w:val="001A4F4D"/>
    <w:rsid w:val="001B2292"/>
    <w:rsid w:val="001B3365"/>
    <w:rsid w:val="001B3571"/>
    <w:rsid w:val="001C0642"/>
    <w:rsid w:val="001C5879"/>
    <w:rsid w:val="001D7BE6"/>
    <w:rsid w:val="001E4DD3"/>
    <w:rsid w:val="001F4025"/>
    <w:rsid w:val="0020069A"/>
    <w:rsid w:val="0020289B"/>
    <w:rsid w:val="00205F0B"/>
    <w:rsid w:val="00210E9C"/>
    <w:rsid w:val="00213CA0"/>
    <w:rsid w:val="002147D8"/>
    <w:rsid w:val="00227235"/>
    <w:rsid w:val="00253473"/>
    <w:rsid w:val="00257B1E"/>
    <w:rsid w:val="00257DF8"/>
    <w:rsid w:val="00265AA8"/>
    <w:rsid w:val="00281CB4"/>
    <w:rsid w:val="00294B6E"/>
    <w:rsid w:val="002A7669"/>
    <w:rsid w:val="002B769E"/>
    <w:rsid w:val="002C5663"/>
    <w:rsid w:val="002C7E62"/>
    <w:rsid w:val="002D517B"/>
    <w:rsid w:val="002D794F"/>
    <w:rsid w:val="002E27DF"/>
    <w:rsid w:val="002E587D"/>
    <w:rsid w:val="002F46D7"/>
    <w:rsid w:val="002F748E"/>
    <w:rsid w:val="002F7863"/>
    <w:rsid w:val="00314C50"/>
    <w:rsid w:val="0032354F"/>
    <w:rsid w:val="00346063"/>
    <w:rsid w:val="00350B05"/>
    <w:rsid w:val="0036573B"/>
    <w:rsid w:val="0037101A"/>
    <w:rsid w:val="00375DF1"/>
    <w:rsid w:val="003826F0"/>
    <w:rsid w:val="003B27AC"/>
    <w:rsid w:val="003C15AA"/>
    <w:rsid w:val="003C7098"/>
    <w:rsid w:val="003E3F00"/>
    <w:rsid w:val="00402D76"/>
    <w:rsid w:val="004038B5"/>
    <w:rsid w:val="00427CDE"/>
    <w:rsid w:val="00433BF3"/>
    <w:rsid w:val="0043426E"/>
    <w:rsid w:val="004420CE"/>
    <w:rsid w:val="00450D4C"/>
    <w:rsid w:val="004607AF"/>
    <w:rsid w:val="00465C96"/>
    <w:rsid w:val="0047169B"/>
    <w:rsid w:val="00482551"/>
    <w:rsid w:val="004909B4"/>
    <w:rsid w:val="0049514D"/>
    <w:rsid w:val="004A05BC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E79B2"/>
    <w:rsid w:val="00501B61"/>
    <w:rsid w:val="00524D68"/>
    <w:rsid w:val="00532AD8"/>
    <w:rsid w:val="00534FED"/>
    <w:rsid w:val="00537238"/>
    <w:rsid w:val="00544A97"/>
    <w:rsid w:val="005566A0"/>
    <w:rsid w:val="005619BC"/>
    <w:rsid w:val="00566958"/>
    <w:rsid w:val="00567611"/>
    <w:rsid w:val="00574311"/>
    <w:rsid w:val="00581DBF"/>
    <w:rsid w:val="00584079"/>
    <w:rsid w:val="00592357"/>
    <w:rsid w:val="0059681B"/>
    <w:rsid w:val="005B6C15"/>
    <w:rsid w:val="005F6CFB"/>
    <w:rsid w:val="005F7C4A"/>
    <w:rsid w:val="00604DF2"/>
    <w:rsid w:val="006101FC"/>
    <w:rsid w:val="00615BE5"/>
    <w:rsid w:val="00621C51"/>
    <w:rsid w:val="00627177"/>
    <w:rsid w:val="00635355"/>
    <w:rsid w:val="00641E16"/>
    <w:rsid w:val="00650AD3"/>
    <w:rsid w:val="00652E18"/>
    <w:rsid w:val="00664FA2"/>
    <w:rsid w:val="0066607E"/>
    <w:rsid w:val="00685051"/>
    <w:rsid w:val="00692BA0"/>
    <w:rsid w:val="006C2182"/>
    <w:rsid w:val="006C2F7C"/>
    <w:rsid w:val="006C3760"/>
    <w:rsid w:val="006D06C7"/>
    <w:rsid w:val="0070433C"/>
    <w:rsid w:val="00704A37"/>
    <w:rsid w:val="00713BE5"/>
    <w:rsid w:val="007438AA"/>
    <w:rsid w:val="007503AC"/>
    <w:rsid w:val="007579D6"/>
    <w:rsid w:val="00766912"/>
    <w:rsid w:val="00772B07"/>
    <w:rsid w:val="00773CC5"/>
    <w:rsid w:val="00780041"/>
    <w:rsid w:val="00782C40"/>
    <w:rsid w:val="00791D07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0EC5"/>
    <w:rsid w:val="007E1056"/>
    <w:rsid w:val="007E231F"/>
    <w:rsid w:val="008031B2"/>
    <w:rsid w:val="00810A2C"/>
    <w:rsid w:val="00826413"/>
    <w:rsid w:val="0085705B"/>
    <w:rsid w:val="0087273E"/>
    <w:rsid w:val="008939C3"/>
    <w:rsid w:val="008A0869"/>
    <w:rsid w:val="008A3E63"/>
    <w:rsid w:val="008A5E6F"/>
    <w:rsid w:val="008B26FB"/>
    <w:rsid w:val="008B37FA"/>
    <w:rsid w:val="008C4317"/>
    <w:rsid w:val="008E0E85"/>
    <w:rsid w:val="008E6FE9"/>
    <w:rsid w:val="008E7F15"/>
    <w:rsid w:val="008F02FB"/>
    <w:rsid w:val="00905ADF"/>
    <w:rsid w:val="009067F1"/>
    <w:rsid w:val="00916184"/>
    <w:rsid w:val="009253D5"/>
    <w:rsid w:val="00931693"/>
    <w:rsid w:val="00951359"/>
    <w:rsid w:val="00961FAD"/>
    <w:rsid w:val="00963AA2"/>
    <w:rsid w:val="0096417D"/>
    <w:rsid w:val="00995F21"/>
    <w:rsid w:val="009A352F"/>
    <w:rsid w:val="009B4FF6"/>
    <w:rsid w:val="009C04B7"/>
    <w:rsid w:val="009C5AC8"/>
    <w:rsid w:val="009C7520"/>
    <w:rsid w:val="009E6019"/>
    <w:rsid w:val="00A01DDA"/>
    <w:rsid w:val="00A22169"/>
    <w:rsid w:val="00A26141"/>
    <w:rsid w:val="00A3121F"/>
    <w:rsid w:val="00A318A1"/>
    <w:rsid w:val="00A4621D"/>
    <w:rsid w:val="00A6041C"/>
    <w:rsid w:val="00A63D5A"/>
    <w:rsid w:val="00A70C6D"/>
    <w:rsid w:val="00A75E98"/>
    <w:rsid w:val="00A8427F"/>
    <w:rsid w:val="00A92247"/>
    <w:rsid w:val="00AC5AD9"/>
    <w:rsid w:val="00AD068B"/>
    <w:rsid w:val="00AD652D"/>
    <w:rsid w:val="00AE42D1"/>
    <w:rsid w:val="00AF0723"/>
    <w:rsid w:val="00AF6C53"/>
    <w:rsid w:val="00B000F8"/>
    <w:rsid w:val="00B04F8E"/>
    <w:rsid w:val="00B062A9"/>
    <w:rsid w:val="00B33F78"/>
    <w:rsid w:val="00B34C93"/>
    <w:rsid w:val="00B34CDD"/>
    <w:rsid w:val="00B35AFE"/>
    <w:rsid w:val="00B46AC6"/>
    <w:rsid w:val="00B6056D"/>
    <w:rsid w:val="00B62DF8"/>
    <w:rsid w:val="00B71AF8"/>
    <w:rsid w:val="00B75175"/>
    <w:rsid w:val="00BA651A"/>
    <w:rsid w:val="00BA799D"/>
    <w:rsid w:val="00BB2A9A"/>
    <w:rsid w:val="00BB5536"/>
    <w:rsid w:val="00BB6C12"/>
    <w:rsid w:val="00BC6252"/>
    <w:rsid w:val="00BD0207"/>
    <w:rsid w:val="00BD1AF9"/>
    <w:rsid w:val="00BE0BBB"/>
    <w:rsid w:val="00BE2DAD"/>
    <w:rsid w:val="00BE4E50"/>
    <w:rsid w:val="00BE6BA1"/>
    <w:rsid w:val="00C057E7"/>
    <w:rsid w:val="00C07A6D"/>
    <w:rsid w:val="00C41047"/>
    <w:rsid w:val="00C413AB"/>
    <w:rsid w:val="00C4191E"/>
    <w:rsid w:val="00C451C4"/>
    <w:rsid w:val="00C67B29"/>
    <w:rsid w:val="00C67FAB"/>
    <w:rsid w:val="00C91C2B"/>
    <w:rsid w:val="00CA1395"/>
    <w:rsid w:val="00CB1235"/>
    <w:rsid w:val="00CB4080"/>
    <w:rsid w:val="00CB410B"/>
    <w:rsid w:val="00CC40A6"/>
    <w:rsid w:val="00CC614B"/>
    <w:rsid w:val="00CC7AE5"/>
    <w:rsid w:val="00CF2D13"/>
    <w:rsid w:val="00CF4FF1"/>
    <w:rsid w:val="00D0321A"/>
    <w:rsid w:val="00D12463"/>
    <w:rsid w:val="00D1322D"/>
    <w:rsid w:val="00D25CAB"/>
    <w:rsid w:val="00D271F6"/>
    <w:rsid w:val="00D3031F"/>
    <w:rsid w:val="00D30B57"/>
    <w:rsid w:val="00D7077D"/>
    <w:rsid w:val="00D73B3F"/>
    <w:rsid w:val="00D75926"/>
    <w:rsid w:val="00D86F95"/>
    <w:rsid w:val="00D95972"/>
    <w:rsid w:val="00D96163"/>
    <w:rsid w:val="00DA29DE"/>
    <w:rsid w:val="00DA7E23"/>
    <w:rsid w:val="00DC4787"/>
    <w:rsid w:val="00DC584F"/>
    <w:rsid w:val="00DE0E5B"/>
    <w:rsid w:val="00E03358"/>
    <w:rsid w:val="00E210E8"/>
    <w:rsid w:val="00E22A1D"/>
    <w:rsid w:val="00E254FE"/>
    <w:rsid w:val="00E30CA5"/>
    <w:rsid w:val="00E318D4"/>
    <w:rsid w:val="00E426B2"/>
    <w:rsid w:val="00E603AD"/>
    <w:rsid w:val="00E612D4"/>
    <w:rsid w:val="00E64926"/>
    <w:rsid w:val="00E76FAB"/>
    <w:rsid w:val="00E90FFC"/>
    <w:rsid w:val="00E935EA"/>
    <w:rsid w:val="00E95543"/>
    <w:rsid w:val="00E96ADC"/>
    <w:rsid w:val="00E97F63"/>
    <w:rsid w:val="00EC1DF4"/>
    <w:rsid w:val="00EC7956"/>
    <w:rsid w:val="00ED4372"/>
    <w:rsid w:val="00EF0A8E"/>
    <w:rsid w:val="00EF0BBD"/>
    <w:rsid w:val="00EF13B6"/>
    <w:rsid w:val="00EF4F7C"/>
    <w:rsid w:val="00F00820"/>
    <w:rsid w:val="00F0474A"/>
    <w:rsid w:val="00F11770"/>
    <w:rsid w:val="00F122AC"/>
    <w:rsid w:val="00F17125"/>
    <w:rsid w:val="00F205C6"/>
    <w:rsid w:val="00F257A0"/>
    <w:rsid w:val="00F26FF7"/>
    <w:rsid w:val="00F27069"/>
    <w:rsid w:val="00F272A2"/>
    <w:rsid w:val="00F31D95"/>
    <w:rsid w:val="00F436A7"/>
    <w:rsid w:val="00F46E97"/>
    <w:rsid w:val="00F561A4"/>
    <w:rsid w:val="00F84FC3"/>
    <w:rsid w:val="00F8596B"/>
    <w:rsid w:val="00F9086C"/>
    <w:rsid w:val="00F93E05"/>
    <w:rsid w:val="00F97544"/>
    <w:rsid w:val="00FA74C0"/>
    <w:rsid w:val="00FD1E82"/>
    <w:rsid w:val="00FE367E"/>
    <w:rsid w:val="00FE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8621EE7"/>
  <w15:chartTrackingRefBased/>
  <w15:docId w15:val="{984C9BEF-5709-45BE-9118-F336D498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3567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4030ECAB-FB17-4AA1-87CA-08057CC16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小學訪問熱身工作紙：陳炳靖(教師版)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4</cp:revision>
  <cp:lastPrinted>2022-11-16T07:20:00Z</cp:lastPrinted>
  <dcterms:created xsi:type="dcterms:W3CDTF">2023-07-03T04:09:00Z</dcterms:created>
  <dcterms:modified xsi:type="dcterms:W3CDTF">2023-07-03T04:15:00Z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