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F888A" w14:textId="1B0D2F1B" w:rsidR="00341BB5" w:rsidRPr="000E58CD" w:rsidRDefault="00341BB5" w:rsidP="00341BB5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認識陳炳靖</w:t>
      </w:r>
    </w:p>
    <w:p w14:paraId="72A5FBA8" w14:textId="52239142" w:rsidR="00341BB5" w:rsidRPr="00EC52B6" w:rsidRDefault="00341BB5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觀看以下影片，</w:t>
      </w:r>
      <w:r w:rsidR="007E1BB7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然後選出適當的答案，</w:t>
      </w:r>
      <w:r w:rsidR="00D23A09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填在</w:t>
      </w:r>
      <w:r w:rsidR="00B13CAD"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 w:eastAsia="zh-HK"/>
        </w:rPr>
        <w:t>橫線上</w:t>
      </w:r>
      <w:r w:rsidR="00C32B2F"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 w:eastAsia="zh-HK"/>
        </w:rPr>
        <w:t>，完成陳炳靖的抗戰經歷介紹</w:t>
      </w:r>
      <w:r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。</w:t>
      </w:r>
    </w:p>
    <w:p w14:paraId="64B46107" w14:textId="43A8CC8F" w:rsidR="00341BB5" w:rsidRDefault="007E1BB7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076E10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5168" behindDoc="0" locked="0" layoutInCell="1" allowOverlap="1" wp14:anchorId="7C7AA284" wp14:editId="5C240DCB">
            <wp:simplePos x="0" y="0"/>
            <wp:positionH relativeFrom="column">
              <wp:posOffset>5873474</wp:posOffset>
            </wp:positionH>
            <wp:positionV relativeFrom="paragraph">
              <wp:posOffset>210930</wp:posOffset>
            </wp:positionV>
            <wp:extent cx="539750" cy="53975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E45BD6" wp14:editId="2E8246F6">
                <wp:simplePos x="0" y="0"/>
                <wp:positionH relativeFrom="page">
                  <wp:posOffset>15903</wp:posOffset>
                </wp:positionH>
                <wp:positionV relativeFrom="paragraph">
                  <wp:posOffset>132853</wp:posOffset>
                </wp:positionV>
                <wp:extent cx="7541870" cy="715617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156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A59CE" w14:textId="57BD2DA8" w:rsidR="00341BB5" w:rsidRPr="00A96044" w:rsidRDefault="00341BB5" w:rsidP="00341BB5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</w:pPr>
                            <w:r w:rsidRPr="00A96044">
                              <w:rPr>
                                <w:color w:val="865A03" w:themeColor="accent6" w:themeShade="80"/>
                              </w:rPr>
                              <w:t xml:space="preserve">            </w:t>
                            </w:r>
                            <w:r w:rsidRPr="00A9604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AF009B" w:rsidRPr="00AF009B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AF009B" w:rsidRPr="00AF009B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P1</w:t>
                            </w:r>
                            <w:r w:rsidR="00CD25F9" w:rsidRPr="00A96044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老兵</w:t>
                            </w:r>
                            <w:r w:rsidRPr="00A96044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陳炳靖</w:t>
                            </w:r>
                            <w:r w:rsidR="00AF009B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：認識飛虎老兵</w:t>
                            </w:r>
                          </w:p>
                          <w:p w14:paraId="77541923" w14:textId="21F7EAEE" w:rsidR="00341BB5" w:rsidRPr="00A96044" w:rsidRDefault="00341BB5" w:rsidP="00341BB5">
                            <w:pPr>
                              <w:rPr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</w:pPr>
                            <w:r w:rsidRPr="00A96044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A9604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F9595C" w:rsidRPr="00F9595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  <w:t>https://youtu.be/x8X5R9b_xfU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45BD6" id="矩形 5" o:spid="_x0000_s1027" style="position:absolute;margin-left:1.25pt;margin-top:10.45pt;width:593.85pt;height:56.35pt;z-index:2516510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" fillcolor="#feeed0 [660]" stroked="f" strokeweight="1pt">
                <v:textbox>
                  <w:txbxContent>
                    <w:p w14:paraId="38FA59CE" w14:textId="57BD2DA8" w:rsidR="00341BB5" w:rsidRPr="00A96044" w:rsidRDefault="00341BB5" w:rsidP="00341BB5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</w:pPr>
                      <w:r w:rsidRPr="00A96044">
                        <w:rPr>
                          <w:color w:val="865A03" w:themeColor="accent6" w:themeShade="80"/>
                        </w:rPr>
                        <w:t xml:space="preserve">            </w:t>
                      </w:r>
                      <w:r w:rsidRPr="00A9604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影片名稱：</w:t>
                      </w:r>
                      <w:r w:rsidR="00AF009B" w:rsidRPr="00AF009B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E</w:t>
                      </w:r>
                      <w:r w:rsidR="00AF009B" w:rsidRPr="00AF009B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>P1</w:t>
                      </w:r>
                      <w:r w:rsidR="00CD25F9" w:rsidRPr="00A96044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老兵</w:t>
                      </w:r>
                      <w:r w:rsidRPr="00A96044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陳炳靖</w:t>
                      </w:r>
                      <w:r w:rsidR="00AF009B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：認識飛虎老兵</w:t>
                      </w:r>
                    </w:p>
                    <w:p w14:paraId="77541923" w14:textId="21F7EAEE" w:rsidR="00341BB5" w:rsidRPr="00A96044" w:rsidRDefault="00341BB5" w:rsidP="00341BB5">
                      <w:pPr>
                        <w:rPr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</w:pPr>
                      <w:r w:rsidRPr="00A96044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A9604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網址：</w:t>
                      </w:r>
                      <w:r w:rsidR="00F9595C" w:rsidRPr="00F9595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  <w:t>https://youtu.be/x8X5R9b_xfU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6FB3344" w14:textId="4FBB0452" w:rsidR="00341BB5" w:rsidRDefault="00341BB5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9D5AFDF" w14:textId="0B4B825C" w:rsidR="006A54F4" w:rsidRDefault="00D23A09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4C25C" wp14:editId="3BCF7B1E">
                <wp:simplePos x="0" y="0"/>
                <wp:positionH relativeFrom="column">
                  <wp:posOffset>79817</wp:posOffset>
                </wp:positionH>
                <wp:positionV relativeFrom="paragraph">
                  <wp:posOffset>191190</wp:posOffset>
                </wp:positionV>
                <wp:extent cx="6292408" cy="389614"/>
                <wp:effectExtent l="38100" t="38100" r="108585" b="10604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408" cy="38961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329CE" w14:textId="5712D0FC" w:rsidR="00D23A09" w:rsidRPr="005E61F9" w:rsidRDefault="00D23A09" w:rsidP="00D23A09">
                            <w:pPr>
                              <w:rPr>
                                <w:rFonts w:ascii="DFKai-SB" w:eastAsia="DFKai-SB" w:hAnsi="DFKai-SB"/>
                                <w:sz w:val="28"/>
                                <w:szCs w:val="28"/>
                              </w:rPr>
                            </w:pPr>
                            <w:r>
                              <w:t xml:space="preserve">  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空軍 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戰鬥機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15C3D"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俘虜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商船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61F9"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抗日戰爭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飛虎隊</w:t>
                            </w:r>
                            <w:r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61F9" w:rsidRPr="005E61F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E61F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上海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C25C" id="矩形 20" o:spid="_x0000_s1028" style="position:absolute;margin-left:6.3pt;margin-top:15.05pt;width:495.45pt;height:30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" fillcolor="#dbf0e6 [661]" strokecolor="#00b050" strokeweight="1pt">
                <v:stroke dashstyle="3 1"/>
                <v:shadow on="t" color="black" opacity="26214f" origin="-.5,-.5" offset=".74836mm,.74836mm"/>
                <v:textbox>
                  <w:txbxContent>
                    <w:p w14:paraId="0C3329CE" w14:textId="5712D0FC" w:rsidR="00D23A09" w:rsidRPr="005E61F9" w:rsidRDefault="00D23A09" w:rsidP="00D23A09">
                      <w:pPr>
                        <w:rPr>
                          <w:rFonts w:ascii="DFKai-SB" w:eastAsia="DFKai-SB" w:hAnsi="DFKai-SB" w:hint="eastAsia"/>
                          <w:sz w:val="28"/>
                          <w:szCs w:val="28"/>
                        </w:rPr>
                      </w:pPr>
                      <w:r>
                        <w:t xml:space="preserve">  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空軍 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  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戰鬥機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 </w:t>
                      </w:r>
                      <w:r w:rsidR="00515C3D"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ab/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俘虜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   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商船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5E61F9"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   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抗日戰爭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  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飛虎隊</w:t>
                      </w:r>
                      <w:r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5E61F9" w:rsidRPr="005E61F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   </w:t>
                      </w:r>
                      <w:r w:rsidRPr="005E61F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上海</w:t>
                      </w:r>
                    </w:p>
                  </w:txbxContent>
                </v:textbox>
              </v:rect>
            </w:pict>
          </mc:Fallback>
        </mc:AlternateContent>
      </w:r>
    </w:p>
    <w:p w14:paraId="35C0B87F" w14:textId="52CB9D63" w:rsidR="007E1BB7" w:rsidRDefault="00D23A09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F82DDE" wp14:editId="1A834B37">
                <wp:simplePos x="0" y="0"/>
                <wp:positionH relativeFrom="column">
                  <wp:posOffset>53671</wp:posOffset>
                </wp:positionH>
                <wp:positionV relativeFrom="paragraph">
                  <wp:posOffset>305794</wp:posOffset>
                </wp:positionV>
                <wp:extent cx="370936" cy="336430"/>
                <wp:effectExtent l="0" t="0" r="0" b="6985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364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4D101" w14:textId="0FC6733D" w:rsidR="00147254" w:rsidRPr="00566961" w:rsidRDefault="00147254" w:rsidP="00147254">
                            <w:pPr>
                              <w:jc w:val="center"/>
                              <w:rPr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566961">
                              <w:rPr>
                                <w:b/>
                                <w:bCs/>
                                <w:color w:val="484F5E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82DDE" id="橢圓 36" o:spid="_x0000_s1029" style="position:absolute;margin-left:4.25pt;margin-top:24.1pt;width:29.2pt;height:2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" fillcolor="#fcce73 [1940]" stroked="f" strokeweight="1pt">
                <v:stroke joinstyle="miter"/>
                <v:textbox inset="0,0,0,0">
                  <w:txbxContent>
                    <w:p w14:paraId="3C34D101" w14:textId="0FC6733D" w:rsidR="00147254" w:rsidRPr="00566961" w:rsidRDefault="00147254" w:rsidP="00147254">
                      <w:pPr>
                        <w:jc w:val="center"/>
                        <w:rPr>
                          <w:b/>
                          <w:bCs/>
                          <w:color w:val="484F5E" w:themeColor="text1"/>
                        </w:rPr>
                      </w:pPr>
                      <w:r w:rsidRPr="00566961">
                        <w:rPr>
                          <w:b/>
                          <w:bCs/>
                          <w:color w:val="484F5E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22F4100E" w14:textId="4C8A911E" w:rsidR="006A54F4" w:rsidRDefault="006A309F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A38EA1" wp14:editId="7EF7F210">
                <wp:simplePos x="0" y="0"/>
                <wp:positionH relativeFrom="column">
                  <wp:posOffset>170575</wp:posOffset>
                </wp:positionH>
                <wp:positionV relativeFrom="paragraph">
                  <wp:posOffset>60349</wp:posOffset>
                </wp:positionV>
                <wp:extent cx="2847676" cy="1477010"/>
                <wp:effectExtent l="38100" t="57150" r="105410" b="142240"/>
                <wp:wrapNone/>
                <wp:docPr id="13" name="矩形: 圓角化對角角落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676" cy="1477010"/>
                        </a:xfrm>
                        <a:custGeom>
                          <a:avLst/>
                          <a:gdLst>
                            <a:gd name="connsiteX0" fmla="*/ 246173 w 2847676"/>
                            <a:gd name="connsiteY0" fmla="*/ 0 h 1477010"/>
                            <a:gd name="connsiteX1" fmla="*/ 766474 w 2847676"/>
                            <a:gd name="connsiteY1" fmla="*/ 0 h 1477010"/>
                            <a:gd name="connsiteX2" fmla="*/ 1338804 w 2847676"/>
                            <a:gd name="connsiteY2" fmla="*/ 0 h 1477010"/>
                            <a:gd name="connsiteX3" fmla="*/ 1885120 w 2847676"/>
                            <a:gd name="connsiteY3" fmla="*/ 0 h 1477010"/>
                            <a:gd name="connsiteX4" fmla="*/ 2847676 w 2847676"/>
                            <a:gd name="connsiteY4" fmla="*/ 0 h 1477010"/>
                            <a:gd name="connsiteX5" fmla="*/ 2847676 w 2847676"/>
                            <a:gd name="connsiteY5" fmla="*/ 0 h 1477010"/>
                            <a:gd name="connsiteX6" fmla="*/ 2847676 w 2847676"/>
                            <a:gd name="connsiteY6" fmla="*/ 397971 h 1477010"/>
                            <a:gd name="connsiteX7" fmla="*/ 2847676 w 2847676"/>
                            <a:gd name="connsiteY7" fmla="*/ 771325 h 1477010"/>
                            <a:gd name="connsiteX8" fmla="*/ 2847676 w 2847676"/>
                            <a:gd name="connsiteY8" fmla="*/ 1230837 h 1477010"/>
                            <a:gd name="connsiteX9" fmla="*/ 2601503 w 2847676"/>
                            <a:gd name="connsiteY9" fmla="*/ 1477010 h 1477010"/>
                            <a:gd name="connsiteX10" fmla="*/ 2055187 w 2847676"/>
                            <a:gd name="connsiteY10" fmla="*/ 1477010 h 1477010"/>
                            <a:gd name="connsiteX11" fmla="*/ 1560902 w 2847676"/>
                            <a:gd name="connsiteY11" fmla="*/ 1477010 h 1477010"/>
                            <a:gd name="connsiteX12" fmla="*/ 1118646 w 2847676"/>
                            <a:gd name="connsiteY12" fmla="*/ 1477010 h 1477010"/>
                            <a:gd name="connsiteX13" fmla="*/ 598346 w 2847676"/>
                            <a:gd name="connsiteY13" fmla="*/ 1477010 h 1477010"/>
                            <a:gd name="connsiteX14" fmla="*/ 0 w 2847676"/>
                            <a:gd name="connsiteY14" fmla="*/ 1477010 h 1477010"/>
                            <a:gd name="connsiteX15" fmla="*/ 0 w 2847676"/>
                            <a:gd name="connsiteY15" fmla="*/ 1477010 h 1477010"/>
                            <a:gd name="connsiteX16" fmla="*/ 0 w 2847676"/>
                            <a:gd name="connsiteY16" fmla="*/ 1079039 h 1477010"/>
                            <a:gd name="connsiteX17" fmla="*/ 0 w 2847676"/>
                            <a:gd name="connsiteY17" fmla="*/ 693377 h 1477010"/>
                            <a:gd name="connsiteX18" fmla="*/ 0 w 2847676"/>
                            <a:gd name="connsiteY18" fmla="*/ 246173 h 1477010"/>
                            <a:gd name="connsiteX19" fmla="*/ 246173 w 2847676"/>
                            <a:gd name="connsiteY19" fmla="*/ 0 h 1477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847676" h="1477010" fill="none" extrusionOk="0">
                              <a:moveTo>
                                <a:pt x="246173" y="0"/>
                              </a:moveTo>
                              <a:cubicBezTo>
                                <a:pt x="459286" y="-3455"/>
                                <a:pt x="557184" y="50371"/>
                                <a:pt x="766474" y="0"/>
                              </a:cubicBezTo>
                              <a:cubicBezTo>
                                <a:pt x="975764" y="-50371"/>
                                <a:pt x="1200221" y="486"/>
                                <a:pt x="1338804" y="0"/>
                              </a:cubicBezTo>
                              <a:cubicBezTo>
                                <a:pt x="1477387" y="-486"/>
                                <a:pt x="1619197" y="30813"/>
                                <a:pt x="1885120" y="0"/>
                              </a:cubicBezTo>
                              <a:cubicBezTo>
                                <a:pt x="2151043" y="-30813"/>
                                <a:pt x="2589186" y="39193"/>
                                <a:pt x="2847676" y="0"/>
                              </a:cubicBezTo>
                              <a:lnTo>
                                <a:pt x="2847676" y="0"/>
                              </a:lnTo>
                              <a:cubicBezTo>
                                <a:pt x="2856236" y="166303"/>
                                <a:pt x="2820145" y="201537"/>
                                <a:pt x="2847676" y="397971"/>
                              </a:cubicBezTo>
                              <a:cubicBezTo>
                                <a:pt x="2875207" y="594405"/>
                                <a:pt x="2817653" y="618775"/>
                                <a:pt x="2847676" y="771325"/>
                              </a:cubicBezTo>
                              <a:cubicBezTo>
                                <a:pt x="2877699" y="923875"/>
                                <a:pt x="2820446" y="1007647"/>
                                <a:pt x="2847676" y="1230837"/>
                              </a:cubicBezTo>
                              <a:cubicBezTo>
                                <a:pt x="2843131" y="1372986"/>
                                <a:pt x="2754063" y="1496779"/>
                                <a:pt x="2601503" y="1477010"/>
                              </a:cubicBezTo>
                              <a:cubicBezTo>
                                <a:pt x="2335456" y="1519869"/>
                                <a:pt x="2235108" y="1424857"/>
                                <a:pt x="2055187" y="1477010"/>
                              </a:cubicBezTo>
                              <a:cubicBezTo>
                                <a:pt x="1875266" y="1529163"/>
                                <a:pt x="1756866" y="1418619"/>
                                <a:pt x="1560902" y="1477010"/>
                              </a:cubicBezTo>
                              <a:cubicBezTo>
                                <a:pt x="1364939" y="1535401"/>
                                <a:pt x="1318805" y="1424082"/>
                                <a:pt x="1118646" y="1477010"/>
                              </a:cubicBezTo>
                              <a:cubicBezTo>
                                <a:pt x="918487" y="1529938"/>
                                <a:pt x="725492" y="1421406"/>
                                <a:pt x="598346" y="1477010"/>
                              </a:cubicBezTo>
                              <a:cubicBezTo>
                                <a:pt x="471200" y="1532614"/>
                                <a:pt x="298043" y="1414316"/>
                                <a:pt x="0" y="1477010"/>
                              </a:cubicBezTo>
                              <a:lnTo>
                                <a:pt x="0" y="1477010"/>
                              </a:lnTo>
                              <a:cubicBezTo>
                                <a:pt x="-13579" y="1316518"/>
                                <a:pt x="36839" y="1195668"/>
                                <a:pt x="0" y="1079039"/>
                              </a:cubicBezTo>
                              <a:cubicBezTo>
                                <a:pt x="-36839" y="962410"/>
                                <a:pt x="17493" y="875068"/>
                                <a:pt x="0" y="693377"/>
                              </a:cubicBezTo>
                              <a:cubicBezTo>
                                <a:pt x="-17493" y="511686"/>
                                <a:pt x="3621" y="443773"/>
                                <a:pt x="0" y="246173"/>
                              </a:cubicBezTo>
                              <a:cubicBezTo>
                                <a:pt x="297" y="102721"/>
                                <a:pt x="139675" y="-10408"/>
                                <a:pt x="246173" y="0"/>
                              </a:cubicBezTo>
                              <a:close/>
                            </a:path>
                            <a:path w="2847676" h="1477010" stroke="0" extrusionOk="0">
                              <a:moveTo>
                                <a:pt x="246173" y="0"/>
                              </a:moveTo>
                              <a:cubicBezTo>
                                <a:pt x="483869" y="-10398"/>
                                <a:pt x="687743" y="29101"/>
                                <a:pt x="818504" y="0"/>
                              </a:cubicBezTo>
                              <a:cubicBezTo>
                                <a:pt x="949265" y="-29101"/>
                                <a:pt x="1195691" y="6268"/>
                                <a:pt x="1364819" y="0"/>
                              </a:cubicBezTo>
                              <a:cubicBezTo>
                                <a:pt x="1533947" y="-6268"/>
                                <a:pt x="1721714" y="58112"/>
                                <a:pt x="1937150" y="0"/>
                              </a:cubicBezTo>
                              <a:cubicBezTo>
                                <a:pt x="2152586" y="-58112"/>
                                <a:pt x="2538939" y="60188"/>
                                <a:pt x="2847676" y="0"/>
                              </a:cubicBezTo>
                              <a:lnTo>
                                <a:pt x="2847676" y="0"/>
                              </a:lnTo>
                              <a:cubicBezTo>
                                <a:pt x="2858852" y="108112"/>
                                <a:pt x="2838353" y="245310"/>
                                <a:pt x="2847676" y="397971"/>
                              </a:cubicBezTo>
                              <a:cubicBezTo>
                                <a:pt x="2856999" y="550632"/>
                                <a:pt x="2831541" y="619967"/>
                                <a:pt x="2847676" y="832866"/>
                              </a:cubicBezTo>
                              <a:cubicBezTo>
                                <a:pt x="2863811" y="1045766"/>
                                <a:pt x="2845080" y="1115018"/>
                                <a:pt x="2847676" y="1230837"/>
                              </a:cubicBezTo>
                              <a:cubicBezTo>
                                <a:pt x="2847415" y="1353081"/>
                                <a:pt x="2731477" y="1464895"/>
                                <a:pt x="2601503" y="1477010"/>
                              </a:cubicBezTo>
                              <a:cubicBezTo>
                                <a:pt x="2456987" y="1496429"/>
                                <a:pt x="2293522" y="1430754"/>
                                <a:pt x="2159247" y="1477010"/>
                              </a:cubicBezTo>
                              <a:cubicBezTo>
                                <a:pt x="2024972" y="1523266"/>
                                <a:pt x="1808133" y="1433595"/>
                                <a:pt x="1664962" y="1477010"/>
                              </a:cubicBezTo>
                              <a:cubicBezTo>
                                <a:pt x="1521792" y="1520425"/>
                                <a:pt x="1225076" y="1427909"/>
                                <a:pt x="1092631" y="1477010"/>
                              </a:cubicBezTo>
                              <a:cubicBezTo>
                                <a:pt x="960186" y="1526111"/>
                                <a:pt x="758235" y="1434251"/>
                                <a:pt x="624361" y="1477010"/>
                              </a:cubicBezTo>
                              <a:cubicBezTo>
                                <a:pt x="490487" y="1519769"/>
                                <a:pt x="298177" y="1445805"/>
                                <a:pt x="0" y="1477010"/>
                              </a:cubicBezTo>
                              <a:lnTo>
                                <a:pt x="0" y="1477010"/>
                              </a:lnTo>
                              <a:cubicBezTo>
                                <a:pt x="-7752" y="1286119"/>
                                <a:pt x="20576" y="1162995"/>
                                <a:pt x="0" y="1066731"/>
                              </a:cubicBezTo>
                              <a:cubicBezTo>
                                <a:pt x="-20576" y="970467"/>
                                <a:pt x="37778" y="835865"/>
                                <a:pt x="0" y="693377"/>
                              </a:cubicBezTo>
                              <a:cubicBezTo>
                                <a:pt x="-37778" y="550889"/>
                                <a:pt x="35957" y="403041"/>
                                <a:pt x="0" y="246173"/>
                              </a:cubicBezTo>
                              <a:cubicBezTo>
                                <a:pt x="5663" y="107521"/>
                                <a:pt x="117242" y="342"/>
                                <a:pt x="2461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CE288" w14:textId="178302FC" w:rsidR="00341BB5" w:rsidRPr="00C456B6" w:rsidRDefault="00341BB5" w:rsidP="00341BB5">
                            <w:pPr>
                              <w:spacing w:before="120" w:line="360" w:lineRule="auto"/>
                              <w:jc w:val="both"/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</w:rPr>
                            </w:pPr>
                            <w:r w:rsidRPr="00C456B6">
                              <w:rPr>
                                <w:rFonts w:ascii="Microsoft JhengHei" w:eastAsia="Microsoft JhengHei" w:hAnsi="Microsoft JhengHei" w:cs="Aharoni" w:hint="cs"/>
                                <w:color w:val="484F5E" w:themeColor="text1"/>
                              </w:rPr>
                              <w:t>陳炳靖在</w:t>
                            </w:r>
                            <w:r w:rsidR="00553D1F">
                              <w:rPr>
                                <w:rFonts w:ascii="Microsoft JhengHei" w:eastAsia="Microsoft JhengHei" w:hAnsi="Microsoft JhengHei" w:cs="Aharon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553D1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           </w:t>
                            </w:r>
                            <w:r w:rsidR="00E86CC4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553D1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="006A309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</w:t>
                            </w:r>
                            <w:r w:rsidR="00553D1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</w:rPr>
                              <w:t xml:space="preserve"> </w:t>
                            </w:r>
                            <w:r w:rsidRPr="00C456B6">
                              <w:rPr>
                                <w:rFonts w:ascii="Microsoft JhengHei" w:eastAsia="Microsoft JhengHei" w:hAnsi="Microsoft JhengHei" w:cs="Aharoni" w:hint="cs"/>
                                <w:color w:val="484F5E" w:themeColor="text1"/>
                              </w:rPr>
                              <w:t>上實習時，眼見船隻被炸</w:t>
                            </w:r>
                            <w:proofErr w:type="gramStart"/>
                            <w:r w:rsidRPr="00C456B6">
                              <w:rPr>
                                <w:rFonts w:ascii="Microsoft JhengHei" w:eastAsia="Microsoft JhengHei" w:hAnsi="Microsoft JhengHei" w:cs="Aharoni" w:hint="cs"/>
                                <w:color w:val="484F5E" w:themeColor="text1"/>
                              </w:rPr>
                              <w:t>沉</w:t>
                            </w:r>
                            <w:proofErr w:type="gramEnd"/>
                            <w:r w:rsidRPr="00C456B6">
                              <w:rPr>
                                <w:rFonts w:ascii="Microsoft JhengHei" w:eastAsia="Microsoft JhengHei" w:hAnsi="Microsoft JhengHei" w:cs="Aharoni" w:hint="cs"/>
                                <w:color w:val="484F5E" w:themeColor="text1"/>
                              </w:rPr>
                              <w:t>，</w:t>
                            </w:r>
                            <w:r w:rsidR="00553D1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               </w:t>
                            </w:r>
                            <w:r w:rsidR="006A309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</w:t>
                            </w:r>
                            <w:r w:rsidR="00553D1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553D1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</w:rPr>
                              <w:t xml:space="preserve"> </w:t>
                            </w:r>
                            <w:r w:rsidRPr="00C456B6">
                              <w:rPr>
                                <w:rFonts w:ascii="Microsoft JhengHei" w:eastAsia="Microsoft JhengHei" w:hAnsi="Microsoft JhengHei" w:cs="Aharoni" w:hint="cs"/>
                                <w:color w:val="484F5E" w:themeColor="text1"/>
                              </w:rPr>
                              <w:t>市區也遭到日軍轟炸。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38EA1" id="矩形: 圓角化對角角落 13" o:spid="_x0000_s1030" style="position:absolute;margin-left:13.45pt;margin-top:4.75pt;width:224.25pt;height:116.3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47676,1477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" adj="-11796480,,5400" path="m246173,l2847676,r,l2847676,1230837v,135958,-110215,246173,-246173,246173l,1477010r,l,246173c,110215,110215,,246173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246173,0;2847676,0;2847676,0;2847676,1230837;2601503,1477010;0,1477010;0,1477010;0,246173;246173,0" o:connectangles="0,0,0,0,0,0,0,0,0" textboxrect="0,0,2847676,1477010"/>
                <v:textbox>
                  <w:txbxContent>
                    <w:p w14:paraId="31ECE288" w14:textId="178302FC" w:rsidR="00341BB5" w:rsidRPr="00C456B6" w:rsidRDefault="00341BB5" w:rsidP="00341BB5">
                      <w:pPr>
                        <w:spacing w:before="120" w:line="360" w:lineRule="auto"/>
                        <w:jc w:val="both"/>
                        <w:rPr>
                          <w:rFonts w:ascii="Microsoft JhengHei" w:eastAsia="Microsoft JhengHei" w:hAnsi="Microsoft JhengHei" w:cs="Aharoni"/>
                          <w:color w:val="484F5E" w:themeColor="text1"/>
                        </w:rPr>
                      </w:pPr>
                      <w:r w:rsidRPr="00C456B6">
                        <w:rPr>
                          <w:rFonts w:ascii="Microsoft JhengHei" w:eastAsia="Microsoft JhengHei" w:hAnsi="Microsoft JhengHei" w:cs="Aharoni" w:hint="cs"/>
                          <w:color w:val="484F5E" w:themeColor="text1"/>
                        </w:rPr>
                        <w:t>陳炳靖在</w:t>
                      </w:r>
                      <w:r w:rsidR="00553D1F">
                        <w:rPr>
                          <w:rFonts w:ascii="Microsoft JhengHei" w:eastAsia="Microsoft JhengHei" w:hAnsi="Microsoft JhengHei" w:cs="Aharoni" w:hint="eastAsia"/>
                          <w:color w:val="484F5E" w:themeColor="text1"/>
                        </w:rPr>
                        <w:t xml:space="preserve"> </w:t>
                      </w:r>
                      <w:r w:rsidR="00553D1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           </w:t>
                      </w:r>
                      <w:r w:rsidR="00E86CC4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553D1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</w:t>
                      </w:r>
                      <w:r w:rsidR="006A309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</w:t>
                      </w:r>
                      <w:r w:rsidR="00553D1F">
                        <w:rPr>
                          <w:rFonts w:ascii="Microsoft JhengHei" w:eastAsia="Microsoft JhengHei" w:hAnsi="Microsoft JhengHei" w:cs="Aharoni"/>
                          <w:color w:val="484F5E" w:themeColor="text1"/>
                        </w:rPr>
                        <w:t xml:space="preserve"> </w:t>
                      </w:r>
                      <w:r w:rsidRPr="00C456B6">
                        <w:rPr>
                          <w:rFonts w:ascii="Microsoft JhengHei" w:eastAsia="Microsoft JhengHei" w:hAnsi="Microsoft JhengHei" w:cs="Aharoni" w:hint="cs"/>
                          <w:color w:val="484F5E" w:themeColor="text1"/>
                        </w:rPr>
                        <w:t>上實習時，眼見船隻被炸</w:t>
                      </w:r>
                      <w:proofErr w:type="gramStart"/>
                      <w:r w:rsidRPr="00C456B6">
                        <w:rPr>
                          <w:rFonts w:ascii="Microsoft JhengHei" w:eastAsia="Microsoft JhengHei" w:hAnsi="Microsoft JhengHei" w:cs="Aharoni" w:hint="cs"/>
                          <w:color w:val="484F5E" w:themeColor="text1"/>
                        </w:rPr>
                        <w:t>沉</w:t>
                      </w:r>
                      <w:proofErr w:type="gramEnd"/>
                      <w:r w:rsidRPr="00C456B6">
                        <w:rPr>
                          <w:rFonts w:ascii="Microsoft JhengHei" w:eastAsia="Microsoft JhengHei" w:hAnsi="Microsoft JhengHei" w:cs="Aharoni" w:hint="cs"/>
                          <w:color w:val="484F5E" w:themeColor="text1"/>
                        </w:rPr>
                        <w:t>，</w:t>
                      </w:r>
                      <w:r w:rsidR="00553D1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               </w:t>
                      </w:r>
                      <w:r w:rsidR="006A309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</w:t>
                      </w:r>
                      <w:r w:rsidR="00553D1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553D1F">
                        <w:rPr>
                          <w:rFonts w:ascii="Microsoft JhengHei" w:eastAsia="Microsoft JhengHei" w:hAnsi="Microsoft JhengHei" w:cs="Aharoni"/>
                          <w:color w:val="484F5E" w:themeColor="text1"/>
                        </w:rPr>
                        <w:t xml:space="preserve"> </w:t>
                      </w:r>
                      <w:r w:rsidRPr="00C456B6">
                        <w:rPr>
                          <w:rFonts w:ascii="Microsoft JhengHei" w:eastAsia="Microsoft JhengHei" w:hAnsi="Microsoft JhengHei" w:cs="Aharoni" w:hint="cs"/>
                          <w:color w:val="484F5E" w:themeColor="text1"/>
                        </w:rPr>
                        <w:t>市區也遭到日軍轟炸。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AB2CF1" w14:textId="528F27D0" w:rsidR="006A54F4" w:rsidRDefault="00437296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A7FA9" wp14:editId="58F73220">
                <wp:simplePos x="0" y="0"/>
                <wp:positionH relativeFrom="column">
                  <wp:posOffset>3562709</wp:posOffset>
                </wp:positionH>
                <wp:positionV relativeFrom="paragraph">
                  <wp:posOffset>303913</wp:posOffset>
                </wp:positionV>
                <wp:extent cx="370936" cy="336430"/>
                <wp:effectExtent l="0" t="0" r="0" b="6985"/>
                <wp:wrapNone/>
                <wp:docPr id="37" name="橢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364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06B1E" w14:textId="29211336" w:rsidR="00437296" w:rsidRPr="00566961" w:rsidRDefault="00437296" w:rsidP="00437296">
                            <w:pPr>
                              <w:jc w:val="center"/>
                              <w:rPr>
                                <w:b/>
                                <w:bCs/>
                                <w:color w:val="484F5E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4F5E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A7FA9" id="橢圓 37" o:spid="_x0000_s1031" style="position:absolute;margin-left:280.55pt;margin-top:23.95pt;width:29.2pt;height:2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" fillcolor="#fcce73 [1940]" stroked="f" strokeweight="1pt">
                <v:stroke joinstyle="miter"/>
                <v:textbox inset="0,0,0,0">
                  <w:txbxContent>
                    <w:p w14:paraId="40306B1E" w14:textId="29211336" w:rsidR="00437296" w:rsidRPr="00566961" w:rsidRDefault="00437296" w:rsidP="00437296">
                      <w:pPr>
                        <w:jc w:val="center"/>
                        <w:rPr>
                          <w:b/>
                          <w:bCs/>
                          <w:color w:val="484F5E" w:themeColor="text1"/>
                        </w:rPr>
                      </w:pPr>
                      <w:r>
                        <w:rPr>
                          <w:b/>
                          <w:bCs/>
                          <w:color w:val="484F5E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8E78D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D1B828D" wp14:editId="2918F69E">
                <wp:simplePos x="0" y="0"/>
                <wp:positionH relativeFrom="column">
                  <wp:posOffset>1234439</wp:posOffset>
                </wp:positionH>
                <wp:positionV relativeFrom="paragraph">
                  <wp:posOffset>391795</wp:posOffset>
                </wp:positionV>
                <wp:extent cx="73025" cy="1847850"/>
                <wp:effectExtent l="0" t="19050" r="4498975" b="38100"/>
                <wp:wrapNone/>
                <wp:docPr id="8" name="接點: 弧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" cy="1847850"/>
                        </a:xfrm>
                        <a:prstGeom prst="curvedConnector3">
                          <a:avLst>
                            <a:gd name="adj1" fmla="val -6092442"/>
                          </a:avLst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2153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8" o:spid="_x0000_s1026" type="#_x0000_t38" style="position:absolute;margin-left:97.2pt;margin-top:30.85pt;width:5.75pt;height:145.5pt;flip:x;z-index:25164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" adj="-1315967" strokecolor="#faaf17 [3204]" strokeweight="4.5pt">
                <v:stroke joinstyle="miter"/>
              </v:shape>
            </w:pict>
          </mc:Fallback>
        </mc:AlternateContent>
      </w:r>
    </w:p>
    <w:p w14:paraId="04490253" w14:textId="41AA10B9" w:rsidR="006A54F4" w:rsidRDefault="00BA0C7C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3E13B2" wp14:editId="07DB38BB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92400" cy="914400"/>
                <wp:effectExtent l="38100" t="57150" r="107950" b="133350"/>
                <wp:wrapNone/>
                <wp:docPr id="14" name="矩形: 圓角化對角角落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914400"/>
                        </a:xfrm>
                        <a:custGeom>
                          <a:avLst/>
                          <a:gdLst>
                            <a:gd name="connsiteX0" fmla="*/ 152403 w 2692400"/>
                            <a:gd name="connsiteY0" fmla="*/ 0 h 914400"/>
                            <a:gd name="connsiteX1" fmla="*/ 635002 w 2692400"/>
                            <a:gd name="connsiteY1" fmla="*/ 0 h 914400"/>
                            <a:gd name="connsiteX2" fmla="*/ 1117602 w 2692400"/>
                            <a:gd name="connsiteY2" fmla="*/ 0 h 914400"/>
                            <a:gd name="connsiteX3" fmla="*/ 1600201 w 2692400"/>
                            <a:gd name="connsiteY3" fmla="*/ 0 h 914400"/>
                            <a:gd name="connsiteX4" fmla="*/ 2159001 w 2692400"/>
                            <a:gd name="connsiteY4" fmla="*/ 0 h 914400"/>
                            <a:gd name="connsiteX5" fmla="*/ 2692400 w 2692400"/>
                            <a:gd name="connsiteY5" fmla="*/ 0 h 914400"/>
                            <a:gd name="connsiteX6" fmla="*/ 2692400 w 2692400"/>
                            <a:gd name="connsiteY6" fmla="*/ 0 h 914400"/>
                            <a:gd name="connsiteX7" fmla="*/ 2692400 w 2692400"/>
                            <a:gd name="connsiteY7" fmla="*/ 380999 h 914400"/>
                            <a:gd name="connsiteX8" fmla="*/ 2692400 w 2692400"/>
                            <a:gd name="connsiteY8" fmla="*/ 761997 h 914400"/>
                            <a:gd name="connsiteX9" fmla="*/ 2539997 w 2692400"/>
                            <a:gd name="connsiteY9" fmla="*/ 914400 h 914400"/>
                            <a:gd name="connsiteX10" fmla="*/ 2082798 w 2692400"/>
                            <a:gd name="connsiteY10" fmla="*/ 914400 h 914400"/>
                            <a:gd name="connsiteX11" fmla="*/ 1650998 w 2692400"/>
                            <a:gd name="connsiteY11" fmla="*/ 914400 h 914400"/>
                            <a:gd name="connsiteX12" fmla="*/ 1117599 w 2692400"/>
                            <a:gd name="connsiteY12" fmla="*/ 914400 h 914400"/>
                            <a:gd name="connsiteX13" fmla="*/ 634999 w 2692400"/>
                            <a:gd name="connsiteY13" fmla="*/ 914400 h 914400"/>
                            <a:gd name="connsiteX14" fmla="*/ 0 w 2692400"/>
                            <a:gd name="connsiteY14" fmla="*/ 914400 h 914400"/>
                            <a:gd name="connsiteX15" fmla="*/ 0 w 2692400"/>
                            <a:gd name="connsiteY15" fmla="*/ 914400 h 914400"/>
                            <a:gd name="connsiteX16" fmla="*/ 0 w 2692400"/>
                            <a:gd name="connsiteY16" fmla="*/ 533402 h 914400"/>
                            <a:gd name="connsiteX17" fmla="*/ 0 w 2692400"/>
                            <a:gd name="connsiteY17" fmla="*/ 152403 h 914400"/>
                            <a:gd name="connsiteX18" fmla="*/ 152403 w 2692400"/>
                            <a:gd name="connsiteY18" fmla="*/ 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92400" h="914400" fill="none" extrusionOk="0">
                              <a:moveTo>
                                <a:pt x="152403" y="0"/>
                              </a:moveTo>
                              <a:cubicBezTo>
                                <a:pt x="386504" y="-57554"/>
                                <a:pt x="443499" y="51805"/>
                                <a:pt x="635002" y="0"/>
                              </a:cubicBezTo>
                              <a:cubicBezTo>
                                <a:pt x="826505" y="-51805"/>
                                <a:pt x="883237" y="38613"/>
                                <a:pt x="1117602" y="0"/>
                              </a:cubicBezTo>
                              <a:cubicBezTo>
                                <a:pt x="1351967" y="-38613"/>
                                <a:pt x="1359674" y="46828"/>
                                <a:pt x="1600201" y="0"/>
                              </a:cubicBezTo>
                              <a:cubicBezTo>
                                <a:pt x="1840728" y="-46828"/>
                                <a:pt x="2037652" y="65047"/>
                                <a:pt x="2159001" y="0"/>
                              </a:cubicBezTo>
                              <a:cubicBezTo>
                                <a:pt x="2280350" y="-65047"/>
                                <a:pt x="2570124" y="63597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19383" y="86739"/>
                                <a:pt x="2667040" y="229660"/>
                                <a:pt x="2692400" y="380999"/>
                              </a:cubicBezTo>
                              <a:cubicBezTo>
                                <a:pt x="2717760" y="532338"/>
                                <a:pt x="2683126" y="590922"/>
                                <a:pt x="2692400" y="761997"/>
                              </a:cubicBezTo>
                              <a:cubicBezTo>
                                <a:pt x="2697457" y="847250"/>
                                <a:pt x="2641777" y="913496"/>
                                <a:pt x="2539997" y="914400"/>
                              </a:cubicBezTo>
                              <a:cubicBezTo>
                                <a:pt x="2376637" y="956431"/>
                                <a:pt x="2302652" y="910197"/>
                                <a:pt x="2082798" y="914400"/>
                              </a:cubicBezTo>
                              <a:cubicBezTo>
                                <a:pt x="1862944" y="918603"/>
                                <a:pt x="1852176" y="868198"/>
                                <a:pt x="1650998" y="914400"/>
                              </a:cubicBezTo>
                              <a:cubicBezTo>
                                <a:pt x="1449820" y="960602"/>
                                <a:pt x="1333598" y="904866"/>
                                <a:pt x="1117599" y="914400"/>
                              </a:cubicBezTo>
                              <a:cubicBezTo>
                                <a:pt x="901600" y="923934"/>
                                <a:pt x="748090" y="912040"/>
                                <a:pt x="634999" y="914400"/>
                              </a:cubicBezTo>
                              <a:cubicBezTo>
                                <a:pt x="521908" y="916760"/>
                                <a:pt x="178404" y="910924"/>
                                <a:pt x="0" y="914400"/>
                              </a:cubicBezTo>
                              <a:lnTo>
                                <a:pt x="0" y="914400"/>
                              </a:lnTo>
                              <a:cubicBezTo>
                                <a:pt x="-27332" y="763928"/>
                                <a:pt x="12751" y="624203"/>
                                <a:pt x="0" y="533402"/>
                              </a:cubicBezTo>
                              <a:cubicBezTo>
                                <a:pt x="-12751" y="442601"/>
                                <a:pt x="28147" y="279904"/>
                                <a:pt x="0" y="152403"/>
                              </a:cubicBezTo>
                              <a:cubicBezTo>
                                <a:pt x="11114" y="88736"/>
                                <a:pt x="63733" y="-1142"/>
                                <a:pt x="152403" y="0"/>
                              </a:cubicBezTo>
                              <a:close/>
                            </a:path>
                            <a:path w="2692400" h="914400" stroke="0" extrusionOk="0">
                              <a:moveTo>
                                <a:pt x="152403" y="0"/>
                              </a:moveTo>
                              <a:cubicBezTo>
                                <a:pt x="323577" y="-55333"/>
                                <a:pt x="510385" y="60596"/>
                                <a:pt x="711202" y="0"/>
                              </a:cubicBezTo>
                              <a:cubicBezTo>
                                <a:pt x="912019" y="-60596"/>
                                <a:pt x="1086015" y="26239"/>
                                <a:pt x="1244602" y="0"/>
                              </a:cubicBezTo>
                              <a:cubicBezTo>
                                <a:pt x="1403189" y="-26239"/>
                                <a:pt x="1620063" y="4689"/>
                                <a:pt x="1803401" y="0"/>
                              </a:cubicBezTo>
                              <a:cubicBezTo>
                                <a:pt x="1986739" y="-4689"/>
                                <a:pt x="2442254" y="34186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30564" y="178049"/>
                                <a:pt x="2691916" y="269665"/>
                                <a:pt x="2692400" y="373379"/>
                              </a:cubicBezTo>
                              <a:cubicBezTo>
                                <a:pt x="2692884" y="477093"/>
                                <a:pt x="2651485" y="589001"/>
                                <a:pt x="2692400" y="761997"/>
                              </a:cubicBezTo>
                              <a:cubicBezTo>
                                <a:pt x="2706880" y="838585"/>
                                <a:pt x="2640533" y="907109"/>
                                <a:pt x="2539997" y="914400"/>
                              </a:cubicBezTo>
                              <a:cubicBezTo>
                                <a:pt x="2382942" y="943842"/>
                                <a:pt x="2195802" y="908129"/>
                                <a:pt x="2108198" y="914400"/>
                              </a:cubicBezTo>
                              <a:cubicBezTo>
                                <a:pt x="2020594" y="920671"/>
                                <a:pt x="1767417" y="875713"/>
                                <a:pt x="1650998" y="914400"/>
                              </a:cubicBezTo>
                              <a:cubicBezTo>
                                <a:pt x="1534579" y="953087"/>
                                <a:pt x="1283218" y="884980"/>
                                <a:pt x="1168399" y="914400"/>
                              </a:cubicBezTo>
                              <a:cubicBezTo>
                                <a:pt x="1053580" y="943820"/>
                                <a:pt x="795488" y="889403"/>
                                <a:pt x="609599" y="914400"/>
                              </a:cubicBezTo>
                              <a:cubicBezTo>
                                <a:pt x="423710" y="939397"/>
                                <a:pt x="153209" y="887621"/>
                                <a:pt x="0" y="914400"/>
                              </a:cubicBezTo>
                              <a:lnTo>
                                <a:pt x="0" y="914400"/>
                              </a:lnTo>
                              <a:cubicBezTo>
                                <a:pt x="-30921" y="799525"/>
                                <a:pt x="42475" y="638793"/>
                                <a:pt x="0" y="541021"/>
                              </a:cubicBezTo>
                              <a:cubicBezTo>
                                <a:pt x="-42475" y="443249"/>
                                <a:pt x="2681" y="260651"/>
                                <a:pt x="0" y="152403"/>
                              </a:cubicBezTo>
                              <a:cubicBezTo>
                                <a:pt x="-1926" y="70659"/>
                                <a:pt x="82127" y="13011"/>
                                <a:pt x="1524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44C0E" w14:textId="438C552D" w:rsidR="00341BB5" w:rsidRPr="001D1EA9" w:rsidRDefault="00341BB5" w:rsidP="00341BB5">
                            <w:pPr>
                              <w:spacing w:before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為了保家衞國，陳炳靖決心報考</w:t>
                            </w:r>
                            <w:r w:rsid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             </w:t>
                            </w:r>
                            <w:r w:rsidR="001D1EA9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</w:t>
                            </w:r>
                            <w:r w:rsidR="006A309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</w:rPr>
                              <w:t xml:space="preserve"> 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13B2" id="矩形: 圓角化對角角落 14" o:spid="_x0000_s1032" style="position:absolute;margin-left:160.8pt;margin-top:8.3pt;width:212pt;height:1in;z-index:2516551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coordsize="2692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" adj="-11796480,,5400" path="m152403,l2692400,r,l2692400,761997v,84170,-68233,152403,-152403,152403l,914400r,l,152403c,68233,68233,,152403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152403,0;2692400,0;2692400,0;2692400,761997;2539997,914400;0,914400;0,914400;0,152403;152403,0" o:connectangles="0,0,0,0,0,0,0,0,0" textboxrect="0,0,2692400,914400"/>
                <v:textbox>
                  <w:txbxContent>
                    <w:p w14:paraId="12144C0E" w14:textId="438C552D" w:rsidR="00341BB5" w:rsidRPr="001D1EA9" w:rsidRDefault="00341BB5" w:rsidP="00341BB5">
                      <w:pPr>
                        <w:spacing w:before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為了保家衞國，陳炳靖決心報考</w:t>
                      </w:r>
                      <w:r w:rsid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="00BA0C7C" w:rsidRPr="001D1EA9">
                        <w:rPr>
                          <w:rFonts w:ascii="Microsoft JhengHei" w:eastAsia="Microsoft JhengHei" w:hAnsi="Microsoft JhengHei" w:cs="Aharoni" w:hint="eastAsia"/>
                          <w:color w:val="484F5E" w:themeColor="text1"/>
                        </w:rPr>
                        <w:t xml:space="preserve"> </w:t>
                      </w:r>
                      <w:r w:rsidR="00BA0C7C" w:rsidRPr="001D1EA9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             </w:t>
                      </w:r>
                      <w:r w:rsidR="001D1EA9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</w:t>
                      </w:r>
                      <w:r w:rsidR="006A309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</w:t>
                      </w:r>
                      <w:r w:rsidR="00BA0C7C" w:rsidRPr="001D1EA9">
                        <w:rPr>
                          <w:rFonts w:ascii="Microsoft JhengHei" w:eastAsia="Microsoft JhengHei" w:hAnsi="Microsoft JhengHei" w:cs="Aharoni"/>
                          <w:color w:val="484F5E" w:themeColor="text1"/>
                        </w:rPr>
                        <w:t xml:space="preserve"> 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24B0F" w14:textId="0F777EED" w:rsidR="006A54F4" w:rsidRDefault="006A54F4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4118B8C" w14:textId="2BEC1316" w:rsidR="006A54F4" w:rsidRDefault="006A309F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26EB9" wp14:editId="4915371C">
                <wp:simplePos x="0" y="0"/>
                <wp:positionH relativeFrom="column">
                  <wp:posOffset>1198892</wp:posOffset>
                </wp:positionH>
                <wp:positionV relativeFrom="paragraph">
                  <wp:posOffset>321669</wp:posOffset>
                </wp:positionV>
                <wp:extent cx="370936" cy="336430"/>
                <wp:effectExtent l="0" t="0" r="0" b="698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364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AB84F" w14:textId="2AC43AEB" w:rsidR="00437296" w:rsidRPr="00566961" w:rsidRDefault="00437296" w:rsidP="00437296">
                            <w:pPr>
                              <w:jc w:val="center"/>
                              <w:rPr>
                                <w:b/>
                                <w:bCs/>
                                <w:color w:val="484F5E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4F5E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26EB9" id="橢圓 38" o:spid="_x0000_s1033" style="position:absolute;margin-left:94.4pt;margin-top:25.35pt;width:29.2pt;height:2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" fillcolor="#fcce73 [1940]" stroked="f" strokeweight="1pt">
                <v:stroke joinstyle="miter"/>
                <v:textbox inset="0,0,0,0">
                  <w:txbxContent>
                    <w:p w14:paraId="74EAB84F" w14:textId="2AC43AEB" w:rsidR="00437296" w:rsidRPr="00566961" w:rsidRDefault="00437296" w:rsidP="00437296">
                      <w:pPr>
                        <w:jc w:val="center"/>
                        <w:rPr>
                          <w:b/>
                          <w:bCs/>
                          <w:color w:val="484F5E" w:themeColor="text1"/>
                        </w:rPr>
                      </w:pPr>
                      <w:r>
                        <w:rPr>
                          <w:b/>
                          <w:bCs/>
                          <w:color w:val="484F5E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36FE23D0" w14:textId="7D459412" w:rsidR="006A54F4" w:rsidRDefault="008E78D2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2086BD" wp14:editId="44C41ED8">
                <wp:simplePos x="0" y="0"/>
                <wp:positionH relativeFrom="column">
                  <wp:posOffset>1380490</wp:posOffset>
                </wp:positionH>
                <wp:positionV relativeFrom="paragraph">
                  <wp:posOffset>67310</wp:posOffset>
                </wp:positionV>
                <wp:extent cx="2692400" cy="952500"/>
                <wp:effectExtent l="57150" t="57150" r="107950" b="114300"/>
                <wp:wrapNone/>
                <wp:docPr id="17" name="矩形: 圓角化對角角落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952500"/>
                        </a:xfrm>
                        <a:custGeom>
                          <a:avLst/>
                          <a:gdLst>
                            <a:gd name="connsiteX0" fmla="*/ 158753 w 2692400"/>
                            <a:gd name="connsiteY0" fmla="*/ 0 h 952500"/>
                            <a:gd name="connsiteX1" fmla="*/ 640146 w 2692400"/>
                            <a:gd name="connsiteY1" fmla="*/ 0 h 952500"/>
                            <a:gd name="connsiteX2" fmla="*/ 1121539 w 2692400"/>
                            <a:gd name="connsiteY2" fmla="*/ 0 h 952500"/>
                            <a:gd name="connsiteX3" fmla="*/ 1602932 w 2692400"/>
                            <a:gd name="connsiteY3" fmla="*/ 0 h 952500"/>
                            <a:gd name="connsiteX4" fmla="*/ 2160334 w 2692400"/>
                            <a:gd name="connsiteY4" fmla="*/ 0 h 952500"/>
                            <a:gd name="connsiteX5" fmla="*/ 2692400 w 2692400"/>
                            <a:gd name="connsiteY5" fmla="*/ 0 h 952500"/>
                            <a:gd name="connsiteX6" fmla="*/ 2692400 w 2692400"/>
                            <a:gd name="connsiteY6" fmla="*/ 0 h 952500"/>
                            <a:gd name="connsiteX7" fmla="*/ 2692400 w 2692400"/>
                            <a:gd name="connsiteY7" fmla="*/ 396874 h 952500"/>
                            <a:gd name="connsiteX8" fmla="*/ 2692400 w 2692400"/>
                            <a:gd name="connsiteY8" fmla="*/ 793747 h 952500"/>
                            <a:gd name="connsiteX9" fmla="*/ 2533647 w 2692400"/>
                            <a:gd name="connsiteY9" fmla="*/ 952500 h 952500"/>
                            <a:gd name="connsiteX10" fmla="*/ 2077591 w 2692400"/>
                            <a:gd name="connsiteY10" fmla="*/ 952500 h 952500"/>
                            <a:gd name="connsiteX11" fmla="*/ 1646871 w 2692400"/>
                            <a:gd name="connsiteY11" fmla="*/ 952500 h 952500"/>
                            <a:gd name="connsiteX12" fmla="*/ 1114805 w 2692400"/>
                            <a:gd name="connsiteY12" fmla="*/ 952500 h 952500"/>
                            <a:gd name="connsiteX13" fmla="*/ 633412 w 2692400"/>
                            <a:gd name="connsiteY13" fmla="*/ 952500 h 952500"/>
                            <a:gd name="connsiteX14" fmla="*/ 0 w 2692400"/>
                            <a:gd name="connsiteY14" fmla="*/ 952500 h 952500"/>
                            <a:gd name="connsiteX15" fmla="*/ 0 w 2692400"/>
                            <a:gd name="connsiteY15" fmla="*/ 952500 h 952500"/>
                            <a:gd name="connsiteX16" fmla="*/ 0 w 2692400"/>
                            <a:gd name="connsiteY16" fmla="*/ 555627 h 952500"/>
                            <a:gd name="connsiteX17" fmla="*/ 0 w 2692400"/>
                            <a:gd name="connsiteY17" fmla="*/ 158753 h 952500"/>
                            <a:gd name="connsiteX18" fmla="*/ 158753 w 2692400"/>
                            <a:gd name="connsiteY18" fmla="*/ 0 h 952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92400" h="952500" fill="none" extrusionOk="0">
                              <a:moveTo>
                                <a:pt x="158753" y="0"/>
                              </a:moveTo>
                              <a:cubicBezTo>
                                <a:pt x="317113" y="-18247"/>
                                <a:pt x="513334" y="43863"/>
                                <a:pt x="640146" y="0"/>
                              </a:cubicBezTo>
                              <a:cubicBezTo>
                                <a:pt x="766958" y="-43863"/>
                                <a:pt x="889212" y="24683"/>
                                <a:pt x="1121539" y="0"/>
                              </a:cubicBezTo>
                              <a:cubicBezTo>
                                <a:pt x="1353866" y="-24683"/>
                                <a:pt x="1499387" y="4531"/>
                                <a:pt x="1602932" y="0"/>
                              </a:cubicBezTo>
                              <a:cubicBezTo>
                                <a:pt x="1706477" y="-4531"/>
                                <a:pt x="1902069" y="15711"/>
                                <a:pt x="2160334" y="0"/>
                              </a:cubicBezTo>
                              <a:cubicBezTo>
                                <a:pt x="2418599" y="-15711"/>
                                <a:pt x="2427444" y="14979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12077" y="157412"/>
                                <a:pt x="2680408" y="314112"/>
                                <a:pt x="2692400" y="396874"/>
                              </a:cubicBezTo>
                              <a:cubicBezTo>
                                <a:pt x="2704392" y="479636"/>
                                <a:pt x="2647813" y="595769"/>
                                <a:pt x="2692400" y="793747"/>
                              </a:cubicBezTo>
                              <a:cubicBezTo>
                                <a:pt x="2712910" y="885817"/>
                                <a:pt x="2639276" y="951579"/>
                                <a:pt x="2533647" y="952500"/>
                              </a:cubicBezTo>
                              <a:cubicBezTo>
                                <a:pt x="2397620" y="962145"/>
                                <a:pt x="2245097" y="932383"/>
                                <a:pt x="2077591" y="952500"/>
                              </a:cubicBezTo>
                              <a:cubicBezTo>
                                <a:pt x="1910085" y="972617"/>
                                <a:pt x="1765153" y="902525"/>
                                <a:pt x="1646871" y="952500"/>
                              </a:cubicBezTo>
                              <a:cubicBezTo>
                                <a:pt x="1528589" y="1002475"/>
                                <a:pt x="1366193" y="910524"/>
                                <a:pt x="1114805" y="952500"/>
                              </a:cubicBezTo>
                              <a:cubicBezTo>
                                <a:pt x="863417" y="994476"/>
                                <a:pt x="866997" y="939252"/>
                                <a:pt x="633412" y="952500"/>
                              </a:cubicBezTo>
                              <a:cubicBezTo>
                                <a:pt x="399827" y="965748"/>
                                <a:pt x="275673" y="910010"/>
                                <a:pt x="0" y="952500"/>
                              </a:cubicBezTo>
                              <a:lnTo>
                                <a:pt x="0" y="952500"/>
                              </a:lnTo>
                              <a:cubicBezTo>
                                <a:pt x="-46876" y="827082"/>
                                <a:pt x="10549" y="749510"/>
                                <a:pt x="0" y="555627"/>
                              </a:cubicBezTo>
                              <a:cubicBezTo>
                                <a:pt x="-10549" y="361744"/>
                                <a:pt x="12513" y="322084"/>
                                <a:pt x="0" y="158753"/>
                              </a:cubicBezTo>
                              <a:cubicBezTo>
                                <a:pt x="9975" y="89477"/>
                                <a:pt x="50629" y="-5188"/>
                                <a:pt x="158753" y="0"/>
                              </a:cubicBezTo>
                              <a:close/>
                            </a:path>
                            <a:path w="2692400" h="952500" stroke="0" extrusionOk="0">
                              <a:moveTo>
                                <a:pt x="158753" y="0"/>
                              </a:moveTo>
                              <a:cubicBezTo>
                                <a:pt x="361906" y="-28835"/>
                                <a:pt x="461968" y="25900"/>
                                <a:pt x="716155" y="0"/>
                              </a:cubicBezTo>
                              <a:cubicBezTo>
                                <a:pt x="970342" y="-25900"/>
                                <a:pt x="1020561" y="30088"/>
                                <a:pt x="1248221" y="0"/>
                              </a:cubicBezTo>
                              <a:cubicBezTo>
                                <a:pt x="1475881" y="-30088"/>
                                <a:pt x="1649985" y="33310"/>
                                <a:pt x="1805624" y="0"/>
                              </a:cubicBezTo>
                              <a:cubicBezTo>
                                <a:pt x="1961263" y="-33310"/>
                                <a:pt x="2504720" y="10194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29152" y="186709"/>
                                <a:pt x="2678382" y="290656"/>
                                <a:pt x="2692400" y="388936"/>
                              </a:cubicBezTo>
                              <a:cubicBezTo>
                                <a:pt x="2706418" y="487216"/>
                                <a:pt x="2652352" y="609906"/>
                                <a:pt x="2692400" y="793747"/>
                              </a:cubicBezTo>
                              <a:cubicBezTo>
                                <a:pt x="2714307" y="869954"/>
                                <a:pt x="2639159" y="944554"/>
                                <a:pt x="2533647" y="952500"/>
                              </a:cubicBezTo>
                              <a:cubicBezTo>
                                <a:pt x="2440213" y="976352"/>
                                <a:pt x="2231507" y="911397"/>
                                <a:pt x="2102927" y="952500"/>
                              </a:cubicBezTo>
                              <a:cubicBezTo>
                                <a:pt x="1974347" y="993603"/>
                                <a:pt x="1806473" y="902710"/>
                                <a:pt x="1646871" y="952500"/>
                              </a:cubicBezTo>
                              <a:cubicBezTo>
                                <a:pt x="1487269" y="1002290"/>
                                <a:pt x="1324030" y="938665"/>
                                <a:pt x="1165478" y="952500"/>
                              </a:cubicBezTo>
                              <a:cubicBezTo>
                                <a:pt x="1006926" y="966335"/>
                                <a:pt x="880893" y="946614"/>
                                <a:pt x="608075" y="952500"/>
                              </a:cubicBezTo>
                              <a:cubicBezTo>
                                <a:pt x="335257" y="958386"/>
                                <a:pt x="255776" y="935044"/>
                                <a:pt x="0" y="952500"/>
                              </a:cubicBezTo>
                              <a:lnTo>
                                <a:pt x="0" y="952500"/>
                              </a:lnTo>
                              <a:cubicBezTo>
                                <a:pt x="-15816" y="796364"/>
                                <a:pt x="39750" y="690872"/>
                                <a:pt x="0" y="563564"/>
                              </a:cubicBezTo>
                              <a:cubicBezTo>
                                <a:pt x="-39750" y="436256"/>
                                <a:pt x="28224" y="256057"/>
                                <a:pt x="0" y="158753"/>
                              </a:cubicBezTo>
                              <a:cubicBezTo>
                                <a:pt x="-3893" y="75980"/>
                                <a:pt x="79635" y="8015"/>
                                <a:pt x="1587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BC4A6" w14:textId="5D39C654" w:rsidR="00341BB5" w:rsidRPr="001D1EA9" w:rsidRDefault="00341BB5" w:rsidP="00341BB5">
                            <w:pPr>
                              <w:spacing w:before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他接受了五年訓練，加入了著名的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            </w:t>
                            </w:r>
                            <w:r w:rsidR="006A309F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              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cs="Aharoni"/>
                                <w:color w:val="484F5E" w:themeColor="text1"/>
                              </w:rPr>
                              <w:t xml:space="preserve"> 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86BD" id="矩形: 圓角化對角角落 17" o:spid="_x0000_s1034" style="position:absolute;margin-left:108.7pt;margin-top:5.3pt;width:212pt;height:7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924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" adj="-11796480,,5400" path="m158753,l2692400,r,l2692400,793747v,87677,-71076,158753,-158753,158753l,952500r,l,158753c,71076,71076,,158753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158753,0;2692400,0;2692400,0;2692400,793747;2533647,952500;0,952500;0,952500;0,158753;158753,0" o:connectangles="0,0,0,0,0,0,0,0,0" textboxrect="0,0,2692400,952500"/>
                <v:textbox>
                  <w:txbxContent>
                    <w:p w14:paraId="4C4BC4A6" w14:textId="5D39C654" w:rsidR="00341BB5" w:rsidRPr="001D1EA9" w:rsidRDefault="00341BB5" w:rsidP="00341BB5">
                      <w:pPr>
                        <w:spacing w:before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他接受了五年訓練，加入了著名的</w:t>
                      </w:r>
                      <w:r w:rsidR="00BA0C7C" w:rsidRPr="001D1EA9">
                        <w:rPr>
                          <w:rFonts w:ascii="Microsoft JhengHei" w:eastAsia="Microsoft JhengHei" w:hAnsi="Microsoft JhengHei" w:cs="Aharoni" w:hint="eastAsia"/>
                          <w:color w:val="484F5E" w:themeColor="text1"/>
                        </w:rPr>
                        <w:t xml:space="preserve"> </w:t>
                      </w:r>
                      <w:r w:rsidR="00BA0C7C" w:rsidRPr="001D1EA9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            </w:t>
                      </w:r>
                      <w:r w:rsidR="006A309F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               </w:t>
                      </w:r>
                      <w:r w:rsidR="00BA0C7C" w:rsidRPr="001D1EA9">
                        <w:rPr>
                          <w:rFonts w:ascii="Microsoft JhengHei" w:eastAsia="Microsoft JhengHei" w:hAnsi="Microsoft JhengHei" w:cs="Aharon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BA0C7C" w:rsidRPr="001D1EA9">
                        <w:rPr>
                          <w:rFonts w:ascii="Microsoft JhengHei" w:eastAsia="Microsoft JhengHei" w:hAnsi="Microsoft JhengHei" w:cs="Aharoni"/>
                          <w:color w:val="484F5E" w:themeColor="text1"/>
                        </w:rPr>
                        <w:t xml:space="preserve"> 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F9D276" w14:textId="76A7D7A9" w:rsidR="006A54F4" w:rsidRDefault="008E78D2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797C29" wp14:editId="20095A12">
                <wp:simplePos x="0" y="0"/>
                <wp:positionH relativeFrom="margin">
                  <wp:posOffset>1260475</wp:posOffset>
                </wp:positionH>
                <wp:positionV relativeFrom="paragraph">
                  <wp:posOffset>225425</wp:posOffset>
                </wp:positionV>
                <wp:extent cx="57150" cy="1320800"/>
                <wp:effectExtent l="666750" t="19050" r="19050" b="50800"/>
                <wp:wrapNone/>
                <wp:docPr id="10" name="接點: 弧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320800"/>
                        </a:xfrm>
                        <a:prstGeom prst="curvedConnector3">
                          <a:avLst>
                            <a:gd name="adj1" fmla="val -1113560"/>
                          </a:avLst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9D8B" id="接點: 弧形 10" o:spid="_x0000_s1026" type="#_x0000_t38" style="position:absolute;margin-left:99.25pt;margin-top:17.75pt;width:4.5pt;height:10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" adj="-240529" strokecolor="#faaf17 [3204]" strokeweight="4.5pt">
                <v:stroke joinstyle="miter"/>
                <w10:wrap anchorx="margin"/>
              </v:shape>
            </w:pict>
          </mc:Fallback>
        </mc:AlternateContent>
      </w:r>
    </w:p>
    <w:p w14:paraId="568FD703" w14:textId="7D610EE8" w:rsidR="006A54F4" w:rsidRDefault="006A54F4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AE67C65" w14:textId="3AFCCBB4" w:rsidR="006A54F4" w:rsidRDefault="006A309F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C718FB" wp14:editId="3FAC0F7E">
                <wp:simplePos x="0" y="0"/>
                <wp:positionH relativeFrom="margin">
                  <wp:posOffset>239586</wp:posOffset>
                </wp:positionH>
                <wp:positionV relativeFrom="paragraph">
                  <wp:posOffset>294748</wp:posOffset>
                </wp:positionV>
                <wp:extent cx="2739605" cy="1022350"/>
                <wp:effectExtent l="38100" t="57150" r="118110" b="120650"/>
                <wp:wrapNone/>
                <wp:docPr id="15" name="矩形: 圓角化對角角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605" cy="1022350"/>
                        </a:xfrm>
                        <a:custGeom>
                          <a:avLst/>
                          <a:gdLst>
                            <a:gd name="connsiteX0" fmla="*/ 170395 w 2739605"/>
                            <a:gd name="connsiteY0" fmla="*/ 0 h 1022350"/>
                            <a:gd name="connsiteX1" fmla="*/ 658545 w 2739605"/>
                            <a:gd name="connsiteY1" fmla="*/ 0 h 1022350"/>
                            <a:gd name="connsiteX2" fmla="*/ 1146695 w 2739605"/>
                            <a:gd name="connsiteY2" fmla="*/ 0 h 1022350"/>
                            <a:gd name="connsiteX3" fmla="*/ 1634845 w 2739605"/>
                            <a:gd name="connsiteY3" fmla="*/ 0 h 1022350"/>
                            <a:gd name="connsiteX4" fmla="*/ 2200071 w 2739605"/>
                            <a:gd name="connsiteY4" fmla="*/ 0 h 1022350"/>
                            <a:gd name="connsiteX5" fmla="*/ 2739605 w 2739605"/>
                            <a:gd name="connsiteY5" fmla="*/ 0 h 1022350"/>
                            <a:gd name="connsiteX6" fmla="*/ 2739605 w 2739605"/>
                            <a:gd name="connsiteY6" fmla="*/ 0 h 1022350"/>
                            <a:gd name="connsiteX7" fmla="*/ 2739605 w 2739605"/>
                            <a:gd name="connsiteY7" fmla="*/ 425978 h 1022350"/>
                            <a:gd name="connsiteX8" fmla="*/ 2739605 w 2739605"/>
                            <a:gd name="connsiteY8" fmla="*/ 851955 h 1022350"/>
                            <a:gd name="connsiteX9" fmla="*/ 2569210 w 2739605"/>
                            <a:gd name="connsiteY9" fmla="*/ 1022350 h 1022350"/>
                            <a:gd name="connsiteX10" fmla="*/ 2106752 w 2739605"/>
                            <a:gd name="connsiteY10" fmla="*/ 1022350 h 1022350"/>
                            <a:gd name="connsiteX11" fmla="*/ 1669986 w 2739605"/>
                            <a:gd name="connsiteY11" fmla="*/ 1022350 h 1022350"/>
                            <a:gd name="connsiteX12" fmla="*/ 1130452 w 2739605"/>
                            <a:gd name="connsiteY12" fmla="*/ 1022350 h 1022350"/>
                            <a:gd name="connsiteX13" fmla="*/ 642303 w 2739605"/>
                            <a:gd name="connsiteY13" fmla="*/ 1022350 h 1022350"/>
                            <a:gd name="connsiteX14" fmla="*/ 0 w 2739605"/>
                            <a:gd name="connsiteY14" fmla="*/ 1022350 h 1022350"/>
                            <a:gd name="connsiteX15" fmla="*/ 0 w 2739605"/>
                            <a:gd name="connsiteY15" fmla="*/ 1022350 h 1022350"/>
                            <a:gd name="connsiteX16" fmla="*/ 0 w 2739605"/>
                            <a:gd name="connsiteY16" fmla="*/ 596373 h 1022350"/>
                            <a:gd name="connsiteX17" fmla="*/ 0 w 2739605"/>
                            <a:gd name="connsiteY17" fmla="*/ 170395 h 1022350"/>
                            <a:gd name="connsiteX18" fmla="*/ 170395 w 2739605"/>
                            <a:gd name="connsiteY18" fmla="*/ 0 h 1022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739605" h="1022350" fill="none" extrusionOk="0">
                              <a:moveTo>
                                <a:pt x="170395" y="0"/>
                              </a:moveTo>
                              <a:cubicBezTo>
                                <a:pt x="402954" y="-32970"/>
                                <a:pt x="515760" y="9649"/>
                                <a:pt x="658545" y="0"/>
                              </a:cubicBezTo>
                              <a:cubicBezTo>
                                <a:pt x="801330" y="-9649"/>
                                <a:pt x="990955" y="31479"/>
                                <a:pt x="1146695" y="0"/>
                              </a:cubicBezTo>
                              <a:cubicBezTo>
                                <a:pt x="1302435" y="-31479"/>
                                <a:pt x="1514034" y="37309"/>
                                <a:pt x="1634845" y="0"/>
                              </a:cubicBezTo>
                              <a:cubicBezTo>
                                <a:pt x="1755656" y="-37309"/>
                                <a:pt x="1932252" y="55799"/>
                                <a:pt x="2200071" y="0"/>
                              </a:cubicBezTo>
                              <a:cubicBezTo>
                                <a:pt x="2467890" y="-55799"/>
                                <a:pt x="2526833" y="28185"/>
                                <a:pt x="2739605" y="0"/>
                              </a:cubicBezTo>
                              <a:lnTo>
                                <a:pt x="2739605" y="0"/>
                              </a:lnTo>
                              <a:cubicBezTo>
                                <a:pt x="2764660" y="197644"/>
                                <a:pt x="2738340" y="228082"/>
                                <a:pt x="2739605" y="425978"/>
                              </a:cubicBezTo>
                              <a:cubicBezTo>
                                <a:pt x="2740870" y="623874"/>
                                <a:pt x="2716728" y="734256"/>
                                <a:pt x="2739605" y="851955"/>
                              </a:cubicBezTo>
                              <a:cubicBezTo>
                                <a:pt x="2750452" y="948385"/>
                                <a:pt x="2690693" y="1020945"/>
                                <a:pt x="2569210" y="1022350"/>
                              </a:cubicBezTo>
                              <a:cubicBezTo>
                                <a:pt x="2394108" y="1059661"/>
                                <a:pt x="2300350" y="991223"/>
                                <a:pt x="2106752" y="1022350"/>
                              </a:cubicBezTo>
                              <a:cubicBezTo>
                                <a:pt x="1913154" y="1053477"/>
                                <a:pt x="1782453" y="982783"/>
                                <a:pt x="1669986" y="1022350"/>
                              </a:cubicBezTo>
                              <a:cubicBezTo>
                                <a:pt x="1557519" y="1061917"/>
                                <a:pt x="1396536" y="979302"/>
                                <a:pt x="1130452" y="1022350"/>
                              </a:cubicBezTo>
                              <a:cubicBezTo>
                                <a:pt x="864368" y="1065398"/>
                                <a:pt x="771736" y="983955"/>
                                <a:pt x="642303" y="1022350"/>
                              </a:cubicBezTo>
                              <a:cubicBezTo>
                                <a:pt x="512870" y="1060745"/>
                                <a:pt x="310497" y="1003212"/>
                                <a:pt x="0" y="1022350"/>
                              </a:cubicBezTo>
                              <a:lnTo>
                                <a:pt x="0" y="1022350"/>
                              </a:lnTo>
                              <a:cubicBezTo>
                                <a:pt x="-6443" y="909422"/>
                                <a:pt x="43318" y="755921"/>
                                <a:pt x="0" y="596373"/>
                              </a:cubicBezTo>
                              <a:cubicBezTo>
                                <a:pt x="-43318" y="436825"/>
                                <a:pt x="25083" y="285746"/>
                                <a:pt x="0" y="170395"/>
                              </a:cubicBezTo>
                              <a:cubicBezTo>
                                <a:pt x="11261" y="97062"/>
                                <a:pt x="61116" y="-3850"/>
                                <a:pt x="170395" y="0"/>
                              </a:cubicBezTo>
                              <a:close/>
                            </a:path>
                            <a:path w="2739605" h="1022350" stroke="0" extrusionOk="0">
                              <a:moveTo>
                                <a:pt x="170395" y="0"/>
                              </a:moveTo>
                              <a:cubicBezTo>
                                <a:pt x="420987" y="-26882"/>
                                <a:pt x="573233" y="52307"/>
                                <a:pt x="735621" y="0"/>
                              </a:cubicBezTo>
                              <a:cubicBezTo>
                                <a:pt x="898009" y="-52307"/>
                                <a:pt x="1163422" y="20508"/>
                                <a:pt x="1275155" y="0"/>
                              </a:cubicBezTo>
                              <a:cubicBezTo>
                                <a:pt x="1386888" y="-20508"/>
                                <a:pt x="1591584" y="2245"/>
                                <a:pt x="1840382" y="0"/>
                              </a:cubicBezTo>
                              <a:cubicBezTo>
                                <a:pt x="2089180" y="-2245"/>
                                <a:pt x="2471933" y="49532"/>
                                <a:pt x="2739605" y="0"/>
                              </a:cubicBezTo>
                              <a:lnTo>
                                <a:pt x="2739605" y="0"/>
                              </a:lnTo>
                              <a:cubicBezTo>
                                <a:pt x="2787114" y="182600"/>
                                <a:pt x="2711191" y="316347"/>
                                <a:pt x="2739605" y="417458"/>
                              </a:cubicBezTo>
                              <a:cubicBezTo>
                                <a:pt x="2768019" y="518569"/>
                                <a:pt x="2711235" y="714589"/>
                                <a:pt x="2739605" y="851955"/>
                              </a:cubicBezTo>
                              <a:cubicBezTo>
                                <a:pt x="2757322" y="936786"/>
                                <a:pt x="2665628" y="1021320"/>
                                <a:pt x="2569210" y="1022350"/>
                              </a:cubicBezTo>
                              <a:cubicBezTo>
                                <a:pt x="2420349" y="1027801"/>
                                <a:pt x="2294889" y="970700"/>
                                <a:pt x="2132444" y="1022350"/>
                              </a:cubicBezTo>
                              <a:cubicBezTo>
                                <a:pt x="1969999" y="1074000"/>
                                <a:pt x="1854702" y="1021181"/>
                                <a:pt x="1669986" y="1022350"/>
                              </a:cubicBezTo>
                              <a:cubicBezTo>
                                <a:pt x="1485270" y="1023519"/>
                                <a:pt x="1387359" y="987019"/>
                                <a:pt x="1181837" y="1022350"/>
                              </a:cubicBezTo>
                              <a:cubicBezTo>
                                <a:pt x="976315" y="1057681"/>
                                <a:pt x="797343" y="1007597"/>
                                <a:pt x="616610" y="1022350"/>
                              </a:cubicBezTo>
                              <a:cubicBezTo>
                                <a:pt x="435877" y="1037103"/>
                                <a:pt x="249898" y="960189"/>
                                <a:pt x="0" y="1022350"/>
                              </a:cubicBezTo>
                              <a:lnTo>
                                <a:pt x="0" y="1022350"/>
                              </a:lnTo>
                              <a:cubicBezTo>
                                <a:pt x="-14783" y="906129"/>
                                <a:pt x="44362" y="762260"/>
                                <a:pt x="0" y="604892"/>
                              </a:cubicBezTo>
                              <a:cubicBezTo>
                                <a:pt x="-44362" y="447524"/>
                                <a:pt x="41225" y="383431"/>
                                <a:pt x="0" y="170395"/>
                              </a:cubicBezTo>
                              <a:cubicBezTo>
                                <a:pt x="-17178" y="97924"/>
                                <a:pt x="88555" y="11487"/>
                                <a:pt x="1703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9ED58" w14:textId="6AB607B4" w:rsidR="00341BB5" w:rsidRPr="001D1EA9" w:rsidRDefault="00341BB5" w:rsidP="00341BB5">
                            <w:pPr>
                              <w:spacing w:before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陳炳靖多次冒着生命危險駕駛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</w:t>
                            </w:r>
                            <w:r w:rsid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</w:t>
                            </w:r>
                            <w:r w:rsidR="00BA0C7C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</w:t>
                            </w:r>
                            <w:r w:rsidR="006A309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6A309F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</w:t>
                            </w:r>
                            <w:r w:rsidR="006A309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6A309F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，與敵人作戰。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18FB" id="矩形: 圓角化對角角落 15" o:spid="_x0000_s1035" style="position:absolute;margin-left:18.85pt;margin-top:23.2pt;width:215.7pt;height:80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39605,1022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" adj="-11796480,,5400" path="m170395,l2739605,r,l2739605,851955v,94107,-76288,170395,-170395,170395l,1022350r,l,170395c,76288,76288,,170395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170395,0;2739605,0;2739605,0;2739605,851955;2569210,1022350;0,1022350;0,1022350;0,170395;170395,0" o:connectangles="0,0,0,0,0,0,0,0,0" textboxrect="0,0,2739605,1022350"/>
                <v:textbox>
                  <w:txbxContent>
                    <w:p w14:paraId="2E59ED58" w14:textId="6AB607B4" w:rsidR="00341BB5" w:rsidRPr="001D1EA9" w:rsidRDefault="00341BB5" w:rsidP="00341BB5">
                      <w:pPr>
                        <w:spacing w:before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陳炳靖多次冒着生命危險駕駛</w:t>
                      </w:r>
                      <w:r w:rsidR="00BA0C7C"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="00BA0C7C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</w:t>
                      </w:r>
                      <w:r w:rsid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</w:t>
                      </w:r>
                      <w:r w:rsidR="00BA0C7C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</w:t>
                      </w:r>
                      <w:r w:rsidR="006A309F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6A309F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</w:t>
                      </w:r>
                      <w:r w:rsidR="006A309F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6A309F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，與敵人作戰。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296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894DF2" wp14:editId="17C867A5">
                <wp:simplePos x="0" y="0"/>
                <wp:positionH relativeFrom="column">
                  <wp:posOffset>180808</wp:posOffset>
                </wp:positionH>
                <wp:positionV relativeFrom="paragraph">
                  <wp:posOffset>93932</wp:posOffset>
                </wp:positionV>
                <wp:extent cx="370936" cy="336430"/>
                <wp:effectExtent l="0" t="0" r="0" b="698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364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5236F" w14:textId="50ED16D6" w:rsidR="00437296" w:rsidRPr="00566961" w:rsidRDefault="00437296" w:rsidP="00437296">
                            <w:pPr>
                              <w:jc w:val="center"/>
                              <w:rPr>
                                <w:b/>
                                <w:bCs/>
                                <w:color w:val="484F5E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4F5E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94DF2" id="橢圓 39" o:spid="_x0000_s1036" style="position:absolute;margin-left:14.25pt;margin-top:7.4pt;width:29.2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" fillcolor="#fcce73 [1940]" stroked="f" strokeweight="1pt">
                <v:stroke joinstyle="miter"/>
                <v:textbox inset="0,0,0,0">
                  <w:txbxContent>
                    <w:p w14:paraId="4515236F" w14:textId="50ED16D6" w:rsidR="00437296" w:rsidRPr="00566961" w:rsidRDefault="00437296" w:rsidP="00437296">
                      <w:pPr>
                        <w:jc w:val="center"/>
                        <w:rPr>
                          <w:b/>
                          <w:bCs/>
                          <w:color w:val="484F5E" w:themeColor="text1"/>
                        </w:rPr>
                      </w:pPr>
                      <w:r>
                        <w:rPr>
                          <w:b/>
                          <w:bCs/>
                          <w:color w:val="484F5E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4E613414" w14:textId="56A4B6BD" w:rsidR="006A54F4" w:rsidRDefault="008E78D2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A48484" wp14:editId="080343D6">
                <wp:simplePos x="0" y="0"/>
                <wp:positionH relativeFrom="margin">
                  <wp:posOffset>1212215</wp:posOffset>
                </wp:positionH>
                <wp:positionV relativeFrom="paragraph">
                  <wp:posOffset>342900</wp:posOffset>
                </wp:positionV>
                <wp:extent cx="107315" cy="1952625"/>
                <wp:effectExtent l="0" t="19050" r="4845685" b="47625"/>
                <wp:wrapNone/>
                <wp:docPr id="35" name="接點: 弧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315" cy="1952625"/>
                        </a:xfrm>
                        <a:prstGeom prst="curvedConnector3">
                          <a:avLst>
                            <a:gd name="adj1" fmla="val -4474125"/>
                          </a:avLst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6D9B4" id="接點: 弧形 35" o:spid="_x0000_s1026" type="#_x0000_t38" style="position:absolute;margin-left:95.45pt;margin-top:27pt;width:8.45pt;height:153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" adj="-966411" strokecolor="#faaf17 [3204]" strokeweight="4.5pt">
                <v:stroke joinstyle="miter"/>
                <w10:wrap anchorx="margin"/>
              </v:shape>
            </w:pict>
          </mc:Fallback>
        </mc:AlternateContent>
      </w:r>
    </w:p>
    <w:p w14:paraId="63D58572" w14:textId="6876F484" w:rsidR="006A54F4" w:rsidRDefault="006A309F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F74CB" wp14:editId="56FA9591">
                <wp:simplePos x="0" y="0"/>
                <wp:positionH relativeFrom="column">
                  <wp:posOffset>3450122</wp:posOffset>
                </wp:positionH>
                <wp:positionV relativeFrom="paragraph">
                  <wp:posOffset>281448</wp:posOffset>
                </wp:positionV>
                <wp:extent cx="370936" cy="336430"/>
                <wp:effectExtent l="0" t="0" r="0" b="6985"/>
                <wp:wrapNone/>
                <wp:docPr id="40" name="橢圓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364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42E1A" w14:textId="16D2FF8A" w:rsidR="00437296" w:rsidRPr="00566961" w:rsidRDefault="00437296" w:rsidP="00437296">
                            <w:pPr>
                              <w:jc w:val="center"/>
                              <w:rPr>
                                <w:b/>
                                <w:bCs/>
                                <w:color w:val="484F5E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4F5E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F74CB" id="橢圓 40" o:spid="_x0000_s1037" style="position:absolute;margin-left:271.65pt;margin-top:22.15pt;width:29.2pt;height: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" fillcolor="#fcce73 [1940]" stroked="f" strokeweight="1pt">
                <v:stroke joinstyle="miter"/>
                <v:textbox inset="0,0,0,0">
                  <w:txbxContent>
                    <w:p w14:paraId="07342E1A" w14:textId="16D2FF8A" w:rsidR="00437296" w:rsidRPr="00566961" w:rsidRDefault="00437296" w:rsidP="00437296">
                      <w:pPr>
                        <w:jc w:val="center"/>
                        <w:rPr>
                          <w:b/>
                          <w:bCs/>
                          <w:color w:val="484F5E" w:themeColor="text1"/>
                        </w:rPr>
                      </w:pPr>
                      <w:r>
                        <w:rPr>
                          <w:b/>
                          <w:bCs/>
                          <w:color w:val="484F5E" w:themeColor="text1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8E78D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24429" wp14:editId="2F78DBAD">
                <wp:simplePos x="0" y="0"/>
                <wp:positionH relativeFrom="margin">
                  <wp:align>right</wp:align>
                </wp:positionH>
                <wp:positionV relativeFrom="paragraph">
                  <wp:posOffset>383540</wp:posOffset>
                </wp:positionV>
                <wp:extent cx="2692400" cy="990600"/>
                <wp:effectExtent l="38100" t="57150" r="107950" b="133350"/>
                <wp:wrapNone/>
                <wp:docPr id="16" name="矩形: 圓角化對角角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990600"/>
                        </a:xfrm>
                        <a:custGeom>
                          <a:avLst/>
                          <a:gdLst>
                            <a:gd name="connsiteX0" fmla="*/ 165103 w 2692400"/>
                            <a:gd name="connsiteY0" fmla="*/ 0 h 990600"/>
                            <a:gd name="connsiteX1" fmla="*/ 645289 w 2692400"/>
                            <a:gd name="connsiteY1" fmla="*/ 0 h 990600"/>
                            <a:gd name="connsiteX2" fmla="*/ 1125476 w 2692400"/>
                            <a:gd name="connsiteY2" fmla="*/ 0 h 990600"/>
                            <a:gd name="connsiteX3" fmla="*/ 1605662 w 2692400"/>
                            <a:gd name="connsiteY3" fmla="*/ 0 h 990600"/>
                            <a:gd name="connsiteX4" fmla="*/ 2161668 w 2692400"/>
                            <a:gd name="connsiteY4" fmla="*/ 0 h 990600"/>
                            <a:gd name="connsiteX5" fmla="*/ 2692400 w 2692400"/>
                            <a:gd name="connsiteY5" fmla="*/ 0 h 990600"/>
                            <a:gd name="connsiteX6" fmla="*/ 2692400 w 2692400"/>
                            <a:gd name="connsiteY6" fmla="*/ 0 h 990600"/>
                            <a:gd name="connsiteX7" fmla="*/ 2692400 w 2692400"/>
                            <a:gd name="connsiteY7" fmla="*/ 412749 h 990600"/>
                            <a:gd name="connsiteX8" fmla="*/ 2692400 w 2692400"/>
                            <a:gd name="connsiteY8" fmla="*/ 825497 h 990600"/>
                            <a:gd name="connsiteX9" fmla="*/ 2527297 w 2692400"/>
                            <a:gd name="connsiteY9" fmla="*/ 990600 h 990600"/>
                            <a:gd name="connsiteX10" fmla="*/ 2072384 w 2692400"/>
                            <a:gd name="connsiteY10" fmla="*/ 990600 h 990600"/>
                            <a:gd name="connsiteX11" fmla="*/ 1642743 w 2692400"/>
                            <a:gd name="connsiteY11" fmla="*/ 990600 h 990600"/>
                            <a:gd name="connsiteX12" fmla="*/ 1112011 w 2692400"/>
                            <a:gd name="connsiteY12" fmla="*/ 990600 h 990600"/>
                            <a:gd name="connsiteX13" fmla="*/ 631824 w 2692400"/>
                            <a:gd name="connsiteY13" fmla="*/ 990600 h 990600"/>
                            <a:gd name="connsiteX14" fmla="*/ 0 w 2692400"/>
                            <a:gd name="connsiteY14" fmla="*/ 990600 h 990600"/>
                            <a:gd name="connsiteX15" fmla="*/ 0 w 2692400"/>
                            <a:gd name="connsiteY15" fmla="*/ 990600 h 990600"/>
                            <a:gd name="connsiteX16" fmla="*/ 0 w 2692400"/>
                            <a:gd name="connsiteY16" fmla="*/ 577852 h 990600"/>
                            <a:gd name="connsiteX17" fmla="*/ 0 w 2692400"/>
                            <a:gd name="connsiteY17" fmla="*/ 165103 h 990600"/>
                            <a:gd name="connsiteX18" fmla="*/ 165103 w 2692400"/>
                            <a:gd name="connsiteY18" fmla="*/ 0 h 99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92400" h="990600" fill="none" extrusionOk="0">
                              <a:moveTo>
                                <a:pt x="165103" y="0"/>
                              </a:moveTo>
                              <a:cubicBezTo>
                                <a:pt x="400156" y="-38113"/>
                                <a:pt x="463638" y="37369"/>
                                <a:pt x="645289" y="0"/>
                              </a:cubicBezTo>
                              <a:cubicBezTo>
                                <a:pt x="826940" y="-37369"/>
                                <a:pt x="928403" y="54249"/>
                                <a:pt x="1125476" y="0"/>
                              </a:cubicBezTo>
                              <a:cubicBezTo>
                                <a:pt x="1322549" y="-54249"/>
                                <a:pt x="1391609" y="32649"/>
                                <a:pt x="1605662" y="0"/>
                              </a:cubicBezTo>
                              <a:cubicBezTo>
                                <a:pt x="1819715" y="-32649"/>
                                <a:pt x="1971182" y="65718"/>
                                <a:pt x="2161668" y="0"/>
                              </a:cubicBezTo>
                              <a:cubicBezTo>
                                <a:pt x="2352154" y="-65718"/>
                                <a:pt x="2446639" y="34797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12366" y="151820"/>
                                <a:pt x="2655673" y="227090"/>
                                <a:pt x="2692400" y="412749"/>
                              </a:cubicBezTo>
                              <a:cubicBezTo>
                                <a:pt x="2729127" y="598408"/>
                                <a:pt x="2673392" y="629185"/>
                                <a:pt x="2692400" y="825497"/>
                              </a:cubicBezTo>
                              <a:cubicBezTo>
                                <a:pt x="2718569" y="922286"/>
                                <a:pt x="2626756" y="990175"/>
                                <a:pt x="2527297" y="990600"/>
                              </a:cubicBezTo>
                              <a:cubicBezTo>
                                <a:pt x="2403515" y="1038633"/>
                                <a:pt x="2186170" y="945790"/>
                                <a:pt x="2072384" y="990600"/>
                              </a:cubicBezTo>
                              <a:cubicBezTo>
                                <a:pt x="1958598" y="1035410"/>
                                <a:pt x="1800766" y="952948"/>
                                <a:pt x="1642743" y="990600"/>
                              </a:cubicBezTo>
                              <a:cubicBezTo>
                                <a:pt x="1484720" y="1028252"/>
                                <a:pt x="1367529" y="944879"/>
                                <a:pt x="1112011" y="990600"/>
                              </a:cubicBezTo>
                              <a:cubicBezTo>
                                <a:pt x="856493" y="1036321"/>
                                <a:pt x="798866" y="984476"/>
                                <a:pt x="631824" y="990600"/>
                              </a:cubicBezTo>
                              <a:cubicBezTo>
                                <a:pt x="464782" y="996724"/>
                                <a:pt x="141627" y="974164"/>
                                <a:pt x="0" y="990600"/>
                              </a:cubicBezTo>
                              <a:lnTo>
                                <a:pt x="0" y="990600"/>
                              </a:lnTo>
                              <a:cubicBezTo>
                                <a:pt x="-39713" y="833113"/>
                                <a:pt x="27419" y="722425"/>
                                <a:pt x="0" y="577852"/>
                              </a:cubicBezTo>
                              <a:cubicBezTo>
                                <a:pt x="-27419" y="433279"/>
                                <a:pt x="35009" y="250017"/>
                                <a:pt x="0" y="165103"/>
                              </a:cubicBezTo>
                              <a:cubicBezTo>
                                <a:pt x="4944" y="83040"/>
                                <a:pt x="51368" y="-5722"/>
                                <a:pt x="165103" y="0"/>
                              </a:cubicBezTo>
                              <a:close/>
                            </a:path>
                            <a:path w="2692400" h="990600" stroke="0" extrusionOk="0">
                              <a:moveTo>
                                <a:pt x="165103" y="0"/>
                              </a:moveTo>
                              <a:cubicBezTo>
                                <a:pt x="415323" y="-39218"/>
                                <a:pt x="585384" y="4614"/>
                                <a:pt x="721108" y="0"/>
                              </a:cubicBezTo>
                              <a:cubicBezTo>
                                <a:pt x="856833" y="-4614"/>
                                <a:pt x="1117781" y="52162"/>
                                <a:pt x="1251841" y="0"/>
                              </a:cubicBezTo>
                              <a:cubicBezTo>
                                <a:pt x="1385901" y="-52162"/>
                                <a:pt x="1556278" y="12075"/>
                                <a:pt x="1807846" y="0"/>
                              </a:cubicBezTo>
                              <a:cubicBezTo>
                                <a:pt x="2059414" y="-12075"/>
                                <a:pt x="2301791" y="18734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31138" y="165879"/>
                                <a:pt x="2688916" y="230429"/>
                                <a:pt x="2692400" y="404494"/>
                              </a:cubicBezTo>
                              <a:cubicBezTo>
                                <a:pt x="2695884" y="578559"/>
                                <a:pt x="2663916" y="646685"/>
                                <a:pt x="2692400" y="825497"/>
                              </a:cubicBezTo>
                              <a:cubicBezTo>
                                <a:pt x="2700762" y="912303"/>
                                <a:pt x="2635821" y="982875"/>
                                <a:pt x="2527297" y="990600"/>
                              </a:cubicBezTo>
                              <a:cubicBezTo>
                                <a:pt x="2324120" y="1005750"/>
                                <a:pt x="2208901" y="946229"/>
                                <a:pt x="2097657" y="990600"/>
                              </a:cubicBezTo>
                              <a:cubicBezTo>
                                <a:pt x="1986413" y="1034971"/>
                                <a:pt x="1839655" y="974682"/>
                                <a:pt x="1642743" y="990600"/>
                              </a:cubicBezTo>
                              <a:cubicBezTo>
                                <a:pt x="1445831" y="1006518"/>
                                <a:pt x="1331964" y="987195"/>
                                <a:pt x="1162557" y="990600"/>
                              </a:cubicBezTo>
                              <a:cubicBezTo>
                                <a:pt x="993150" y="994005"/>
                                <a:pt x="769321" y="967950"/>
                                <a:pt x="606551" y="990600"/>
                              </a:cubicBezTo>
                              <a:cubicBezTo>
                                <a:pt x="443781" y="1013250"/>
                                <a:pt x="174547" y="971494"/>
                                <a:pt x="0" y="990600"/>
                              </a:cubicBezTo>
                              <a:lnTo>
                                <a:pt x="0" y="990600"/>
                              </a:lnTo>
                              <a:cubicBezTo>
                                <a:pt x="-31604" y="850579"/>
                                <a:pt x="23630" y="717611"/>
                                <a:pt x="0" y="586106"/>
                              </a:cubicBezTo>
                              <a:cubicBezTo>
                                <a:pt x="-23630" y="454601"/>
                                <a:pt x="9997" y="328312"/>
                                <a:pt x="0" y="165103"/>
                              </a:cubicBezTo>
                              <a:cubicBezTo>
                                <a:pt x="-2952" y="77637"/>
                                <a:pt x="86789" y="12052"/>
                                <a:pt x="1651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928D5" w14:textId="40421A74" w:rsidR="00341BB5" w:rsidRPr="001D1EA9" w:rsidRDefault="00341BB5" w:rsidP="00341BB5">
                            <w:pPr>
                              <w:spacing w:before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1D1EA9">
                              <w:rPr>
                                <w:rFonts w:ascii="Microsoft JhengHei" w:eastAsia="Microsoft JhengHei" w:hAnsi="Microsoft JhengHei" w:cs="PMingLiU" w:hint="eastAsia"/>
                                <w:color w:val="484F5E" w:themeColor="text1"/>
                              </w:rPr>
                              <w:t>陳炳靖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的飛機</w:t>
                            </w:r>
                            <w:r w:rsidR="00852550"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不幸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被日軍擊中，他被敵人</w:t>
                            </w:r>
                            <w:r w:rsidR="00852550"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27074F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</w:t>
                            </w:r>
                            <w:r w:rsidR="006A309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</w:t>
                            </w:r>
                            <w:r w:rsid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</w:t>
                            </w:r>
                            <w:r w:rsidR="00852550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="0027074F"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4429" id="矩形: 圓角化對角角落 16" o:spid="_x0000_s1038" style="position:absolute;margin-left:160.8pt;margin-top:30.2pt;width:212pt;height:78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coordsize="269240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" adj="-11796480,,5400" path="m165103,l2692400,r,l2692400,825497v,91184,-73919,165103,-165103,165103l,990600r,l,165103c,73919,73919,,165103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165103,0;2692400,0;2692400,0;2692400,825497;2527297,990600;0,990600;0,990600;0,165103;165103,0" o:connectangles="0,0,0,0,0,0,0,0,0" textboxrect="0,0,2692400,990600"/>
                <v:textbox>
                  <w:txbxContent>
                    <w:p w14:paraId="596928D5" w14:textId="40421A74" w:rsidR="00341BB5" w:rsidRPr="001D1EA9" w:rsidRDefault="00341BB5" w:rsidP="00341BB5">
                      <w:pPr>
                        <w:spacing w:before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1D1EA9">
                        <w:rPr>
                          <w:rFonts w:ascii="Microsoft JhengHei" w:eastAsia="Microsoft JhengHei" w:hAnsi="Microsoft JhengHei" w:cs="PMingLiU" w:hint="eastAsia"/>
                          <w:color w:val="484F5E" w:themeColor="text1"/>
                        </w:rPr>
                        <w:t>陳炳靖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的飛機</w:t>
                      </w:r>
                      <w:r w:rsidR="00852550"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不幸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被日軍擊中，他被敵人</w:t>
                      </w:r>
                      <w:r w:rsidR="00852550"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="0027074F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</w:t>
                      </w:r>
                      <w:r w:rsid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</w:t>
                      </w:r>
                      <w:r w:rsidR="006A309F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</w:t>
                      </w:r>
                      <w:r w:rsid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</w:t>
                      </w:r>
                      <w:r w:rsidR="00852550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</w:t>
                      </w:r>
                      <w:r w:rsidR="0027074F"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049DC1" w14:textId="0337EABB" w:rsidR="006A54F4" w:rsidRDefault="006A54F4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132EEB0" w14:textId="683C08D3" w:rsidR="006A54F4" w:rsidRDefault="003516D4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B7CF6" wp14:editId="23FA9511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370936" cy="336430"/>
                <wp:effectExtent l="0" t="0" r="0" b="6985"/>
                <wp:wrapNone/>
                <wp:docPr id="41" name="橢圓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364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0BBA9" w14:textId="77777777" w:rsidR="003516D4" w:rsidRPr="00566961" w:rsidRDefault="003516D4" w:rsidP="003516D4">
                            <w:pPr>
                              <w:jc w:val="center"/>
                              <w:rPr>
                                <w:b/>
                                <w:bCs/>
                                <w:color w:val="484F5E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4F5E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2B7CF6" id="橢圓 41" o:spid="_x0000_s1039" style="position:absolute;margin-left:12.75pt;margin-top:9.7pt;width:29.2pt;height:2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" fillcolor="#fcce73 [1940]" stroked="f" strokeweight="1pt">
                <v:stroke joinstyle="miter"/>
                <v:textbox inset="0,0,0,0">
                  <w:txbxContent>
                    <w:p w14:paraId="4450BBA9" w14:textId="77777777" w:rsidR="003516D4" w:rsidRPr="00566961" w:rsidRDefault="003516D4" w:rsidP="003516D4">
                      <w:pPr>
                        <w:jc w:val="center"/>
                        <w:rPr>
                          <w:b/>
                          <w:bCs/>
                          <w:color w:val="484F5E" w:themeColor="text1"/>
                        </w:rPr>
                      </w:pPr>
                      <w:r>
                        <w:rPr>
                          <w:b/>
                          <w:bCs/>
                          <w:color w:val="484F5E" w:themeColor="text1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DCF95" wp14:editId="51C84F8A">
                <wp:simplePos x="0" y="0"/>
                <wp:positionH relativeFrom="column">
                  <wp:posOffset>285115</wp:posOffset>
                </wp:positionH>
                <wp:positionV relativeFrom="paragraph">
                  <wp:posOffset>294640</wp:posOffset>
                </wp:positionV>
                <wp:extent cx="2692400" cy="904875"/>
                <wp:effectExtent l="38100" t="57150" r="107950" b="142875"/>
                <wp:wrapNone/>
                <wp:docPr id="18" name="矩形: 圓角化對角角落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904875"/>
                        </a:xfrm>
                        <a:custGeom>
                          <a:avLst/>
                          <a:gdLst>
                            <a:gd name="connsiteX0" fmla="*/ 150816 w 2692400"/>
                            <a:gd name="connsiteY0" fmla="*/ 0 h 904875"/>
                            <a:gd name="connsiteX1" fmla="*/ 633717 w 2692400"/>
                            <a:gd name="connsiteY1" fmla="*/ 0 h 904875"/>
                            <a:gd name="connsiteX2" fmla="*/ 1116618 w 2692400"/>
                            <a:gd name="connsiteY2" fmla="*/ 0 h 904875"/>
                            <a:gd name="connsiteX3" fmla="*/ 1599519 w 2692400"/>
                            <a:gd name="connsiteY3" fmla="*/ 0 h 904875"/>
                            <a:gd name="connsiteX4" fmla="*/ 2158667 w 2692400"/>
                            <a:gd name="connsiteY4" fmla="*/ 0 h 904875"/>
                            <a:gd name="connsiteX5" fmla="*/ 2692400 w 2692400"/>
                            <a:gd name="connsiteY5" fmla="*/ 0 h 904875"/>
                            <a:gd name="connsiteX6" fmla="*/ 2692400 w 2692400"/>
                            <a:gd name="connsiteY6" fmla="*/ 0 h 904875"/>
                            <a:gd name="connsiteX7" fmla="*/ 2692400 w 2692400"/>
                            <a:gd name="connsiteY7" fmla="*/ 377030 h 904875"/>
                            <a:gd name="connsiteX8" fmla="*/ 2692400 w 2692400"/>
                            <a:gd name="connsiteY8" fmla="*/ 754059 h 904875"/>
                            <a:gd name="connsiteX9" fmla="*/ 2541584 w 2692400"/>
                            <a:gd name="connsiteY9" fmla="*/ 904875 h 904875"/>
                            <a:gd name="connsiteX10" fmla="*/ 2084099 w 2692400"/>
                            <a:gd name="connsiteY10" fmla="*/ 904875 h 904875"/>
                            <a:gd name="connsiteX11" fmla="*/ 1652030 w 2692400"/>
                            <a:gd name="connsiteY11" fmla="*/ 904875 h 904875"/>
                            <a:gd name="connsiteX12" fmla="*/ 1118297 w 2692400"/>
                            <a:gd name="connsiteY12" fmla="*/ 904875 h 904875"/>
                            <a:gd name="connsiteX13" fmla="*/ 635396 w 2692400"/>
                            <a:gd name="connsiteY13" fmla="*/ 904875 h 904875"/>
                            <a:gd name="connsiteX14" fmla="*/ 0 w 2692400"/>
                            <a:gd name="connsiteY14" fmla="*/ 904875 h 904875"/>
                            <a:gd name="connsiteX15" fmla="*/ 0 w 2692400"/>
                            <a:gd name="connsiteY15" fmla="*/ 904875 h 904875"/>
                            <a:gd name="connsiteX16" fmla="*/ 0 w 2692400"/>
                            <a:gd name="connsiteY16" fmla="*/ 527846 h 904875"/>
                            <a:gd name="connsiteX17" fmla="*/ 0 w 2692400"/>
                            <a:gd name="connsiteY17" fmla="*/ 150816 h 904875"/>
                            <a:gd name="connsiteX18" fmla="*/ 150816 w 2692400"/>
                            <a:gd name="connsiteY18" fmla="*/ 0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92400" h="904875" fill="none" extrusionOk="0">
                              <a:moveTo>
                                <a:pt x="150816" y="0"/>
                              </a:moveTo>
                              <a:cubicBezTo>
                                <a:pt x="331980" y="-34889"/>
                                <a:pt x="536212" y="14058"/>
                                <a:pt x="633717" y="0"/>
                              </a:cubicBezTo>
                              <a:cubicBezTo>
                                <a:pt x="731222" y="-14058"/>
                                <a:pt x="929119" y="56691"/>
                                <a:pt x="1116618" y="0"/>
                              </a:cubicBezTo>
                              <a:cubicBezTo>
                                <a:pt x="1304117" y="-56691"/>
                                <a:pt x="1472115" y="29255"/>
                                <a:pt x="1599519" y="0"/>
                              </a:cubicBezTo>
                              <a:cubicBezTo>
                                <a:pt x="1726923" y="-29255"/>
                                <a:pt x="1965145" y="27115"/>
                                <a:pt x="2158667" y="0"/>
                              </a:cubicBezTo>
                              <a:cubicBezTo>
                                <a:pt x="2352189" y="-27115"/>
                                <a:pt x="2485889" y="59950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714465" y="95098"/>
                                <a:pt x="2661112" y="257019"/>
                                <a:pt x="2692400" y="377030"/>
                              </a:cubicBezTo>
                              <a:cubicBezTo>
                                <a:pt x="2723688" y="497041"/>
                                <a:pt x="2672488" y="649641"/>
                                <a:pt x="2692400" y="754059"/>
                              </a:cubicBezTo>
                              <a:cubicBezTo>
                                <a:pt x="2705411" y="840139"/>
                                <a:pt x="2636377" y="904285"/>
                                <a:pt x="2541584" y="904875"/>
                              </a:cubicBezTo>
                              <a:cubicBezTo>
                                <a:pt x="2438308" y="950684"/>
                                <a:pt x="2248274" y="903665"/>
                                <a:pt x="2084099" y="904875"/>
                              </a:cubicBezTo>
                              <a:cubicBezTo>
                                <a:pt x="1919925" y="906085"/>
                                <a:pt x="1741584" y="896622"/>
                                <a:pt x="1652030" y="904875"/>
                              </a:cubicBezTo>
                              <a:cubicBezTo>
                                <a:pt x="1562476" y="913128"/>
                                <a:pt x="1244171" y="886120"/>
                                <a:pt x="1118297" y="904875"/>
                              </a:cubicBezTo>
                              <a:cubicBezTo>
                                <a:pt x="992423" y="923630"/>
                                <a:pt x="812690" y="891924"/>
                                <a:pt x="635396" y="904875"/>
                              </a:cubicBezTo>
                              <a:cubicBezTo>
                                <a:pt x="458102" y="917826"/>
                                <a:pt x="292400" y="852785"/>
                                <a:pt x="0" y="904875"/>
                              </a:cubicBezTo>
                              <a:lnTo>
                                <a:pt x="0" y="904875"/>
                              </a:lnTo>
                              <a:cubicBezTo>
                                <a:pt x="-4208" y="817944"/>
                                <a:pt x="28533" y="681675"/>
                                <a:pt x="0" y="527846"/>
                              </a:cubicBezTo>
                              <a:cubicBezTo>
                                <a:pt x="-28533" y="374017"/>
                                <a:pt x="22645" y="231803"/>
                                <a:pt x="0" y="150816"/>
                              </a:cubicBezTo>
                              <a:cubicBezTo>
                                <a:pt x="8600" y="83388"/>
                                <a:pt x="53672" y="-3515"/>
                                <a:pt x="150816" y="0"/>
                              </a:cubicBezTo>
                              <a:close/>
                            </a:path>
                            <a:path w="2692400" h="904875" stroke="0" extrusionOk="0">
                              <a:moveTo>
                                <a:pt x="150816" y="0"/>
                              </a:moveTo>
                              <a:cubicBezTo>
                                <a:pt x="400770" y="-5902"/>
                                <a:pt x="439572" y="4741"/>
                                <a:pt x="709964" y="0"/>
                              </a:cubicBezTo>
                              <a:cubicBezTo>
                                <a:pt x="980356" y="-4741"/>
                                <a:pt x="1063246" y="46244"/>
                                <a:pt x="1243697" y="0"/>
                              </a:cubicBezTo>
                              <a:cubicBezTo>
                                <a:pt x="1424148" y="-46244"/>
                                <a:pt x="1613010" y="14462"/>
                                <a:pt x="1802846" y="0"/>
                              </a:cubicBezTo>
                              <a:cubicBezTo>
                                <a:pt x="1992682" y="-14462"/>
                                <a:pt x="2426659" y="74852"/>
                                <a:pt x="2692400" y="0"/>
                              </a:cubicBezTo>
                              <a:lnTo>
                                <a:pt x="2692400" y="0"/>
                              </a:lnTo>
                              <a:cubicBezTo>
                                <a:pt x="2694976" y="171203"/>
                                <a:pt x="2683455" y="199483"/>
                                <a:pt x="2692400" y="369489"/>
                              </a:cubicBezTo>
                              <a:cubicBezTo>
                                <a:pt x="2701345" y="539495"/>
                                <a:pt x="2686503" y="588255"/>
                                <a:pt x="2692400" y="754059"/>
                              </a:cubicBezTo>
                              <a:cubicBezTo>
                                <a:pt x="2714055" y="826014"/>
                                <a:pt x="2632391" y="901527"/>
                                <a:pt x="2541584" y="904875"/>
                              </a:cubicBezTo>
                              <a:cubicBezTo>
                                <a:pt x="2429288" y="956568"/>
                                <a:pt x="2311074" y="866582"/>
                                <a:pt x="2109515" y="904875"/>
                              </a:cubicBezTo>
                              <a:cubicBezTo>
                                <a:pt x="1907956" y="943168"/>
                                <a:pt x="1789055" y="891505"/>
                                <a:pt x="1652030" y="904875"/>
                              </a:cubicBezTo>
                              <a:cubicBezTo>
                                <a:pt x="1515006" y="918245"/>
                                <a:pt x="1379574" y="896566"/>
                                <a:pt x="1169129" y="904875"/>
                              </a:cubicBezTo>
                              <a:cubicBezTo>
                                <a:pt x="958684" y="913184"/>
                                <a:pt x="768361" y="851444"/>
                                <a:pt x="609980" y="904875"/>
                              </a:cubicBezTo>
                              <a:cubicBezTo>
                                <a:pt x="451599" y="958306"/>
                                <a:pt x="218779" y="837452"/>
                                <a:pt x="0" y="904875"/>
                              </a:cubicBezTo>
                              <a:lnTo>
                                <a:pt x="0" y="904875"/>
                              </a:lnTo>
                              <a:cubicBezTo>
                                <a:pt x="-9355" y="828424"/>
                                <a:pt x="2875" y="670380"/>
                                <a:pt x="0" y="535386"/>
                              </a:cubicBezTo>
                              <a:cubicBezTo>
                                <a:pt x="-2875" y="400392"/>
                                <a:pt x="7713" y="249882"/>
                                <a:pt x="0" y="150816"/>
                              </a:cubicBezTo>
                              <a:cubicBezTo>
                                <a:pt x="-7151" y="76530"/>
                                <a:pt x="72973" y="5103"/>
                                <a:pt x="1508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46409675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F02D8" w14:textId="77777777" w:rsidR="003516D4" w:rsidRPr="001D1EA9" w:rsidRDefault="003516D4" w:rsidP="003516D4">
                            <w:pPr>
                              <w:spacing w:before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</w:t>
                            </w:r>
                            <w:r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                 </w:t>
                            </w:r>
                            <w:r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1D1EA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1D1EA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終於迎來勝利，陳炳靖也被釋放。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CF95" id="矩形: 圓角化對角角落 18" o:spid="_x0000_s1040" style="position:absolute;margin-left:22.45pt;margin-top:23.2pt;width:212pt;height:71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92400,904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" adj="-11796480,,5400" path="m150816,l2692400,r,l2692400,754059v,83293,-67523,150816,-150816,150816l,904875r,l,150816c,67523,67523,,150816,xe" fillcolor="white [3212]" strokecolor="#faaf17 [3204]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150816,0;2692400,0;2692400,0;2692400,754059;2541584,904875;0,904875;0,904875;0,150816;150816,0" o:connectangles="0,0,0,0,0,0,0,0,0" textboxrect="0,0,2692400,904875"/>
                <v:textbox>
                  <w:txbxContent>
                    <w:p w14:paraId="54FF02D8" w14:textId="77777777" w:rsidR="003516D4" w:rsidRPr="001D1EA9" w:rsidRDefault="003516D4" w:rsidP="003516D4">
                      <w:pPr>
                        <w:spacing w:before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</w:t>
                      </w:r>
                      <w:r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                 </w:t>
                      </w:r>
                      <w:r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1D1EA9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1D1EA9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終於迎來勝利，陳炳靖也被釋放。</w:t>
                      </w:r>
                    </w:p>
                  </w:txbxContent>
                </v:textbox>
              </v:shape>
            </w:pict>
          </mc:Fallback>
        </mc:AlternateContent>
      </w:r>
      <w:r w:rsidR="00517823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18D7CD" wp14:editId="0CE83BF4">
                <wp:simplePos x="0" y="0"/>
                <wp:positionH relativeFrom="column">
                  <wp:posOffset>4304533</wp:posOffset>
                </wp:positionH>
                <wp:positionV relativeFrom="paragraph">
                  <wp:posOffset>49901</wp:posOffset>
                </wp:positionV>
                <wp:extent cx="1112807" cy="379562"/>
                <wp:effectExtent l="0" t="0" r="0" b="190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7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441B9" w14:textId="4F7B2AF2" w:rsidR="00517823" w:rsidRPr="00905E78" w:rsidRDefault="00517823" w:rsidP="0051782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俘虜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/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囚禁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8D7CD" id="矩形 9" o:spid="_x0000_s1041" style="position:absolute;margin-left:338.95pt;margin-top:3.95pt;width:87.6pt;height:2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" filled="f" stroked="f" strokeweight="1pt">
                <v:textbox>
                  <w:txbxContent>
                    <w:p w14:paraId="412441B9" w14:textId="4F7B2AF2" w:rsidR="00517823" w:rsidRPr="00905E78" w:rsidRDefault="00517823" w:rsidP="0051782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俘虜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/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囚禁</w:t>
                      </w:r>
                    </w:p>
                  </w:txbxContent>
                </v:textbox>
              </v:rect>
            </w:pict>
          </mc:Fallback>
        </mc:AlternateContent>
      </w:r>
    </w:p>
    <w:p w14:paraId="051DB34B" w14:textId="5939D8C5" w:rsidR="006A54F4" w:rsidRDefault="006A54F4" w:rsidP="00341BB5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310FB078" w14:textId="0807611F" w:rsidR="00CA1C66" w:rsidRPr="009D3F72" w:rsidRDefault="00CA1C66">
      <w:pPr>
        <w:tabs>
          <w:tab w:val="left" w:pos="2057"/>
        </w:tabs>
        <w:spacing w:line="276" w:lineRule="auto"/>
        <w:rPr>
          <w:rFonts w:ascii="Microsoft JhengHei UI" w:eastAsia="Microsoft JhengHei UI" w:hAnsi="Microsoft JhengHei UI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</w:p>
    <w:sectPr w:rsidR="00CA1C66" w:rsidRPr="009D3F72" w:rsidSect="006F2F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78846" w14:textId="77777777" w:rsidR="00EE5EF4" w:rsidRDefault="00EE5EF4" w:rsidP="00465C96">
      <w:r>
        <w:separator/>
      </w:r>
    </w:p>
  </w:endnote>
  <w:endnote w:type="continuationSeparator" w:id="0">
    <w:p w14:paraId="59A25D20" w14:textId="77777777" w:rsidR="00EE5EF4" w:rsidRDefault="00EE5EF4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01D38F0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C1E4BA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001BE7B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95A84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BEA34C" wp14:editId="048B5EC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F19E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B97247" wp14:editId="4161D008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57664" w14:textId="77777777" w:rsidR="00EE5EF4" w:rsidRDefault="00EE5EF4" w:rsidP="00465C96">
      <w:r>
        <w:separator/>
      </w:r>
    </w:p>
  </w:footnote>
  <w:footnote w:type="continuationSeparator" w:id="0">
    <w:p w14:paraId="08FEF2FE" w14:textId="77777777" w:rsidR="00EE5EF4" w:rsidRDefault="00EE5EF4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19E59" w14:textId="77777777" w:rsidR="00176651" w:rsidRDefault="001766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0588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545F22" wp14:editId="19D26D7A">
          <wp:simplePos x="0" y="0"/>
          <wp:positionH relativeFrom="margin">
            <wp:posOffset>-540380</wp:posOffset>
          </wp:positionH>
          <wp:positionV relativeFrom="margin">
            <wp:posOffset>-1080135</wp:posOffset>
          </wp:positionV>
          <wp:extent cx="7558429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29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B904" w14:textId="257CE801" w:rsidR="006F2F0D" w:rsidRDefault="00176651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3DD4535" wp14:editId="28EFB06E">
          <wp:simplePos x="0" y="0"/>
          <wp:positionH relativeFrom="page">
            <wp:posOffset>0</wp:posOffset>
          </wp:positionH>
          <wp:positionV relativeFrom="paragraph">
            <wp:posOffset>-483235</wp:posOffset>
          </wp:positionV>
          <wp:extent cx="7556500" cy="1124144"/>
          <wp:effectExtent l="0" t="0" r="6350" b="0"/>
          <wp:wrapNone/>
          <wp:docPr id="21" name="圖片 21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圖片 21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2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3"/>
  </w:num>
  <w:num w:numId="5" w16cid:durableId="1509976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BB5"/>
    <w:rsid w:val="00010E9C"/>
    <w:rsid w:val="000214DD"/>
    <w:rsid w:val="00023F7D"/>
    <w:rsid w:val="00027603"/>
    <w:rsid w:val="00035EED"/>
    <w:rsid w:val="000661D6"/>
    <w:rsid w:val="00074213"/>
    <w:rsid w:val="00095188"/>
    <w:rsid w:val="000A204E"/>
    <w:rsid w:val="000A6002"/>
    <w:rsid w:val="000A7EF1"/>
    <w:rsid w:val="000B602A"/>
    <w:rsid w:val="00132C6C"/>
    <w:rsid w:val="001412D4"/>
    <w:rsid w:val="00147254"/>
    <w:rsid w:val="00157029"/>
    <w:rsid w:val="00165B48"/>
    <w:rsid w:val="001708E8"/>
    <w:rsid w:val="00176651"/>
    <w:rsid w:val="0019367E"/>
    <w:rsid w:val="0019392A"/>
    <w:rsid w:val="001A2F95"/>
    <w:rsid w:val="001A4F4D"/>
    <w:rsid w:val="001B3571"/>
    <w:rsid w:val="001C0D2D"/>
    <w:rsid w:val="001D1EA9"/>
    <w:rsid w:val="001E4DD3"/>
    <w:rsid w:val="001F4025"/>
    <w:rsid w:val="0020069A"/>
    <w:rsid w:val="00237954"/>
    <w:rsid w:val="00253473"/>
    <w:rsid w:val="00257B1E"/>
    <w:rsid w:val="0027074F"/>
    <w:rsid w:val="00273618"/>
    <w:rsid w:val="00296C56"/>
    <w:rsid w:val="002C5663"/>
    <w:rsid w:val="002D517B"/>
    <w:rsid w:val="002E587D"/>
    <w:rsid w:val="002E6BFE"/>
    <w:rsid w:val="002F7863"/>
    <w:rsid w:val="00332603"/>
    <w:rsid w:val="00341BB5"/>
    <w:rsid w:val="00350B05"/>
    <w:rsid w:val="003516D4"/>
    <w:rsid w:val="00357A73"/>
    <w:rsid w:val="0036573B"/>
    <w:rsid w:val="00366377"/>
    <w:rsid w:val="003960EF"/>
    <w:rsid w:val="003C15AA"/>
    <w:rsid w:val="003E3F00"/>
    <w:rsid w:val="003E6563"/>
    <w:rsid w:val="004256F6"/>
    <w:rsid w:val="00433BF3"/>
    <w:rsid w:val="00437296"/>
    <w:rsid w:val="004426E6"/>
    <w:rsid w:val="004607AF"/>
    <w:rsid w:val="00465C96"/>
    <w:rsid w:val="00481CA3"/>
    <w:rsid w:val="004B79B8"/>
    <w:rsid w:val="004C4C64"/>
    <w:rsid w:val="004D0121"/>
    <w:rsid w:val="00501B61"/>
    <w:rsid w:val="00515C3D"/>
    <w:rsid w:val="00517823"/>
    <w:rsid w:val="00524D68"/>
    <w:rsid w:val="00553D1F"/>
    <w:rsid w:val="005566A0"/>
    <w:rsid w:val="0055718D"/>
    <w:rsid w:val="005619BC"/>
    <w:rsid w:val="00566961"/>
    <w:rsid w:val="00574311"/>
    <w:rsid w:val="00584079"/>
    <w:rsid w:val="005952C1"/>
    <w:rsid w:val="005B6C15"/>
    <w:rsid w:val="005E61F9"/>
    <w:rsid w:val="005F7C4A"/>
    <w:rsid w:val="00615BE5"/>
    <w:rsid w:val="00621C51"/>
    <w:rsid w:val="00635355"/>
    <w:rsid w:val="00641E16"/>
    <w:rsid w:val="0066106E"/>
    <w:rsid w:val="00661A08"/>
    <w:rsid w:val="0066607E"/>
    <w:rsid w:val="00673943"/>
    <w:rsid w:val="00692BA0"/>
    <w:rsid w:val="006A309F"/>
    <w:rsid w:val="006A54F4"/>
    <w:rsid w:val="006C0429"/>
    <w:rsid w:val="006C3760"/>
    <w:rsid w:val="006D06C7"/>
    <w:rsid w:val="006D12E7"/>
    <w:rsid w:val="006F2F0D"/>
    <w:rsid w:val="0072059C"/>
    <w:rsid w:val="007438AA"/>
    <w:rsid w:val="007503AC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1056"/>
    <w:rsid w:val="007E1BB7"/>
    <w:rsid w:val="00810A2C"/>
    <w:rsid w:val="00824FE7"/>
    <w:rsid w:val="008261A1"/>
    <w:rsid w:val="00852550"/>
    <w:rsid w:val="0085705B"/>
    <w:rsid w:val="00861C23"/>
    <w:rsid w:val="00887017"/>
    <w:rsid w:val="008A1AA5"/>
    <w:rsid w:val="008B37FA"/>
    <w:rsid w:val="008B74D5"/>
    <w:rsid w:val="008D542B"/>
    <w:rsid w:val="008E78D2"/>
    <w:rsid w:val="008E7F15"/>
    <w:rsid w:val="00905E78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A040C1"/>
    <w:rsid w:val="00A22169"/>
    <w:rsid w:val="00A318A1"/>
    <w:rsid w:val="00A476B1"/>
    <w:rsid w:val="00A47C83"/>
    <w:rsid w:val="00A5172D"/>
    <w:rsid w:val="00A80DDF"/>
    <w:rsid w:val="00A96044"/>
    <w:rsid w:val="00AB521B"/>
    <w:rsid w:val="00AC33F9"/>
    <w:rsid w:val="00AC4091"/>
    <w:rsid w:val="00AD068B"/>
    <w:rsid w:val="00AD133F"/>
    <w:rsid w:val="00AE0313"/>
    <w:rsid w:val="00AF009B"/>
    <w:rsid w:val="00AF6C53"/>
    <w:rsid w:val="00B000F8"/>
    <w:rsid w:val="00B00ADE"/>
    <w:rsid w:val="00B062A9"/>
    <w:rsid w:val="00B127EF"/>
    <w:rsid w:val="00B13CAD"/>
    <w:rsid w:val="00B35AFE"/>
    <w:rsid w:val="00B40546"/>
    <w:rsid w:val="00B51745"/>
    <w:rsid w:val="00B75175"/>
    <w:rsid w:val="00B86218"/>
    <w:rsid w:val="00BA0C7C"/>
    <w:rsid w:val="00BA799D"/>
    <w:rsid w:val="00BB2A9A"/>
    <w:rsid w:val="00BC6252"/>
    <w:rsid w:val="00BD1AF9"/>
    <w:rsid w:val="00BE14AD"/>
    <w:rsid w:val="00BF7BC3"/>
    <w:rsid w:val="00C057E7"/>
    <w:rsid w:val="00C32B2F"/>
    <w:rsid w:val="00C33BA8"/>
    <w:rsid w:val="00C346D2"/>
    <w:rsid w:val="00C413AB"/>
    <w:rsid w:val="00C42E66"/>
    <w:rsid w:val="00C44790"/>
    <w:rsid w:val="00C451C4"/>
    <w:rsid w:val="00C456B6"/>
    <w:rsid w:val="00C86498"/>
    <w:rsid w:val="00C87321"/>
    <w:rsid w:val="00CA1C66"/>
    <w:rsid w:val="00CC324A"/>
    <w:rsid w:val="00CC614B"/>
    <w:rsid w:val="00CC7AE5"/>
    <w:rsid w:val="00CD25F9"/>
    <w:rsid w:val="00CE4524"/>
    <w:rsid w:val="00CF552D"/>
    <w:rsid w:val="00D02C0C"/>
    <w:rsid w:val="00D0321A"/>
    <w:rsid w:val="00D1179C"/>
    <w:rsid w:val="00D1322D"/>
    <w:rsid w:val="00D17A67"/>
    <w:rsid w:val="00D23A09"/>
    <w:rsid w:val="00D3031F"/>
    <w:rsid w:val="00D30B57"/>
    <w:rsid w:val="00D61BBA"/>
    <w:rsid w:val="00D96163"/>
    <w:rsid w:val="00DC188F"/>
    <w:rsid w:val="00E44478"/>
    <w:rsid w:val="00E4780C"/>
    <w:rsid w:val="00E603AD"/>
    <w:rsid w:val="00E612D4"/>
    <w:rsid w:val="00E7588A"/>
    <w:rsid w:val="00E76FAB"/>
    <w:rsid w:val="00E82616"/>
    <w:rsid w:val="00E86CC4"/>
    <w:rsid w:val="00E95543"/>
    <w:rsid w:val="00E96ADC"/>
    <w:rsid w:val="00E96EB4"/>
    <w:rsid w:val="00E97909"/>
    <w:rsid w:val="00EC52B6"/>
    <w:rsid w:val="00ED26C2"/>
    <w:rsid w:val="00EE17D0"/>
    <w:rsid w:val="00EE5EF4"/>
    <w:rsid w:val="00EF0A8E"/>
    <w:rsid w:val="00EF4F7C"/>
    <w:rsid w:val="00EF6974"/>
    <w:rsid w:val="00F072D8"/>
    <w:rsid w:val="00F11581"/>
    <w:rsid w:val="00F17125"/>
    <w:rsid w:val="00F25EF9"/>
    <w:rsid w:val="00F26FF7"/>
    <w:rsid w:val="00F27069"/>
    <w:rsid w:val="00F31D95"/>
    <w:rsid w:val="00F36CEA"/>
    <w:rsid w:val="00F46E97"/>
    <w:rsid w:val="00F6024C"/>
    <w:rsid w:val="00F678ED"/>
    <w:rsid w:val="00F77215"/>
    <w:rsid w:val="00F84FC3"/>
    <w:rsid w:val="00F93E05"/>
    <w:rsid w:val="00F9595C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FB983"/>
  <w15:chartTrackingRefBased/>
  <w15:docId w15:val="{87D60A91-DF2B-48A5-9FC6-DC0BB1C7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0013;&#23416;&#38928;&#32722;&#24037;&#20316;&#32025;&#65306;&#35469;&#35672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77558425-96E8-4A4A-9D0B-332CF6AFF656}"/>
</file>

<file path=customXml/itemProps2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中學預習工作紙：認識陳炳靖(教師版)</Template>
  <TotalTime>1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5</cp:revision>
  <cp:lastPrinted>2022-07-14T09:34:00Z</cp:lastPrinted>
  <dcterms:created xsi:type="dcterms:W3CDTF">2023-05-03T06:19:00Z</dcterms:created>
  <dcterms:modified xsi:type="dcterms:W3CDTF">2023-07-03T06:20:00Z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