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7625" w14:textId="15026C3D" w:rsidR="009F02BF" w:rsidRPr="000E58CD" w:rsidRDefault="00896355" w:rsidP="009F02B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6D9EBB" wp14:editId="0E6D1133">
                <wp:simplePos x="0" y="0"/>
                <wp:positionH relativeFrom="margin">
                  <wp:posOffset>103174</wp:posOffset>
                </wp:positionH>
                <wp:positionV relativeFrom="paragraph">
                  <wp:posOffset>231388</wp:posOffset>
                </wp:positionV>
                <wp:extent cx="2066925" cy="469127"/>
                <wp:effectExtent l="0" t="0" r="0" b="762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D8E67" w14:textId="093B0B84" w:rsidR="00896355" w:rsidRPr="00927BF8" w:rsidRDefault="00896355" w:rsidP="00896355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 w:rsidR="00E02059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初步認識飛虎老兵陳炳靖的抗戰生涯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9EBB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8.1pt;margin-top:18.2pt;width:162.75pt;height:36.9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" filled="f" stroked="f" strokeweight=".5pt">
                <v:textbox>
                  <w:txbxContent>
                    <w:p w14:paraId="45DD8E67" w14:textId="093B0B84" w:rsidR="00896355" w:rsidRPr="00927BF8" w:rsidRDefault="00896355" w:rsidP="00896355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 w:rsidR="00E02059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初步認識飛虎老兵陳炳靖的抗戰生涯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2B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認識陳炳靖</w:t>
      </w:r>
    </w:p>
    <w:p w14:paraId="0C4952CB" w14:textId="1AAD018C" w:rsidR="009F02BF" w:rsidRDefault="009F02BF" w:rsidP="00BA7782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</w:t>
      </w:r>
      <w:r w:rsidR="00A216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陳炳靖的介紹影片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B33CB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</w:t>
      </w:r>
      <w:r w:rsidR="00A216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事情</w:t>
      </w:r>
      <w:r w:rsidR="00B33CB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發生</w:t>
      </w:r>
      <w:r w:rsidR="0068067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</w:t>
      </w:r>
      <w:r w:rsidR="00B33CB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次序，在</w:t>
      </w:r>
      <w:r w:rsidR="0002126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空格內填寫</w:t>
      </w:r>
      <w:r w:rsidR="00A216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代表</w:t>
      </w:r>
      <w:r w:rsidR="0002126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字母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46004D3C" w14:textId="71B46DD5" w:rsidR="00A356D9" w:rsidRDefault="00076E10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76E1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52" behindDoc="0" locked="0" layoutInCell="1" allowOverlap="1" wp14:anchorId="6F1DCF5D" wp14:editId="1ECDBB3E">
            <wp:simplePos x="0" y="0"/>
            <wp:positionH relativeFrom="column">
              <wp:posOffset>5667161</wp:posOffset>
            </wp:positionH>
            <wp:positionV relativeFrom="paragraph">
              <wp:posOffset>176851</wp:posOffset>
            </wp:positionV>
            <wp:extent cx="540000" cy="5400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82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8106EF1" wp14:editId="5963FBC4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36682" w14:textId="27FC7B08" w:rsidR="00086BAC" w:rsidRPr="00086BAC" w:rsidRDefault="00BF7ED7" w:rsidP="00BF7ED7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</w:t>
                            </w:r>
                            <w:r w:rsidR="00086BAC">
                              <w:t xml:space="preserve">    </w:t>
                            </w:r>
                            <w:r w:rsidR="00086BAC"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2701E5" w:rsidRPr="002701E5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2701E5" w:rsidRPr="002701E5"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P1</w:t>
                            </w:r>
                            <w:r w:rsidR="008F0563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</w:t>
                            </w:r>
                            <w:r w:rsidR="00086BAC" w:rsidRPr="00086BAC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陳炳靖</w:t>
                            </w:r>
                            <w:r w:rsidR="009E2C47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：認識飛虎老兵</w:t>
                            </w:r>
                          </w:p>
                          <w:p w14:paraId="7A6A3C86" w14:textId="531E2249" w:rsidR="00086BAC" w:rsidRPr="008A03E6" w:rsidRDefault="00086BAC" w:rsidP="00BF7ED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361DD5" w:rsidRPr="00361DD5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https://youtu.be/x8X5R9b_xfU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6EF1" id="矩形 5" o:spid="_x0000_s1027" style="position:absolute;margin-left:1.05pt;margin-top:3.75pt;width:593.85pt;height:62.35pt;z-index:25165825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" fillcolor="#e4f4ed" stroked="f" strokeweight="1pt">
                <v:textbox>
                  <w:txbxContent>
                    <w:p w14:paraId="3D536682" w14:textId="27FC7B08" w:rsidR="00086BAC" w:rsidRPr="00086BAC" w:rsidRDefault="00BF7ED7" w:rsidP="00BF7ED7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</w:t>
                      </w:r>
                      <w:r w:rsidR="00086BAC">
                        <w:t xml:space="preserve">    </w:t>
                      </w:r>
                      <w:r w:rsidR="00086BAC"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2701E5" w:rsidRPr="002701E5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2701E5" w:rsidRPr="002701E5"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>P1</w:t>
                      </w:r>
                      <w:r w:rsidR="008F0563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</w:t>
                      </w:r>
                      <w:r w:rsidR="00086BAC" w:rsidRPr="00086BAC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陳炳靖</w:t>
                      </w:r>
                      <w:r w:rsidR="009E2C47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：認識飛虎老兵</w:t>
                      </w:r>
                    </w:p>
                    <w:p w14:paraId="7A6A3C86" w14:textId="531E2249" w:rsidR="00086BAC" w:rsidRPr="008A03E6" w:rsidRDefault="00086BAC" w:rsidP="00BF7ED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361DD5" w:rsidRPr="00361DD5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https://youtu.be/x8X5R9b_xfU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0B1F22" w14:textId="063B3376" w:rsidR="009F02BF" w:rsidRDefault="00FE3B40" w:rsidP="00BA7782">
      <w:pPr>
        <w:tabs>
          <w:tab w:val="left" w:pos="2057"/>
        </w:tabs>
        <w:spacing w:after="360"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C5BA797" wp14:editId="2BA47C78">
                <wp:simplePos x="0" y="0"/>
                <wp:positionH relativeFrom="margin">
                  <wp:align>left</wp:align>
                </wp:positionH>
                <wp:positionV relativeFrom="paragraph">
                  <wp:posOffset>522283</wp:posOffset>
                </wp:positionV>
                <wp:extent cx="2747076" cy="1437327"/>
                <wp:effectExtent l="38100" t="38100" r="129540" b="10604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76" cy="1437327"/>
                          <a:chOff x="0" y="0"/>
                          <a:chExt cx="2747076" cy="1437327"/>
                        </a:xfrm>
                      </wpg:grpSpPr>
                      <wps:wsp>
                        <wps:cNvPr id="14" name="矩形: 圓角化對角角落 14"/>
                        <wps:cNvSpPr/>
                        <wps:spPr>
                          <a:xfrm>
                            <a:off x="54676" y="78427"/>
                            <a:ext cx="2692400" cy="1358900"/>
                          </a:xfrm>
                          <a:custGeom>
                            <a:avLst/>
                            <a:gdLst>
                              <a:gd name="connsiteX0" fmla="*/ 226488 w 2692400"/>
                              <a:gd name="connsiteY0" fmla="*/ 0 h 1358900"/>
                              <a:gd name="connsiteX1" fmla="*/ 695011 w 2692400"/>
                              <a:gd name="connsiteY1" fmla="*/ 0 h 1358900"/>
                              <a:gd name="connsiteX2" fmla="*/ 1163535 w 2692400"/>
                              <a:gd name="connsiteY2" fmla="*/ 0 h 1358900"/>
                              <a:gd name="connsiteX3" fmla="*/ 1632058 w 2692400"/>
                              <a:gd name="connsiteY3" fmla="*/ 0 h 1358900"/>
                              <a:gd name="connsiteX4" fmla="*/ 2174558 w 2692400"/>
                              <a:gd name="connsiteY4" fmla="*/ 0 h 1358900"/>
                              <a:gd name="connsiteX5" fmla="*/ 2692400 w 2692400"/>
                              <a:gd name="connsiteY5" fmla="*/ 0 h 1358900"/>
                              <a:gd name="connsiteX6" fmla="*/ 2692400 w 2692400"/>
                              <a:gd name="connsiteY6" fmla="*/ 0 h 1358900"/>
                              <a:gd name="connsiteX7" fmla="*/ 2692400 w 2692400"/>
                              <a:gd name="connsiteY7" fmla="*/ 566206 h 1358900"/>
                              <a:gd name="connsiteX8" fmla="*/ 2692400 w 2692400"/>
                              <a:gd name="connsiteY8" fmla="*/ 1132412 h 1358900"/>
                              <a:gd name="connsiteX9" fmla="*/ 2465912 w 2692400"/>
                              <a:gd name="connsiteY9" fmla="*/ 1358900 h 1358900"/>
                              <a:gd name="connsiteX10" fmla="*/ 2022048 w 2692400"/>
                              <a:gd name="connsiteY10" fmla="*/ 1358900 h 1358900"/>
                              <a:gd name="connsiteX11" fmla="*/ 1602843 w 2692400"/>
                              <a:gd name="connsiteY11" fmla="*/ 1358900 h 1358900"/>
                              <a:gd name="connsiteX12" fmla="*/ 1085001 w 2692400"/>
                              <a:gd name="connsiteY12" fmla="*/ 1358900 h 1358900"/>
                              <a:gd name="connsiteX13" fmla="*/ 616478 w 2692400"/>
                              <a:gd name="connsiteY13" fmla="*/ 1358900 h 1358900"/>
                              <a:gd name="connsiteX14" fmla="*/ 0 w 2692400"/>
                              <a:gd name="connsiteY14" fmla="*/ 1358900 h 1358900"/>
                              <a:gd name="connsiteX15" fmla="*/ 0 w 2692400"/>
                              <a:gd name="connsiteY15" fmla="*/ 1358900 h 1358900"/>
                              <a:gd name="connsiteX16" fmla="*/ 0 w 2692400"/>
                              <a:gd name="connsiteY16" fmla="*/ 792694 h 1358900"/>
                              <a:gd name="connsiteX17" fmla="*/ 0 w 2692400"/>
                              <a:gd name="connsiteY17" fmla="*/ 226488 h 1358900"/>
                              <a:gd name="connsiteX18" fmla="*/ 226488 w 2692400"/>
                              <a:gd name="connsiteY18" fmla="*/ 0 h 135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400" h="1358900" fill="none" extrusionOk="0">
                                <a:moveTo>
                                  <a:pt x="226488" y="0"/>
                                </a:moveTo>
                                <a:cubicBezTo>
                                  <a:pt x="409025" y="-8408"/>
                                  <a:pt x="524176" y="51564"/>
                                  <a:pt x="695011" y="0"/>
                                </a:cubicBezTo>
                                <a:cubicBezTo>
                                  <a:pt x="865846" y="-51564"/>
                                  <a:pt x="956586" y="34299"/>
                                  <a:pt x="1163535" y="0"/>
                                </a:cubicBezTo>
                                <a:cubicBezTo>
                                  <a:pt x="1370484" y="-34299"/>
                                  <a:pt x="1532483" y="42604"/>
                                  <a:pt x="1632058" y="0"/>
                                </a:cubicBezTo>
                                <a:cubicBezTo>
                                  <a:pt x="1731633" y="-42604"/>
                                  <a:pt x="2039854" y="26983"/>
                                  <a:pt x="2174558" y="0"/>
                                </a:cubicBezTo>
                                <a:cubicBezTo>
                                  <a:pt x="2309262" y="-26983"/>
                                  <a:pt x="2454406" y="48378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37143" y="127294"/>
                                  <a:pt x="2682453" y="383422"/>
                                  <a:pt x="2692400" y="566206"/>
                                </a:cubicBezTo>
                                <a:cubicBezTo>
                                  <a:pt x="2702347" y="748990"/>
                                  <a:pt x="2656116" y="907879"/>
                                  <a:pt x="2692400" y="1132412"/>
                                </a:cubicBezTo>
                                <a:cubicBezTo>
                                  <a:pt x="2714036" y="1262133"/>
                                  <a:pt x="2615441" y="1357645"/>
                                  <a:pt x="2465912" y="1358900"/>
                                </a:cubicBezTo>
                                <a:cubicBezTo>
                                  <a:pt x="2259681" y="1385413"/>
                                  <a:pt x="2167245" y="1350764"/>
                                  <a:pt x="2022048" y="1358900"/>
                                </a:cubicBezTo>
                                <a:cubicBezTo>
                                  <a:pt x="1876851" y="1367036"/>
                                  <a:pt x="1744221" y="1317020"/>
                                  <a:pt x="1602843" y="1358900"/>
                                </a:cubicBezTo>
                                <a:cubicBezTo>
                                  <a:pt x="1461465" y="1400780"/>
                                  <a:pt x="1294255" y="1333183"/>
                                  <a:pt x="1085001" y="1358900"/>
                                </a:cubicBezTo>
                                <a:cubicBezTo>
                                  <a:pt x="875747" y="1384617"/>
                                  <a:pt x="756717" y="1328517"/>
                                  <a:pt x="616478" y="1358900"/>
                                </a:cubicBezTo>
                                <a:cubicBezTo>
                                  <a:pt x="476239" y="1389283"/>
                                  <a:pt x="268688" y="1286598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500" y="1232193"/>
                                  <a:pt x="44172" y="1016067"/>
                                  <a:pt x="0" y="792694"/>
                                </a:cubicBezTo>
                                <a:cubicBezTo>
                                  <a:pt x="-44172" y="569321"/>
                                  <a:pt x="26148" y="420172"/>
                                  <a:pt x="0" y="226488"/>
                                </a:cubicBezTo>
                                <a:cubicBezTo>
                                  <a:pt x="12230" y="123963"/>
                                  <a:pt x="83228" y="-4612"/>
                                  <a:pt x="226488" y="0"/>
                                </a:cubicBezTo>
                                <a:close/>
                              </a:path>
                              <a:path w="2692400" h="1358900" stroke="0" extrusionOk="0">
                                <a:moveTo>
                                  <a:pt x="226488" y="0"/>
                                </a:moveTo>
                                <a:cubicBezTo>
                                  <a:pt x="406774" y="-17558"/>
                                  <a:pt x="583724" y="12227"/>
                                  <a:pt x="768989" y="0"/>
                                </a:cubicBezTo>
                                <a:cubicBezTo>
                                  <a:pt x="954254" y="-12227"/>
                                  <a:pt x="1086805" y="3728"/>
                                  <a:pt x="1286830" y="0"/>
                                </a:cubicBezTo>
                                <a:cubicBezTo>
                                  <a:pt x="1486855" y="-3728"/>
                                  <a:pt x="1614434" y="1862"/>
                                  <a:pt x="1829331" y="0"/>
                                </a:cubicBezTo>
                                <a:cubicBezTo>
                                  <a:pt x="2044228" y="-1862"/>
                                  <a:pt x="2394122" y="63252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54533" y="204284"/>
                                  <a:pt x="2635273" y="285323"/>
                                  <a:pt x="2692400" y="554882"/>
                                </a:cubicBezTo>
                                <a:cubicBezTo>
                                  <a:pt x="2749527" y="824441"/>
                                  <a:pt x="2635592" y="950900"/>
                                  <a:pt x="2692400" y="1132412"/>
                                </a:cubicBezTo>
                                <a:cubicBezTo>
                                  <a:pt x="2716182" y="1245046"/>
                                  <a:pt x="2611934" y="1349572"/>
                                  <a:pt x="2465912" y="1358900"/>
                                </a:cubicBezTo>
                                <a:cubicBezTo>
                                  <a:pt x="2351364" y="1389982"/>
                                  <a:pt x="2180943" y="1322633"/>
                                  <a:pt x="2046707" y="1358900"/>
                                </a:cubicBezTo>
                                <a:cubicBezTo>
                                  <a:pt x="1912472" y="1395167"/>
                                  <a:pt x="1728900" y="1308627"/>
                                  <a:pt x="1602843" y="1358900"/>
                                </a:cubicBezTo>
                                <a:cubicBezTo>
                                  <a:pt x="1476786" y="1409173"/>
                                  <a:pt x="1239821" y="1311277"/>
                                  <a:pt x="1134320" y="1358900"/>
                                </a:cubicBezTo>
                                <a:cubicBezTo>
                                  <a:pt x="1028819" y="1406523"/>
                                  <a:pt x="725157" y="1317542"/>
                                  <a:pt x="591819" y="1358900"/>
                                </a:cubicBezTo>
                                <a:cubicBezTo>
                                  <a:pt x="458481" y="1400258"/>
                                  <a:pt x="289112" y="1326287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149" y="1196199"/>
                                  <a:pt x="22367" y="955607"/>
                                  <a:pt x="0" y="804018"/>
                                </a:cubicBezTo>
                                <a:cubicBezTo>
                                  <a:pt x="-22367" y="652429"/>
                                  <a:pt x="68452" y="490018"/>
                                  <a:pt x="0" y="226488"/>
                                </a:cubicBezTo>
                                <a:cubicBezTo>
                                  <a:pt x="-1870" y="103758"/>
                                  <a:pt x="104327" y="2740"/>
                                  <a:pt x="2264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6BB77C" w14:textId="2EAFAA4B" w:rsidR="00547976" w:rsidRPr="00547976" w:rsidRDefault="000D719D" w:rsidP="00547976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32"/>
                                  <w:szCs w:val="32"/>
                                </w:rPr>
                              </w:pPr>
                              <w:r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為了保家衞國，</w:t>
                              </w:r>
                              <w:r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陳炳靖</w:t>
                              </w:r>
                              <w:r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決心報考空軍。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橢圓 20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689C1" w14:textId="399F389E" w:rsidR="001D350F" w:rsidRPr="001D350F" w:rsidRDefault="001D350F" w:rsidP="001D350F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1D350F">
                                <w:rPr>
                                  <w:color w:val="0070C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6" t="12370" r="22672" b="12878"/>
                          <a:stretch/>
                        </pic:blipFill>
                        <pic:spPr bwMode="auto">
                          <a:xfrm>
                            <a:off x="2206337" y="793173"/>
                            <a:ext cx="33020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BA797" id="群組 9" o:spid="_x0000_s1028" style="position:absolute;margin-left:0;margin-top:41.1pt;width:216.3pt;height:113.2pt;z-index:251658245;mso-position-horizontal:left;mso-position-horizontal-relative:margin" coordsize="27470,14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">
                <v:shape id="矩形: 圓角化對角角落 14" o:spid="_x0000_s1029" style="position:absolute;left:546;top:784;width:26924;height:13589;visibility:visible;mso-wrap-style:square;v-text-anchor:middle" coordsize="2692400,135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" adj="-11796480,,5400" path="m226488,l2692400,r,l2692400,1132412v,125086,-101402,226488,-226488,226488l,1358900r,l,226488c,101402,101402,,226488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26488,0;2692400,0;2692400,0;2692400,1132412;2465912,1358900;0,1358900;0,1358900;0,226488;226488,0" o:connectangles="0,0,0,0,0,0,0,0,0" textboxrect="0,0,2692400,1358900"/>
                  <v:textbox>
                    <w:txbxContent>
                      <w:p w14:paraId="036BB77C" w14:textId="2EAFAA4B" w:rsidR="00547976" w:rsidRPr="00547976" w:rsidRDefault="000D719D" w:rsidP="00547976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32"/>
                            <w:szCs w:val="32"/>
                          </w:rPr>
                        </w:pPr>
                        <w:r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為了保家衞國，</w:t>
                        </w:r>
                        <w:r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陳炳靖</w:t>
                        </w:r>
                        <w:r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決心報考空軍。</w:t>
                        </w:r>
                      </w:p>
                    </w:txbxContent>
                  </v:textbox>
                </v:shape>
                <v:oval id="橢圓 20" o:spid="_x0000_s1030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438689C1" w14:textId="399F389E" w:rsidR="001D350F" w:rsidRPr="001D350F" w:rsidRDefault="001D350F" w:rsidP="001D350F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 w:rsidRPr="001D350F">
                          <w:rPr>
                            <w:color w:val="0070C0"/>
                          </w:rPr>
                          <w:t>A</w:t>
                        </w:r>
                      </w:p>
                    </w:txbxContent>
                  </v:textbox>
                </v:oval>
                <v:shape id="圖片 31" o:spid="_x0000_s1031" type="#_x0000_t75" style="position:absolute;left:22063;top:7931;width:3302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">
                  <v:imagedata r:id="rId12" o:title="" croptop="8107f" cropbottom="8440f" cropleft="14881f" cropright="14858f"/>
                </v:shape>
                <w10:wrap anchorx="margin"/>
              </v:group>
            </w:pict>
          </mc:Fallback>
        </mc:AlternateContent>
      </w:r>
    </w:p>
    <w:p w14:paraId="02D9F24D" w14:textId="7B406D77" w:rsidR="009F02BF" w:rsidRDefault="00EF3A02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0EF90D" wp14:editId="3E896A4E">
                <wp:simplePos x="0" y="0"/>
                <wp:positionH relativeFrom="column">
                  <wp:posOffset>3473131</wp:posOffset>
                </wp:positionH>
                <wp:positionV relativeFrom="paragraph">
                  <wp:posOffset>224456</wp:posOffset>
                </wp:positionV>
                <wp:extent cx="2691844" cy="1358779"/>
                <wp:effectExtent l="57150" t="57150" r="127635" b="108585"/>
                <wp:wrapNone/>
                <wp:docPr id="15" name="矩形: 圓角化對角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844" cy="1358779"/>
                        </a:xfrm>
                        <a:custGeom>
                          <a:avLst/>
                          <a:gdLst>
                            <a:gd name="connsiteX0" fmla="*/ 226468 w 2691844"/>
                            <a:gd name="connsiteY0" fmla="*/ 0 h 1358779"/>
                            <a:gd name="connsiteX1" fmla="*/ 694889 w 2691844"/>
                            <a:gd name="connsiteY1" fmla="*/ 0 h 1358779"/>
                            <a:gd name="connsiteX2" fmla="*/ 1163311 w 2691844"/>
                            <a:gd name="connsiteY2" fmla="*/ 0 h 1358779"/>
                            <a:gd name="connsiteX3" fmla="*/ 1631732 w 2691844"/>
                            <a:gd name="connsiteY3" fmla="*/ 0 h 1358779"/>
                            <a:gd name="connsiteX4" fmla="*/ 2174115 w 2691844"/>
                            <a:gd name="connsiteY4" fmla="*/ 0 h 1358779"/>
                            <a:gd name="connsiteX5" fmla="*/ 2691844 w 2691844"/>
                            <a:gd name="connsiteY5" fmla="*/ 0 h 1358779"/>
                            <a:gd name="connsiteX6" fmla="*/ 2691844 w 2691844"/>
                            <a:gd name="connsiteY6" fmla="*/ 0 h 1358779"/>
                            <a:gd name="connsiteX7" fmla="*/ 2691844 w 2691844"/>
                            <a:gd name="connsiteY7" fmla="*/ 566156 h 1358779"/>
                            <a:gd name="connsiteX8" fmla="*/ 2691844 w 2691844"/>
                            <a:gd name="connsiteY8" fmla="*/ 1132311 h 1358779"/>
                            <a:gd name="connsiteX9" fmla="*/ 2465376 w 2691844"/>
                            <a:gd name="connsiteY9" fmla="*/ 1358779 h 1358779"/>
                            <a:gd name="connsiteX10" fmla="*/ 2021608 w 2691844"/>
                            <a:gd name="connsiteY10" fmla="*/ 1358779 h 1358779"/>
                            <a:gd name="connsiteX11" fmla="*/ 1602494 w 2691844"/>
                            <a:gd name="connsiteY11" fmla="*/ 1358779 h 1358779"/>
                            <a:gd name="connsiteX12" fmla="*/ 1084765 w 2691844"/>
                            <a:gd name="connsiteY12" fmla="*/ 1358779 h 1358779"/>
                            <a:gd name="connsiteX13" fmla="*/ 616344 w 2691844"/>
                            <a:gd name="connsiteY13" fmla="*/ 1358779 h 1358779"/>
                            <a:gd name="connsiteX14" fmla="*/ 0 w 2691844"/>
                            <a:gd name="connsiteY14" fmla="*/ 1358779 h 1358779"/>
                            <a:gd name="connsiteX15" fmla="*/ 0 w 2691844"/>
                            <a:gd name="connsiteY15" fmla="*/ 1358779 h 1358779"/>
                            <a:gd name="connsiteX16" fmla="*/ 0 w 2691844"/>
                            <a:gd name="connsiteY16" fmla="*/ 792624 h 1358779"/>
                            <a:gd name="connsiteX17" fmla="*/ 0 w 2691844"/>
                            <a:gd name="connsiteY17" fmla="*/ 226468 h 1358779"/>
                            <a:gd name="connsiteX18" fmla="*/ 226468 w 2691844"/>
                            <a:gd name="connsiteY18" fmla="*/ 0 h 13587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1844" h="1358779" fill="none" extrusionOk="0">
                              <a:moveTo>
                                <a:pt x="226468" y="0"/>
                              </a:moveTo>
                              <a:cubicBezTo>
                                <a:pt x="387706" y="-12746"/>
                                <a:pt x="472967" y="32203"/>
                                <a:pt x="694889" y="0"/>
                              </a:cubicBezTo>
                              <a:cubicBezTo>
                                <a:pt x="916811" y="-32203"/>
                                <a:pt x="945305" y="38828"/>
                                <a:pt x="1163311" y="0"/>
                              </a:cubicBezTo>
                              <a:cubicBezTo>
                                <a:pt x="1381317" y="-38828"/>
                                <a:pt x="1445335" y="5315"/>
                                <a:pt x="1631732" y="0"/>
                              </a:cubicBezTo>
                              <a:cubicBezTo>
                                <a:pt x="1818129" y="-5315"/>
                                <a:pt x="1959488" y="25902"/>
                                <a:pt x="2174115" y="0"/>
                              </a:cubicBezTo>
                              <a:cubicBezTo>
                                <a:pt x="2388742" y="-25902"/>
                                <a:pt x="2483230" y="54484"/>
                                <a:pt x="2691844" y="0"/>
                              </a:cubicBezTo>
                              <a:lnTo>
                                <a:pt x="2691844" y="0"/>
                              </a:lnTo>
                              <a:cubicBezTo>
                                <a:pt x="2744816" y="253791"/>
                                <a:pt x="2654615" y="326934"/>
                                <a:pt x="2691844" y="566156"/>
                              </a:cubicBezTo>
                              <a:cubicBezTo>
                                <a:pt x="2729073" y="805378"/>
                                <a:pt x="2684816" y="962150"/>
                                <a:pt x="2691844" y="1132311"/>
                              </a:cubicBezTo>
                              <a:cubicBezTo>
                                <a:pt x="2713212" y="1261963"/>
                                <a:pt x="2621357" y="1357193"/>
                                <a:pt x="2465376" y="1358779"/>
                              </a:cubicBezTo>
                              <a:cubicBezTo>
                                <a:pt x="2267379" y="1411933"/>
                                <a:pt x="2138620" y="1357518"/>
                                <a:pt x="2021608" y="1358779"/>
                              </a:cubicBezTo>
                              <a:cubicBezTo>
                                <a:pt x="1904596" y="1360040"/>
                                <a:pt x="1727847" y="1317344"/>
                                <a:pt x="1602494" y="1358779"/>
                              </a:cubicBezTo>
                              <a:cubicBezTo>
                                <a:pt x="1477141" y="1400214"/>
                                <a:pt x="1289186" y="1297621"/>
                                <a:pt x="1084765" y="1358779"/>
                              </a:cubicBezTo>
                              <a:cubicBezTo>
                                <a:pt x="880344" y="1419937"/>
                                <a:pt x="717681" y="1345953"/>
                                <a:pt x="616344" y="1358779"/>
                              </a:cubicBezTo>
                              <a:cubicBezTo>
                                <a:pt x="515007" y="1371605"/>
                                <a:pt x="187289" y="1339713"/>
                                <a:pt x="0" y="1358779"/>
                              </a:cubicBezTo>
                              <a:lnTo>
                                <a:pt x="0" y="1358779"/>
                              </a:lnTo>
                              <a:cubicBezTo>
                                <a:pt x="-38087" y="1179483"/>
                                <a:pt x="35958" y="948071"/>
                                <a:pt x="0" y="792624"/>
                              </a:cubicBezTo>
                              <a:cubicBezTo>
                                <a:pt x="-35958" y="637178"/>
                                <a:pt x="18158" y="344140"/>
                                <a:pt x="0" y="226468"/>
                              </a:cubicBezTo>
                              <a:cubicBezTo>
                                <a:pt x="1592" y="104331"/>
                                <a:pt x="65345" y="-9147"/>
                                <a:pt x="226468" y="0"/>
                              </a:cubicBezTo>
                              <a:close/>
                            </a:path>
                            <a:path w="2691844" h="1358779" stroke="0" extrusionOk="0">
                              <a:moveTo>
                                <a:pt x="226468" y="0"/>
                              </a:moveTo>
                              <a:cubicBezTo>
                                <a:pt x="345985" y="-18007"/>
                                <a:pt x="503517" y="46743"/>
                                <a:pt x="768851" y="0"/>
                              </a:cubicBezTo>
                              <a:cubicBezTo>
                                <a:pt x="1034185" y="-46743"/>
                                <a:pt x="1149611" y="1249"/>
                                <a:pt x="1286580" y="0"/>
                              </a:cubicBezTo>
                              <a:cubicBezTo>
                                <a:pt x="1423549" y="-1249"/>
                                <a:pt x="1715670" y="38169"/>
                                <a:pt x="1828962" y="0"/>
                              </a:cubicBezTo>
                              <a:cubicBezTo>
                                <a:pt x="1942254" y="-38169"/>
                                <a:pt x="2398989" y="57663"/>
                                <a:pt x="2691844" y="0"/>
                              </a:cubicBezTo>
                              <a:lnTo>
                                <a:pt x="2691844" y="0"/>
                              </a:lnTo>
                              <a:cubicBezTo>
                                <a:pt x="2702988" y="255994"/>
                                <a:pt x="2646568" y="346443"/>
                                <a:pt x="2691844" y="554832"/>
                              </a:cubicBezTo>
                              <a:cubicBezTo>
                                <a:pt x="2737120" y="763221"/>
                                <a:pt x="2670693" y="998665"/>
                                <a:pt x="2691844" y="1132311"/>
                              </a:cubicBezTo>
                              <a:cubicBezTo>
                                <a:pt x="2697832" y="1254251"/>
                                <a:pt x="2595413" y="1356568"/>
                                <a:pt x="2465376" y="1358779"/>
                              </a:cubicBezTo>
                              <a:cubicBezTo>
                                <a:pt x="2333959" y="1394845"/>
                                <a:pt x="2211077" y="1329401"/>
                                <a:pt x="2046262" y="1358779"/>
                              </a:cubicBezTo>
                              <a:cubicBezTo>
                                <a:pt x="1881447" y="1388157"/>
                                <a:pt x="1711673" y="1318366"/>
                                <a:pt x="1602494" y="1358779"/>
                              </a:cubicBezTo>
                              <a:cubicBezTo>
                                <a:pt x="1493315" y="1399192"/>
                                <a:pt x="1314816" y="1332039"/>
                                <a:pt x="1134073" y="1358779"/>
                              </a:cubicBezTo>
                              <a:cubicBezTo>
                                <a:pt x="953330" y="1385519"/>
                                <a:pt x="859701" y="1347251"/>
                                <a:pt x="591690" y="1358779"/>
                              </a:cubicBezTo>
                              <a:cubicBezTo>
                                <a:pt x="323679" y="1370307"/>
                                <a:pt x="266214" y="1349126"/>
                                <a:pt x="0" y="1358779"/>
                              </a:cubicBezTo>
                              <a:lnTo>
                                <a:pt x="0" y="1358779"/>
                              </a:lnTo>
                              <a:cubicBezTo>
                                <a:pt x="-13926" y="1148478"/>
                                <a:pt x="32911" y="1029307"/>
                                <a:pt x="0" y="803947"/>
                              </a:cubicBezTo>
                              <a:cubicBezTo>
                                <a:pt x="-32911" y="578587"/>
                                <a:pt x="31614" y="458608"/>
                                <a:pt x="0" y="226468"/>
                              </a:cubicBezTo>
                              <a:cubicBezTo>
                                <a:pt x="-21035" y="127888"/>
                                <a:pt x="111481" y="9447"/>
                                <a:pt x="226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A1F9B" w14:textId="4E868139" w:rsidR="00547976" w:rsidRPr="00547976" w:rsidRDefault="001D350F" w:rsidP="00547976">
                            <w:pPr>
                              <w:spacing w:before="120" w:line="360" w:lineRule="auto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陳炳靖</w:t>
                            </w:r>
                            <w:r w:rsidR="00547976" w:rsidRPr="0054797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多次冒着生命危險駕駛戰機，與敵人作戰</w:t>
                            </w:r>
                            <w:r w:rsidR="0054797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F90D" id="矩形: 圓角化對角角落 15" o:spid="_x0000_s1032" style="position:absolute;margin-left:273.45pt;margin-top:17.65pt;width:211.95pt;height:10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91844,13587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" adj="-11796480,,5400" path="m226468,l2691844,r,l2691844,1132311v,125075,-101393,226468,-226468,226468l,1358779r,l,226468c,101393,101393,,226468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226468,0;2691844,0;2691844,0;2691844,1132311;2465376,1358779;0,1358779;0,1358779;0,226468;226468,0" o:connectangles="0,0,0,0,0,0,0,0,0" textboxrect="0,0,2691844,1358779"/>
                <v:textbox>
                  <w:txbxContent>
                    <w:p w14:paraId="3D1A1F9B" w14:textId="4E868139" w:rsidR="00547976" w:rsidRPr="00547976" w:rsidRDefault="001D350F" w:rsidP="00547976">
                      <w:pPr>
                        <w:spacing w:before="120" w:line="360" w:lineRule="auto"/>
                        <w:jc w:val="both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陳炳靖</w:t>
                      </w:r>
                      <w:r w:rsidR="00547976" w:rsidRPr="00547976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多次冒着生命危險駕駛戰機，與敵人作戰</w:t>
                      </w:r>
                      <w:r w:rsidR="00547976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1578FA" wp14:editId="320D425E">
                <wp:simplePos x="0" y="0"/>
                <wp:positionH relativeFrom="column">
                  <wp:posOffset>3370975</wp:posOffset>
                </wp:positionH>
                <wp:positionV relativeFrom="paragraph">
                  <wp:posOffset>15420</wp:posOffset>
                </wp:positionV>
                <wp:extent cx="359926" cy="359968"/>
                <wp:effectExtent l="38100" t="38100" r="78740" b="9779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6" cy="359968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BF572" w14:textId="51468290" w:rsidR="001D350F" w:rsidRPr="001D350F" w:rsidRDefault="001D350F" w:rsidP="001D350F">
                            <w:pPr>
                              <w:snapToGrid w:val="0"/>
                              <w:jc w:val="center"/>
                              <w:rPr>
                                <w:color w:val="0070C0"/>
                              </w:rPr>
                            </w:pPr>
                            <w:r w:rsidRPr="001D350F">
                              <w:rPr>
                                <w:color w:val="0070C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578FA" id="橢圓 21" o:spid="_x0000_s1033" style="position:absolute;margin-left:265.45pt;margin-top:1.2pt;width:28.35pt;height:28.3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" fillcolor="#feeed0 [665]" stroked="f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615BF572" w14:textId="51468290" w:rsidR="001D350F" w:rsidRPr="001D350F" w:rsidRDefault="001D350F" w:rsidP="001D350F">
                      <w:pPr>
                        <w:snapToGrid w:val="0"/>
                        <w:jc w:val="center"/>
                        <w:rPr>
                          <w:color w:val="0070C0"/>
                        </w:rPr>
                      </w:pPr>
                      <w:r w:rsidRPr="001D350F">
                        <w:rPr>
                          <w:color w:val="0070C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403EA761" w14:textId="228BD427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28C8BC7" w14:textId="79529962" w:rsidR="009F02BF" w:rsidRDefault="00EF3A02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2" behindDoc="0" locked="0" layoutInCell="1" allowOverlap="1" wp14:anchorId="1B419737" wp14:editId="3B6E77CD">
            <wp:simplePos x="0" y="0"/>
            <wp:positionH relativeFrom="column">
              <wp:posOffset>5268161</wp:posOffset>
            </wp:positionH>
            <wp:positionV relativeFrom="paragraph">
              <wp:posOffset>356394</wp:posOffset>
            </wp:positionV>
            <wp:extent cx="829139" cy="377791"/>
            <wp:effectExtent l="0" t="0" r="0" b="3810"/>
            <wp:wrapNone/>
            <wp:docPr id="27" name="圖片 27" descr="一張含有 室外, 飛行器, 飛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室外, 飛行器, 飛機 的圖片&#10;&#10;自動產生的描述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1" t="35465" r="15178" b="33242"/>
                    <a:stretch/>
                  </pic:blipFill>
                  <pic:spPr bwMode="auto">
                    <a:xfrm>
                      <a:off x="0" y="0"/>
                      <a:ext cx="829139" cy="3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8AEC93" w14:textId="156CF115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2C84F9D" w14:textId="7F2D2CB1" w:rsidR="009F02BF" w:rsidRDefault="00203D59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t xml:space="preserve"> </w:t>
      </w:r>
      <w:r w:rsidR="00561EE4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0983FCB" wp14:editId="07A07C09">
                <wp:simplePos x="0" y="0"/>
                <wp:positionH relativeFrom="column">
                  <wp:posOffset>3356800</wp:posOffset>
                </wp:positionH>
                <wp:positionV relativeFrom="paragraph">
                  <wp:posOffset>348623</wp:posOffset>
                </wp:positionV>
                <wp:extent cx="2850078" cy="1694188"/>
                <wp:effectExtent l="38100" t="38100" r="121920" b="7747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078" cy="1694188"/>
                          <a:chOff x="0" y="0"/>
                          <a:chExt cx="2850078" cy="1694188"/>
                        </a:xfrm>
                      </wpg:grpSpPr>
                      <wps:wsp>
                        <wps:cNvPr id="13" name="矩形: 圓角化對角角落 13"/>
                        <wps:cNvSpPr/>
                        <wps:spPr>
                          <a:xfrm>
                            <a:off x="125928" y="166254"/>
                            <a:ext cx="2724150" cy="1477010"/>
                          </a:xfrm>
                          <a:custGeom>
                            <a:avLst/>
                            <a:gdLst>
                              <a:gd name="connsiteX0" fmla="*/ 246173 w 2724150"/>
                              <a:gd name="connsiteY0" fmla="*/ 0 h 1477010"/>
                              <a:gd name="connsiteX1" fmla="*/ 741768 w 2724150"/>
                              <a:gd name="connsiteY1" fmla="*/ 0 h 1477010"/>
                              <a:gd name="connsiteX2" fmla="*/ 1286923 w 2724150"/>
                              <a:gd name="connsiteY2" fmla="*/ 0 h 1477010"/>
                              <a:gd name="connsiteX3" fmla="*/ 1807299 w 2724150"/>
                              <a:gd name="connsiteY3" fmla="*/ 0 h 1477010"/>
                              <a:gd name="connsiteX4" fmla="*/ 2724150 w 2724150"/>
                              <a:gd name="connsiteY4" fmla="*/ 0 h 1477010"/>
                              <a:gd name="connsiteX5" fmla="*/ 2724150 w 2724150"/>
                              <a:gd name="connsiteY5" fmla="*/ 0 h 1477010"/>
                              <a:gd name="connsiteX6" fmla="*/ 2724150 w 2724150"/>
                              <a:gd name="connsiteY6" fmla="*/ 397971 h 1477010"/>
                              <a:gd name="connsiteX7" fmla="*/ 2724150 w 2724150"/>
                              <a:gd name="connsiteY7" fmla="*/ 771325 h 1477010"/>
                              <a:gd name="connsiteX8" fmla="*/ 2724150 w 2724150"/>
                              <a:gd name="connsiteY8" fmla="*/ 1230837 h 1477010"/>
                              <a:gd name="connsiteX9" fmla="*/ 2477977 w 2724150"/>
                              <a:gd name="connsiteY9" fmla="*/ 1477010 h 1477010"/>
                              <a:gd name="connsiteX10" fmla="*/ 1957602 w 2724150"/>
                              <a:gd name="connsiteY10" fmla="*/ 1477010 h 1477010"/>
                              <a:gd name="connsiteX11" fmla="*/ 1486786 w 2724150"/>
                              <a:gd name="connsiteY11" fmla="*/ 1477010 h 1477010"/>
                              <a:gd name="connsiteX12" fmla="*/ 1065530 w 2724150"/>
                              <a:gd name="connsiteY12" fmla="*/ 1477010 h 1477010"/>
                              <a:gd name="connsiteX13" fmla="*/ 569935 w 2724150"/>
                              <a:gd name="connsiteY13" fmla="*/ 1477010 h 1477010"/>
                              <a:gd name="connsiteX14" fmla="*/ 0 w 2724150"/>
                              <a:gd name="connsiteY14" fmla="*/ 1477010 h 1477010"/>
                              <a:gd name="connsiteX15" fmla="*/ 0 w 2724150"/>
                              <a:gd name="connsiteY15" fmla="*/ 1477010 h 1477010"/>
                              <a:gd name="connsiteX16" fmla="*/ 0 w 2724150"/>
                              <a:gd name="connsiteY16" fmla="*/ 1079039 h 1477010"/>
                              <a:gd name="connsiteX17" fmla="*/ 0 w 2724150"/>
                              <a:gd name="connsiteY17" fmla="*/ 693377 h 1477010"/>
                              <a:gd name="connsiteX18" fmla="*/ 0 w 2724150"/>
                              <a:gd name="connsiteY18" fmla="*/ 246173 h 1477010"/>
                              <a:gd name="connsiteX19" fmla="*/ 246173 w 2724150"/>
                              <a:gd name="connsiteY19" fmla="*/ 0 h 14770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724150" h="1477010" fill="none" extrusionOk="0">
                                <a:moveTo>
                                  <a:pt x="246173" y="0"/>
                                </a:moveTo>
                                <a:cubicBezTo>
                                  <a:pt x="451796" y="-41466"/>
                                  <a:pt x="596471" y="41255"/>
                                  <a:pt x="741768" y="0"/>
                                </a:cubicBezTo>
                                <a:cubicBezTo>
                                  <a:pt x="887066" y="-41255"/>
                                  <a:pt x="1091358" y="56556"/>
                                  <a:pt x="1286923" y="0"/>
                                </a:cubicBezTo>
                                <a:cubicBezTo>
                                  <a:pt x="1482489" y="-56556"/>
                                  <a:pt x="1691034" y="16930"/>
                                  <a:pt x="1807299" y="0"/>
                                </a:cubicBezTo>
                                <a:cubicBezTo>
                                  <a:pt x="1923564" y="-16930"/>
                                  <a:pt x="2297200" y="25343"/>
                                  <a:pt x="2724150" y="0"/>
                                </a:cubicBezTo>
                                <a:lnTo>
                                  <a:pt x="2724150" y="0"/>
                                </a:lnTo>
                                <a:cubicBezTo>
                                  <a:pt x="2732710" y="166303"/>
                                  <a:pt x="2696619" y="201537"/>
                                  <a:pt x="2724150" y="397971"/>
                                </a:cubicBezTo>
                                <a:cubicBezTo>
                                  <a:pt x="2751681" y="594405"/>
                                  <a:pt x="2694127" y="618775"/>
                                  <a:pt x="2724150" y="771325"/>
                                </a:cubicBezTo>
                                <a:cubicBezTo>
                                  <a:pt x="2754173" y="923875"/>
                                  <a:pt x="2696920" y="1007647"/>
                                  <a:pt x="2724150" y="1230837"/>
                                </a:cubicBezTo>
                                <a:cubicBezTo>
                                  <a:pt x="2719605" y="1372986"/>
                                  <a:pt x="2630537" y="1496779"/>
                                  <a:pt x="2477977" y="1477010"/>
                                </a:cubicBezTo>
                                <a:cubicBezTo>
                                  <a:pt x="2314368" y="1533169"/>
                                  <a:pt x="2104376" y="1459895"/>
                                  <a:pt x="1957602" y="1477010"/>
                                </a:cubicBezTo>
                                <a:cubicBezTo>
                                  <a:pt x="1810829" y="1494125"/>
                                  <a:pt x="1681789" y="1475126"/>
                                  <a:pt x="1486786" y="1477010"/>
                                </a:cubicBezTo>
                                <a:cubicBezTo>
                                  <a:pt x="1291783" y="1478894"/>
                                  <a:pt x="1197891" y="1433157"/>
                                  <a:pt x="1065530" y="1477010"/>
                                </a:cubicBezTo>
                                <a:cubicBezTo>
                                  <a:pt x="933169" y="1520863"/>
                                  <a:pt x="735513" y="1474435"/>
                                  <a:pt x="569935" y="1477010"/>
                                </a:cubicBezTo>
                                <a:cubicBezTo>
                                  <a:pt x="404358" y="1479585"/>
                                  <a:pt x="179590" y="1435313"/>
                                  <a:pt x="0" y="1477010"/>
                                </a:cubicBezTo>
                                <a:lnTo>
                                  <a:pt x="0" y="1477010"/>
                                </a:lnTo>
                                <a:cubicBezTo>
                                  <a:pt x="-13579" y="1316518"/>
                                  <a:pt x="36839" y="1195668"/>
                                  <a:pt x="0" y="1079039"/>
                                </a:cubicBezTo>
                                <a:cubicBezTo>
                                  <a:pt x="-36839" y="962410"/>
                                  <a:pt x="17493" y="875068"/>
                                  <a:pt x="0" y="693377"/>
                                </a:cubicBezTo>
                                <a:cubicBezTo>
                                  <a:pt x="-17493" y="511686"/>
                                  <a:pt x="3621" y="443773"/>
                                  <a:pt x="0" y="246173"/>
                                </a:cubicBezTo>
                                <a:cubicBezTo>
                                  <a:pt x="297" y="102721"/>
                                  <a:pt x="139675" y="-10408"/>
                                  <a:pt x="246173" y="0"/>
                                </a:cubicBezTo>
                                <a:close/>
                              </a:path>
                              <a:path w="2724150" h="1477010" stroke="0" extrusionOk="0">
                                <a:moveTo>
                                  <a:pt x="246173" y="0"/>
                                </a:moveTo>
                                <a:cubicBezTo>
                                  <a:pt x="361513" y="-8584"/>
                                  <a:pt x="546224" y="12321"/>
                                  <a:pt x="791328" y="0"/>
                                </a:cubicBezTo>
                                <a:cubicBezTo>
                                  <a:pt x="1036433" y="-12321"/>
                                  <a:pt x="1090058" y="56095"/>
                                  <a:pt x="1311703" y="0"/>
                                </a:cubicBezTo>
                                <a:cubicBezTo>
                                  <a:pt x="1533349" y="-56095"/>
                                  <a:pt x="1736350" y="5460"/>
                                  <a:pt x="1856858" y="0"/>
                                </a:cubicBezTo>
                                <a:cubicBezTo>
                                  <a:pt x="1977366" y="-5460"/>
                                  <a:pt x="2303405" y="1258"/>
                                  <a:pt x="2724150" y="0"/>
                                </a:cubicBezTo>
                                <a:lnTo>
                                  <a:pt x="2724150" y="0"/>
                                </a:lnTo>
                                <a:cubicBezTo>
                                  <a:pt x="2735326" y="108112"/>
                                  <a:pt x="2714827" y="245310"/>
                                  <a:pt x="2724150" y="397971"/>
                                </a:cubicBezTo>
                                <a:cubicBezTo>
                                  <a:pt x="2733473" y="550632"/>
                                  <a:pt x="2708015" y="619967"/>
                                  <a:pt x="2724150" y="832866"/>
                                </a:cubicBezTo>
                                <a:cubicBezTo>
                                  <a:pt x="2740285" y="1045766"/>
                                  <a:pt x="2721554" y="1115018"/>
                                  <a:pt x="2724150" y="1230837"/>
                                </a:cubicBezTo>
                                <a:cubicBezTo>
                                  <a:pt x="2723889" y="1353081"/>
                                  <a:pt x="2607951" y="1464895"/>
                                  <a:pt x="2477977" y="1477010"/>
                                </a:cubicBezTo>
                                <a:cubicBezTo>
                                  <a:pt x="2290939" y="1483098"/>
                                  <a:pt x="2241302" y="1452496"/>
                                  <a:pt x="2056721" y="1477010"/>
                                </a:cubicBezTo>
                                <a:cubicBezTo>
                                  <a:pt x="1872140" y="1501524"/>
                                  <a:pt x="1760427" y="1424479"/>
                                  <a:pt x="1585905" y="1477010"/>
                                </a:cubicBezTo>
                                <a:cubicBezTo>
                                  <a:pt x="1411383" y="1529541"/>
                                  <a:pt x="1172139" y="1469386"/>
                                  <a:pt x="1040750" y="1477010"/>
                                </a:cubicBezTo>
                                <a:cubicBezTo>
                                  <a:pt x="909361" y="1484634"/>
                                  <a:pt x="699209" y="1464146"/>
                                  <a:pt x="594714" y="1477010"/>
                                </a:cubicBezTo>
                                <a:cubicBezTo>
                                  <a:pt x="490219" y="1489874"/>
                                  <a:pt x="171225" y="1420481"/>
                                  <a:pt x="0" y="1477010"/>
                                </a:cubicBezTo>
                                <a:lnTo>
                                  <a:pt x="0" y="1477010"/>
                                </a:lnTo>
                                <a:cubicBezTo>
                                  <a:pt x="-7752" y="1286119"/>
                                  <a:pt x="20576" y="1162995"/>
                                  <a:pt x="0" y="1066731"/>
                                </a:cubicBezTo>
                                <a:cubicBezTo>
                                  <a:pt x="-20576" y="970467"/>
                                  <a:pt x="37778" y="835865"/>
                                  <a:pt x="0" y="693377"/>
                                </a:cubicBezTo>
                                <a:cubicBezTo>
                                  <a:pt x="-37778" y="550889"/>
                                  <a:pt x="35957" y="403041"/>
                                  <a:pt x="0" y="246173"/>
                                </a:cubicBezTo>
                                <a:cubicBezTo>
                                  <a:pt x="5663" y="107521"/>
                                  <a:pt x="117242" y="342"/>
                                  <a:pt x="246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87049A" w14:textId="2424C801" w:rsidR="009F02BF" w:rsidRPr="001D350F" w:rsidRDefault="00602FB2" w:rsidP="00547976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28"/>
                                  <w:szCs w:val="28"/>
                                </w:rPr>
                              </w:pPr>
                              <w:r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陳炳靖</w:t>
                              </w:r>
                              <w:r w:rsidR="009F02BF"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在商船上實習時，</w:t>
                              </w:r>
                              <w:r w:rsidR="001D350F"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眼見船隻被敵人炸</w:t>
                              </w:r>
                              <w:proofErr w:type="gramStart"/>
                              <w:r w:rsidR="001D350F"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沉</w:t>
                              </w:r>
                              <w:proofErr w:type="gramEnd"/>
                              <w:r w:rsidR="001D350F"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，上海市區也遭到日軍轟炸</w:t>
                              </w:r>
                              <w:r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橢圓 23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A6F88" w14:textId="17C9C744" w:rsidR="001D350F" w:rsidRPr="001D350F" w:rsidRDefault="009B4D81" w:rsidP="001D350F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3864" r="90000">
                                        <a14:foregroundMark x1="4394" y1="60220" x2="5606" y2="41136"/>
                                        <a14:foregroundMark x1="5606" y1="41136" x2="21098" y2="34359"/>
                                        <a14:foregroundMark x1="21098" y1="34359" x2="28030" y2="18388"/>
                                        <a14:foregroundMark x1="28030" y1="18388" x2="44697" y2="17106"/>
                                        <a14:foregroundMark x1="44697" y1="17106" x2="83864" y2="35128"/>
                                        <a14:foregroundMark x1="83864" y1="35128" x2="84205" y2="53663"/>
                                        <a14:foregroundMark x1="84205" y1="53663" x2="79205" y2="72784"/>
                                        <a14:foregroundMark x1="79205" y1="72784" x2="81667" y2="89084"/>
                                        <a14:foregroundMark x1="81667" y1="89084" x2="43144" y2="93443"/>
                                        <a14:foregroundMark x1="43144" y1="93443" x2="16212" y2="89780"/>
                                        <a14:foregroundMark x1="16212" y1="89780" x2="3864" y2="594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710" y="995053"/>
                            <a:ext cx="67627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83FCB" id="群組 26" o:spid="_x0000_s1034" style="position:absolute;margin-left:264.3pt;margin-top:27.45pt;width:224.4pt;height:133.4pt;z-index:251658243" coordsize="28500,169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">
                <v:shape id="矩形: 圓角化對角角落 13" o:spid="_x0000_s1035" style="position:absolute;left:1259;top:1662;width:27241;height:14770;visibility:visible;mso-wrap-style:square;v-text-anchor:middle" coordsize="2724150,14770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" adj="-11796480,,5400" path="m246173,l2724150,r,l2724150,1230837v,135958,-110215,246173,-246173,246173l,1477010r,l,246173c,110215,110215,,246173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46173,0;2724150,0;2724150,0;2724150,1230837;2477977,1477010;0,1477010;0,1477010;0,246173;246173,0" o:connectangles="0,0,0,0,0,0,0,0,0" textboxrect="0,0,2724150,1477010"/>
                  <v:textbox>
                    <w:txbxContent>
                      <w:p w14:paraId="7E87049A" w14:textId="2424C801" w:rsidR="009F02BF" w:rsidRPr="001D350F" w:rsidRDefault="00602FB2" w:rsidP="00547976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28"/>
                            <w:szCs w:val="28"/>
                          </w:rPr>
                        </w:pPr>
                        <w:r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陳炳靖</w:t>
                        </w:r>
                        <w:r w:rsidR="009F02BF"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在商船上實習時，</w:t>
                        </w:r>
                        <w:r w:rsidR="001D350F"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眼見船隻被敵人炸</w:t>
                        </w:r>
                        <w:proofErr w:type="gramStart"/>
                        <w:r w:rsidR="001D350F"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沉</w:t>
                        </w:r>
                        <w:proofErr w:type="gramEnd"/>
                        <w:r w:rsidR="001D350F"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，上海市區也遭到日軍轟炸</w:t>
                        </w:r>
                        <w:r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  <v:oval id="橢圓 23" o:spid="_x0000_s1036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6D0A6F88" w14:textId="17C9C744" w:rsidR="001D350F" w:rsidRPr="001D350F" w:rsidRDefault="009B4D81" w:rsidP="001D350F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D</w:t>
                        </w:r>
                      </w:p>
                    </w:txbxContent>
                  </v:textbox>
                </v:oval>
                <v:shape id="圖片 29" o:spid="_x0000_s1037" type="#_x0000_t75" style="position:absolute;left:21707;top:9950;width:6762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9E733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9DBCE72" wp14:editId="2EE15CC9">
                <wp:simplePos x="0" y="0"/>
                <wp:positionH relativeFrom="column">
                  <wp:posOffset>43980</wp:posOffset>
                </wp:positionH>
                <wp:positionV relativeFrom="paragraph">
                  <wp:posOffset>52293</wp:posOffset>
                </wp:positionV>
                <wp:extent cx="2782702" cy="1567955"/>
                <wp:effectExtent l="38100" t="38100" r="132080" b="10858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702" cy="1567955"/>
                          <a:chOff x="0" y="0"/>
                          <a:chExt cx="2782702" cy="1567955"/>
                        </a:xfrm>
                      </wpg:grpSpPr>
                      <wps:wsp>
                        <wps:cNvPr id="17" name="矩形: 圓角化對角角落 17"/>
                        <wps:cNvSpPr/>
                        <wps:spPr>
                          <a:xfrm>
                            <a:off x="90302" y="209055"/>
                            <a:ext cx="2692400" cy="1358900"/>
                          </a:xfrm>
                          <a:custGeom>
                            <a:avLst/>
                            <a:gdLst>
                              <a:gd name="connsiteX0" fmla="*/ 226488 w 2692400"/>
                              <a:gd name="connsiteY0" fmla="*/ 0 h 1358900"/>
                              <a:gd name="connsiteX1" fmla="*/ 695011 w 2692400"/>
                              <a:gd name="connsiteY1" fmla="*/ 0 h 1358900"/>
                              <a:gd name="connsiteX2" fmla="*/ 1163535 w 2692400"/>
                              <a:gd name="connsiteY2" fmla="*/ 0 h 1358900"/>
                              <a:gd name="connsiteX3" fmla="*/ 1632058 w 2692400"/>
                              <a:gd name="connsiteY3" fmla="*/ 0 h 1358900"/>
                              <a:gd name="connsiteX4" fmla="*/ 2174558 w 2692400"/>
                              <a:gd name="connsiteY4" fmla="*/ 0 h 1358900"/>
                              <a:gd name="connsiteX5" fmla="*/ 2692400 w 2692400"/>
                              <a:gd name="connsiteY5" fmla="*/ 0 h 1358900"/>
                              <a:gd name="connsiteX6" fmla="*/ 2692400 w 2692400"/>
                              <a:gd name="connsiteY6" fmla="*/ 0 h 1358900"/>
                              <a:gd name="connsiteX7" fmla="*/ 2692400 w 2692400"/>
                              <a:gd name="connsiteY7" fmla="*/ 566206 h 1358900"/>
                              <a:gd name="connsiteX8" fmla="*/ 2692400 w 2692400"/>
                              <a:gd name="connsiteY8" fmla="*/ 1132412 h 1358900"/>
                              <a:gd name="connsiteX9" fmla="*/ 2465912 w 2692400"/>
                              <a:gd name="connsiteY9" fmla="*/ 1358900 h 1358900"/>
                              <a:gd name="connsiteX10" fmla="*/ 2022048 w 2692400"/>
                              <a:gd name="connsiteY10" fmla="*/ 1358900 h 1358900"/>
                              <a:gd name="connsiteX11" fmla="*/ 1602843 w 2692400"/>
                              <a:gd name="connsiteY11" fmla="*/ 1358900 h 1358900"/>
                              <a:gd name="connsiteX12" fmla="*/ 1085001 w 2692400"/>
                              <a:gd name="connsiteY12" fmla="*/ 1358900 h 1358900"/>
                              <a:gd name="connsiteX13" fmla="*/ 616478 w 2692400"/>
                              <a:gd name="connsiteY13" fmla="*/ 1358900 h 1358900"/>
                              <a:gd name="connsiteX14" fmla="*/ 0 w 2692400"/>
                              <a:gd name="connsiteY14" fmla="*/ 1358900 h 1358900"/>
                              <a:gd name="connsiteX15" fmla="*/ 0 w 2692400"/>
                              <a:gd name="connsiteY15" fmla="*/ 1358900 h 1358900"/>
                              <a:gd name="connsiteX16" fmla="*/ 0 w 2692400"/>
                              <a:gd name="connsiteY16" fmla="*/ 792694 h 1358900"/>
                              <a:gd name="connsiteX17" fmla="*/ 0 w 2692400"/>
                              <a:gd name="connsiteY17" fmla="*/ 226488 h 1358900"/>
                              <a:gd name="connsiteX18" fmla="*/ 226488 w 2692400"/>
                              <a:gd name="connsiteY18" fmla="*/ 0 h 135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400" h="1358900" fill="none" extrusionOk="0">
                                <a:moveTo>
                                  <a:pt x="226488" y="0"/>
                                </a:moveTo>
                                <a:cubicBezTo>
                                  <a:pt x="409025" y="-8408"/>
                                  <a:pt x="524176" y="51564"/>
                                  <a:pt x="695011" y="0"/>
                                </a:cubicBezTo>
                                <a:cubicBezTo>
                                  <a:pt x="865846" y="-51564"/>
                                  <a:pt x="956586" y="34299"/>
                                  <a:pt x="1163535" y="0"/>
                                </a:cubicBezTo>
                                <a:cubicBezTo>
                                  <a:pt x="1370484" y="-34299"/>
                                  <a:pt x="1532483" y="42604"/>
                                  <a:pt x="1632058" y="0"/>
                                </a:cubicBezTo>
                                <a:cubicBezTo>
                                  <a:pt x="1731633" y="-42604"/>
                                  <a:pt x="2039854" y="26983"/>
                                  <a:pt x="2174558" y="0"/>
                                </a:cubicBezTo>
                                <a:cubicBezTo>
                                  <a:pt x="2309262" y="-26983"/>
                                  <a:pt x="2454406" y="48378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37143" y="127294"/>
                                  <a:pt x="2682453" y="383422"/>
                                  <a:pt x="2692400" y="566206"/>
                                </a:cubicBezTo>
                                <a:cubicBezTo>
                                  <a:pt x="2702347" y="748990"/>
                                  <a:pt x="2656116" y="907879"/>
                                  <a:pt x="2692400" y="1132412"/>
                                </a:cubicBezTo>
                                <a:cubicBezTo>
                                  <a:pt x="2714036" y="1262133"/>
                                  <a:pt x="2615441" y="1357645"/>
                                  <a:pt x="2465912" y="1358900"/>
                                </a:cubicBezTo>
                                <a:cubicBezTo>
                                  <a:pt x="2259681" y="1385413"/>
                                  <a:pt x="2167245" y="1350764"/>
                                  <a:pt x="2022048" y="1358900"/>
                                </a:cubicBezTo>
                                <a:cubicBezTo>
                                  <a:pt x="1876851" y="1367036"/>
                                  <a:pt x="1744221" y="1317020"/>
                                  <a:pt x="1602843" y="1358900"/>
                                </a:cubicBezTo>
                                <a:cubicBezTo>
                                  <a:pt x="1461465" y="1400780"/>
                                  <a:pt x="1294255" y="1333183"/>
                                  <a:pt x="1085001" y="1358900"/>
                                </a:cubicBezTo>
                                <a:cubicBezTo>
                                  <a:pt x="875747" y="1384617"/>
                                  <a:pt x="756717" y="1328517"/>
                                  <a:pt x="616478" y="1358900"/>
                                </a:cubicBezTo>
                                <a:cubicBezTo>
                                  <a:pt x="476239" y="1389283"/>
                                  <a:pt x="268688" y="1286598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500" y="1232193"/>
                                  <a:pt x="44172" y="1016067"/>
                                  <a:pt x="0" y="792694"/>
                                </a:cubicBezTo>
                                <a:cubicBezTo>
                                  <a:pt x="-44172" y="569321"/>
                                  <a:pt x="26148" y="420172"/>
                                  <a:pt x="0" y="226488"/>
                                </a:cubicBezTo>
                                <a:cubicBezTo>
                                  <a:pt x="12230" y="123963"/>
                                  <a:pt x="83228" y="-4612"/>
                                  <a:pt x="226488" y="0"/>
                                </a:cubicBezTo>
                                <a:close/>
                              </a:path>
                              <a:path w="2692400" h="1358900" stroke="0" extrusionOk="0">
                                <a:moveTo>
                                  <a:pt x="226488" y="0"/>
                                </a:moveTo>
                                <a:cubicBezTo>
                                  <a:pt x="406774" y="-17558"/>
                                  <a:pt x="583724" y="12227"/>
                                  <a:pt x="768989" y="0"/>
                                </a:cubicBezTo>
                                <a:cubicBezTo>
                                  <a:pt x="954254" y="-12227"/>
                                  <a:pt x="1086805" y="3728"/>
                                  <a:pt x="1286830" y="0"/>
                                </a:cubicBezTo>
                                <a:cubicBezTo>
                                  <a:pt x="1486855" y="-3728"/>
                                  <a:pt x="1614434" y="1862"/>
                                  <a:pt x="1829331" y="0"/>
                                </a:cubicBezTo>
                                <a:cubicBezTo>
                                  <a:pt x="2044228" y="-1862"/>
                                  <a:pt x="2394122" y="63252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54533" y="204284"/>
                                  <a:pt x="2635273" y="285323"/>
                                  <a:pt x="2692400" y="554882"/>
                                </a:cubicBezTo>
                                <a:cubicBezTo>
                                  <a:pt x="2749527" y="824441"/>
                                  <a:pt x="2635592" y="950900"/>
                                  <a:pt x="2692400" y="1132412"/>
                                </a:cubicBezTo>
                                <a:cubicBezTo>
                                  <a:pt x="2716182" y="1245046"/>
                                  <a:pt x="2611934" y="1349572"/>
                                  <a:pt x="2465912" y="1358900"/>
                                </a:cubicBezTo>
                                <a:cubicBezTo>
                                  <a:pt x="2351364" y="1389982"/>
                                  <a:pt x="2180943" y="1322633"/>
                                  <a:pt x="2046707" y="1358900"/>
                                </a:cubicBezTo>
                                <a:cubicBezTo>
                                  <a:pt x="1912472" y="1395167"/>
                                  <a:pt x="1728900" y="1308627"/>
                                  <a:pt x="1602843" y="1358900"/>
                                </a:cubicBezTo>
                                <a:cubicBezTo>
                                  <a:pt x="1476786" y="1409173"/>
                                  <a:pt x="1239821" y="1311277"/>
                                  <a:pt x="1134320" y="1358900"/>
                                </a:cubicBezTo>
                                <a:cubicBezTo>
                                  <a:pt x="1028819" y="1406523"/>
                                  <a:pt x="725157" y="1317542"/>
                                  <a:pt x="591819" y="1358900"/>
                                </a:cubicBezTo>
                                <a:cubicBezTo>
                                  <a:pt x="458481" y="1400258"/>
                                  <a:pt x="289112" y="1326287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149" y="1196199"/>
                                  <a:pt x="22367" y="955607"/>
                                  <a:pt x="0" y="804018"/>
                                </a:cubicBezTo>
                                <a:cubicBezTo>
                                  <a:pt x="-22367" y="652429"/>
                                  <a:pt x="68452" y="490018"/>
                                  <a:pt x="0" y="226488"/>
                                </a:cubicBezTo>
                                <a:cubicBezTo>
                                  <a:pt x="-1870" y="103758"/>
                                  <a:pt x="104327" y="2740"/>
                                  <a:pt x="2264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CE1B79" w14:textId="77777777" w:rsidR="000702FB" w:rsidRPr="00547976" w:rsidRDefault="000702FB" w:rsidP="000702FB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他</w:t>
                              </w:r>
                              <w:r w:rsidRPr="00547976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接受了五年訓練，加入了著名的「飛虎隊」，負責駕駛戰鬥機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484F5E" w:themeColor="text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橢圓 22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BA8AE" w14:textId="286C5C80" w:rsidR="001D350F" w:rsidRPr="001D350F" w:rsidRDefault="009E550C" w:rsidP="001D350F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835" y="1066305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BCE72" id="群組 12" o:spid="_x0000_s1038" style="position:absolute;margin-left:3.45pt;margin-top:4.1pt;width:219.1pt;height:123.45pt;z-index:251658244" coordsize="27827,15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">
                <v:shape id="矩形: 圓角化對角角落 17" o:spid="_x0000_s1039" style="position:absolute;left:903;top:2090;width:26924;height:13589;visibility:visible;mso-wrap-style:square;v-text-anchor:middle" coordsize="2692400,135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" adj="-11796480,,5400" path="m226488,l2692400,r,l2692400,1132412v,125086,-101402,226488,-226488,226488l,1358900r,l,226488c,101402,101402,,226488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26488,0;2692400,0;2692400,0;2692400,1132412;2465912,1358900;0,1358900;0,1358900;0,226488;226488,0" o:connectangles="0,0,0,0,0,0,0,0,0" textboxrect="0,0,2692400,1358900"/>
                  <v:textbox>
                    <w:txbxContent>
                      <w:p w14:paraId="6BCE1B79" w14:textId="77777777" w:rsidR="000702FB" w:rsidRPr="00547976" w:rsidRDefault="000702FB" w:rsidP="000702FB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他</w:t>
                        </w:r>
                        <w:r w:rsidRPr="00547976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接受了五年訓練，加入了著名的「飛虎隊」，負責駕駛戰鬥機</w:t>
                        </w:r>
                        <w:r>
                          <w:rPr>
                            <w:rFonts w:asciiTheme="minorEastAsia" w:hAnsiTheme="minorEastAsia" w:hint="eastAsia"/>
                            <w:color w:val="484F5E" w:themeColor="text1"/>
                          </w:rPr>
                          <w:t>。</w:t>
                        </w:r>
                      </w:p>
                    </w:txbxContent>
                  </v:textbox>
                </v:shape>
                <v:oval id="橢圓 22" o:spid="_x0000_s1040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190BA8AE" w14:textId="286C5C80" w:rsidR="001D350F" w:rsidRPr="001D350F" w:rsidRDefault="009E550C" w:rsidP="001D350F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C</w:t>
                        </w:r>
                      </w:p>
                    </w:txbxContent>
                  </v:textbox>
                </v:oval>
                <v:shape id="圖片 30" o:spid="_x0000_s1041" type="#_x0000_t75" style="position:absolute;left:21588;top:10663;width:461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</w:p>
    <w:p w14:paraId="318606C5" w14:textId="4AC51C3B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F949F5E" w14:textId="42EDDD31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1DB3E0C" w14:textId="445B73E5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72117DA" w14:textId="1215157C" w:rsidR="009F02BF" w:rsidRDefault="00561EE4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6AFD8A3D" wp14:editId="1AA23246">
                <wp:simplePos x="0" y="0"/>
                <wp:positionH relativeFrom="margin">
                  <wp:align>left</wp:align>
                </wp:positionH>
                <wp:positionV relativeFrom="paragraph">
                  <wp:posOffset>311785</wp:posOffset>
                </wp:positionV>
                <wp:extent cx="2806452" cy="1533591"/>
                <wp:effectExtent l="38100" t="38100" r="127635" b="104775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452" cy="1533591"/>
                          <a:chOff x="0" y="0"/>
                          <a:chExt cx="2806452" cy="1533591"/>
                        </a:xfrm>
                      </wpg:grpSpPr>
                      <wps:wsp>
                        <wps:cNvPr id="18" name="矩形: 圓角化對角角落 18"/>
                        <wps:cNvSpPr/>
                        <wps:spPr>
                          <a:xfrm>
                            <a:off x="114052" y="161554"/>
                            <a:ext cx="2692400" cy="1358900"/>
                          </a:xfrm>
                          <a:custGeom>
                            <a:avLst/>
                            <a:gdLst>
                              <a:gd name="connsiteX0" fmla="*/ 226488 w 2692400"/>
                              <a:gd name="connsiteY0" fmla="*/ 0 h 1358900"/>
                              <a:gd name="connsiteX1" fmla="*/ 695011 w 2692400"/>
                              <a:gd name="connsiteY1" fmla="*/ 0 h 1358900"/>
                              <a:gd name="connsiteX2" fmla="*/ 1163535 w 2692400"/>
                              <a:gd name="connsiteY2" fmla="*/ 0 h 1358900"/>
                              <a:gd name="connsiteX3" fmla="*/ 1632058 w 2692400"/>
                              <a:gd name="connsiteY3" fmla="*/ 0 h 1358900"/>
                              <a:gd name="connsiteX4" fmla="*/ 2174558 w 2692400"/>
                              <a:gd name="connsiteY4" fmla="*/ 0 h 1358900"/>
                              <a:gd name="connsiteX5" fmla="*/ 2692400 w 2692400"/>
                              <a:gd name="connsiteY5" fmla="*/ 0 h 1358900"/>
                              <a:gd name="connsiteX6" fmla="*/ 2692400 w 2692400"/>
                              <a:gd name="connsiteY6" fmla="*/ 0 h 1358900"/>
                              <a:gd name="connsiteX7" fmla="*/ 2692400 w 2692400"/>
                              <a:gd name="connsiteY7" fmla="*/ 566206 h 1358900"/>
                              <a:gd name="connsiteX8" fmla="*/ 2692400 w 2692400"/>
                              <a:gd name="connsiteY8" fmla="*/ 1132412 h 1358900"/>
                              <a:gd name="connsiteX9" fmla="*/ 2465912 w 2692400"/>
                              <a:gd name="connsiteY9" fmla="*/ 1358900 h 1358900"/>
                              <a:gd name="connsiteX10" fmla="*/ 2022048 w 2692400"/>
                              <a:gd name="connsiteY10" fmla="*/ 1358900 h 1358900"/>
                              <a:gd name="connsiteX11" fmla="*/ 1602843 w 2692400"/>
                              <a:gd name="connsiteY11" fmla="*/ 1358900 h 1358900"/>
                              <a:gd name="connsiteX12" fmla="*/ 1085001 w 2692400"/>
                              <a:gd name="connsiteY12" fmla="*/ 1358900 h 1358900"/>
                              <a:gd name="connsiteX13" fmla="*/ 616478 w 2692400"/>
                              <a:gd name="connsiteY13" fmla="*/ 1358900 h 1358900"/>
                              <a:gd name="connsiteX14" fmla="*/ 0 w 2692400"/>
                              <a:gd name="connsiteY14" fmla="*/ 1358900 h 1358900"/>
                              <a:gd name="connsiteX15" fmla="*/ 0 w 2692400"/>
                              <a:gd name="connsiteY15" fmla="*/ 1358900 h 1358900"/>
                              <a:gd name="connsiteX16" fmla="*/ 0 w 2692400"/>
                              <a:gd name="connsiteY16" fmla="*/ 792694 h 1358900"/>
                              <a:gd name="connsiteX17" fmla="*/ 0 w 2692400"/>
                              <a:gd name="connsiteY17" fmla="*/ 226488 h 1358900"/>
                              <a:gd name="connsiteX18" fmla="*/ 226488 w 2692400"/>
                              <a:gd name="connsiteY18" fmla="*/ 0 h 135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400" h="1358900" fill="none" extrusionOk="0">
                                <a:moveTo>
                                  <a:pt x="226488" y="0"/>
                                </a:moveTo>
                                <a:cubicBezTo>
                                  <a:pt x="409025" y="-8408"/>
                                  <a:pt x="524176" y="51564"/>
                                  <a:pt x="695011" y="0"/>
                                </a:cubicBezTo>
                                <a:cubicBezTo>
                                  <a:pt x="865846" y="-51564"/>
                                  <a:pt x="956586" y="34299"/>
                                  <a:pt x="1163535" y="0"/>
                                </a:cubicBezTo>
                                <a:cubicBezTo>
                                  <a:pt x="1370484" y="-34299"/>
                                  <a:pt x="1532483" y="42604"/>
                                  <a:pt x="1632058" y="0"/>
                                </a:cubicBezTo>
                                <a:cubicBezTo>
                                  <a:pt x="1731633" y="-42604"/>
                                  <a:pt x="2039854" y="26983"/>
                                  <a:pt x="2174558" y="0"/>
                                </a:cubicBezTo>
                                <a:cubicBezTo>
                                  <a:pt x="2309262" y="-26983"/>
                                  <a:pt x="2454406" y="48378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37143" y="127294"/>
                                  <a:pt x="2682453" y="383422"/>
                                  <a:pt x="2692400" y="566206"/>
                                </a:cubicBezTo>
                                <a:cubicBezTo>
                                  <a:pt x="2702347" y="748990"/>
                                  <a:pt x="2656116" y="907879"/>
                                  <a:pt x="2692400" y="1132412"/>
                                </a:cubicBezTo>
                                <a:cubicBezTo>
                                  <a:pt x="2714036" y="1262133"/>
                                  <a:pt x="2615441" y="1357645"/>
                                  <a:pt x="2465912" y="1358900"/>
                                </a:cubicBezTo>
                                <a:cubicBezTo>
                                  <a:pt x="2259681" y="1385413"/>
                                  <a:pt x="2167245" y="1350764"/>
                                  <a:pt x="2022048" y="1358900"/>
                                </a:cubicBezTo>
                                <a:cubicBezTo>
                                  <a:pt x="1876851" y="1367036"/>
                                  <a:pt x="1744221" y="1317020"/>
                                  <a:pt x="1602843" y="1358900"/>
                                </a:cubicBezTo>
                                <a:cubicBezTo>
                                  <a:pt x="1461465" y="1400780"/>
                                  <a:pt x="1294255" y="1333183"/>
                                  <a:pt x="1085001" y="1358900"/>
                                </a:cubicBezTo>
                                <a:cubicBezTo>
                                  <a:pt x="875747" y="1384617"/>
                                  <a:pt x="756717" y="1328517"/>
                                  <a:pt x="616478" y="1358900"/>
                                </a:cubicBezTo>
                                <a:cubicBezTo>
                                  <a:pt x="476239" y="1389283"/>
                                  <a:pt x="268688" y="1286598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500" y="1232193"/>
                                  <a:pt x="44172" y="1016067"/>
                                  <a:pt x="0" y="792694"/>
                                </a:cubicBezTo>
                                <a:cubicBezTo>
                                  <a:pt x="-44172" y="569321"/>
                                  <a:pt x="26148" y="420172"/>
                                  <a:pt x="0" y="226488"/>
                                </a:cubicBezTo>
                                <a:cubicBezTo>
                                  <a:pt x="12230" y="123963"/>
                                  <a:pt x="83228" y="-4612"/>
                                  <a:pt x="226488" y="0"/>
                                </a:cubicBezTo>
                                <a:close/>
                              </a:path>
                              <a:path w="2692400" h="1358900" stroke="0" extrusionOk="0">
                                <a:moveTo>
                                  <a:pt x="226488" y="0"/>
                                </a:moveTo>
                                <a:cubicBezTo>
                                  <a:pt x="406774" y="-17558"/>
                                  <a:pt x="583724" y="12227"/>
                                  <a:pt x="768989" y="0"/>
                                </a:cubicBezTo>
                                <a:cubicBezTo>
                                  <a:pt x="954254" y="-12227"/>
                                  <a:pt x="1086805" y="3728"/>
                                  <a:pt x="1286830" y="0"/>
                                </a:cubicBezTo>
                                <a:cubicBezTo>
                                  <a:pt x="1486855" y="-3728"/>
                                  <a:pt x="1614434" y="1862"/>
                                  <a:pt x="1829331" y="0"/>
                                </a:cubicBezTo>
                                <a:cubicBezTo>
                                  <a:pt x="2044228" y="-1862"/>
                                  <a:pt x="2394122" y="63252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54533" y="204284"/>
                                  <a:pt x="2635273" y="285323"/>
                                  <a:pt x="2692400" y="554882"/>
                                </a:cubicBezTo>
                                <a:cubicBezTo>
                                  <a:pt x="2749527" y="824441"/>
                                  <a:pt x="2635592" y="950900"/>
                                  <a:pt x="2692400" y="1132412"/>
                                </a:cubicBezTo>
                                <a:cubicBezTo>
                                  <a:pt x="2716182" y="1245046"/>
                                  <a:pt x="2611934" y="1349572"/>
                                  <a:pt x="2465912" y="1358900"/>
                                </a:cubicBezTo>
                                <a:cubicBezTo>
                                  <a:pt x="2351364" y="1389982"/>
                                  <a:pt x="2180943" y="1322633"/>
                                  <a:pt x="2046707" y="1358900"/>
                                </a:cubicBezTo>
                                <a:cubicBezTo>
                                  <a:pt x="1912472" y="1395167"/>
                                  <a:pt x="1728900" y="1308627"/>
                                  <a:pt x="1602843" y="1358900"/>
                                </a:cubicBezTo>
                                <a:cubicBezTo>
                                  <a:pt x="1476786" y="1409173"/>
                                  <a:pt x="1239821" y="1311277"/>
                                  <a:pt x="1134320" y="1358900"/>
                                </a:cubicBezTo>
                                <a:cubicBezTo>
                                  <a:pt x="1028819" y="1406523"/>
                                  <a:pt x="725157" y="1317542"/>
                                  <a:pt x="591819" y="1358900"/>
                                </a:cubicBezTo>
                                <a:cubicBezTo>
                                  <a:pt x="458481" y="1400258"/>
                                  <a:pt x="289112" y="1326287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149" y="1196199"/>
                                  <a:pt x="22367" y="955607"/>
                                  <a:pt x="0" y="804018"/>
                                </a:cubicBezTo>
                                <a:cubicBezTo>
                                  <a:pt x="-22367" y="652429"/>
                                  <a:pt x="68452" y="490018"/>
                                  <a:pt x="0" y="226488"/>
                                </a:cubicBezTo>
                                <a:cubicBezTo>
                                  <a:pt x="-1870" y="103758"/>
                                  <a:pt x="104327" y="2740"/>
                                  <a:pt x="2264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0608CC" w14:textId="6230645C" w:rsidR="000702FB" w:rsidRPr="000702FB" w:rsidRDefault="000702FB" w:rsidP="000702FB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28"/>
                                  <w:szCs w:val="28"/>
                                </w:rPr>
                              </w:pPr>
                              <w:r w:rsidRPr="000702FB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抗日戰爭終於迎來勝利，陳炳靖也被釋放。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橢圓 24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EE2D88" w14:textId="4DD5CAB8" w:rsidR="009B4D81" w:rsidRPr="001D350F" w:rsidRDefault="009B4D81" w:rsidP="009B4D81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圖片 33" descr="一張含有 手套 的圖片&#10;&#10;自動產生的描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3500" b="46795" l="79223" r="94754">
                                        <a14:foregroundMark x1="80203" y1="17186" x2="81705" y2="13205"/>
                                        <a14:foregroundMark x1="81705" y1="13205" x2="85057" y2="17682"/>
                                        <a14:foregroundMark x1="85057" y1="17682" x2="87992" y2="12750"/>
                                        <a14:foregroundMark x1="87992" y1="12750" x2="91648" y2="15068"/>
                                        <a14:foregroundMark x1="91648" y1="15068" x2="91061" y2="21477"/>
                                        <a14:foregroundMark x1="92393" y1="26766" x2="92939" y2="28936"/>
                                        <a14:foregroundMark x1="91061" y1="21477" x2="92341" y2="26562"/>
                                        <a14:foregroundMark x1="94092" y1="37095" x2="93295" y2="41114"/>
                                        <a14:foregroundMark x1="81416" y1="40837" x2="82348" y2="43864"/>
                                        <a14:foregroundMark x1="88333" y1="14227" x2="91269" y2="13500"/>
                                        <a14:foregroundMark x1="89356" y1="44773" x2="88201" y2="45409"/>
                                        <a14:foregroundMark x1="81742" y1="40364" x2="82481" y2="42795"/>
                                        <a14:backgroundMark x1="80038" y1="16841" x2="80720" y2="23773"/>
                                        <a14:backgroundMark x1="79830" y1="16682" x2="81193" y2="30727"/>
                                        <a14:backgroundMark x1="79962" y1="20932" x2="81004" y2="38636"/>
                                        <a14:backgroundMark x1="82936" y1="44250" x2="87614" y2="46500"/>
                                        <a14:backgroundMark x1="89594" y1="45098" x2="92235" y2="43227"/>
                                        <a14:backgroundMark x1="92235" y1="43227" x2="94299" y2="32727"/>
                                        <a14:backgroundMark x1="94299" y1="32727" x2="91004" y2="22386"/>
                                        <a14:backgroundMark x1="91004" y1="22386" x2="91269" y2="14386"/>
                                        <a14:backgroundMark x1="91269" y1="14795" x2="94508" y2="37727"/>
                                        <a14:backgroundMark x1="94508" y1="37727" x2="92292" y2="42909"/>
                                        <a14:backgroundMark x1="92292" y1="42909" x2="90114" y2="45091"/>
                                        <a14:backgroundMark x1="81636" y1="41144" x2="81989" y2="44545"/>
                                        <a14:backgroundMark x1="79564" y1="21159" x2="81563" y2="40439"/>
                                        <a14:backgroundMark x1="81989" y1="44545" x2="86534" y2="46568"/>
                                        <a14:backgroundMark x1="89445" y1="44894" x2="92936" y2="42886"/>
                                        <a14:backgroundMark x1="86534" y1="46568" x2="88304" y2="45550"/>
                                        <a14:backgroundMark x1="92936" y1="42886" x2="94413" y2="30045"/>
                                        <a14:backgroundMark x1="94413" y1="30045" x2="92216" y2="24591"/>
                                        <a14:backgroundMark x1="92216" y1="24591" x2="91458" y2="14886"/>
                                        <a14:backgroundMark x1="79564" y1="21091" x2="81326" y2="43864"/>
                                        <a14:backgroundMark x1="79754" y1="21409" x2="80644" y2="44205"/>
                                        <a14:backgroundMark x1="80985" y1="43795" x2="85284" y2="47114"/>
                                        <a14:backgroundMark x1="85284" y1="47114" x2="90000" y2="46091"/>
                                        <a14:backgroundMark x1="90000" y1="46091" x2="90303" y2="45909"/>
                                      </a14:backgroundRemoval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10" t="10308" r="3297" b="50384"/>
                          <a:stretch/>
                        </pic:blipFill>
                        <pic:spPr bwMode="auto">
                          <a:xfrm>
                            <a:off x="2253837" y="911926"/>
                            <a:ext cx="3676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D8A3D" id="群組 28" o:spid="_x0000_s1042" style="position:absolute;margin-left:0;margin-top:24.55pt;width:221pt;height:120.75pt;z-index:251658247;mso-position-horizontal:left;mso-position-horizontal-relative:margin" coordsize="28064,153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">
                <v:shape id="矩形: 圓角化對角角落 18" o:spid="_x0000_s1043" style="position:absolute;left:1140;top:1615;width:26924;height:13589;visibility:visible;mso-wrap-style:square;v-text-anchor:middle" coordsize="2692400,135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" adj="-11796480,,5400" path="m226488,l2692400,r,l2692400,1132412v,125086,-101402,226488,-226488,226488l,1358900r,l,226488c,101402,101402,,226488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26488,0;2692400,0;2692400,0;2692400,1132412;2465912,1358900;0,1358900;0,1358900;0,226488;226488,0" o:connectangles="0,0,0,0,0,0,0,0,0" textboxrect="0,0,2692400,1358900"/>
                  <v:textbox>
                    <w:txbxContent>
                      <w:p w14:paraId="4E0608CC" w14:textId="6230645C" w:rsidR="000702FB" w:rsidRPr="000702FB" w:rsidRDefault="000702FB" w:rsidP="000702FB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28"/>
                            <w:szCs w:val="28"/>
                          </w:rPr>
                        </w:pPr>
                        <w:r w:rsidRPr="000702FB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抗日戰爭終於迎來勝利，陳炳靖也被釋放。</w:t>
                        </w:r>
                      </w:p>
                    </w:txbxContent>
                  </v:textbox>
                </v:shape>
                <v:oval id="橢圓 24" o:spid="_x0000_s1044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32EE2D88" w14:textId="4DD5CAB8" w:rsidR="009B4D81" w:rsidRPr="001D350F" w:rsidRDefault="009B4D81" w:rsidP="009B4D81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E</w:t>
                        </w:r>
                      </w:p>
                    </w:txbxContent>
                  </v:textbox>
                </v:oval>
                <v:shape id="圖片 33" o:spid="_x0000_s1045" type="#_x0000_t75" alt="一張含有 手套 的圖片&#10;&#10;自動產生的描述" style="position:absolute;left:22538;top:9119;width:3677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">
                  <v:imagedata r:id="rId22" o:title="一張含有 手套 的圖片&#10;&#10;自動產生的描述" croptop="6755f" cropbottom="33020f" cropleft="50666f" cropright="2161f"/>
                </v:shape>
                <w10:wrap anchorx="margin"/>
              </v:group>
            </w:pict>
          </mc:Fallback>
        </mc:AlternateContent>
      </w:r>
    </w:p>
    <w:p w14:paraId="0C6B2986" w14:textId="516AF3A4" w:rsidR="009F02BF" w:rsidRDefault="00561EE4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0F11B5B2" wp14:editId="37F4D654">
                <wp:simplePos x="0" y="0"/>
                <wp:positionH relativeFrom="column">
                  <wp:posOffset>3356990</wp:posOffset>
                </wp:positionH>
                <wp:positionV relativeFrom="paragraph">
                  <wp:posOffset>222869</wp:posOffset>
                </wp:positionV>
                <wp:extent cx="2823029" cy="1476004"/>
                <wp:effectExtent l="38100" t="38100" r="130175" b="10541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029" cy="1476004"/>
                          <a:chOff x="0" y="0"/>
                          <a:chExt cx="2823029" cy="1476004"/>
                        </a:xfrm>
                      </wpg:grpSpPr>
                      <wps:wsp>
                        <wps:cNvPr id="16" name="矩形: 圓角化對角角落 16"/>
                        <wps:cNvSpPr/>
                        <wps:spPr>
                          <a:xfrm>
                            <a:off x="130629" y="161554"/>
                            <a:ext cx="2692400" cy="1314450"/>
                          </a:xfrm>
                          <a:custGeom>
                            <a:avLst/>
                            <a:gdLst>
                              <a:gd name="connsiteX0" fmla="*/ 219079 w 2692400"/>
                              <a:gd name="connsiteY0" fmla="*/ 0 h 1314450"/>
                              <a:gd name="connsiteX1" fmla="*/ 689010 w 2692400"/>
                              <a:gd name="connsiteY1" fmla="*/ 0 h 1314450"/>
                              <a:gd name="connsiteX2" fmla="*/ 1158941 w 2692400"/>
                              <a:gd name="connsiteY2" fmla="*/ 0 h 1314450"/>
                              <a:gd name="connsiteX3" fmla="*/ 1628872 w 2692400"/>
                              <a:gd name="connsiteY3" fmla="*/ 0 h 1314450"/>
                              <a:gd name="connsiteX4" fmla="*/ 2173003 w 2692400"/>
                              <a:gd name="connsiteY4" fmla="*/ 0 h 1314450"/>
                              <a:gd name="connsiteX5" fmla="*/ 2692400 w 2692400"/>
                              <a:gd name="connsiteY5" fmla="*/ 0 h 1314450"/>
                              <a:gd name="connsiteX6" fmla="*/ 2692400 w 2692400"/>
                              <a:gd name="connsiteY6" fmla="*/ 0 h 1314450"/>
                              <a:gd name="connsiteX7" fmla="*/ 2692400 w 2692400"/>
                              <a:gd name="connsiteY7" fmla="*/ 547686 h 1314450"/>
                              <a:gd name="connsiteX8" fmla="*/ 2692400 w 2692400"/>
                              <a:gd name="connsiteY8" fmla="*/ 1095371 h 1314450"/>
                              <a:gd name="connsiteX9" fmla="*/ 2473321 w 2692400"/>
                              <a:gd name="connsiteY9" fmla="*/ 1314450 h 1314450"/>
                              <a:gd name="connsiteX10" fmla="*/ 2028123 w 2692400"/>
                              <a:gd name="connsiteY10" fmla="*/ 1314450 h 1314450"/>
                              <a:gd name="connsiteX11" fmla="*/ 1607659 w 2692400"/>
                              <a:gd name="connsiteY11" fmla="*/ 1314450 h 1314450"/>
                              <a:gd name="connsiteX12" fmla="*/ 1088261 w 2692400"/>
                              <a:gd name="connsiteY12" fmla="*/ 1314450 h 1314450"/>
                              <a:gd name="connsiteX13" fmla="*/ 618330 w 2692400"/>
                              <a:gd name="connsiteY13" fmla="*/ 1314450 h 1314450"/>
                              <a:gd name="connsiteX14" fmla="*/ 0 w 2692400"/>
                              <a:gd name="connsiteY14" fmla="*/ 1314450 h 1314450"/>
                              <a:gd name="connsiteX15" fmla="*/ 0 w 2692400"/>
                              <a:gd name="connsiteY15" fmla="*/ 1314450 h 1314450"/>
                              <a:gd name="connsiteX16" fmla="*/ 0 w 2692400"/>
                              <a:gd name="connsiteY16" fmla="*/ 766765 h 1314450"/>
                              <a:gd name="connsiteX17" fmla="*/ 0 w 2692400"/>
                              <a:gd name="connsiteY17" fmla="*/ 219079 h 1314450"/>
                              <a:gd name="connsiteX18" fmla="*/ 219079 w 2692400"/>
                              <a:gd name="connsiteY18" fmla="*/ 0 h 131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400" h="1314450" fill="none" extrusionOk="0">
                                <a:moveTo>
                                  <a:pt x="219079" y="0"/>
                                </a:moveTo>
                                <a:cubicBezTo>
                                  <a:pt x="447569" y="-27103"/>
                                  <a:pt x="479188" y="28236"/>
                                  <a:pt x="689010" y="0"/>
                                </a:cubicBezTo>
                                <a:cubicBezTo>
                                  <a:pt x="898832" y="-28236"/>
                                  <a:pt x="998911" y="28373"/>
                                  <a:pt x="1158941" y="0"/>
                                </a:cubicBezTo>
                                <a:cubicBezTo>
                                  <a:pt x="1318971" y="-28373"/>
                                  <a:pt x="1487456" y="47649"/>
                                  <a:pt x="1628872" y="0"/>
                                </a:cubicBezTo>
                                <a:cubicBezTo>
                                  <a:pt x="1770288" y="-47649"/>
                                  <a:pt x="1948982" y="58731"/>
                                  <a:pt x="2173003" y="0"/>
                                </a:cubicBezTo>
                                <a:cubicBezTo>
                                  <a:pt x="2397024" y="-58731"/>
                                  <a:pt x="2517566" y="44321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24758" y="136539"/>
                                  <a:pt x="2632715" y="309425"/>
                                  <a:pt x="2692400" y="547686"/>
                                </a:cubicBezTo>
                                <a:cubicBezTo>
                                  <a:pt x="2752085" y="785947"/>
                                  <a:pt x="2671714" y="899297"/>
                                  <a:pt x="2692400" y="1095371"/>
                                </a:cubicBezTo>
                                <a:cubicBezTo>
                                  <a:pt x="2701453" y="1218304"/>
                                  <a:pt x="2617168" y="1313277"/>
                                  <a:pt x="2473321" y="1314450"/>
                                </a:cubicBezTo>
                                <a:cubicBezTo>
                                  <a:pt x="2380045" y="1348235"/>
                                  <a:pt x="2164302" y="1293786"/>
                                  <a:pt x="2028123" y="1314450"/>
                                </a:cubicBezTo>
                                <a:cubicBezTo>
                                  <a:pt x="1891944" y="1335114"/>
                                  <a:pt x="1692064" y="1309868"/>
                                  <a:pt x="1607659" y="1314450"/>
                                </a:cubicBezTo>
                                <a:cubicBezTo>
                                  <a:pt x="1523254" y="1319032"/>
                                  <a:pt x="1235821" y="1265991"/>
                                  <a:pt x="1088261" y="1314450"/>
                                </a:cubicBezTo>
                                <a:cubicBezTo>
                                  <a:pt x="940701" y="1362909"/>
                                  <a:pt x="810225" y="1289460"/>
                                  <a:pt x="618330" y="1314450"/>
                                </a:cubicBezTo>
                                <a:cubicBezTo>
                                  <a:pt x="426435" y="1339440"/>
                                  <a:pt x="156317" y="1272813"/>
                                  <a:pt x="0" y="1314450"/>
                                </a:cubicBezTo>
                                <a:lnTo>
                                  <a:pt x="0" y="1314450"/>
                                </a:lnTo>
                                <a:cubicBezTo>
                                  <a:pt x="-370" y="1082893"/>
                                  <a:pt x="6066" y="967994"/>
                                  <a:pt x="0" y="766765"/>
                                </a:cubicBezTo>
                                <a:cubicBezTo>
                                  <a:pt x="-6066" y="565537"/>
                                  <a:pt x="54293" y="372186"/>
                                  <a:pt x="0" y="219079"/>
                                </a:cubicBezTo>
                                <a:cubicBezTo>
                                  <a:pt x="8589" y="113929"/>
                                  <a:pt x="78835" y="-4885"/>
                                  <a:pt x="219079" y="0"/>
                                </a:cubicBezTo>
                                <a:close/>
                              </a:path>
                              <a:path w="2692400" h="1314450" stroke="0" extrusionOk="0">
                                <a:moveTo>
                                  <a:pt x="219079" y="0"/>
                                </a:moveTo>
                                <a:cubicBezTo>
                                  <a:pt x="334725" y="-21373"/>
                                  <a:pt x="578975" y="37716"/>
                                  <a:pt x="763210" y="0"/>
                                </a:cubicBezTo>
                                <a:cubicBezTo>
                                  <a:pt x="947445" y="-37716"/>
                                  <a:pt x="1141475" y="32599"/>
                                  <a:pt x="1282607" y="0"/>
                                </a:cubicBezTo>
                                <a:cubicBezTo>
                                  <a:pt x="1423739" y="-32599"/>
                                  <a:pt x="1695739" y="29503"/>
                                  <a:pt x="1826738" y="0"/>
                                </a:cubicBezTo>
                                <a:cubicBezTo>
                                  <a:pt x="1957737" y="-29503"/>
                                  <a:pt x="2318925" y="44069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48547" y="135603"/>
                                  <a:pt x="2673039" y="289665"/>
                                  <a:pt x="2692400" y="536732"/>
                                </a:cubicBezTo>
                                <a:cubicBezTo>
                                  <a:pt x="2711761" y="783799"/>
                                  <a:pt x="2656582" y="862959"/>
                                  <a:pt x="2692400" y="1095371"/>
                                </a:cubicBezTo>
                                <a:cubicBezTo>
                                  <a:pt x="2695774" y="1214598"/>
                                  <a:pt x="2613045" y="1306105"/>
                                  <a:pt x="2473321" y="1314450"/>
                                </a:cubicBezTo>
                                <a:cubicBezTo>
                                  <a:pt x="2341111" y="1318237"/>
                                  <a:pt x="2219259" y="1274117"/>
                                  <a:pt x="2052856" y="1314450"/>
                                </a:cubicBezTo>
                                <a:cubicBezTo>
                                  <a:pt x="1886453" y="1354783"/>
                                  <a:pt x="1813261" y="1298446"/>
                                  <a:pt x="1607659" y="1314450"/>
                                </a:cubicBezTo>
                                <a:cubicBezTo>
                                  <a:pt x="1402057" y="1330454"/>
                                  <a:pt x="1337820" y="1311976"/>
                                  <a:pt x="1137728" y="1314450"/>
                                </a:cubicBezTo>
                                <a:cubicBezTo>
                                  <a:pt x="937636" y="1316924"/>
                                  <a:pt x="838038" y="1297977"/>
                                  <a:pt x="593597" y="1314450"/>
                                </a:cubicBezTo>
                                <a:cubicBezTo>
                                  <a:pt x="349156" y="1330923"/>
                                  <a:pt x="248546" y="1265687"/>
                                  <a:pt x="0" y="1314450"/>
                                </a:cubicBezTo>
                                <a:lnTo>
                                  <a:pt x="0" y="1314450"/>
                                </a:lnTo>
                                <a:cubicBezTo>
                                  <a:pt x="-9390" y="1102153"/>
                                  <a:pt x="968" y="939773"/>
                                  <a:pt x="0" y="777718"/>
                                </a:cubicBezTo>
                                <a:cubicBezTo>
                                  <a:pt x="-968" y="615663"/>
                                  <a:pt x="18880" y="419095"/>
                                  <a:pt x="0" y="219079"/>
                                </a:cubicBezTo>
                                <a:cubicBezTo>
                                  <a:pt x="-13803" y="115471"/>
                                  <a:pt x="111184" y="12266"/>
                                  <a:pt x="2190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A41F27" w14:textId="462DB4E5" w:rsidR="000702FB" w:rsidRPr="000702FB" w:rsidRDefault="000702FB" w:rsidP="000702FB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28"/>
                                  <w:szCs w:val="28"/>
                                </w:rPr>
                              </w:pPr>
                              <w:r w:rsidRPr="000702FB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在一次任務中，</w:t>
                              </w:r>
                              <w:r w:rsidRPr="000702FB">
                                <w:rPr>
                                  <w:rFonts w:ascii="DFKai-SB" w:eastAsia="DFKai-SB" w:hAnsi="DFKai-SB" w:cs="PMingLiU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陳炳靖</w:t>
                              </w:r>
                              <w:r w:rsidRPr="000702FB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的飛機被日軍擊中，他被敵人俘虜。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橢圓 25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E15BE" w14:textId="34F86C7D" w:rsidR="009B4D81" w:rsidRPr="001D350F" w:rsidRDefault="009B4D81" w:rsidP="009B4D81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95" t="22579" r="21331" b="56437"/>
                          <a:stretch/>
                        </pic:blipFill>
                        <pic:spPr bwMode="auto">
                          <a:xfrm>
                            <a:off x="2325090" y="1078181"/>
                            <a:ext cx="37211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1B5B2" id="群組 34" o:spid="_x0000_s1046" style="position:absolute;margin-left:264.35pt;margin-top:17.55pt;width:222.3pt;height:116.2pt;z-index:251658246" coordsize="28230,14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">
                <v:shape id="矩形: 圓角化對角角落 16" o:spid="_x0000_s1047" style="position:absolute;left:1306;top:1615;width:26924;height:13145;visibility:visible;mso-wrap-style:square;v-text-anchor:middle" coordsize="2692400,1314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" adj="-11796480,,5400" path="m219079,l2692400,r,l2692400,1095371v,120994,-98085,219079,-219079,219079l,1314450r,l,219079c,98085,98085,,219079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19079,0;2692400,0;2692400,0;2692400,1095371;2473321,1314450;0,1314450;0,1314450;0,219079;219079,0" o:connectangles="0,0,0,0,0,0,0,0,0" textboxrect="0,0,2692400,1314450"/>
                  <v:textbox>
                    <w:txbxContent>
                      <w:p w14:paraId="6EA41F27" w14:textId="462DB4E5" w:rsidR="000702FB" w:rsidRPr="000702FB" w:rsidRDefault="000702FB" w:rsidP="000702FB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28"/>
                            <w:szCs w:val="28"/>
                          </w:rPr>
                        </w:pPr>
                        <w:r w:rsidRPr="000702FB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在一次任務中，</w:t>
                        </w:r>
                        <w:r w:rsidRPr="000702FB">
                          <w:rPr>
                            <w:rFonts w:ascii="DFKai-SB" w:eastAsia="DFKai-SB" w:hAnsi="DFKai-SB" w:cs="PMingLiU" w:hint="eastAsia"/>
                            <w:color w:val="484F5E" w:themeColor="text1"/>
                            <w:sz w:val="28"/>
                            <w:szCs w:val="28"/>
                          </w:rPr>
                          <w:t>陳炳靖</w:t>
                        </w:r>
                        <w:r w:rsidRPr="000702FB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的飛機被日軍擊中，他被敵人俘虜。</w:t>
                        </w:r>
                      </w:p>
                    </w:txbxContent>
                  </v:textbox>
                </v:shape>
                <v:oval id="橢圓 25" o:spid="_x0000_s1048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3C0E15BE" w14:textId="34F86C7D" w:rsidR="009B4D81" w:rsidRPr="001D350F" w:rsidRDefault="009B4D81" w:rsidP="009B4D81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F</w:t>
                        </w:r>
                      </w:p>
                    </w:txbxContent>
                  </v:textbox>
                </v:oval>
                <v:shape id="圖片 32" o:spid="_x0000_s1049" type="#_x0000_t75" style="position:absolute;left:23250;top:10781;width:3722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">
                  <v:imagedata r:id="rId24" o:title="" croptop="14797f" cropbottom="36987f" cropleft="38204f" cropright="13979f"/>
                </v:shape>
              </v:group>
            </w:pict>
          </mc:Fallback>
        </mc:AlternateContent>
      </w:r>
    </w:p>
    <w:p w14:paraId="46F71602" w14:textId="763CEA02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DA0D94E" w14:textId="2D443027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64B236D" w14:textId="4C76BF76" w:rsidR="00602FB2" w:rsidRDefault="00602FB2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B4459DC" w14:textId="2C8438FB" w:rsidR="009F02BF" w:rsidRDefault="00A216BF" w:rsidP="00A216BF">
      <w:pPr>
        <w:tabs>
          <w:tab w:val="left" w:pos="2057"/>
        </w:tabs>
        <w:spacing w:before="240"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612A8D0" wp14:editId="678AC282">
                <wp:simplePos x="0" y="0"/>
                <wp:positionH relativeFrom="margin">
                  <wp:align>right</wp:align>
                </wp:positionH>
                <wp:positionV relativeFrom="paragraph">
                  <wp:posOffset>271285</wp:posOffset>
                </wp:positionV>
                <wp:extent cx="638175" cy="4191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1C9C3" w14:textId="3539ECF9" w:rsidR="006F72D9" w:rsidRPr="00A71987" w:rsidRDefault="006F72D9" w:rsidP="006F72D9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7198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最後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2A8D0" id="矩形 4" o:spid="_x0000_s1050" style="position:absolute;margin-left:-.95pt;margin-top:21.35pt;width:50.25pt;height:33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T/dwIAAEg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" filled="f" stroked="f" strokeweight="1pt">
                <v:textbox>
                  <w:txbxContent>
                    <w:p w14:paraId="6E01C9C3" w14:textId="3539ECF9" w:rsidR="006F72D9" w:rsidRPr="00A71987" w:rsidRDefault="006F72D9" w:rsidP="006F72D9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7198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最後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F72D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7CEAA95" wp14:editId="6A2E828E">
                <wp:simplePos x="0" y="0"/>
                <wp:positionH relativeFrom="column">
                  <wp:posOffset>113376</wp:posOffset>
                </wp:positionH>
                <wp:positionV relativeFrom="paragraph">
                  <wp:posOffset>281668</wp:posOffset>
                </wp:positionV>
                <wp:extent cx="638175" cy="41910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D2148" w14:textId="7D803E52" w:rsidR="0025125B" w:rsidRPr="00A71987" w:rsidRDefault="0025125B" w:rsidP="0025125B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7198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最先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EAA95" id="矩形 3" o:spid="_x0000_s1051" style="position:absolute;margin-left:8.95pt;margin-top:22.2pt;width:50.25pt;height:3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" filled="f" stroked="f" strokeweight="1pt">
                <v:textbox>
                  <w:txbxContent>
                    <w:p w14:paraId="263D2148" w14:textId="7D803E52" w:rsidR="0025125B" w:rsidRPr="00A71987" w:rsidRDefault="0025125B" w:rsidP="0025125B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7198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最先</w:t>
                      </w:r>
                    </w:p>
                  </w:txbxContent>
                </v:textbox>
              </v:rect>
            </w:pict>
          </mc:Fallback>
        </mc:AlternateContent>
      </w:r>
    </w:p>
    <w:p w14:paraId="4868B4B2" w14:textId="725D895B" w:rsidR="009F02BF" w:rsidRPr="000E58CD" w:rsidRDefault="00602FB2" w:rsidP="00A14D0E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drawing>
          <wp:inline distT="0" distB="0" distL="0" distR="0" wp14:anchorId="096B62DF" wp14:editId="181EE94E">
            <wp:extent cx="6489700" cy="660400"/>
            <wp:effectExtent l="38100" t="0" r="120650" b="25400"/>
            <wp:docPr id="19" name="資料庫圖表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sectPr w:rsidR="009F02BF" w:rsidRPr="000E58CD" w:rsidSect="004038B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F0554" w14:textId="77777777" w:rsidR="004F116B" w:rsidRDefault="004F116B" w:rsidP="00465C96">
      <w:r>
        <w:separator/>
      </w:r>
    </w:p>
  </w:endnote>
  <w:endnote w:type="continuationSeparator" w:id="0">
    <w:p w14:paraId="66FA1C30" w14:textId="77777777" w:rsidR="004F116B" w:rsidRDefault="004F116B" w:rsidP="00465C96">
      <w:r>
        <w:continuationSeparator/>
      </w:r>
    </w:p>
  </w:endnote>
  <w:endnote w:type="continuationNotice" w:id="1">
    <w:p w14:paraId="53044E52" w14:textId="77777777" w:rsidR="004F116B" w:rsidRDefault="004F1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65551A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87E9B0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CC56D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F2C76E9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A2F058A" wp14:editId="48F424E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6925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582C38B" wp14:editId="74946F8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410DB" w14:textId="77777777" w:rsidR="004F116B" w:rsidRDefault="004F116B" w:rsidP="00465C96">
      <w:r>
        <w:separator/>
      </w:r>
    </w:p>
  </w:footnote>
  <w:footnote w:type="continuationSeparator" w:id="0">
    <w:p w14:paraId="1D77C5A6" w14:textId="77777777" w:rsidR="004F116B" w:rsidRDefault="004F116B" w:rsidP="00465C96">
      <w:r>
        <w:continuationSeparator/>
      </w:r>
    </w:p>
  </w:footnote>
  <w:footnote w:type="continuationNotice" w:id="1">
    <w:p w14:paraId="1637BD2B" w14:textId="77777777" w:rsidR="004F116B" w:rsidRDefault="004F1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43550" w14:textId="77777777" w:rsidR="003927D6" w:rsidRDefault="003927D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863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B6A02" wp14:editId="4EBED645">
          <wp:simplePos x="0" y="0"/>
          <wp:positionH relativeFrom="margin">
            <wp:posOffset>-540385</wp:posOffset>
          </wp:positionH>
          <wp:positionV relativeFrom="margin">
            <wp:posOffset>-1073794</wp:posOffset>
          </wp:positionV>
          <wp:extent cx="7558443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1307" w14:textId="3D3C8FE1" w:rsidR="004038B5" w:rsidRDefault="003927D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64FB76CB" wp14:editId="076584BA">
              <wp:simplePos x="0" y="0"/>
              <wp:positionH relativeFrom="margin">
                <wp:posOffset>3382010</wp:posOffset>
              </wp:positionH>
              <wp:positionV relativeFrom="paragraph">
                <wp:posOffset>-174625</wp:posOffset>
              </wp:positionV>
              <wp:extent cx="952500" cy="504825"/>
              <wp:effectExtent l="0" t="0" r="19050" b="28575"/>
              <wp:wrapNone/>
              <wp:docPr id="10" name="矩形: 圓角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FE31BC9" w14:textId="77777777" w:rsidR="003927D6" w:rsidRDefault="003927D6" w:rsidP="003927D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0" o:spid="_x0000_s1052" style="position:absolute;margin-left:266.3pt;margin-top:-13.75pt;width:75pt;height:39.75pt;z-index: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HKZ/Rd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7FE31BC9" w14:textId="77777777" w:rsidR="003927D6" w:rsidRDefault="003927D6" w:rsidP="003927D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B1356">
      <w:rPr>
        <w:noProof/>
      </w:rPr>
      <w:drawing>
        <wp:anchor distT="0" distB="0" distL="114300" distR="114300" simplePos="0" relativeHeight="251660291" behindDoc="0" locked="0" layoutInCell="1" allowOverlap="1" wp14:anchorId="07FB1CD8" wp14:editId="420A175E">
          <wp:simplePos x="0" y="0"/>
          <wp:positionH relativeFrom="page">
            <wp:posOffset>0</wp:posOffset>
          </wp:positionH>
          <wp:positionV relativeFrom="paragraph">
            <wp:posOffset>-483235</wp:posOffset>
          </wp:positionV>
          <wp:extent cx="7556500" cy="1124144"/>
          <wp:effectExtent l="0" t="0" r="6350" b="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5pt;height:44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2"/>
  </w:num>
  <w:num w:numId="2" w16cid:durableId="102379785">
    <w:abstractNumId w:val="3"/>
  </w:num>
  <w:num w:numId="3" w16cid:durableId="1348556626">
    <w:abstractNumId w:val="4"/>
  </w:num>
  <w:num w:numId="4" w16cid:durableId="849836731">
    <w:abstractNumId w:val="1"/>
  </w:num>
  <w:num w:numId="5" w16cid:durableId="1243838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BF"/>
    <w:rsid w:val="000167DE"/>
    <w:rsid w:val="00021266"/>
    <w:rsid w:val="000214DD"/>
    <w:rsid w:val="00023F7D"/>
    <w:rsid w:val="00027603"/>
    <w:rsid w:val="00035EED"/>
    <w:rsid w:val="0006459E"/>
    <w:rsid w:val="000661D6"/>
    <w:rsid w:val="000702FB"/>
    <w:rsid w:val="0007141B"/>
    <w:rsid w:val="00076E10"/>
    <w:rsid w:val="00080361"/>
    <w:rsid w:val="00086BAC"/>
    <w:rsid w:val="000A204E"/>
    <w:rsid w:val="000A655C"/>
    <w:rsid w:val="000B41D0"/>
    <w:rsid w:val="000B602A"/>
    <w:rsid w:val="000D719D"/>
    <w:rsid w:val="000E28F5"/>
    <w:rsid w:val="000E58CD"/>
    <w:rsid w:val="00102832"/>
    <w:rsid w:val="001145BE"/>
    <w:rsid w:val="001412D4"/>
    <w:rsid w:val="00150F50"/>
    <w:rsid w:val="00157029"/>
    <w:rsid w:val="00164750"/>
    <w:rsid w:val="00165B48"/>
    <w:rsid w:val="00166373"/>
    <w:rsid w:val="001752D5"/>
    <w:rsid w:val="00185F29"/>
    <w:rsid w:val="001A2F95"/>
    <w:rsid w:val="001A4F4D"/>
    <w:rsid w:val="001B0BAD"/>
    <w:rsid w:val="001B3365"/>
    <w:rsid w:val="001B3571"/>
    <w:rsid w:val="001C0642"/>
    <w:rsid w:val="001D350F"/>
    <w:rsid w:val="001D7BE6"/>
    <w:rsid w:val="001E4DD3"/>
    <w:rsid w:val="001E5078"/>
    <w:rsid w:val="001F16F9"/>
    <w:rsid w:val="001F4025"/>
    <w:rsid w:val="0020069A"/>
    <w:rsid w:val="00203D59"/>
    <w:rsid w:val="00213CA0"/>
    <w:rsid w:val="00227235"/>
    <w:rsid w:val="0025125B"/>
    <w:rsid w:val="00253473"/>
    <w:rsid w:val="0025746D"/>
    <w:rsid w:val="002578E0"/>
    <w:rsid w:val="00257B1E"/>
    <w:rsid w:val="00265AA8"/>
    <w:rsid w:val="002701E5"/>
    <w:rsid w:val="00294B6E"/>
    <w:rsid w:val="002A7669"/>
    <w:rsid w:val="002C5663"/>
    <w:rsid w:val="002C7E62"/>
    <w:rsid w:val="002D517B"/>
    <w:rsid w:val="002E27DF"/>
    <w:rsid w:val="002E587D"/>
    <w:rsid w:val="002F6794"/>
    <w:rsid w:val="002F748E"/>
    <w:rsid w:val="002F7863"/>
    <w:rsid w:val="00314C50"/>
    <w:rsid w:val="0032354F"/>
    <w:rsid w:val="00346063"/>
    <w:rsid w:val="00350B05"/>
    <w:rsid w:val="00361DD5"/>
    <w:rsid w:val="0036573B"/>
    <w:rsid w:val="00374913"/>
    <w:rsid w:val="00375DF1"/>
    <w:rsid w:val="003826F0"/>
    <w:rsid w:val="003927D6"/>
    <w:rsid w:val="003B27AC"/>
    <w:rsid w:val="003C15AA"/>
    <w:rsid w:val="003E3F00"/>
    <w:rsid w:val="00402D76"/>
    <w:rsid w:val="004038B5"/>
    <w:rsid w:val="00413314"/>
    <w:rsid w:val="00424349"/>
    <w:rsid w:val="00433BF3"/>
    <w:rsid w:val="0043426E"/>
    <w:rsid w:val="00450D4C"/>
    <w:rsid w:val="004607AF"/>
    <w:rsid w:val="00465C96"/>
    <w:rsid w:val="0047169B"/>
    <w:rsid w:val="00482551"/>
    <w:rsid w:val="00484D80"/>
    <w:rsid w:val="00486686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F116B"/>
    <w:rsid w:val="00501B61"/>
    <w:rsid w:val="00524D68"/>
    <w:rsid w:val="00532AD8"/>
    <w:rsid w:val="00534FED"/>
    <w:rsid w:val="00537238"/>
    <w:rsid w:val="00547976"/>
    <w:rsid w:val="005566A0"/>
    <w:rsid w:val="005619BC"/>
    <w:rsid w:val="00561EE4"/>
    <w:rsid w:val="00574311"/>
    <w:rsid w:val="00581DBF"/>
    <w:rsid w:val="00584079"/>
    <w:rsid w:val="00592357"/>
    <w:rsid w:val="0059681B"/>
    <w:rsid w:val="005B1356"/>
    <w:rsid w:val="005B1643"/>
    <w:rsid w:val="005B1802"/>
    <w:rsid w:val="005B6C15"/>
    <w:rsid w:val="005F3E4D"/>
    <w:rsid w:val="005F7C4A"/>
    <w:rsid w:val="00602FB2"/>
    <w:rsid w:val="00604DF2"/>
    <w:rsid w:val="006101FC"/>
    <w:rsid w:val="00612639"/>
    <w:rsid w:val="00615BE5"/>
    <w:rsid w:val="00621C51"/>
    <w:rsid w:val="00627177"/>
    <w:rsid w:val="00635355"/>
    <w:rsid w:val="00641E16"/>
    <w:rsid w:val="00652E18"/>
    <w:rsid w:val="00660A86"/>
    <w:rsid w:val="00664FA2"/>
    <w:rsid w:val="0066607E"/>
    <w:rsid w:val="00680679"/>
    <w:rsid w:val="00685051"/>
    <w:rsid w:val="00687C14"/>
    <w:rsid w:val="00692BA0"/>
    <w:rsid w:val="006C3760"/>
    <w:rsid w:val="006D06C7"/>
    <w:rsid w:val="006E5B79"/>
    <w:rsid w:val="006F72D9"/>
    <w:rsid w:val="007438AA"/>
    <w:rsid w:val="007503AC"/>
    <w:rsid w:val="00766912"/>
    <w:rsid w:val="00792C0C"/>
    <w:rsid w:val="007969E5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1056"/>
    <w:rsid w:val="007E231F"/>
    <w:rsid w:val="008031B2"/>
    <w:rsid w:val="00810A2C"/>
    <w:rsid w:val="00813568"/>
    <w:rsid w:val="00826413"/>
    <w:rsid w:val="0085705B"/>
    <w:rsid w:val="0087273E"/>
    <w:rsid w:val="00881A29"/>
    <w:rsid w:val="00896355"/>
    <w:rsid w:val="008A03E6"/>
    <w:rsid w:val="008A3E63"/>
    <w:rsid w:val="008B26FB"/>
    <w:rsid w:val="008B37FA"/>
    <w:rsid w:val="008E0E85"/>
    <w:rsid w:val="008E7F15"/>
    <w:rsid w:val="008F02FB"/>
    <w:rsid w:val="008F0563"/>
    <w:rsid w:val="009067F1"/>
    <w:rsid w:val="00951359"/>
    <w:rsid w:val="00961FAD"/>
    <w:rsid w:val="00995F21"/>
    <w:rsid w:val="009A352F"/>
    <w:rsid w:val="009B4D81"/>
    <w:rsid w:val="009B4FF6"/>
    <w:rsid w:val="009C04B7"/>
    <w:rsid w:val="009C5AC8"/>
    <w:rsid w:val="009C7520"/>
    <w:rsid w:val="009E2C47"/>
    <w:rsid w:val="009E550C"/>
    <w:rsid w:val="009E733C"/>
    <w:rsid w:val="009F02BF"/>
    <w:rsid w:val="00A14D0E"/>
    <w:rsid w:val="00A216BF"/>
    <w:rsid w:val="00A22169"/>
    <w:rsid w:val="00A236E5"/>
    <w:rsid w:val="00A26141"/>
    <w:rsid w:val="00A318A1"/>
    <w:rsid w:val="00A356D9"/>
    <w:rsid w:val="00A4621D"/>
    <w:rsid w:val="00A6041C"/>
    <w:rsid w:val="00A70C6D"/>
    <w:rsid w:val="00A71987"/>
    <w:rsid w:val="00A8427F"/>
    <w:rsid w:val="00A92247"/>
    <w:rsid w:val="00AC5AD9"/>
    <w:rsid w:val="00AD068B"/>
    <w:rsid w:val="00AD652D"/>
    <w:rsid w:val="00AF6C53"/>
    <w:rsid w:val="00B000F8"/>
    <w:rsid w:val="00B062A9"/>
    <w:rsid w:val="00B33CB6"/>
    <w:rsid w:val="00B34CDD"/>
    <w:rsid w:val="00B35AFE"/>
    <w:rsid w:val="00B71AF8"/>
    <w:rsid w:val="00B75175"/>
    <w:rsid w:val="00BA7782"/>
    <w:rsid w:val="00BA799D"/>
    <w:rsid w:val="00BB2A9A"/>
    <w:rsid w:val="00BB6C12"/>
    <w:rsid w:val="00BC6252"/>
    <w:rsid w:val="00BD0207"/>
    <w:rsid w:val="00BD1AF9"/>
    <w:rsid w:val="00BE0BBB"/>
    <w:rsid w:val="00BE4E50"/>
    <w:rsid w:val="00BE6BA1"/>
    <w:rsid w:val="00BF7ED7"/>
    <w:rsid w:val="00C057E7"/>
    <w:rsid w:val="00C07A6D"/>
    <w:rsid w:val="00C13545"/>
    <w:rsid w:val="00C413AB"/>
    <w:rsid w:val="00C451C4"/>
    <w:rsid w:val="00CA1395"/>
    <w:rsid w:val="00CC614B"/>
    <w:rsid w:val="00CC7AE5"/>
    <w:rsid w:val="00CF2D13"/>
    <w:rsid w:val="00CF4FF1"/>
    <w:rsid w:val="00D0321A"/>
    <w:rsid w:val="00D1322D"/>
    <w:rsid w:val="00D3031F"/>
    <w:rsid w:val="00D30B57"/>
    <w:rsid w:val="00D73B3F"/>
    <w:rsid w:val="00D86F95"/>
    <w:rsid w:val="00D95972"/>
    <w:rsid w:val="00D96163"/>
    <w:rsid w:val="00DA7E23"/>
    <w:rsid w:val="00DC584F"/>
    <w:rsid w:val="00E02059"/>
    <w:rsid w:val="00E210E8"/>
    <w:rsid w:val="00E254FE"/>
    <w:rsid w:val="00E30CA5"/>
    <w:rsid w:val="00E318D4"/>
    <w:rsid w:val="00E603AD"/>
    <w:rsid w:val="00E612D4"/>
    <w:rsid w:val="00E76FAB"/>
    <w:rsid w:val="00E90FFC"/>
    <w:rsid w:val="00E95543"/>
    <w:rsid w:val="00E96ADC"/>
    <w:rsid w:val="00EC7956"/>
    <w:rsid w:val="00ED4372"/>
    <w:rsid w:val="00EF0A8E"/>
    <w:rsid w:val="00EF3A02"/>
    <w:rsid w:val="00EF4F7C"/>
    <w:rsid w:val="00F11770"/>
    <w:rsid w:val="00F17125"/>
    <w:rsid w:val="00F257A0"/>
    <w:rsid w:val="00F26FF7"/>
    <w:rsid w:val="00F27069"/>
    <w:rsid w:val="00F31D95"/>
    <w:rsid w:val="00F46E97"/>
    <w:rsid w:val="00F561A4"/>
    <w:rsid w:val="00F84FC3"/>
    <w:rsid w:val="00F93E05"/>
    <w:rsid w:val="00F97544"/>
    <w:rsid w:val="00FD1E82"/>
    <w:rsid w:val="00FE3B4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54015D4A"/>
  <w15:chartTrackingRefBased/>
  <w15:docId w15:val="{87B8B408-AE33-4BF6-9B59-8E49F2C0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27AC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3B27A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27A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27AC"/>
    <w:rPr>
      <w:b/>
      <w:bCs/>
      <w:sz w:val="20"/>
      <w:szCs w:val="20"/>
    </w:rPr>
  </w:style>
  <w:style w:type="table" w:styleId="af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f"/>
    <w:uiPriority w:val="39"/>
    <w:rsid w:val="00A236E5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basedOn w:val="a0"/>
    <w:link w:val="a7"/>
    <w:uiPriority w:val="34"/>
    <w:rsid w:val="00A2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diagramLayout" Target="diagrams/layout1.xml"/><Relationship Id="rId21" Type="http://schemas.microsoft.com/office/2007/relationships/hdphoto" Target="media/hdphoto3.wdp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diagramColors" Target="diagrams/colors1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diagramQuickStyle" Target="diagrams/quickStyle1.xm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5239;&#26085;_&#38928;&#32722;&#24037;&#20316;&#32025;-&#23567;&#23416;templa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88C982-E9F7-4685-B09F-7451BA97648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1EEB5EE-E431-47F3-80AD-F8986834342B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D</a:t>
          </a:r>
          <a:endParaRPr lang="en-HK" sz="1400">
            <a:solidFill>
              <a:srgbClr val="FF0000"/>
            </a:solidFill>
          </a:endParaRPr>
        </a:p>
      </dgm:t>
    </dgm:pt>
    <dgm:pt modelId="{449AE215-EE6A-45E8-9F35-9271BFD830F0}" type="parTrans" cxnId="{BBC138F3-92C5-4EEC-A8FD-F479A2859AB7}">
      <dgm:prSet/>
      <dgm:spPr/>
      <dgm:t>
        <a:bodyPr/>
        <a:lstStyle/>
        <a:p>
          <a:endParaRPr lang="en-HK"/>
        </a:p>
      </dgm:t>
    </dgm:pt>
    <dgm:pt modelId="{7E9C9026-D340-469B-B931-D1B0B33B19D8}" type="sibTrans" cxnId="{BBC138F3-92C5-4EEC-A8FD-F479A2859AB7}">
      <dgm:prSet/>
      <dgm:spPr/>
      <dgm:t>
        <a:bodyPr/>
        <a:lstStyle/>
        <a:p>
          <a:endParaRPr lang="en-HK"/>
        </a:p>
      </dgm:t>
    </dgm:pt>
    <dgm:pt modelId="{D685420D-CA40-43E7-B69D-B0E57A89DB90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A</a:t>
          </a:r>
          <a:endParaRPr lang="en-HK" sz="1400">
            <a:solidFill>
              <a:srgbClr val="FF0000"/>
            </a:solidFill>
          </a:endParaRPr>
        </a:p>
      </dgm:t>
    </dgm:pt>
    <dgm:pt modelId="{6272B47D-816F-42A5-B7E1-200E8B81FBD6}" type="parTrans" cxnId="{10D8EC0D-5CAB-46BA-83D0-AE74E24956E2}">
      <dgm:prSet/>
      <dgm:spPr/>
      <dgm:t>
        <a:bodyPr/>
        <a:lstStyle/>
        <a:p>
          <a:endParaRPr lang="en-HK"/>
        </a:p>
      </dgm:t>
    </dgm:pt>
    <dgm:pt modelId="{4287336D-CCCF-4705-BFFA-153B975A3B0C}" type="sibTrans" cxnId="{10D8EC0D-5CAB-46BA-83D0-AE74E24956E2}">
      <dgm:prSet/>
      <dgm:spPr/>
      <dgm:t>
        <a:bodyPr/>
        <a:lstStyle/>
        <a:p>
          <a:endParaRPr lang="en-HK"/>
        </a:p>
      </dgm:t>
    </dgm:pt>
    <dgm:pt modelId="{66D6AEA5-B7F5-4E47-915E-B10F21DADD24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C</a:t>
          </a:r>
          <a:endParaRPr lang="en-HK" sz="1400">
            <a:solidFill>
              <a:srgbClr val="FF0000"/>
            </a:solidFill>
          </a:endParaRPr>
        </a:p>
      </dgm:t>
    </dgm:pt>
    <dgm:pt modelId="{3B2DC7BF-E8BA-4C77-8D4A-9932B34CD0E7}" type="parTrans" cxnId="{4814357A-CDCD-40FA-A398-F933FA5D982A}">
      <dgm:prSet/>
      <dgm:spPr/>
      <dgm:t>
        <a:bodyPr/>
        <a:lstStyle/>
        <a:p>
          <a:endParaRPr lang="en-HK"/>
        </a:p>
      </dgm:t>
    </dgm:pt>
    <dgm:pt modelId="{6949293B-63B7-4424-B007-234E26482E0B}" type="sibTrans" cxnId="{4814357A-CDCD-40FA-A398-F933FA5D982A}">
      <dgm:prSet/>
      <dgm:spPr/>
      <dgm:t>
        <a:bodyPr/>
        <a:lstStyle/>
        <a:p>
          <a:endParaRPr lang="en-HK"/>
        </a:p>
      </dgm:t>
    </dgm:pt>
    <dgm:pt modelId="{14448E23-B7B3-4210-8CF6-81B2F94A1B0D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B</a:t>
          </a:r>
          <a:endParaRPr lang="en-HK" sz="1400">
            <a:solidFill>
              <a:srgbClr val="FF0000"/>
            </a:solidFill>
          </a:endParaRPr>
        </a:p>
      </dgm:t>
    </dgm:pt>
    <dgm:pt modelId="{54391DEE-8BC6-4978-B380-96BEFA2FB8D6}" type="parTrans" cxnId="{EE1943A1-69A9-4CE4-B619-4A9B6AFBA881}">
      <dgm:prSet/>
      <dgm:spPr/>
      <dgm:t>
        <a:bodyPr/>
        <a:lstStyle/>
        <a:p>
          <a:endParaRPr lang="en-HK"/>
        </a:p>
      </dgm:t>
    </dgm:pt>
    <dgm:pt modelId="{193F6A4C-6E22-476B-9C78-A1BEFCF5BA3B}" type="sibTrans" cxnId="{EE1943A1-69A9-4CE4-B619-4A9B6AFBA881}">
      <dgm:prSet/>
      <dgm:spPr/>
      <dgm:t>
        <a:bodyPr/>
        <a:lstStyle/>
        <a:p>
          <a:endParaRPr lang="en-HK"/>
        </a:p>
      </dgm:t>
    </dgm:pt>
    <dgm:pt modelId="{6E1A53E9-155C-4660-80A9-2084C31A4792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F</a:t>
          </a:r>
          <a:endParaRPr lang="en-HK" sz="1400">
            <a:solidFill>
              <a:srgbClr val="FF0000"/>
            </a:solidFill>
          </a:endParaRPr>
        </a:p>
      </dgm:t>
    </dgm:pt>
    <dgm:pt modelId="{116D08D4-1393-4318-8696-1D0A0F7D435C}" type="parTrans" cxnId="{33849052-8014-4C37-8C75-99326E92E58A}">
      <dgm:prSet/>
      <dgm:spPr/>
      <dgm:t>
        <a:bodyPr/>
        <a:lstStyle/>
        <a:p>
          <a:endParaRPr lang="en-HK"/>
        </a:p>
      </dgm:t>
    </dgm:pt>
    <dgm:pt modelId="{B779D64E-D7E2-4CA5-B1E4-857A50AAFE9A}" type="sibTrans" cxnId="{33849052-8014-4C37-8C75-99326E92E58A}">
      <dgm:prSet/>
      <dgm:spPr/>
      <dgm:t>
        <a:bodyPr/>
        <a:lstStyle/>
        <a:p>
          <a:endParaRPr lang="en-HK"/>
        </a:p>
      </dgm:t>
    </dgm:pt>
    <dgm:pt modelId="{60354AB0-041F-4BD4-BDCA-1C97AC86DB8A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E</a:t>
          </a:r>
          <a:endParaRPr lang="en-HK" sz="1400">
            <a:solidFill>
              <a:srgbClr val="FF0000"/>
            </a:solidFill>
          </a:endParaRPr>
        </a:p>
      </dgm:t>
    </dgm:pt>
    <dgm:pt modelId="{CDD4E205-EAB3-4496-906B-EFABEE5DC3DA}" type="parTrans" cxnId="{BF64D536-86EB-459F-BCB2-CFC8AE2F0EBB}">
      <dgm:prSet/>
      <dgm:spPr/>
      <dgm:t>
        <a:bodyPr/>
        <a:lstStyle/>
        <a:p>
          <a:endParaRPr lang="en-HK"/>
        </a:p>
      </dgm:t>
    </dgm:pt>
    <dgm:pt modelId="{946A84C5-32C6-4C5E-87AC-58E76B52E3B7}" type="sibTrans" cxnId="{BF64D536-86EB-459F-BCB2-CFC8AE2F0EBB}">
      <dgm:prSet/>
      <dgm:spPr/>
      <dgm:t>
        <a:bodyPr/>
        <a:lstStyle/>
        <a:p>
          <a:endParaRPr lang="en-HK"/>
        </a:p>
      </dgm:t>
    </dgm:pt>
    <dgm:pt modelId="{B909E792-5DC5-459B-833A-FB1CFC556D8B}" type="pres">
      <dgm:prSet presAssocID="{7288C982-E9F7-4685-B09F-7451BA976488}" presName="Name0" presStyleCnt="0">
        <dgm:presLayoutVars>
          <dgm:dir/>
          <dgm:resizeHandles val="exact"/>
        </dgm:presLayoutVars>
      </dgm:prSet>
      <dgm:spPr/>
    </dgm:pt>
    <dgm:pt modelId="{4D4C51FF-E998-4738-B9DD-18EF71EB5168}" type="pres">
      <dgm:prSet presAssocID="{C1EEB5EE-E431-47F3-80AD-F8986834342B}" presName="node" presStyleLbl="node1" presStyleIdx="0" presStyleCnt="6">
        <dgm:presLayoutVars>
          <dgm:bulletEnabled val="1"/>
        </dgm:presLayoutVars>
      </dgm:prSet>
      <dgm:spPr/>
    </dgm:pt>
    <dgm:pt modelId="{D0795984-FF7A-4FD5-B5B1-95AD0B547BE9}" type="pres">
      <dgm:prSet presAssocID="{7E9C9026-D340-469B-B931-D1B0B33B19D8}" presName="sibTrans" presStyleLbl="sibTrans2D1" presStyleIdx="0" presStyleCnt="5"/>
      <dgm:spPr/>
    </dgm:pt>
    <dgm:pt modelId="{AE3A376E-BB1F-47B4-B9DC-2C430A297613}" type="pres">
      <dgm:prSet presAssocID="{7E9C9026-D340-469B-B931-D1B0B33B19D8}" presName="connectorText" presStyleLbl="sibTrans2D1" presStyleIdx="0" presStyleCnt="5"/>
      <dgm:spPr/>
    </dgm:pt>
    <dgm:pt modelId="{C85B0CAA-8941-4F4A-A60D-AEEE86566AB3}" type="pres">
      <dgm:prSet presAssocID="{D685420D-CA40-43E7-B69D-B0E57A89DB90}" presName="node" presStyleLbl="node1" presStyleIdx="1" presStyleCnt="6">
        <dgm:presLayoutVars>
          <dgm:bulletEnabled val="1"/>
        </dgm:presLayoutVars>
      </dgm:prSet>
      <dgm:spPr/>
    </dgm:pt>
    <dgm:pt modelId="{3DBB2CDF-2643-4E50-9D83-C6C1473475CB}" type="pres">
      <dgm:prSet presAssocID="{4287336D-CCCF-4705-BFFA-153B975A3B0C}" presName="sibTrans" presStyleLbl="sibTrans2D1" presStyleIdx="1" presStyleCnt="5"/>
      <dgm:spPr/>
    </dgm:pt>
    <dgm:pt modelId="{1B6584A1-CAB6-4BA1-9EB1-016637D97321}" type="pres">
      <dgm:prSet presAssocID="{4287336D-CCCF-4705-BFFA-153B975A3B0C}" presName="connectorText" presStyleLbl="sibTrans2D1" presStyleIdx="1" presStyleCnt="5"/>
      <dgm:spPr/>
    </dgm:pt>
    <dgm:pt modelId="{9AD94CEB-73FC-4A41-B9D5-4E0BEA4920D8}" type="pres">
      <dgm:prSet presAssocID="{66D6AEA5-B7F5-4E47-915E-B10F21DADD24}" presName="node" presStyleLbl="node1" presStyleIdx="2" presStyleCnt="6">
        <dgm:presLayoutVars>
          <dgm:bulletEnabled val="1"/>
        </dgm:presLayoutVars>
      </dgm:prSet>
      <dgm:spPr/>
    </dgm:pt>
    <dgm:pt modelId="{CB13B763-4E07-4F50-9563-00D42F00F83E}" type="pres">
      <dgm:prSet presAssocID="{6949293B-63B7-4424-B007-234E26482E0B}" presName="sibTrans" presStyleLbl="sibTrans2D1" presStyleIdx="2" presStyleCnt="5"/>
      <dgm:spPr/>
    </dgm:pt>
    <dgm:pt modelId="{91EBBBF7-7869-4173-9933-61E420D7CB40}" type="pres">
      <dgm:prSet presAssocID="{6949293B-63B7-4424-B007-234E26482E0B}" presName="connectorText" presStyleLbl="sibTrans2D1" presStyleIdx="2" presStyleCnt="5"/>
      <dgm:spPr/>
    </dgm:pt>
    <dgm:pt modelId="{F15823F5-B75E-4675-BEDD-E3493CB93C78}" type="pres">
      <dgm:prSet presAssocID="{14448E23-B7B3-4210-8CF6-81B2F94A1B0D}" presName="node" presStyleLbl="node1" presStyleIdx="3" presStyleCnt="6">
        <dgm:presLayoutVars>
          <dgm:bulletEnabled val="1"/>
        </dgm:presLayoutVars>
      </dgm:prSet>
      <dgm:spPr/>
    </dgm:pt>
    <dgm:pt modelId="{99F1F128-FCE9-48FE-8509-81F9A278D685}" type="pres">
      <dgm:prSet presAssocID="{193F6A4C-6E22-476B-9C78-A1BEFCF5BA3B}" presName="sibTrans" presStyleLbl="sibTrans2D1" presStyleIdx="3" presStyleCnt="5"/>
      <dgm:spPr/>
    </dgm:pt>
    <dgm:pt modelId="{0380EFCC-18FF-4F73-AB15-9D46C590A929}" type="pres">
      <dgm:prSet presAssocID="{193F6A4C-6E22-476B-9C78-A1BEFCF5BA3B}" presName="connectorText" presStyleLbl="sibTrans2D1" presStyleIdx="3" presStyleCnt="5"/>
      <dgm:spPr/>
    </dgm:pt>
    <dgm:pt modelId="{E267F1C8-DB4D-4C31-B3EE-EC2FE9ED9CFF}" type="pres">
      <dgm:prSet presAssocID="{6E1A53E9-155C-4660-80A9-2084C31A4792}" presName="node" presStyleLbl="node1" presStyleIdx="4" presStyleCnt="6">
        <dgm:presLayoutVars>
          <dgm:bulletEnabled val="1"/>
        </dgm:presLayoutVars>
      </dgm:prSet>
      <dgm:spPr/>
    </dgm:pt>
    <dgm:pt modelId="{9B9A712F-4BCF-4D93-B131-0D2369486122}" type="pres">
      <dgm:prSet presAssocID="{B779D64E-D7E2-4CA5-B1E4-857A50AAFE9A}" presName="sibTrans" presStyleLbl="sibTrans2D1" presStyleIdx="4" presStyleCnt="5"/>
      <dgm:spPr/>
    </dgm:pt>
    <dgm:pt modelId="{00C69D3C-7711-4F97-A1AB-CBEA15F55AA1}" type="pres">
      <dgm:prSet presAssocID="{B779D64E-D7E2-4CA5-B1E4-857A50AAFE9A}" presName="connectorText" presStyleLbl="sibTrans2D1" presStyleIdx="4" presStyleCnt="5"/>
      <dgm:spPr/>
    </dgm:pt>
    <dgm:pt modelId="{6401AF0E-B597-41A4-ABF0-F1E92A5E8416}" type="pres">
      <dgm:prSet presAssocID="{60354AB0-041F-4BD4-BDCA-1C97AC86DB8A}" presName="node" presStyleLbl="node1" presStyleIdx="5" presStyleCnt="6">
        <dgm:presLayoutVars>
          <dgm:bulletEnabled val="1"/>
        </dgm:presLayoutVars>
      </dgm:prSet>
      <dgm:spPr/>
    </dgm:pt>
  </dgm:ptLst>
  <dgm:cxnLst>
    <dgm:cxn modelId="{10D8EC0D-5CAB-46BA-83D0-AE74E24956E2}" srcId="{7288C982-E9F7-4685-B09F-7451BA976488}" destId="{D685420D-CA40-43E7-B69D-B0E57A89DB90}" srcOrd="1" destOrd="0" parTransId="{6272B47D-816F-42A5-B7E1-200E8B81FBD6}" sibTransId="{4287336D-CCCF-4705-BFFA-153B975A3B0C}"/>
    <dgm:cxn modelId="{A91DD51B-EB49-49CE-9995-32D502A0C486}" type="presOf" srcId="{4287336D-CCCF-4705-BFFA-153B975A3B0C}" destId="{3DBB2CDF-2643-4E50-9D83-C6C1473475CB}" srcOrd="0" destOrd="0" presId="urn:microsoft.com/office/officeart/2005/8/layout/process1"/>
    <dgm:cxn modelId="{D987751C-FC27-46B9-AA6C-6D6EE306B0E7}" type="presOf" srcId="{193F6A4C-6E22-476B-9C78-A1BEFCF5BA3B}" destId="{99F1F128-FCE9-48FE-8509-81F9A278D685}" srcOrd="0" destOrd="0" presId="urn:microsoft.com/office/officeart/2005/8/layout/process1"/>
    <dgm:cxn modelId="{D9054B23-0AFE-4D0D-826E-5A0A5F032A7D}" type="presOf" srcId="{B779D64E-D7E2-4CA5-B1E4-857A50AAFE9A}" destId="{9B9A712F-4BCF-4D93-B131-0D2369486122}" srcOrd="0" destOrd="0" presId="urn:microsoft.com/office/officeart/2005/8/layout/process1"/>
    <dgm:cxn modelId="{7FD70F2C-EE4A-464A-A775-21195243431E}" type="presOf" srcId="{C1EEB5EE-E431-47F3-80AD-F8986834342B}" destId="{4D4C51FF-E998-4738-B9DD-18EF71EB5168}" srcOrd="0" destOrd="0" presId="urn:microsoft.com/office/officeart/2005/8/layout/process1"/>
    <dgm:cxn modelId="{21ADB432-9782-440B-B507-3A5276D6451F}" type="presOf" srcId="{60354AB0-041F-4BD4-BDCA-1C97AC86DB8A}" destId="{6401AF0E-B597-41A4-ABF0-F1E92A5E8416}" srcOrd="0" destOrd="0" presId="urn:microsoft.com/office/officeart/2005/8/layout/process1"/>
    <dgm:cxn modelId="{BF64D536-86EB-459F-BCB2-CFC8AE2F0EBB}" srcId="{7288C982-E9F7-4685-B09F-7451BA976488}" destId="{60354AB0-041F-4BD4-BDCA-1C97AC86DB8A}" srcOrd="5" destOrd="0" parTransId="{CDD4E205-EAB3-4496-906B-EFABEE5DC3DA}" sibTransId="{946A84C5-32C6-4C5E-87AC-58E76B52E3B7}"/>
    <dgm:cxn modelId="{F412A166-D3CA-4766-8580-27E89CF177EC}" type="presOf" srcId="{193F6A4C-6E22-476B-9C78-A1BEFCF5BA3B}" destId="{0380EFCC-18FF-4F73-AB15-9D46C590A929}" srcOrd="1" destOrd="0" presId="urn:microsoft.com/office/officeart/2005/8/layout/process1"/>
    <dgm:cxn modelId="{B1BBB76B-6580-4552-A89E-6CF1D88F4BF7}" type="presOf" srcId="{6949293B-63B7-4424-B007-234E26482E0B}" destId="{91EBBBF7-7869-4173-9933-61E420D7CB40}" srcOrd="1" destOrd="0" presId="urn:microsoft.com/office/officeart/2005/8/layout/process1"/>
    <dgm:cxn modelId="{F3D01751-8C10-47C4-B053-398FD4F12818}" type="presOf" srcId="{B779D64E-D7E2-4CA5-B1E4-857A50AAFE9A}" destId="{00C69D3C-7711-4F97-A1AB-CBEA15F55AA1}" srcOrd="1" destOrd="0" presId="urn:microsoft.com/office/officeart/2005/8/layout/process1"/>
    <dgm:cxn modelId="{33849052-8014-4C37-8C75-99326E92E58A}" srcId="{7288C982-E9F7-4685-B09F-7451BA976488}" destId="{6E1A53E9-155C-4660-80A9-2084C31A4792}" srcOrd="4" destOrd="0" parTransId="{116D08D4-1393-4318-8696-1D0A0F7D435C}" sibTransId="{B779D64E-D7E2-4CA5-B1E4-857A50AAFE9A}"/>
    <dgm:cxn modelId="{7B919657-65D4-4708-9FBB-D8D766C4265E}" type="presOf" srcId="{6949293B-63B7-4424-B007-234E26482E0B}" destId="{CB13B763-4E07-4F50-9563-00D42F00F83E}" srcOrd="0" destOrd="0" presId="urn:microsoft.com/office/officeart/2005/8/layout/process1"/>
    <dgm:cxn modelId="{4814357A-CDCD-40FA-A398-F933FA5D982A}" srcId="{7288C982-E9F7-4685-B09F-7451BA976488}" destId="{66D6AEA5-B7F5-4E47-915E-B10F21DADD24}" srcOrd="2" destOrd="0" parTransId="{3B2DC7BF-E8BA-4C77-8D4A-9932B34CD0E7}" sibTransId="{6949293B-63B7-4424-B007-234E26482E0B}"/>
    <dgm:cxn modelId="{E8244A9F-A013-4BE7-A58D-DD1282F93814}" type="presOf" srcId="{7288C982-E9F7-4685-B09F-7451BA976488}" destId="{B909E792-5DC5-459B-833A-FB1CFC556D8B}" srcOrd="0" destOrd="0" presId="urn:microsoft.com/office/officeart/2005/8/layout/process1"/>
    <dgm:cxn modelId="{EE1943A1-69A9-4CE4-B619-4A9B6AFBA881}" srcId="{7288C982-E9F7-4685-B09F-7451BA976488}" destId="{14448E23-B7B3-4210-8CF6-81B2F94A1B0D}" srcOrd="3" destOrd="0" parTransId="{54391DEE-8BC6-4978-B380-96BEFA2FB8D6}" sibTransId="{193F6A4C-6E22-476B-9C78-A1BEFCF5BA3B}"/>
    <dgm:cxn modelId="{828A72A1-A0F9-4518-8BBB-4B2273B3C6A2}" type="presOf" srcId="{D685420D-CA40-43E7-B69D-B0E57A89DB90}" destId="{C85B0CAA-8941-4F4A-A60D-AEEE86566AB3}" srcOrd="0" destOrd="0" presId="urn:microsoft.com/office/officeart/2005/8/layout/process1"/>
    <dgm:cxn modelId="{528C7DB1-F644-4B4D-A790-64D193B0E096}" type="presOf" srcId="{4287336D-CCCF-4705-BFFA-153B975A3B0C}" destId="{1B6584A1-CAB6-4BA1-9EB1-016637D97321}" srcOrd="1" destOrd="0" presId="urn:microsoft.com/office/officeart/2005/8/layout/process1"/>
    <dgm:cxn modelId="{1D6752E3-B832-42C2-8FE1-E55034CB5200}" type="presOf" srcId="{7E9C9026-D340-469B-B931-D1B0B33B19D8}" destId="{AE3A376E-BB1F-47B4-B9DC-2C430A297613}" srcOrd="1" destOrd="0" presId="urn:microsoft.com/office/officeart/2005/8/layout/process1"/>
    <dgm:cxn modelId="{764BC2F1-5592-4D78-95D0-8EE878E0B6B6}" type="presOf" srcId="{6E1A53E9-155C-4660-80A9-2084C31A4792}" destId="{E267F1C8-DB4D-4C31-B3EE-EC2FE9ED9CFF}" srcOrd="0" destOrd="0" presId="urn:microsoft.com/office/officeart/2005/8/layout/process1"/>
    <dgm:cxn modelId="{F60EF7F2-5DF0-4E61-8251-56AC3E98AB92}" type="presOf" srcId="{66D6AEA5-B7F5-4E47-915E-B10F21DADD24}" destId="{9AD94CEB-73FC-4A41-B9D5-4E0BEA4920D8}" srcOrd="0" destOrd="0" presId="urn:microsoft.com/office/officeart/2005/8/layout/process1"/>
    <dgm:cxn modelId="{BBC138F3-92C5-4EEC-A8FD-F479A2859AB7}" srcId="{7288C982-E9F7-4685-B09F-7451BA976488}" destId="{C1EEB5EE-E431-47F3-80AD-F8986834342B}" srcOrd="0" destOrd="0" parTransId="{449AE215-EE6A-45E8-9F35-9271BFD830F0}" sibTransId="{7E9C9026-D340-469B-B931-D1B0B33B19D8}"/>
    <dgm:cxn modelId="{32D400F7-BD01-49BC-8D45-249F0894E353}" type="presOf" srcId="{7E9C9026-D340-469B-B931-D1B0B33B19D8}" destId="{D0795984-FF7A-4FD5-B5B1-95AD0B547BE9}" srcOrd="0" destOrd="0" presId="urn:microsoft.com/office/officeart/2005/8/layout/process1"/>
    <dgm:cxn modelId="{DD0BC8F9-9636-4223-A47F-36C6E0507580}" type="presOf" srcId="{14448E23-B7B3-4210-8CF6-81B2F94A1B0D}" destId="{F15823F5-B75E-4675-BEDD-E3493CB93C78}" srcOrd="0" destOrd="0" presId="urn:microsoft.com/office/officeart/2005/8/layout/process1"/>
    <dgm:cxn modelId="{D33DD3C4-06DE-459A-9F1A-D92F6D358FDA}" type="presParOf" srcId="{B909E792-5DC5-459B-833A-FB1CFC556D8B}" destId="{4D4C51FF-E998-4738-B9DD-18EF71EB5168}" srcOrd="0" destOrd="0" presId="urn:microsoft.com/office/officeart/2005/8/layout/process1"/>
    <dgm:cxn modelId="{CDE717F2-D4F6-4648-BB98-EB4602231BF3}" type="presParOf" srcId="{B909E792-5DC5-459B-833A-FB1CFC556D8B}" destId="{D0795984-FF7A-4FD5-B5B1-95AD0B547BE9}" srcOrd="1" destOrd="0" presId="urn:microsoft.com/office/officeart/2005/8/layout/process1"/>
    <dgm:cxn modelId="{1FEEE5F3-A011-49A8-9319-CBBAC25A1440}" type="presParOf" srcId="{D0795984-FF7A-4FD5-B5B1-95AD0B547BE9}" destId="{AE3A376E-BB1F-47B4-B9DC-2C430A297613}" srcOrd="0" destOrd="0" presId="urn:microsoft.com/office/officeart/2005/8/layout/process1"/>
    <dgm:cxn modelId="{41396E0F-E024-4AAE-9666-C29F3DDFB485}" type="presParOf" srcId="{B909E792-5DC5-459B-833A-FB1CFC556D8B}" destId="{C85B0CAA-8941-4F4A-A60D-AEEE86566AB3}" srcOrd="2" destOrd="0" presId="urn:microsoft.com/office/officeart/2005/8/layout/process1"/>
    <dgm:cxn modelId="{8021C7CF-D557-417C-980E-D9F999B936A5}" type="presParOf" srcId="{B909E792-5DC5-459B-833A-FB1CFC556D8B}" destId="{3DBB2CDF-2643-4E50-9D83-C6C1473475CB}" srcOrd="3" destOrd="0" presId="urn:microsoft.com/office/officeart/2005/8/layout/process1"/>
    <dgm:cxn modelId="{E0A306CF-8A95-45AD-80F9-1DC850D906D4}" type="presParOf" srcId="{3DBB2CDF-2643-4E50-9D83-C6C1473475CB}" destId="{1B6584A1-CAB6-4BA1-9EB1-016637D97321}" srcOrd="0" destOrd="0" presId="urn:microsoft.com/office/officeart/2005/8/layout/process1"/>
    <dgm:cxn modelId="{53603BE3-13B2-41F7-9DD3-7A3C80F8C106}" type="presParOf" srcId="{B909E792-5DC5-459B-833A-FB1CFC556D8B}" destId="{9AD94CEB-73FC-4A41-B9D5-4E0BEA4920D8}" srcOrd="4" destOrd="0" presId="urn:microsoft.com/office/officeart/2005/8/layout/process1"/>
    <dgm:cxn modelId="{49FE7E9E-BDF8-431F-AE47-0C0F4AFFBAE7}" type="presParOf" srcId="{B909E792-5DC5-459B-833A-FB1CFC556D8B}" destId="{CB13B763-4E07-4F50-9563-00D42F00F83E}" srcOrd="5" destOrd="0" presId="urn:microsoft.com/office/officeart/2005/8/layout/process1"/>
    <dgm:cxn modelId="{79716A7C-5339-4FEB-8298-E101B417D1F3}" type="presParOf" srcId="{CB13B763-4E07-4F50-9563-00D42F00F83E}" destId="{91EBBBF7-7869-4173-9933-61E420D7CB40}" srcOrd="0" destOrd="0" presId="urn:microsoft.com/office/officeart/2005/8/layout/process1"/>
    <dgm:cxn modelId="{5A7403ED-F64B-47C3-9F13-80AADE1BD2D3}" type="presParOf" srcId="{B909E792-5DC5-459B-833A-FB1CFC556D8B}" destId="{F15823F5-B75E-4675-BEDD-E3493CB93C78}" srcOrd="6" destOrd="0" presId="urn:microsoft.com/office/officeart/2005/8/layout/process1"/>
    <dgm:cxn modelId="{F2AC60CC-B85D-42FB-A381-FF6E5979747B}" type="presParOf" srcId="{B909E792-5DC5-459B-833A-FB1CFC556D8B}" destId="{99F1F128-FCE9-48FE-8509-81F9A278D685}" srcOrd="7" destOrd="0" presId="urn:microsoft.com/office/officeart/2005/8/layout/process1"/>
    <dgm:cxn modelId="{D2044E56-7AE2-411A-A37A-5656BC384FB3}" type="presParOf" srcId="{99F1F128-FCE9-48FE-8509-81F9A278D685}" destId="{0380EFCC-18FF-4F73-AB15-9D46C590A929}" srcOrd="0" destOrd="0" presId="urn:microsoft.com/office/officeart/2005/8/layout/process1"/>
    <dgm:cxn modelId="{C0BF26C4-98F8-479D-A7F1-2A44EEC92D1E}" type="presParOf" srcId="{B909E792-5DC5-459B-833A-FB1CFC556D8B}" destId="{E267F1C8-DB4D-4C31-B3EE-EC2FE9ED9CFF}" srcOrd="8" destOrd="0" presId="urn:microsoft.com/office/officeart/2005/8/layout/process1"/>
    <dgm:cxn modelId="{B892B6F4-6952-4794-A08D-6B2FC35AE0F4}" type="presParOf" srcId="{B909E792-5DC5-459B-833A-FB1CFC556D8B}" destId="{9B9A712F-4BCF-4D93-B131-0D2369486122}" srcOrd="9" destOrd="0" presId="urn:microsoft.com/office/officeart/2005/8/layout/process1"/>
    <dgm:cxn modelId="{4D94F14B-731B-422F-8832-94B2935DFB76}" type="presParOf" srcId="{9B9A712F-4BCF-4D93-B131-0D2369486122}" destId="{00C69D3C-7711-4F97-A1AB-CBEA15F55AA1}" srcOrd="0" destOrd="0" presId="urn:microsoft.com/office/officeart/2005/8/layout/process1"/>
    <dgm:cxn modelId="{D0060441-306E-4C1F-974F-ADABDC8C5D95}" type="presParOf" srcId="{B909E792-5DC5-459B-833A-FB1CFC556D8B}" destId="{6401AF0E-B597-41A4-ABF0-F1E92A5E8416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4C51FF-E998-4738-B9DD-18EF71EB5168}">
      <dsp:nvSpPr>
        <dsp:cNvPr id="0" name=""/>
        <dsp:cNvSpPr/>
      </dsp:nvSpPr>
      <dsp:spPr>
        <a:xfrm>
          <a:off x="0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D</a:t>
          </a:r>
          <a:endParaRPr lang="en-HK" sz="1400" kern="1200">
            <a:solidFill>
              <a:srgbClr val="FF0000"/>
            </a:solidFill>
          </a:endParaRPr>
        </a:p>
      </dsp:txBody>
      <dsp:txXfrm>
        <a:off x="14256" y="101092"/>
        <a:ext cx="782700" cy="458215"/>
      </dsp:txXfrm>
    </dsp:sp>
    <dsp:sp modelId="{D0795984-FF7A-4FD5-B5B1-95AD0B547BE9}">
      <dsp:nvSpPr>
        <dsp:cNvPr id="0" name=""/>
        <dsp:cNvSpPr/>
      </dsp:nvSpPr>
      <dsp:spPr>
        <a:xfrm>
          <a:off x="892333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892333" y="269845"/>
        <a:ext cx="120384" cy="120708"/>
      </dsp:txXfrm>
    </dsp:sp>
    <dsp:sp modelId="{C85B0CAA-8941-4F4A-A60D-AEEE86566AB3}">
      <dsp:nvSpPr>
        <dsp:cNvPr id="0" name=""/>
        <dsp:cNvSpPr/>
      </dsp:nvSpPr>
      <dsp:spPr>
        <a:xfrm>
          <a:off x="1135697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A</a:t>
          </a:r>
          <a:endParaRPr lang="en-HK" sz="1400" kern="1200">
            <a:solidFill>
              <a:srgbClr val="FF0000"/>
            </a:solidFill>
          </a:endParaRPr>
        </a:p>
      </dsp:txBody>
      <dsp:txXfrm>
        <a:off x="1149953" y="101092"/>
        <a:ext cx="782700" cy="458215"/>
      </dsp:txXfrm>
    </dsp:sp>
    <dsp:sp modelId="{3DBB2CDF-2643-4E50-9D83-C6C1473475CB}">
      <dsp:nvSpPr>
        <dsp:cNvPr id="0" name=""/>
        <dsp:cNvSpPr/>
      </dsp:nvSpPr>
      <dsp:spPr>
        <a:xfrm>
          <a:off x="2028031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2028031" y="269845"/>
        <a:ext cx="120384" cy="120708"/>
      </dsp:txXfrm>
    </dsp:sp>
    <dsp:sp modelId="{9AD94CEB-73FC-4A41-B9D5-4E0BEA4920D8}">
      <dsp:nvSpPr>
        <dsp:cNvPr id="0" name=""/>
        <dsp:cNvSpPr/>
      </dsp:nvSpPr>
      <dsp:spPr>
        <a:xfrm>
          <a:off x="2271395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C</a:t>
          </a:r>
          <a:endParaRPr lang="en-HK" sz="1400" kern="1200">
            <a:solidFill>
              <a:srgbClr val="FF0000"/>
            </a:solidFill>
          </a:endParaRPr>
        </a:p>
      </dsp:txBody>
      <dsp:txXfrm>
        <a:off x="2285651" y="101092"/>
        <a:ext cx="782700" cy="458215"/>
      </dsp:txXfrm>
    </dsp:sp>
    <dsp:sp modelId="{CB13B763-4E07-4F50-9563-00D42F00F83E}">
      <dsp:nvSpPr>
        <dsp:cNvPr id="0" name=""/>
        <dsp:cNvSpPr/>
      </dsp:nvSpPr>
      <dsp:spPr>
        <a:xfrm>
          <a:off x="3163728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3163728" y="269845"/>
        <a:ext cx="120384" cy="120708"/>
      </dsp:txXfrm>
    </dsp:sp>
    <dsp:sp modelId="{F15823F5-B75E-4675-BEDD-E3493CB93C78}">
      <dsp:nvSpPr>
        <dsp:cNvPr id="0" name=""/>
        <dsp:cNvSpPr/>
      </dsp:nvSpPr>
      <dsp:spPr>
        <a:xfrm>
          <a:off x="3407092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B</a:t>
          </a:r>
          <a:endParaRPr lang="en-HK" sz="1400" kern="1200">
            <a:solidFill>
              <a:srgbClr val="FF0000"/>
            </a:solidFill>
          </a:endParaRPr>
        </a:p>
      </dsp:txBody>
      <dsp:txXfrm>
        <a:off x="3421348" y="101092"/>
        <a:ext cx="782700" cy="458215"/>
      </dsp:txXfrm>
    </dsp:sp>
    <dsp:sp modelId="{99F1F128-FCE9-48FE-8509-81F9A278D685}">
      <dsp:nvSpPr>
        <dsp:cNvPr id="0" name=""/>
        <dsp:cNvSpPr/>
      </dsp:nvSpPr>
      <dsp:spPr>
        <a:xfrm>
          <a:off x="4299426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4299426" y="269845"/>
        <a:ext cx="120384" cy="120708"/>
      </dsp:txXfrm>
    </dsp:sp>
    <dsp:sp modelId="{E267F1C8-DB4D-4C31-B3EE-EC2FE9ED9CFF}">
      <dsp:nvSpPr>
        <dsp:cNvPr id="0" name=""/>
        <dsp:cNvSpPr/>
      </dsp:nvSpPr>
      <dsp:spPr>
        <a:xfrm>
          <a:off x="4542789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F</a:t>
          </a:r>
          <a:endParaRPr lang="en-HK" sz="1400" kern="1200">
            <a:solidFill>
              <a:srgbClr val="FF0000"/>
            </a:solidFill>
          </a:endParaRPr>
        </a:p>
      </dsp:txBody>
      <dsp:txXfrm>
        <a:off x="4557045" y="101092"/>
        <a:ext cx="782700" cy="458215"/>
      </dsp:txXfrm>
    </dsp:sp>
    <dsp:sp modelId="{9B9A712F-4BCF-4D93-B131-0D2369486122}">
      <dsp:nvSpPr>
        <dsp:cNvPr id="0" name=""/>
        <dsp:cNvSpPr/>
      </dsp:nvSpPr>
      <dsp:spPr>
        <a:xfrm>
          <a:off x="5435123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5435123" y="269845"/>
        <a:ext cx="120384" cy="120708"/>
      </dsp:txXfrm>
    </dsp:sp>
    <dsp:sp modelId="{6401AF0E-B597-41A4-ABF0-F1E92A5E8416}">
      <dsp:nvSpPr>
        <dsp:cNvPr id="0" name=""/>
        <dsp:cNvSpPr/>
      </dsp:nvSpPr>
      <dsp:spPr>
        <a:xfrm>
          <a:off x="5678487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E</a:t>
          </a:r>
          <a:endParaRPr lang="en-HK" sz="1400" kern="1200">
            <a:solidFill>
              <a:srgbClr val="FF0000"/>
            </a:solidFill>
          </a:endParaRPr>
        </a:p>
      </dsp:txBody>
      <dsp:txXfrm>
        <a:off x="5692743" y="101092"/>
        <a:ext cx="782700" cy="4582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D3303A-BF8A-4D72-8A6F-929FEFF6B060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抗日_預習工作紙-小學template</Template>
  <TotalTime>11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21</cp:revision>
  <cp:lastPrinted>2022-08-31T07:55:00Z</cp:lastPrinted>
  <dcterms:created xsi:type="dcterms:W3CDTF">2022-09-28T07:54:00Z</dcterms:created>
  <dcterms:modified xsi:type="dcterms:W3CDTF">2023-07-03T04:25:00Z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