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76ED8" w14:textId="77777777" w:rsidR="000364EB" w:rsidRPr="000E58CD" w:rsidRDefault="00BB4364" w:rsidP="000364EB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noProof/>
          <w:color w:val="040606" w:themeColor="text2"/>
          <w:sz w:val="50"/>
          <w:szCs w:val="50"/>
          <w:lang w:val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B31F4C2" wp14:editId="7E96CDC4">
                <wp:simplePos x="0" y="0"/>
                <wp:positionH relativeFrom="margin">
                  <wp:posOffset>2926716</wp:posOffset>
                </wp:positionH>
                <wp:positionV relativeFrom="paragraph">
                  <wp:posOffset>570865</wp:posOffset>
                </wp:positionV>
                <wp:extent cx="3041650" cy="469127"/>
                <wp:effectExtent l="0" t="0" r="0" b="762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1650" cy="469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FD520C" w14:textId="0347A28C" w:rsidR="00BB4364" w:rsidRPr="00132FBC" w:rsidRDefault="00BB4364" w:rsidP="00BB4364">
                            <w:pPr>
                              <w:spacing w:line="300" w:lineRule="exact"/>
                              <w:rPr>
                                <w:rFonts w:ascii="DFKai-SB" w:eastAsia="DFKai-SB" w:hAnsi="DFKai-SB" w:cstheme="minorHAnsi"/>
                                <w:color w:val="FF0000"/>
                                <w:sz w:val="22"/>
                              </w:rPr>
                            </w:pPr>
                            <w:r w:rsidRPr="00132FBC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2"/>
                              </w:rPr>
                              <w:t>學習目標：認識</w:t>
                            </w:r>
                            <w:r w:rsidR="00C923CF" w:rsidRPr="00132FBC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2"/>
                              </w:rPr>
                              <w:t>黃光漢參軍的原因、在少年連的生活，並</w:t>
                            </w:r>
                            <w:r w:rsidR="000847D2" w:rsidRPr="00132FBC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2"/>
                              </w:rPr>
                              <w:t>了解當時國人熾熱的愛國情懷</w:t>
                            </w:r>
                            <w:r w:rsidRPr="00132FBC">
                              <w:rPr>
                                <w:rFonts w:ascii="DFKai-SB" w:eastAsia="DFKai-SB" w:hAnsi="DFKai-SB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1F4C2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230.45pt;margin-top:44.95pt;width:239.5pt;height:36.9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" filled="f" stroked="f" strokeweight=".5pt">
                <v:textbox>
                  <w:txbxContent>
                    <w:p w14:paraId="0AFD520C" w14:textId="0347A28C" w:rsidR="00BB4364" w:rsidRPr="00132FBC" w:rsidRDefault="00BB4364" w:rsidP="00BB4364">
                      <w:pPr>
                        <w:spacing w:line="300" w:lineRule="exact"/>
                        <w:rPr>
                          <w:rFonts w:ascii="DFKai-SB" w:eastAsia="DFKai-SB" w:hAnsi="DFKai-SB" w:cstheme="minorHAnsi"/>
                          <w:color w:val="FF0000"/>
                          <w:sz w:val="22"/>
                        </w:rPr>
                      </w:pPr>
                      <w:r w:rsidRPr="00132FBC">
                        <w:rPr>
                          <w:rFonts w:ascii="DFKai-SB" w:eastAsia="DFKai-SB" w:hAnsi="DFKai-SB" w:cstheme="minorHAnsi" w:hint="eastAsia"/>
                          <w:color w:val="FF0000"/>
                          <w:sz w:val="22"/>
                        </w:rPr>
                        <w:t>學習目標：認識</w:t>
                      </w:r>
                      <w:r w:rsidR="00C923CF" w:rsidRPr="00132FBC">
                        <w:rPr>
                          <w:rFonts w:ascii="DFKai-SB" w:eastAsia="DFKai-SB" w:hAnsi="DFKai-SB" w:cstheme="minorHAnsi" w:hint="eastAsia"/>
                          <w:color w:val="FF0000"/>
                          <w:sz w:val="22"/>
                        </w:rPr>
                        <w:t>黃光漢參軍的原因、在少年連的生活，並</w:t>
                      </w:r>
                      <w:r w:rsidR="000847D2" w:rsidRPr="00132FBC">
                        <w:rPr>
                          <w:rFonts w:ascii="DFKai-SB" w:eastAsia="DFKai-SB" w:hAnsi="DFKai-SB" w:cstheme="minorHAnsi" w:hint="eastAsia"/>
                          <w:color w:val="FF0000"/>
                          <w:sz w:val="22"/>
                        </w:rPr>
                        <w:t>了解當時國人熾熱的愛國情懷</w:t>
                      </w:r>
                      <w:r w:rsidRPr="00132FBC">
                        <w:rPr>
                          <w:rFonts w:ascii="DFKai-SB" w:eastAsia="DFKai-SB" w:hAnsi="DFKai-SB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543C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戰火中的少年連</w:t>
      </w:r>
    </w:p>
    <w:p w14:paraId="49342BE9" w14:textId="77777777" w:rsidR="000364EB" w:rsidRDefault="000364EB" w:rsidP="000364EB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70543" behindDoc="0" locked="0" layoutInCell="1" allowOverlap="1" wp14:anchorId="7DF2D4BA" wp14:editId="12D49CFF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5F8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626606" w14:textId="77777777" w:rsidR="000364EB" w:rsidRPr="00132FBC" w:rsidRDefault="000364EB" w:rsidP="000364EB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3962B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132FBC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Pr="00132FBC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EP14 老兵黃光漢: 戰火中的少年連</w:t>
                            </w:r>
                          </w:p>
                          <w:p w14:paraId="5BF0EED6" w14:textId="77777777" w:rsidR="000364EB" w:rsidRPr="00FC70DB" w:rsidRDefault="000364EB" w:rsidP="000364EB">
                            <w:pPr>
                              <w:rPr>
                                <w:color w:val="000000"/>
                              </w:rPr>
                            </w:pPr>
                            <w:r w:rsidRPr="00132FBC">
                              <w:rPr>
                                <w:rFonts w:ascii="Microsoft JhengHei UI" w:eastAsia="Microsoft JhengHei UI" w:hAnsi="Microsoft JhengHei UI"/>
                                <w:color w:val="0070C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132FB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網址：</w:t>
                            </w:r>
                            <w:hyperlink r:id="rId10" w:history="1">
                              <w:r>
                                <w:rPr>
                                  <w:rStyle w:val="af0"/>
                                </w:rPr>
                                <w:t>https://youtu.be/RQ97XgtPubc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F2D4BA" id="矩形 5" o:spid="_x0000_s1027" style="position:absolute;margin-left:.4pt;margin-top:32.95pt;width:593.85pt;height:74.5pt;z-index:251670543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" fillcolor="#e5f8ff" stroked="f" strokeweight="1pt">
                <v:textbox>
                  <w:txbxContent>
                    <w:p w14:paraId="6A626606" w14:textId="77777777" w:rsidR="000364EB" w:rsidRPr="00132FBC" w:rsidRDefault="000364EB" w:rsidP="000364EB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3962B3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</w:t>
                      </w:r>
                      <w:r w:rsidRPr="00132FBC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影片名稱：</w:t>
                      </w:r>
                      <w:r w:rsidRPr="00132FBC"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  <w:sz w:val="28"/>
                          <w:szCs w:val="28"/>
                        </w:rPr>
                        <w:t>EP14 老兵黃光漢: 戰火中的少年連</w:t>
                      </w:r>
                    </w:p>
                    <w:p w14:paraId="5BF0EED6" w14:textId="77777777" w:rsidR="000364EB" w:rsidRPr="00FC70DB" w:rsidRDefault="000364EB" w:rsidP="000364EB">
                      <w:pPr>
                        <w:rPr>
                          <w:color w:val="000000"/>
                        </w:rPr>
                      </w:pPr>
                      <w:r w:rsidRPr="00132FBC">
                        <w:rPr>
                          <w:rFonts w:ascii="Microsoft JhengHei UI" w:eastAsia="Microsoft JhengHei UI" w:hAnsi="Microsoft JhengHei UI"/>
                          <w:color w:val="0070C0"/>
                          <w:sz w:val="28"/>
                          <w:szCs w:val="28"/>
                        </w:rPr>
                        <w:t xml:space="preserve">                 </w:t>
                      </w:r>
                      <w:r w:rsidRPr="00132FB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網址：</w:t>
                      </w:r>
                      <w:hyperlink r:id="rId11" w:history="1">
                        <w:r>
                          <w:rPr>
                            <w:rStyle w:val="af0"/>
                          </w:rPr>
                          <w:t>https://youtu.be/RQ97XgtPubc</w:t>
                        </w:r>
                      </w:hyperlink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71856282" w14:textId="77777777" w:rsidR="000364EB" w:rsidRPr="008D5419" w:rsidRDefault="000364EB" w:rsidP="000364EB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C42D8A">
        <w:rPr>
          <w:rFonts w:ascii="Kaiti TC" w:eastAsia="Kaiti TC" w:hAnsi="Kaiti TC"/>
          <w:b/>
          <w:bCs/>
          <w:noProof/>
          <w:color w:val="040606" w:themeColor="text2"/>
          <w:sz w:val="50"/>
          <w:szCs w:val="50"/>
        </w:rPr>
        <w:drawing>
          <wp:anchor distT="0" distB="0" distL="114300" distR="114300" simplePos="0" relativeHeight="251671567" behindDoc="0" locked="0" layoutInCell="1" allowOverlap="1" wp14:anchorId="5EDCE506" wp14:editId="5B4B0938">
            <wp:simplePos x="0" y="0"/>
            <wp:positionH relativeFrom="margin">
              <wp:align>right</wp:align>
            </wp:positionH>
            <wp:positionV relativeFrom="paragraph">
              <wp:posOffset>180476</wp:posOffset>
            </wp:positionV>
            <wp:extent cx="719455" cy="719455"/>
            <wp:effectExtent l="0" t="0" r="4445" b="4445"/>
            <wp:wrapNone/>
            <wp:docPr id="4" name="圖片 4" descr="一張含有 樣式, 正方形, 對稱, 藝術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樣式, 正方形, 對稱, 藝術 的圖片&#10;&#10;自動產生的描述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4420" w14:textId="2520FF67" w:rsidR="009C7520" w:rsidRPr="000364EB" w:rsidRDefault="009C7520" w:rsidP="000364EB">
      <w:pPr>
        <w:tabs>
          <w:tab w:val="left" w:pos="2057"/>
        </w:tabs>
        <w:spacing w:before="120" w:line="276" w:lineRule="auto"/>
        <w:jc w:val="center"/>
        <w:rPr>
          <w:color w:val="040606" w:themeColor="text2"/>
          <w:lang w:val="x-none"/>
        </w:rPr>
      </w:pPr>
    </w:p>
    <w:p w14:paraId="5AE76632" w14:textId="137FA5C4" w:rsidR="002235BC" w:rsidRPr="00ED6E17" w:rsidRDefault="002235BC" w:rsidP="00ED6E17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F762A4B" w14:textId="5958D375" w:rsidR="00C65FA1" w:rsidRDefault="00410D3E" w:rsidP="00A54069">
      <w:pPr>
        <w:pStyle w:val="a7"/>
        <w:numPr>
          <w:ilvl w:val="0"/>
          <w:numId w:val="6"/>
        </w:numPr>
        <w:spacing w:before="48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黃光漢為甚麼會參加少年連</w:t>
      </w:r>
      <w:r w:rsidR="00DB59A0" w:rsidRPr="0007122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0C240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在代表空格內</w:t>
      </w:r>
      <w:r w:rsidR="006239DD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加</w:t>
      </w:r>
      <w:r w:rsidR="006239DD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sym w:font="Wingdings" w:char="F0FC"/>
      </w:r>
      <w:r w:rsidR="000C240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  <w:r w:rsidR="006E015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 w:rsidR="006E0152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</w:t>
      </w:r>
    </w:p>
    <w:p w14:paraId="02B06F9F" w14:textId="3D6A7F38" w:rsidR="0067447D" w:rsidRPr="00C65FA1" w:rsidRDefault="00C85C82" w:rsidP="00C65FA1">
      <w:pPr>
        <w:pStyle w:val="a7"/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12"/>
          <w:szCs w:val="12"/>
        </w:rPr>
      </w:pPr>
      <w:r w:rsidRPr="0067447D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</w:p>
    <w:p w14:paraId="2ED0C5A0" w14:textId="4C22E9E8" w:rsidR="00FA2DD0" w:rsidRDefault="00691060" w:rsidP="00FA2DD0">
      <w:pPr>
        <w:spacing w:before="120" w:after="120"/>
        <w:ind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2BE35B2" wp14:editId="5BE42C82">
                <wp:simplePos x="0" y="0"/>
                <wp:positionH relativeFrom="column">
                  <wp:posOffset>5967730</wp:posOffset>
                </wp:positionH>
                <wp:positionV relativeFrom="paragraph">
                  <wp:posOffset>215265</wp:posOffset>
                </wp:positionV>
                <wp:extent cx="397510" cy="397510"/>
                <wp:effectExtent l="0" t="0" r="21590" b="2159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" cy="397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12F3DD" id="矩形 17" o:spid="_x0000_s1026" style="position:absolute;margin-left:469.9pt;margin-top:16.95pt;width:31.3pt;height:31.3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" fillcolor="white [3212]" strokecolor="#484f5e [3213]" strokeweight="1pt"/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DAE9764" wp14:editId="126A266E">
                <wp:simplePos x="0" y="0"/>
                <wp:positionH relativeFrom="column">
                  <wp:posOffset>3460115</wp:posOffset>
                </wp:positionH>
                <wp:positionV relativeFrom="paragraph">
                  <wp:posOffset>112395</wp:posOffset>
                </wp:positionV>
                <wp:extent cx="3076575" cy="651510"/>
                <wp:effectExtent l="19050" t="19050" r="47625" b="53340"/>
                <wp:wrapNone/>
                <wp:docPr id="16" name="矩形: 圓角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651510"/>
                        </a:xfrm>
                        <a:custGeom>
                          <a:avLst/>
                          <a:gdLst>
                            <a:gd name="connsiteX0" fmla="*/ 0 w 3076575"/>
                            <a:gd name="connsiteY0" fmla="*/ 108587 h 651510"/>
                            <a:gd name="connsiteX1" fmla="*/ 108587 w 3076575"/>
                            <a:gd name="connsiteY1" fmla="*/ 0 h 651510"/>
                            <a:gd name="connsiteX2" fmla="*/ 594685 w 3076575"/>
                            <a:gd name="connsiteY2" fmla="*/ 0 h 651510"/>
                            <a:gd name="connsiteX3" fmla="*/ 1223753 w 3076575"/>
                            <a:gd name="connsiteY3" fmla="*/ 0 h 651510"/>
                            <a:gd name="connsiteX4" fmla="*/ 1738446 w 3076575"/>
                            <a:gd name="connsiteY4" fmla="*/ 0 h 651510"/>
                            <a:gd name="connsiteX5" fmla="*/ 2310326 w 3076575"/>
                            <a:gd name="connsiteY5" fmla="*/ 0 h 651510"/>
                            <a:gd name="connsiteX6" fmla="*/ 2967988 w 3076575"/>
                            <a:gd name="connsiteY6" fmla="*/ 0 h 651510"/>
                            <a:gd name="connsiteX7" fmla="*/ 3076575 w 3076575"/>
                            <a:gd name="connsiteY7" fmla="*/ 108587 h 651510"/>
                            <a:gd name="connsiteX8" fmla="*/ 3076575 w 3076575"/>
                            <a:gd name="connsiteY8" fmla="*/ 542923 h 651510"/>
                            <a:gd name="connsiteX9" fmla="*/ 2967988 w 3076575"/>
                            <a:gd name="connsiteY9" fmla="*/ 651510 h 651510"/>
                            <a:gd name="connsiteX10" fmla="*/ 2453296 w 3076575"/>
                            <a:gd name="connsiteY10" fmla="*/ 651510 h 651510"/>
                            <a:gd name="connsiteX11" fmla="*/ 1967198 w 3076575"/>
                            <a:gd name="connsiteY11" fmla="*/ 651510 h 651510"/>
                            <a:gd name="connsiteX12" fmla="*/ 1481099 w 3076575"/>
                            <a:gd name="connsiteY12" fmla="*/ 651510 h 651510"/>
                            <a:gd name="connsiteX13" fmla="*/ 880625 w 3076575"/>
                            <a:gd name="connsiteY13" fmla="*/ 651510 h 651510"/>
                            <a:gd name="connsiteX14" fmla="*/ 108587 w 3076575"/>
                            <a:gd name="connsiteY14" fmla="*/ 651510 h 651510"/>
                            <a:gd name="connsiteX15" fmla="*/ 0 w 3076575"/>
                            <a:gd name="connsiteY15" fmla="*/ 542923 h 651510"/>
                            <a:gd name="connsiteX16" fmla="*/ 0 w 3076575"/>
                            <a:gd name="connsiteY16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3076575" h="651510" fill="none" extrusionOk="0">
                              <a:moveTo>
                                <a:pt x="0" y="108587"/>
                              </a:moveTo>
                              <a:cubicBezTo>
                                <a:pt x="-13936" y="53553"/>
                                <a:pt x="48320" y="-2551"/>
                                <a:pt x="108587" y="0"/>
                              </a:cubicBezTo>
                              <a:cubicBezTo>
                                <a:pt x="213908" y="-20188"/>
                                <a:pt x="463578" y="35366"/>
                                <a:pt x="594685" y="0"/>
                              </a:cubicBezTo>
                              <a:cubicBezTo>
                                <a:pt x="725792" y="-35366"/>
                                <a:pt x="1059097" y="10093"/>
                                <a:pt x="1223753" y="0"/>
                              </a:cubicBezTo>
                              <a:cubicBezTo>
                                <a:pt x="1388409" y="-10093"/>
                                <a:pt x="1486815" y="23207"/>
                                <a:pt x="1738446" y="0"/>
                              </a:cubicBezTo>
                              <a:cubicBezTo>
                                <a:pt x="1990077" y="-23207"/>
                                <a:pt x="2172800" y="277"/>
                                <a:pt x="2310326" y="0"/>
                              </a:cubicBezTo>
                              <a:cubicBezTo>
                                <a:pt x="2447852" y="-277"/>
                                <a:pt x="2761379" y="1883"/>
                                <a:pt x="2967988" y="0"/>
                              </a:cubicBezTo>
                              <a:cubicBezTo>
                                <a:pt x="3013036" y="4164"/>
                                <a:pt x="3084679" y="40726"/>
                                <a:pt x="3076575" y="108587"/>
                              </a:cubicBezTo>
                              <a:cubicBezTo>
                                <a:pt x="3116161" y="303407"/>
                                <a:pt x="3029796" y="408177"/>
                                <a:pt x="3076575" y="542923"/>
                              </a:cubicBezTo>
                              <a:cubicBezTo>
                                <a:pt x="3084676" y="609368"/>
                                <a:pt x="3034529" y="666499"/>
                                <a:pt x="2967988" y="651510"/>
                              </a:cubicBezTo>
                              <a:cubicBezTo>
                                <a:pt x="2720698" y="697953"/>
                                <a:pt x="2565464" y="596762"/>
                                <a:pt x="2453296" y="651510"/>
                              </a:cubicBezTo>
                              <a:cubicBezTo>
                                <a:pt x="2341128" y="706258"/>
                                <a:pt x="2111694" y="595906"/>
                                <a:pt x="1967198" y="651510"/>
                              </a:cubicBezTo>
                              <a:cubicBezTo>
                                <a:pt x="1822702" y="707114"/>
                                <a:pt x="1661829" y="635115"/>
                                <a:pt x="1481099" y="651510"/>
                              </a:cubicBezTo>
                              <a:cubicBezTo>
                                <a:pt x="1300369" y="667905"/>
                                <a:pt x="1033391" y="586952"/>
                                <a:pt x="880625" y="651510"/>
                              </a:cubicBezTo>
                              <a:cubicBezTo>
                                <a:pt x="727859" y="716068"/>
                                <a:pt x="415757" y="562172"/>
                                <a:pt x="108587" y="651510"/>
                              </a:cubicBezTo>
                              <a:cubicBezTo>
                                <a:pt x="42962" y="637731"/>
                                <a:pt x="12658" y="603942"/>
                                <a:pt x="0" y="542923"/>
                              </a:cubicBezTo>
                              <a:cubicBezTo>
                                <a:pt x="-20483" y="450087"/>
                                <a:pt x="31284" y="230157"/>
                                <a:pt x="0" y="108587"/>
                              </a:cubicBezTo>
                              <a:close/>
                            </a:path>
                            <a:path w="3076575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14018" y="-50434"/>
                                <a:pt x="439220" y="35087"/>
                                <a:pt x="623279" y="0"/>
                              </a:cubicBezTo>
                              <a:cubicBezTo>
                                <a:pt x="807338" y="-35087"/>
                                <a:pt x="919056" y="20412"/>
                                <a:pt x="1137971" y="0"/>
                              </a:cubicBezTo>
                              <a:cubicBezTo>
                                <a:pt x="1356886" y="-20412"/>
                                <a:pt x="1514955" y="27409"/>
                                <a:pt x="1681258" y="0"/>
                              </a:cubicBezTo>
                              <a:cubicBezTo>
                                <a:pt x="1847561" y="-27409"/>
                                <a:pt x="1969418" y="20996"/>
                                <a:pt x="2253138" y="0"/>
                              </a:cubicBezTo>
                              <a:cubicBezTo>
                                <a:pt x="2536858" y="-20996"/>
                                <a:pt x="2627997" y="53045"/>
                                <a:pt x="2967988" y="0"/>
                              </a:cubicBezTo>
                              <a:cubicBezTo>
                                <a:pt x="3011584" y="3218"/>
                                <a:pt x="3087226" y="53502"/>
                                <a:pt x="3076575" y="108587"/>
                              </a:cubicBezTo>
                              <a:cubicBezTo>
                                <a:pt x="3127203" y="322623"/>
                                <a:pt x="3048627" y="419619"/>
                                <a:pt x="3076575" y="542923"/>
                              </a:cubicBezTo>
                              <a:cubicBezTo>
                                <a:pt x="3082757" y="607763"/>
                                <a:pt x="3025255" y="658568"/>
                                <a:pt x="2967988" y="651510"/>
                              </a:cubicBezTo>
                              <a:cubicBezTo>
                                <a:pt x="2777433" y="692827"/>
                                <a:pt x="2628953" y="625502"/>
                                <a:pt x="2367514" y="651510"/>
                              </a:cubicBezTo>
                              <a:cubicBezTo>
                                <a:pt x="2106075" y="677518"/>
                                <a:pt x="2061833" y="625019"/>
                                <a:pt x="1824228" y="651510"/>
                              </a:cubicBezTo>
                              <a:cubicBezTo>
                                <a:pt x="1586623" y="678001"/>
                                <a:pt x="1356427" y="585836"/>
                                <a:pt x="1223753" y="651510"/>
                              </a:cubicBezTo>
                              <a:cubicBezTo>
                                <a:pt x="1091080" y="717184"/>
                                <a:pt x="933437" y="626805"/>
                                <a:pt x="737655" y="651510"/>
                              </a:cubicBezTo>
                              <a:cubicBezTo>
                                <a:pt x="541873" y="676215"/>
                                <a:pt x="321722" y="601645"/>
                                <a:pt x="108587" y="651510"/>
                              </a:cubicBezTo>
                              <a:cubicBezTo>
                                <a:pt x="38291" y="659095"/>
                                <a:pt x="-4357" y="596379"/>
                                <a:pt x="0" y="542923"/>
                              </a:cubicBezTo>
                              <a:cubicBezTo>
                                <a:pt x="-38468" y="411011"/>
                                <a:pt x="16854" y="27375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6E1431" w14:textId="60D78F3C" w:rsidR="00125BCF" w:rsidRPr="00CF656A" w:rsidRDefault="00853EE5" w:rsidP="00125BCF">
                            <w:r w:rsidRPr="00CF656A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F656A"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CF656A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  <w:sz w:val="28"/>
                                <w:szCs w:val="28"/>
                              </w:rPr>
                              <w:t>陪同家人一起參加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DAE9764" id="矩形: 圓角 16" o:spid="_x0000_s1028" style="position:absolute;left:0;text-align:left;margin-left:272.45pt;margin-top:8.85pt;width:242.25pt;height:51.3pt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" fillcolor="white [3212]" strokecolor="#845903 [1604]" strokeweight="1pt">
                <v:stroke joinstyle="miter"/>
                <v:textbox>
                  <w:txbxContent>
                    <w:p w14:paraId="1A6E1431" w14:textId="60D78F3C" w:rsidR="00125BCF" w:rsidRPr="00CF656A" w:rsidRDefault="00853EE5" w:rsidP="00125BCF">
                      <w:r w:rsidRPr="00CF656A">
                        <w:rPr>
                          <w:rFonts w:ascii="Microsoft JhengHei" w:eastAsia="Microsoft JhengHei" w:hAnsi="Microsoft JhengHei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Pr="00CF656A">
                        <w:rPr>
                          <w:rFonts w:ascii="Microsoft JhengHei" w:eastAsia="Microsoft JhengHei" w:hAnsi="Microsoft JhengHei"/>
                          <w:color w:val="040606" w:themeColor="text2"/>
                          <w:sz w:val="28"/>
                          <w:szCs w:val="28"/>
                        </w:rPr>
                        <w:t xml:space="preserve">  </w:t>
                      </w:r>
                      <w:r w:rsidRPr="00CF656A">
                        <w:rPr>
                          <w:rFonts w:ascii="Microsoft JhengHei" w:eastAsia="Microsoft JhengHei" w:hAnsi="Microsoft JhengHei" w:hint="eastAsia"/>
                          <w:color w:val="040606" w:themeColor="text2"/>
                          <w:sz w:val="28"/>
                          <w:szCs w:val="28"/>
                        </w:rPr>
                        <w:t>陪同家人一起參加</w:t>
                      </w:r>
                    </w:p>
                  </w:txbxContent>
                </v:textbox>
              </v:roundrect>
            </w:pict>
          </mc:Fallback>
        </mc:AlternateContent>
      </w:r>
      <w:r w:rsidR="006925FF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E19F206" wp14:editId="0E89B6CE">
                <wp:simplePos x="0" y="0"/>
                <wp:positionH relativeFrom="column">
                  <wp:posOffset>2713990</wp:posOffset>
                </wp:positionH>
                <wp:positionV relativeFrom="paragraph">
                  <wp:posOffset>245745</wp:posOffset>
                </wp:positionV>
                <wp:extent cx="397510" cy="397510"/>
                <wp:effectExtent l="0" t="0" r="21590" b="2159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" cy="397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8D4F25" w14:textId="0DAEAEFD" w:rsidR="00094A35" w:rsidRPr="00094A35" w:rsidRDefault="00094A35" w:rsidP="00094A3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094A35">
                              <w:rPr>
                                <w:color w:val="FF000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19F206" id="矩形 1" o:spid="_x0000_s1029" style="position:absolute;left:0;text-align:left;margin-left:213.7pt;margin-top:19.35pt;width:31.3pt;height:31.3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" fillcolor="white [3212]" strokecolor="#484f5e [3213]" strokeweight="1pt">
                <v:textbox>
                  <w:txbxContent>
                    <w:p w14:paraId="298D4F25" w14:textId="0DAEAEFD" w:rsidR="00094A35" w:rsidRPr="00094A35" w:rsidRDefault="00094A35" w:rsidP="00094A35">
                      <w:pPr>
                        <w:jc w:val="center"/>
                        <w:rPr>
                          <w:color w:val="FF0000"/>
                        </w:rPr>
                      </w:pPr>
                      <w:r w:rsidRPr="00094A35">
                        <w:rPr>
                          <w:color w:val="FF0000"/>
                        </w:rPr>
                        <w:sym w:font="Wingdings" w:char="F0FC"/>
                      </w:r>
                    </w:p>
                  </w:txbxContent>
                </v:textbox>
              </v:rect>
            </w:pict>
          </mc:Fallback>
        </mc:AlternateContent>
      </w:r>
      <w:r w:rsidR="00DA7AA8">
        <w:rPr>
          <w:noProof/>
        </w:rPr>
        <w:drawing>
          <wp:anchor distT="0" distB="0" distL="114300" distR="114300" simplePos="0" relativeHeight="251666447" behindDoc="0" locked="0" layoutInCell="1" allowOverlap="1" wp14:anchorId="14E82807" wp14:editId="72A0F842">
            <wp:simplePos x="0" y="0"/>
            <wp:positionH relativeFrom="column">
              <wp:posOffset>5250815</wp:posOffset>
            </wp:positionH>
            <wp:positionV relativeFrom="paragraph">
              <wp:posOffset>302895</wp:posOffset>
            </wp:positionV>
            <wp:extent cx="514350" cy="293220"/>
            <wp:effectExtent l="0" t="0" r="0" b="0"/>
            <wp:wrapNone/>
            <wp:docPr id="22" name="圖片 22" descr="一張含有 輪廓, 美工圖案, 圖解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圖片 22" descr="一張含有 輪廓, 美工圖案, 圖解, 設計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67" b="21796"/>
                    <a:stretch/>
                  </pic:blipFill>
                  <pic:spPr bwMode="auto">
                    <a:xfrm>
                      <a:off x="0" y="0"/>
                      <a:ext cx="514350" cy="29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1F2">
        <w:rPr>
          <w:noProof/>
        </w:rPr>
        <w:drawing>
          <wp:anchor distT="0" distB="0" distL="114300" distR="114300" simplePos="0" relativeHeight="251665423" behindDoc="0" locked="0" layoutInCell="1" allowOverlap="1" wp14:anchorId="5C771F06" wp14:editId="7ECC4FE2">
            <wp:simplePos x="0" y="0"/>
            <wp:positionH relativeFrom="column">
              <wp:posOffset>2116455</wp:posOffset>
            </wp:positionH>
            <wp:positionV relativeFrom="paragraph">
              <wp:posOffset>131445</wp:posOffset>
            </wp:positionV>
            <wp:extent cx="561975" cy="561975"/>
            <wp:effectExtent l="0" t="0" r="0" b="0"/>
            <wp:wrapNone/>
            <wp:docPr id="15" name="圖片 15" descr="一張含有 美工圖案, 卡通, 南瓜, 萬聖節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 descr="一張含有 美工圖案, 卡通, 南瓜, 萬聖節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1E17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DD51034" wp14:editId="46A6265C">
                <wp:simplePos x="0" y="0"/>
                <wp:positionH relativeFrom="column">
                  <wp:posOffset>183514</wp:posOffset>
                </wp:positionH>
                <wp:positionV relativeFrom="paragraph">
                  <wp:posOffset>121920</wp:posOffset>
                </wp:positionV>
                <wp:extent cx="3076575" cy="651510"/>
                <wp:effectExtent l="19050" t="19050" r="47625" b="53340"/>
                <wp:wrapNone/>
                <wp:docPr id="7" name="矩形: 圓角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651510"/>
                        </a:xfrm>
                        <a:custGeom>
                          <a:avLst/>
                          <a:gdLst>
                            <a:gd name="connsiteX0" fmla="*/ 0 w 3076575"/>
                            <a:gd name="connsiteY0" fmla="*/ 108587 h 651510"/>
                            <a:gd name="connsiteX1" fmla="*/ 108587 w 3076575"/>
                            <a:gd name="connsiteY1" fmla="*/ 0 h 651510"/>
                            <a:gd name="connsiteX2" fmla="*/ 594685 w 3076575"/>
                            <a:gd name="connsiteY2" fmla="*/ 0 h 651510"/>
                            <a:gd name="connsiteX3" fmla="*/ 1223753 w 3076575"/>
                            <a:gd name="connsiteY3" fmla="*/ 0 h 651510"/>
                            <a:gd name="connsiteX4" fmla="*/ 1738446 w 3076575"/>
                            <a:gd name="connsiteY4" fmla="*/ 0 h 651510"/>
                            <a:gd name="connsiteX5" fmla="*/ 2310326 w 3076575"/>
                            <a:gd name="connsiteY5" fmla="*/ 0 h 651510"/>
                            <a:gd name="connsiteX6" fmla="*/ 2967988 w 3076575"/>
                            <a:gd name="connsiteY6" fmla="*/ 0 h 651510"/>
                            <a:gd name="connsiteX7" fmla="*/ 3076575 w 3076575"/>
                            <a:gd name="connsiteY7" fmla="*/ 108587 h 651510"/>
                            <a:gd name="connsiteX8" fmla="*/ 3076575 w 3076575"/>
                            <a:gd name="connsiteY8" fmla="*/ 542923 h 651510"/>
                            <a:gd name="connsiteX9" fmla="*/ 2967988 w 3076575"/>
                            <a:gd name="connsiteY9" fmla="*/ 651510 h 651510"/>
                            <a:gd name="connsiteX10" fmla="*/ 2453296 w 3076575"/>
                            <a:gd name="connsiteY10" fmla="*/ 651510 h 651510"/>
                            <a:gd name="connsiteX11" fmla="*/ 1967198 w 3076575"/>
                            <a:gd name="connsiteY11" fmla="*/ 651510 h 651510"/>
                            <a:gd name="connsiteX12" fmla="*/ 1481099 w 3076575"/>
                            <a:gd name="connsiteY12" fmla="*/ 651510 h 651510"/>
                            <a:gd name="connsiteX13" fmla="*/ 880625 w 3076575"/>
                            <a:gd name="connsiteY13" fmla="*/ 651510 h 651510"/>
                            <a:gd name="connsiteX14" fmla="*/ 108587 w 3076575"/>
                            <a:gd name="connsiteY14" fmla="*/ 651510 h 651510"/>
                            <a:gd name="connsiteX15" fmla="*/ 0 w 3076575"/>
                            <a:gd name="connsiteY15" fmla="*/ 542923 h 651510"/>
                            <a:gd name="connsiteX16" fmla="*/ 0 w 3076575"/>
                            <a:gd name="connsiteY16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3076575" h="651510" fill="none" extrusionOk="0">
                              <a:moveTo>
                                <a:pt x="0" y="108587"/>
                              </a:moveTo>
                              <a:cubicBezTo>
                                <a:pt x="-13936" y="53553"/>
                                <a:pt x="48320" y="-2551"/>
                                <a:pt x="108587" y="0"/>
                              </a:cubicBezTo>
                              <a:cubicBezTo>
                                <a:pt x="213908" y="-20188"/>
                                <a:pt x="463578" y="35366"/>
                                <a:pt x="594685" y="0"/>
                              </a:cubicBezTo>
                              <a:cubicBezTo>
                                <a:pt x="725792" y="-35366"/>
                                <a:pt x="1059097" y="10093"/>
                                <a:pt x="1223753" y="0"/>
                              </a:cubicBezTo>
                              <a:cubicBezTo>
                                <a:pt x="1388409" y="-10093"/>
                                <a:pt x="1486815" y="23207"/>
                                <a:pt x="1738446" y="0"/>
                              </a:cubicBezTo>
                              <a:cubicBezTo>
                                <a:pt x="1990077" y="-23207"/>
                                <a:pt x="2172800" y="277"/>
                                <a:pt x="2310326" y="0"/>
                              </a:cubicBezTo>
                              <a:cubicBezTo>
                                <a:pt x="2447852" y="-277"/>
                                <a:pt x="2761379" y="1883"/>
                                <a:pt x="2967988" y="0"/>
                              </a:cubicBezTo>
                              <a:cubicBezTo>
                                <a:pt x="3013036" y="4164"/>
                                <a:pt x="3084679" y="40726"/>
                                <a:pt x="3076575" y="108587"/>
                              </a:cubicBezTo>
                              <a:cubicBezTo>
                                <a:pt x="3116161" y="303407"/>
                                <a:pt x="3029796" y="408177"/>
                                <a:pt x="3076575" y="542923"/>
                              </a:cubicBezTo>
                              <a:cubicBezTo>
                                <a:pt x="3084676" y="609368"/>
                                <a:pt x="3034529" y="666499"/>
                                <a:pt x="2967988" y="651510"/>
                              </a:cubicBezTo>
                              <a:cubicBezTo>
                                <a:pt x="2720698" y="697953"/>
                                <a:pt x="2565464" y="596762"/>
                                <a:pt x="2453296" y="651510"/>
                              </a:cubicBezTo>
                              <a:cubicBezTo>
                                <a:pt x="2341128" y="706258"/>
                                <a:pt x="2111694" y="595906"/>
                                <a:pt x="1967198" y="651510"/>
                              </a:cubicBezTo>
                              <a:cubicBezTo>
                                <a:pt x="1822702" y="707114"/>
                                <a:pt x="1661829" y="635115"/>
                                <a:pt x="1481099" y="651510"/>
                              </a:cubicBezTo>
                              <a:cubicBezTo>
                                <a:pt x="1300369" y="667905"/>
                                <a:pt x="1033391" y="586952"/>
                                <a:pt x="880625" y="651510"/>
                              </a:cubicBezTo>
                              <a:cubicBezTo>
                                <a:pt x="727859" y="716068"/>
                                <a:pt x="415757" y="562172"/>
                                <a:pt x="108587" y="651510"/>
                              </a:cubicBezTo>
                              <a:cubicBezTo>
                                <a:pt x="42962" y="637731"/>
                                <a:pt x="12658" y="603942"/>
                                <a:pt x="0" y="542923"/>
                              </a:cubicBezTo>
                              <a:cubicBezTo>
                                <a:pt x="-20483" y="450087"/>
                                <a:pt x="31284" y="230157"/>
                                <a:pt x="0" y="108587"/>
                              </a:cubicBezTo>
                              <a:close/>
                            </a:path>
                            <a:path w="3076575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14018" y="-50434"/>
                                <a:pt x="439220" y="35087"/>
                                <a:pt x="623279" y="0"/>
                              </a:cubicBezTo>
                              <a:cubicBezTo>
                                <a:pt x="807338" y="-35087"/>
                                <a:pt x="919056" y="20412"/>
                                <a:pt x="1137971" y="0"/>
                              </a:cubicBezTo>
                              <a:cubicBezTo>
                                <a:pt x="1356886" y="-20412"/>
                                <a:pt x="1514955" y="27409"/>
                                <a:pt x="1681258" y="0"/>
                              </a:cubicBezTo>
                              <a:cubicBezTo>
                                <a:pt x="1847561" y="-27409"/>
                                <a:pt x="1969418" y="20996"/>
                                <a:pt x="2253138" y="0"/>
                              </a:cubicBezTo>
                              <a:cubicBezTo>
                                <a:pt x="2536858" y="-20996"/>
                                <a:pt x="2627997" y="53045"/>
                                <a:pt x="2967988" y="0"/>
                              </a:cubicBezTo>
                              <a:cubicBezTo>
                                <a:pt x="3011584" y="3218"/>
                                <a:pt x="3087226" y="53502"/>
                                <a:pt x="3076575" y="108587"/>
                              </a:cubicBezTo>
                              <a:cubicBezTo>
                                <a:pt x="3127203" y="322623"/>
                                <a:pt x="3048627" y="419619"/>
                                <a:pt x="3076575" y="542923"/>
                              </a:cubicBezTo>
                              <a:cubicBezTo>
                                <a:pt x="3082757" y="607763"/>
                                <a:pt x="3025255" y="658568"/>
                                <a:pt x="2967988" y="651510"/>
                              </a:cubicBezTo>
                              <a:cubicBezTo>
                                <a:pt x="2777433" y="692827"/>
                                <a:pt x="2628953" y="625502"/>
                                <a:pt x="2367514" y="651510"/>
                              </a:cubicBezTo>
                              <a:cubicBezTo>
                                <a:pt x="2106075" y="677518"/>
                                <a:pt x="2061833" y="625019"/>
                                <a:pt x="1824228" y="651510"/>
                              </a:cubicBezTo>
                              <a:cubicBezTo>
                                <a:pt x="1586623" y="678001"/>
                                <a:pt x="1356427" y="585836"/>
                                <a:pt x="1223753" y="651510"/>
                              </a:cubicBezTo>
                              <a:cubicBezTo>
                                <a:pt x="1091080" y="717184"/>
                                <a:pt x="933437" y="626805"/>
                                <a:pt x="737655" y="651510"/>
                              </a:cubicBezTo>
                              <a:cubicBezTo>
                                <a:pt x="541873" y="676215"/>
                                <a:pt x="321722" y="601645"/>
                                <a:pt x="108587" y="651510"/>
                              </a:cubicBezTo>
                              <a:cubicBezTo>
                                <a:pt x="38291" y="659095"/>
                                <a:pt x="-4357" y="596379"/>
                                <a:pt x="0" y="542923"/>
                              </a:cubicBezTo>
                              <a:cubicBezTo>
                                <a:pt x="-38468" y="411011"/>
                                <a:pt x="16854" y="27375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4D7CA0" w14:textId="66B9F966" w:rsidR="001D4F49" w:rsidRPr="00CF656A" w:rsidRDefault="00410D3E" w:rsidP="00B51A04">
                            <w:r w:rsidRPr="00CF656A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  <w:sz w:val="28"/>
                                <w:szCs w:val="28"/>
                              </w:rPr>
                              <w:t>受當時</w:t>
                            </w:r>
                            <w:r w:rsidR="006239DD" w:rsidRPr="00CF656A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  <w:sz w:val="28"/>
                                <w:szCs w:val="28"/>
                              </w:rPr>
                              <w:t>的抗戰氣氛影響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DD51034" id="矩形: 圓角 7" o:spid="_x0000_s1030" style="position:absolute;left:0;text-align:left;margin-left:14.45pt;margin-top:9.6pt;width:242.25pt;height:51.3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" fillcolor="white [3212]" strokecolor="#845903 [1604]" strokeweight="1pt">
                <v:stroke joinstyle="miter"/>
                <v:textbox>
                  <w:txbxContent>
                    <w:p w14:paraId="604D7CA0" w14:textId="66B9F966" w:rsidR="001D4F49" w:rsidRPr="00CF656A" w:rsidRDefault="00410D3E" w:rsidP="00B51A04">
                      <w:r w:rsidRPr="00CF656A">
                        <w:rPr>
                          <w:rFonts w:ascii="Microsoft JhengHei" w:eastAsia="Microsoft JhengHei" w:hAnsi="Microsoft JhengHei" w:hint="eastAsia"/>
                          <w:color w:val="040606" w:themeColor="text2"/>
                          <w:sz w:val="28"/>
                          <w:szCs w:val="28"/>
                        </w:rPr>
                        <w:t>受當時</w:t>
                      </w:r>
                      <w:r w:rsidR="006239DD" w:rsidRPr="00CF656A">
                        <w:rPr>
                          <w:rFonts w:ascii="Microsoft JhengHei" w:eastAsia="Microsoft JhengHei" w:hAnsi="Microsoft JhengHei" w:hint="eastAsia"/>
                          <w:color w:val="040606" w:themeColor="text2"/>
                          <w:sz w:val="28"/>
                          <w:szCs w:val="28"/>
                        </w:rPr>
                        <w:t>的抗戰氣氛影響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B6E7E5A" w14:textId="07013C11" w:rsidR="00FA2DD0" w:rsidRDefault="00FA2DD0" w:rsidP="00FA2DD0">
      <w:pPr>
        <w:spacing w:before="120" w:after="120"/>
        <w:ind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2D7C6B94" w14:textId="120DECB3" w:rsidR="00FA2DD0" w:rsidRDefault="00691060" w:rsidP="00FA2DD0">
      <w:pPr>
        <w:spacing w:before="120" w:after="120"/>
        <w:ind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B72B161" wp14:editId="0A6A1C37">
                <wp:simplePos x="0" y="0"/>
                <wp:positionH relativeFrom="column">
                  <wp:posOffset>3479165</wp:posOffset>
                </wp:positionH>
                <wp:positionV relativeFrom="paragraph">
                  <wp:posOffset>259715</wp:posOffset>
                </wp:positionV>
                <wp:extent cx="3057525" cy="651510"/>
                <wp:effectExtent l="19050" t="19050" r="47625" b="53340"/>
                <wp:wrapNone/>
                <wp:docPr id="20" name="矩形: 圓角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651510"/>
                        </a:xfrm>
                        <a:custGeom>
                          <a:avLst/>
                          <a:gdLst>
                            <a:gd name="connsiteX0" fmla="*/ 0 w 3057525"/>
                            <a:gd name="connsiteY0" fmla="*/ 108587 h 651510"/>
                            <a:gd name="connsiteX1" fmla="*/ 108587 w 3057525"/>
                            <a:gd name="connsiteY1" fmla="*/ 0 h 651510"/>
                            <a:gd name="connsiteX2" fmla="*/ 591447 w 3057525"/>
                            <a:gd name="connsiteY2" fmla="*/ 0 h 651510"/>
                            <a:gd name="connsiteX3" fmla="*/ 1216324 w 3057525"/>
                            <a:gd name="connsiteY3" fmla="*/ 0 h 651510"/>
                            <a:gd name="connsiteX4" fmla="*/ 1727587 w 3057525"/>
                            <a:gd name="connsiteY4" fmla="*/ 0 h 651510"/>
                            <a:gd name="connsiteX5" fmla="*/ 2295657 w 3057525"/>
                            <a:gd name="connsiteY5" fmla="*/ 0 h 651510"/>
                            <a:gd name="connsiteX6" fmla="*/ 2948938 w 3057525"/>
                            <a:gd name="connsiteY6" fmla="*/ 0 h 651510"/>
                            <a:gd name="connsiteX7" fmla="*/ 3057525 w 3057525"/>
                            <a:gd name="connsiteY7" fmla="*/ 108587 h 651510"/>
                            <a:gd name="connsiteX8" fmla="*/ 3057525 w 3057525"/>
                            <a:gd name="connsiteY8" fmla="*/ 542923 h 651510"/>
                            <a:gd name="connsiteX9" fmla="*/ 2948938 w 3057525"/>
                            <a:gd name="connsiteY9" fmla="*/ 651510 h 651510"/>
                            <a:gd name="connsiteX10" fmla="*/ 2437675 w 3057525"/>
                            <a:gd name="connsiteY10" fmla="*/ 651510 h 651510"/>
                            <a:gd name="connsiteX11" fmla="*/ 1954815 w 3057525"/>
                            <a:gd name="connsiteY11" fmla="*/ 651510 h 651510"/>
                            <a:gd name="connsiteX12" fmla="*/ 1471955 w 3057525"/>
                            <a:gd name="connsiteY12" fmla="*/ 651510 h 651510"/>
                            <a:gd name="connsiteX13" fmla="*/ 875482 w 3057525"/>
                            <a:gd name="connsiteY13" fmla="*/ 651510 h 651510"/>
                            <a:gd name="connsiteX14" fmla="*/ 108587 w 3057525"/>
                            <a:gd name="connsiteY14" fmla="*/ 651510 h 651510"/>
                            <a:gd name="connsiteX15" fmla="*/ 0 w 3057525"/>
                            <a:gd name="connsiteY15" fmla="*/ 542923 h 651510"/>
                            <a:gd name="connsiteX16" fmla="*/ 0 w 3057525"/>
                            <a:gd name="connsiteY16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3057525" h="651510" fill="none" extrusionOk="0">
                              <a:moveTo>
                                <a:pt x="0" y="108587"/>
                              </a:moveTo>
                              <a:cubicBezTo>
                                <a:pt x="-13936" y="53553"/>
                                <a:pt x="48320" y="-2551"/>
                                <a:pt x="108587" y="0"/>
                              </a:cubicBezTo>
                              <a:cubicBezTo>
                                <a:pt x="295260" y="-1939"/>
                                <a:pt x="420145" y="11630"/>
                                <a:pt x="591447" y="0"/>
                              </a:cubicBezTo>
                              <a:cubicBezTo>
                                <a:pt x="762749" y="-11630"/>
                                <a:pt x="1067260" y="21610"/>
                                <a:pt x="1216324" y="0"/>
                              </a:cubicBezTo>
                              <a:cubicBezTo>
                                <a:pt x="1365388" y="-21610"/>
                                <a:pt x="1543166" y="24035"/>
                                <a:pt x="1727587" y="0"/>
                              </a:cubicBezTo>
                              <a:cubicBezTo>
                                <a:pt x="1912008" y="-24035"/>
                                <a:pt x="2062027" y="34231"/>
                                <a:pt x="2295657" y="0"/>
                              </a:cubicBezTo>
                              <a:cubicBezTo>
                                <a:pt x="2529287" y="-34231"/>
                                <a:pt x="2760448" y="5701"/>
                                <a:pt x="2948938" y="0"/>
                              </a:cubicBezTo>
                              <a:cubicBezTo>
                                <a:pt x="2993986" y="4164"/>
                                <a:pt x="3065629" y="40726"/>
                                <a:pt x="3057525" y="108587"/>
                              </a:cubicBezTo>
                              <a:cubicBezTo>
                                <a:pt x="3097111" y="303407"/>
                                <a:pt x="3010746" y="408177"/>
                                <a:pt x="3057525" y="542923"/>
                              </a:cubicBezTo>
                              <a:cubicBezTo>
                                <a:pt x="3065626" y="609368"/>
                                <a:pt x="3015479" y="666499"/>
                                <a:pt x="2948938" y="651510"/>
                              </a:cubicBezTo>
                              <a:cubicBezTo>
                                <a:pt x="2818274" y="661826"/>
                                <a:pt x="2568524" y="595170"/>
                                <a:pt x="2437675" y="651510"/>
                              </a:cubicBezTo>
                              <a:cubicBezTo>
                                <a:pt x="2306826" y="707850"/>
                                <a:pt x="2058940" y="651329"/>
                                <a:pt x="1954815" y="651510"/>
                              </a:cubicBezTo>
                              <a:cubicBezTo>
                                <a:pt x="1850690" y="651691"/>
                                <a:pt x="1596813" y="647518"/>
                                <a:pt x="1471955" y="651510"/>
                              </a:cubicBezTo>
                              <a:cubicBezTo>
                                <a:pt x="1347097" y="655502"/>
                                <a:pt x="1097882" y="605324"/>
                                <a:pt x="875482" y="651510"/>
                              </a:cubicBezTo>
                              <a:cubicBezTo>
                                <a:pt x="653082" y="697696"/>
                                <a:pt x="279523" y="562072"/>
                                <a:pt x="108587" y="651510"/>
                              </a:cubicBezTo>
                              <a:cubicBezTo>
                                <a:pt x="42962" y="637731"/>
                                <a:pt x="12658" y="603942"/>
                                <a:pt x="0" y="542923"/>
                              </a:cubicBezTo>
                              <a:cubicBezTo>
                                <a:pt x="-20483" y="450087"/>
                                <a:pt x="31284" y="230157"/>
                                <a:pt x="0" y="108587"/>
                              </a:cubicBezTo>
                              <a:close/>
                            </a:path>
                            <a:path w="3057525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48006" y="-19782"/>
                                <a:pt x="472394" y="1267"/>
                                <a:pt x="619850" y="0"/>
                              </a:cubicBezTo>
                              <a:cubicBezTo>
                                <a:pt x="767306" y="-1267"/>
                                <a:pt x="980854" y="20244"/>
                                <a:pt x="1131113" y="0"/>
                              </a:cubicBezTo>
                              <a:cubicBezTo>
                                <a:pt x="1281372" y="-20244"/>
                                <a:pt x="1538113" y="55210"/>
                                <a:pt x="1670780" y="0"/>
                              </a:cubicBezTo>
                              <a:cubicBezTo>
                                <a:pt x="1803447" y="-55210"/>
                                <a:pt x="1976215" y="49114"/>
                                <a:pt x="2238850" y="0"/>
                              </a:cubicBezTo>
                              <a:cubicBezTo>
                                <a:pt x="2501485" y="-49114"/>
                                <a:pt x="2719509" y="23947"/>
                                <a:pt x="2948938" y="0"/>
                              </a:cubicBezTo>
                              <a:cubicBezTo>
                                <a:pt x="2992534" y="3218"/>
                                <a:pt x="3068176" y="53502"/>
                                <a:pt x="3057525" y="108587"/>
                              </a:cubicBezTo>
                              <a:cubicBezTo>
                                <a:pt x="3108153" y="322623"/>
                                <a:pt x="3029577" y="419619"/>
                                <a:pt x="3057525" y="542923"/>
                              </a:cubicBezTo>
                              <a:cubicBezTo>
                                <a:pt x="3063707" y="607763"/>
                                <a:pt x="3006205" y="658568"/>
                                <a:pt x="2948938" y="651510"/>
                              </a:cubicBezTo>
                              <a:cubicBezTo>
                                <a:pt x="2750663" y="682315"/>
                                <a:pt x="2556056" y="613279"/>
                                <a:pt x="2352464" y="651510"/>
                              </a:cubicBezTo>
                              <a:cubicBezTo>
                                <a:pt x="2148872" y="689741"/>
                                <a:pt x="1958399" y="588273"/>
                                <a:pt x="1812798" y="651510"/>
                              </a:cubicBezTo>
                              <a:cubicBezTo>
                                <a:pt x="1667197" y="714747"/>
                                <a:pt x="1389908" y="643492"/>
                                <a:pt x="1216324" y="651510"/>
                              </a:cubicBezTo>
                              <a:cubicBezTo>
                                <a:pt x="1042740" y="659528"/>
                                <a:pt x="970664" y="650458"/>
                                <a:pt x="733464" y="651510"/>
                              </a:cubicBezTo>
                              <a:cubicBezTo>
                                <a:pt x="496264" y="652562"/>
                                <a:pt x="243457" y="600569"/>
                                <a:pt x="108587" y="651510"/>
                              </a:cubicBezTo>
                              <a:cubicBezTo>
                                <a:pt x="38291" y="659095"/>
                                <a:pt x="-4357" y="596379"/>
                                <a:pt x="0" y="542923"/>
                              </a:cubicBezTo>
                              <a:cubicBezTo>
                                <a:pt x="-38468" y="411011"/>
                                <a:pt x="16854" y="27375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C8D37C" w14:textId="13671300" w:rsidR="00E76DE8" w:rsidRPr="00CF656A" w:rsidRDefault="00E76DE8" w:rsidP="00E76DE8">
                            <w:r w:rsidRPr="00CF656A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B3BB8" w:rsidRPr="00CF656A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  <w:sz w:val="28"/>
                                <w:szCs w:val="28"/>
                              </w:rPr>
                              <w:t>覺得軍人的形象很威風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B72B161" id="矩形: 圓角 20" o:spid="_x0000_s1031" style="position:absolute;left:0;text-align:left;margin-left:273.95pt;margin-top:20.45pt;width:240.75pt;height:51.3pt;z-index:25165824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" fillcolor="white [3212]" strokecolor="#845903 [1604]" strokeweight="1pt">
                <v:stroke joinstyle="miter"/>
                <v:textbox>
                  <w:txbxContent>
                    <w:p w14:paraId="7FC8D37C" w14:textId="13671300" w:rsidR="00E76DE8" w:rsidRPr="00CF656A" w:rsidRDefault="00E76DE8" w:rsidP="00E76DE8">
                      <w:r w:rsidRPr="00CF656A">
                        <w:rPr>
                          <w:rFonts w:ascii="Microsoft JhengHei" w:eastAsia="Microsoft JhengHei" w:hAnsi="Microsoft JhengHei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AB3BB8" w:rsidRPr="00CF656A">
                        <w:rPr>
                          <w:rFonts w:ascii="Microsoft JhengHei" w:eastAsia="Microsoft JhengHei" w:hAnsi="Microsoft JhengHei" w:hint="eastAsia"/>
                          <w:color w:val="040606" w:themeColor="text2"/>
                          <w:sz w:val="28"/>
                          <w:szCs w:val="28"/>
                        </w:rPr>
                        <w:t>覺得軍人的形象很威風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95" behindDoc="0" locked="0" layoutInCell="1" allowOverlap="1" wp14:anchorId="6CE19370" wp14:editId="0A28CC52">
            <wp:simplePos x="0" y="0"/>
            <wp:positionH relativeFrom="column">
              <wp:posOffset>5488940</wp:posOffset>
            </wp:positionH>
            <wp:positionV relativeFrom="paragraph">
              <wp:posOffset>374015</wp:posOffset>
            </wp:positionV>
            <wp:extent cx="419100" cy="407035"/>
            <wp:effectExtent l="0" t="0" r="0" b="0"/>
            <wp:wrapNone/>
            <wp:docPr id="25" name="圖片 25" descr="一張含有 人的臉孔, 卡通, 美工圖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圖片 25" descr="一張含有 人的臉孔, 卡通, 美工圖案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78" t="25386" r="40171" b="50535"/>
                    <a:stretch/>
                  </pic:blipFill>
                  <pic:spPr bwMode="auto">
                    <a:xfrm>
                      <a:off x="0" y="0"/>
                      <a:ext cx="419100" cy="40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5FF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BF2F1D1" wp14:editId="6BC99D5A">
                <wp:simplePos x="0" y="0"/>
                <wp:positionH relativeFrom="column">
                  <wp:posOffset>202565</wp:posOffset>
                </wp:positionH>
                <wp:positionV relativeFrom="paragraph">
                  <wp:posOffset>278765</wp:posOffset>
                </wp:positionV>
                <wp:extent cx="3028950" cy="651510"/>
                <wp:effectExtent l="19050" t="19050" r="38100" b="34290"/>
                <wp:wrapNone/>
                <wp:docPr id="18" name="矩形: 圓角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651510"/>
                        </a:xfrm>
                        <a:custGeom>
                          <a:avLst/>
                          <a:gdLst>
                            <a:gd name="connsiteX0" fmla="*/ 0 w 3028950"/>
                            <a:gd name="connsiteY0" fmla="*/ 108587 h 651510"/>
                            <a:gd name="connsiteX1" fmla="*/ 108587 w 3028950"/>
                            <a:gd name="connsiteY1" fmla="*/ 0 h 651510"/>
                            <a:gd name="connsiteX2" fmla="*/ 586589 w 3028950"/>
                            <a:gd name="connsiteY2" fmla="*/ 0 h 651510"/>
                            <a:gd name="connsiteX3" fmla="*/ 1205180 w 3028950"/>
                            <a:gd name="connsiteY3" fmla="*/ 0 h 651510"/>
                            <a:gd name="connsiteX4" fmla="*/ 1711299 w 3028950"/>
                            <a:gd name="connsiteY4" fmla="*/ 0 h 651510"/>
                            <a:gd name="connsiteX5" fmla="*/ 2273655 w 3028950"/>
                            <a:gd name="connsiteY5" fmla="*/ 0 h 651510"/>
                            <a:gd name="connsiteX6" fmla="*/ 2920363 w 3028950"/>
                            <a:gd name="connsiteY6" fmla="*/ 0 h 651510"/>
                            <a:gd name="connsiteX7" fmla="*/ 3028950 w 3028950"/>
                            <a:gd name="connsiteY7" fmla="*/ 108587 h 651510"/>
                            <a:gd name="connsiteX8" fmla="*/ 3028950 w 3028950"/>
                            <a:gd name="connsiteY8" fmla="*/ 542923 h 651510"/>
                            <a:gd name="connsiteX9" fmla="*/ 2920363 w 3028950"/>
                            <a:gd name="connsiteY9" fmla="*/ 651510 h 651510"/>
                            <a:gd name="connsiteX10" fmla="*/ 2414243 w 3028950"/>
                            <a:gd name="connsiteY10" fmla="*/ 651510 h 651510"/>
                            <a:gd name="connsiteX11" fmla="*/ 1936241 w 3028950"/>
                            <a:gd name="connsiteY11" fmla="*/ 651510 h 651510"/>
                            <a:gd name="connsiteX12" fmla="*/ 1458239 w 3028950"/>
                            <a:gd name="connsiteY12" fmla="*/ 651510 h 651510"/>
                            <a:gd name="connsiteX13" fmla="*/ 867767 w 3028950"/>
                            <a:gd name="connsiteY13" fmla="*/ 651510 h 651510"/>
                            <a:gd name="connsiteX14" fmla="*/ 108587 w 3028950"/>
                            <a:gd name="connsiteY14" fmla="*/ 651510 h 651510"/>
                            <a:gd name="connsiteX15" fmla="*/ 0 w 3028950"/>
                            <a:gd name="connsiteY15" fmla="*/ 542923 h 651510"/>
                            <a:gd name="connsiteX16" fmla="*/ 0 w 3028950"/>
                            <a:gd name="connsiteY16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3028950" h="651510" fill="none" extrusionOk="0">
                              <a:moveTo>
                                <a:pt x="0" y="108587"/>
                              </a:moveTo>
                              <a:cubicBezTo>
                                <a:pt x="-13936" y="53553"/>
                                <a:pt x="48320" y="-2551"/>
                                <a:pt x="108587" y="0"/>
                              </a:cubicBezTo>
                              <a:cubicBezTo>
                                <a:pt x="338676" y="-49569"/>
                                <a:pt x="353492" y="43641"/>
                                <a:pt x="586589" y="0"/>
                              </a:cubicBezTo>
                              <a:cubicBezTo>
                                <a:pt x="819686" y="-43641"/>
                                <a:pt x="909631" y="3646"/>
                                <a:pt x="1205180" y="0"/>
                              </a:cubicBezTo>
                              <a:cubicBezTo>
                                <a:pt x="1500729" y="-3646"/>
                                <a:pt x="1461974" y="17243"/>
                                <a:pt x="1711299" y="0"/>
                              </a:cubicBezTo>
                              <a:cubicBezTo>
                                <a:pt x="1960624" y="-17243"/>
                                <a:pt x="2138080" y="33459"/>
                                <a:pt x="2273655" y="0"/>
                              </a:cubicBezTo>
                              <a:cubicBezTo>
                                <a:pt x="2409230" y="-33459"/>
                                <a:pt x="2778707" y="72775"/>
                                <a:pt x="2920363" y="0"/>
                              </a:cubicBezTo>
                              <a:cubicBezTo>
                                <a:pt x="2965411" y="4164"/>
                                <a:pt x="3037054" y="40726"/>
                                <a:pt x="3028950" y="108587"/>
                              </a:cubicBezTo>
                              <a:cubicBezTo>
                                <a:pt x="3068536" y="303407"/>
                                <a:pt x="2982171" y="408177"/>
                                <a:pt x="3028950" y="542923"/>
                              </a:cubicBezTo>
                              <a:cubicBezTo>
                                <a:pt x="3037051" y="609368"/>
                                <a:pt x="2986904" y="666499"/>
                                <a:pt x="2920363" y="651510"/>
                              </a:cubicBezTo>
                              <a:cubicBezTo>
                                <a:pt x="2710020" y="673187"/>
                                <a:pt x="2579223" y="616027"/>
                                <a:pt x="2414243" y="651510"/>
                              </a:cubicBezTo>
                              <a:cubicBezTo>
                                <a:pt x="2249263" y="686993"/>
                                <a:pt x="2132199" y="597455"/>
                                <a:pt x="1936241" y="651510"/>
                              </a:cubicBezTo>
                              <a:cubicBezTo>
                                <a:pt x="1740283" y="705565"/>
                                <a:pt x="1596357" y="606452"/>
                                <a:pt x="1458239" y="651510"/>
                              </a:cubicBezTo>
                              <a:cubicBezTo>
                                <a:pt x="1320121" y="696568"/>
                                <a:pt x="1120459" y="640830"/>
                                <a:pt x="867767" y="651510"/>
                              </a:cubicBezTo>
                              <a:cubicBezTo>
                                <a:pt x="615075" y="662190"/>
                                <a:pt x="309941" y="583434"/>
                                <a:pt x="108587" y="651510"/>
                              </a:cubicBezTo>
                              <a:cubicBezTo>
                                <a:pt x="42962" y="637731"/>
                                <a:pt x="12658" y="603942"/>
                                <a:pt x="0" y="542923"/>
                              </a:cubicBezTo>
                              <a:cubicBezTo>
                                <a:pt x="-20483" y="450087"/>
                                <a:pt x="31284" y="230157"/>
                                <a:pt x="0" y="108587"/>
                              </a:cubicBezTo>
                              <a:close/>
                            </a:path>
                            <a:path w="3028950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349677" y="-35064"/>
                                <a:pt x="374988" y="60363"/>
                                <a:pt x="614707" y="0"/>
                              </a:cubicBezTo>
                              <a:cubicBezTo>
                                <a:pt x="854426" y="-60363"/>
                                <a:pt x="1005082" y="39240"/>
                                <a:pt x="1120826" y="0"/>
                              </a:cubicBezTo>
                              <a:cubicBezTo>
                                <a:pt x="1236570" y="-39240"/>
                                <a:pt x="1458079" y="32797"/>
                                <a:pt x="1655064" y="0"/>
                              </a:cubicBezTo>
                              <a:cubicBezTo>
                                <a:pt x="1852049" y="-32797"/>
                                <a:pt x="1954864" y="10780"/>
                                <a:pt x="2217419" y="0"/>
                              </a:cubicBezTo>
                              <a:cubicBezTo>
                                <a:pt x="2479974" y="-10780"/>
                                <a:pt x="2726780" y="19745"/>
                                <a:pt x="2920363" y="0"/>
                              </a:cubicBezTo>
                              <a:cubicBezTo>
                                <a:pt x="2963959" y="3218"/>
                                <a:pt x="3039601" y="53502"/>
                                <a:pt x="3028950" y="108587"/>
                              </a:cubicBezTo>
                              <a:cubicBezTo>
                                <a:pt x="3079578" y="322623"/>
                                <a:pt x="3001002" y="419619"/>
                                <a:pt x="3028950" y="542923"/>
                              </a:cubicBezTo>
                              <a:cubicBezTo>
                                <a:pt x="3035132" y="607763"/>
                                <a:pt x="2977630" y="658568"/>
                                <a:pt x="2920363" y="651510"/>
                              </a:cubicBezTo>
                              <a:cubicBezTo>
                                <a:pt x="2737255" y="700719"/>
                                <a:pt x="2580592" y="611818"/>
                                <a:pt x="2329890" y="651510"/>
                              </a:cubicBezTo>
                              <a:cubicBezTo>
                                <a:pt x="2079188" y="691202"/>
                                <a:pt x="1952255" y="638657"/>
                                <a:pt x="1795653" y="651510"/>
                              </a:cubicBezTo>
                              <a:cubicBezTo>
                                <a:pt x="1639051" y="664363"/>
                                <a:pt x="1473456" y="624665"/>
                                <a:pt x="1205180" y="651510"/>
                              </a:cubicBezTo>
                              <a:cubicBezTo>
                                <a:pt x="936904" y="678355"/>
                                <a:pt x="851107" y="650834"/>
                                <a:pt x="727178" y="651510"/>
                              </a:cubicBezTo>
                              <a:cubicBezTo>
                                <a:pt x="603249" y="652186"/>
                                <a:pt x="337693" y="579112"/>
                                <a:pt x="108587" y="651510"/>
                              </a:cubicBezTo>
                              <a:cubicBezTo>
                                <a:pt x="38291" y="659095"/>
                                <a:pt x="-4357" y="596379"/>
                                <a:pt x="0" y="542923"/>
                              </a:cubicBezTo>
                              <a:cubicBezTo>
                                <a:pt x="-38468" y="411011"/>
                                <a:pt x="16854" y="27375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0ED454" w14:textId="6DBCF3E1" w:rsidR="006117A6" w:rsidRPr="00CF656A" w:rsidRDefault="006117A6" w:rsidP="006117A6">
                            <w:r w:rsidRPr="00CF656A"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67CC8" w:rsidRPr="00D67CC8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  <w:sz w:val="28"/>
                                <w:szCs w:val="28"/>
                              </w:rPr>
                              <w:t>參軍可以有很高的收入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BF2F1D1" id="矩形: 圓角 18" o:spid="_x0000_s1032" style="position:absolute;left:0;text-align:left;margin-left:15.95pt;margin-top:21.95pt;width:238.5pt;height:51.3pt;z-index:2516582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" fillcolor="white [3212]" strokecolor="#845903 [1604]" strokeweight="1pt">
                <v:stroke joinstyle="miter"/>
                <v:textbox>
                  <w:txbxContent>
                    <w:p w14:paraId="2A0ED454" w14:textId="6DBCF3E1" w:rsidR="006117A6" w:rsidRPr="00CF656A" w:rsidRDefault="006117A6" w:rsidP="006117A6">
                      <w:r w:rsidRPr="00CF656A">
                        <w:rPr>
                          <w:rFonts w:ascii="Microsoft JhengHei" w:eastAsia="Microsoft JhengHei" w:hAnsi="Microsoft JhengHei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D67CC8" w:rsidRPr="00D67CC8">
                        <w:rPr>
                          <w:rFonts w:ascii="Microsoft JhengHei" w:eastAsia="Microsoft JhengHei" w:hAnsi="Microsoft JhengHei" w:hint="eastAsia"/>
                          <w:color w:val="040606" w:themeColor="text2"/>
                          <w:sz w:val="28"/>
                          <w:szCs w:val="28"/>
                        </w:rPr>
                        <w:t>參軍可以有很高的收入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70A30C" w14:textId="0F229A8D" w:rsidR="00E45B6A" w:rsidRDefault="00CF0BC7" w:rsidP="00E45B6A">
      <w:pPr>
        <w:pStyle w:val="a7"/>
        <w:spacing w:before="120" w:after="120"/>
        <w:ind w:left="128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15" behindDoc="0" locked="0" layoutInCell="1" allowOverlap="1" wp14:anchorId="3D8FC281" wp14:editId="05ECB327">
            <wp:simplePos x="0" y="0"/>
            <wp:positionH relativeFrom="column">
              <wp:posOffset>2277374</wp:posOffset>
            </wp:positionH>
            <wp:positionV relativeFrom="paragraph">
              <wp:posOffset>59750</wp:posOffset>
            </wp:positionV>
            <wp:extent cx="327546" cy="327546"/>
            <wp:effectExtent l="0" t="0" r="0" b="0"/>
            <wp:wrapNone/>
            <wp:docPr id="23" name="圖片 23" descr="Salary Special Lineal colo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lary Special Lineal color icon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46" cy="327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1060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7406895" wp14:editId="7789EB82">
                <wp:simplePos x="0" y="0"/>
                <wp:positionH relativeFrom="column">
                  <wp:posOffset>5967095</wp:posOffset>
                </wp:positionH>
                <wp:positionV relativeFrom="paragraph">
                  <wp:posOffset>6985</wp:posOffset>
                </wp:positionV>
                <wp:extent cx="397510" cy="397510"/>
                <wp:effectExtent l="0" t="0" r="21590" b="2159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" cy="397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E72E38" w14:textId="21634299" w:rsidR="00CF5F50" w:rsidRPr="00CF5F50" w:rsidRDefault="00CF5F50" w:rsidP="00CF5F50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094A35">
                              <w:rPr>
                                <w:color w:val="FF000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406895" id="矩形 21" o:spid="_x0000_s1033" style="position:absolute;left:0;text-align:left;margin-left:469.85pt;margin-top:.55pt;width:31.3pt;height:31.3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" fillcolor="white [3212]" strokecolor="#484f5e [3213]" strokeweight="1pt">
                <v:textbox>
                  <w:txbxContent>
                    <w:p w14:paraId="53E72E38" w14:textId="21634299" w:rsidR="00CF5F50" w:rsidRPr="00CF5F50" w:rsidRDefault="00CF5F50" w:rsidP="00CF5F50">
                      <w:pPr>
                        <w:jc w:val="center"/>
                        <w:rPr>
                          <w:color w:val="FF0000"/>
                        </w:rPr>
                      </w:pPr>
                      <w:r w:rsidRPr="00094A35">
                        <w:rPr>
                          <w:color w:val="FF0000"/>
                        </w:rPr>
                        <w:sym w:font="Wingdings" w:char="F0FC"/>
                      </w:r>
                    </w:p>
                  </w:txbxContent>
                </v:textbox>
              </v:rect>
            </w:pict>
          </mc:Fallback>
        </mc:AlternateContent>
      </w:r>
      <w:r w:rsidR="006925FF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A06D20A" wp14:editId="5FAFA018">
                <wp:simplePos x="0" y="0"/>
                <wp:positionH relativeFrom="column">
                  <wp:posOffset>2712720</wp:posOffset>
                </wp:positionH>
                <wp:positionV relativeFrom="paragraph">
                  <wp:posOffset>16510</wp:posOffset>
                </wp:positionV>
                <wp:extent cx="397510" cy="397510"/>
                <wp:effectExtent l="0" t="0" r="21590" b="2159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" cy="397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383732" id="矩形 19" o:spid="_x0000_s1026" style="position:absolute;margin-left:213.6pt;margin-top:1.3pt;width:31.3pt;height:31.3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" fillcolor="white [3212]" strokecolor="#484f5e [3213]" strokeweight="1pt"/>
            </w:pict>
          </mc:Fallback>
        </mc:AlternateContent>
      </w:r>
    </w:p>
    <w:p w14:paraId="072DA9FF" w14:textId="5D184B77" w:rsidR="001D4F49" w:rsidRDefault="001D4F49" w:rsidP="00E45B6A">
      <w:pPr>
        <w:pStyle w:val="a7"/>
        <w:spacing w:before="120" w:after="120"/>
        <w:ind w:left="128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6C8F667D" w14:textId="666F4379" w:rsidR="005E6761" w:rsidRDefault="005E6761" w:rsidP="00A54069">
      <w:pPr>
        <w:pStyle w:val="a7"/>
        <w:spacing w:before="120" w:after="240"/>
        <w:ind w:left="128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4A897923" w14:textId="3D36E364" w:rsidR="005E6761" w:rsidRDefault="007819E3" w:rsidP="00A54069">
      <w:pPr>
        <w:pStyle w:val="a7"/>
        <w:numPr>
          <w:ilvl w:val="0"/>
          <w:numId w:val="6"/>
        </w:numPr>
        <w:spacing w:before="12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軍訓的生活是怎樣的</w:t>
      </w:r>
      <w:r w:rsidR="005E6761" w:rsidRPr="0007122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5E676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</w:t>
      </w:r>
      <w:r w:rsidR="004267D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橫線上填寫答案</w:t>
      </w:r>
      <w:r w:rsidR="005E676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。 </w:t>
      </w:r>
      <w:r w:rsidR="005E6761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</w:t>
      </w:r>
    </w:p>
    <w:p w14:paraId="35889A18" w14:textId="0903D478" w:rsidR="00E2386A" w:rsidRDefault="00E2386A" w:rsidP="00E2386A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7C11F844" wp14:editId="188BF601">
                <wp:simplePos x="0" y="0"/>
                <wp:positionH relativeFrom="margin">
                  <wp:posOffset>229235</wp:posOffset>
                </wp:positionH>
                <wp:positionV relativeFrom="paragraph">
                  <wp:posOffset>169131</wp:posOffset>
                </wp:positionV>
                <wp:extent cx="6090699" cy="1463206"/>
                <wp:effectExtent l="38100" t="95250" r="120015" b="118110"/>
                <wp:wrapNone/>
                <wp:docPr id="35" name="矩形: 圓角化對角角落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1463206"/>
                        </a:xfrm>
                        <a:custGeom>
                          <a:avLst/>
                          <a:gdLst>
                            <a:gd name="connsiteX0" fmla="*/ 243873 w 6090699"/>
                            <a:gd name="connsiteY0" fmla="*/ 0 h 1463206"/>
                            <a:gd name="connsiteX1" fmla="*/ 6090699 w 6090699"/>
                            <a:gd name="connsiteY1" fmla="*/ 0 h 1463206"/>
                            <a:gd name="connsiteX2" fmla="*/ 6090699 w 6090699"/>
                            <a:gd name="connsiteY2" fmla="*/ 0 h 1463206"/>
                            <a:gd name="connsiteX3" fmla="*/ 6090699 w 6090699"/>
                            <a:gd name="connsiteY3" fmla="*/ 1219333 h 1463206"/>
                            <a:gd name="connsiteX4" fmla="*/ 5846826 w 6090699"/>
                            <a:gd name="connsiteY4" fmla="*/ 1463206 h 1463206"/>
                            <a:gd name="connsiteX5" fmla="*/ 0 w 6090699"/>
                            <a:gd name="connsiteY5" fmla="*/ 1463206 h 1463206"/>
                            <a:gd name="connsiteX6" fmla="*/ 0 w 6090699"/>
                            <a:gd name="connsiteY6" fmla="*/ 1463206 h 1463206"/>
                            <a:gd name="connsiteX7" fmla="*/ 0 w 6090699"/>
                            <a:gd name="connsiteY7" fmla="*/ 243873 h 1463206"/>
                            <a:gd name="connsiteX8" fmla="*/ 243873 w 6090699"/>
                            <a:gd name="connsiteY8" fmla="*/ 0 h 14632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6090699" h="1463206" fill="none" extrusionOk="0">
                              <a:moveTo>
                                <a:pt x="243873" y="0"/>
                              </a:moveTo>
                              <a:cubicBezTo>
                                <a:pt x="1662656" y="78011"/>
                                <a:pt x="4694485" y="21937"/>
                                <a:pt x="6090699" y="0"/>
                              </a:cubicBezTo>
                              <a:lnTo>
                                <a:pt x="6090699" y="0"/>
                              </a:lnTo>
                              <a:cubicBezTo>
                                <a:pt x="6028382" y="493273"/>
                                <a:pt x="6049221" y="1091741"/>
                                <a:pt x="6090699" y="1219333"/>
                              </a:cubicBezTo>
                              <a:cubicBezTo>
                                <a:pt x="6107172" y="1333527"/>
                                <a:pt x="5961658" y="1461717"/>
                                <a:pt x="5846826" y="1463206"/>
                              </a:cubicBezTo>
                              <a:cubicBezTo>
                                <a:pt x="4094302" y="1318122"/>
                                <a:pt x="1853367" y="1498285"/>
                                <a:pt x="0" y="1463206"/>
                              </a:cubicBezTo>
                              <a:lnTo>
                                <a:pt x="0" y="1463206"/>
                              </a:lnTo>
                              <a:cubicBezTo>
                                <a:pt x="-5699" y="886389"/>
                                <a:pt x="59895" y="848691"/>
                                <a:pt x="0" y="243873"/>
                              </a:cubicBezTo>
                              <a:cubicBezTo>
                                <a:pt x="23098" y="112136"/>
                                <a:pt x="109413" y="2751"/>
                                <a:pt x="243873" y="0"/>
                              </a:cubicBezTo>
                              <a:close/>
                            </a:path>
                            <a:path w="6090699" h="1463206" stroke="0" extrusionOk="0">
                              <a:moveTo>
                                <a:pt x="243873" y="0"/>
                              </a:moveTo>
                              <a:cubicBezTo>
                                <a:pt x="3063802" y="-16420"/>
                                <a:pt x="3938254" y="-157111"/>
                                <a:pt x="6090699" y="0"/>
                              </a:cubicBezTo>
                              <a:lnTo>
                                <a:pt x="6090699" y="0"/>
                              </a:lnTo>
                              <a:cubicBezTo>
                                <a:pt x="6125635" y="303002"/>
                                <a:pt x="6020606" y="873096"/>
                                <a:pt x="6090699" y="1219333"/>
                              </a:cubicBezTo>
                              <a:cubicBezTo>
                                <a:pt x="6084959" y="1370656"/>
                                <a:pt x="5985138" y="1465669"/>
                                <a:pt x="5846826" y="1463206"/>
                              </a:cubicBezTo>
                              <a:cubicBezTo>
                                <a:pt x="3946863" y="1345711"/>
                                <a:pt x="2163118" y="1544828"/>
                                <a:pt x="0" y="1463206"/>
                              </a:cubicBezTo>
                              <a:lnTo>
                                <a:pt x="0" y="1463206"/>
                              </a:lnTo>
                              <a:cubicBezTo>
                                <a:pt x="35183" y="1035432"/>
                                <a:pt x="68085" y="834655"/>
                                <a:pt x="0" y="243873"/>
                              </a:cubicBezTo>
                              <a:cubicBezTo>
                                <a:pt x="7643" y="100007"/>
                                <a:pt x="129759" y="1927"/>
                                <a:pt x="24387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  <a:prstDash val="lgDash"/>
                          <a:extLst>
                            <a:ext uri="{C807C97D-BFC1-408E-A445-0C87EB9F89A2}">
                              <ask:lineSketchStyleProps xmlns:ask="http://schemas.microsoft.com/office/drawing/2018/sketchyshapes" sd="2214188587">
                                <a:prstGeom prst="round2Diag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29598E" w14:textId="7937F5EB" w:rsidR="00E2386A" w:rsidRPr="00013909" w:rsidRDefault="00AD4A28" w:rsidP="00CF656A">
                            <w:pPr>
                              <w:spacing w:before="360" w:line="360" w:lineRule="auto"/>
                              <w:ind w:left="170" w:right="170"/>
                              <w:jc w:val="both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01390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軍訓</w:t>
                            </w:r>
                            <w:r w:rsidR="00E2386A" w:rsidRPr="0001390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每天</w:t>
                            </w:r>
                            <w:r w:rsidR="0001390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</w:t>
                            </w:r>
                            <w:r w:rsidR="0074644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</w:t>
                            </w:r>
                            <w:r w:rsidR="000E7F0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74644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0E7F0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</w:t>
                            </w:r>
                            <w:r w:rsidR="0074644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</w:t>
                            </w:r>
                            <w:r w:rsidR="000E7F0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="0074644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EA5ED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3E20C4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</w:t>
                            </w:r>
                            <w:r w:rsidR="00E2386A" w:rsidRPr="0001390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，「操」是</w:t>
                            </w:r>
                            <w:r w:rsidR="005A2A6B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</w:t>
                            </w:r>
                            <w:r w:rsidR="00191EB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0E7F0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</w:t>
                            </w:r>
                            <w:r w:rsidR="005A2A6B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="005A2A6B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E2386A" w:rsidRPr="0001390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；「講」就是</w:t>
                            </w:r>
                            <w:r w:rsidR="0001390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</w:t>
                            </w:r>
                            <w:r w:rsidR="0074644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</w:t>
                            </w:r>
                            <w:r w:rsidR="0074644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</w:t>
                            </w:r>
                            <w:r w:rsidR="005D182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</w:t>
                            </w:r>
                            <w:r w:rsidR="0074644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74644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1390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2386A" w:rsidRPr="0001390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731A3ADF" w14:textId="77777777" w:rsidR="00E2386A" w:rsidRDefault="00E2386A" w:rsidP="00E238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1F844" id="矩形: 圓角化對角角落 35" o:spid="_x0000_s1034" style="position:absolute;left:0;text-align:left;margin-left:18.05pt;margin-top:13.3pt;width:479.6pt;height:115.2pt;z-index:2516582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090699,146320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" adj="-11796480,,5400" path="m243873,l6090699,r,l6090699,1219333v,134687,-109186,243873,-243873,243873l,1463206r,l,243873c,109186,109186,,243873,xe" fillcolor="white [3212]" strokecolor="#00b050" strokeweight="1pt">
                <v:stroke dashstyle="longDash" joinstyle="miter"/>
                <v:shadow on="t" color="black" opacity="26214f" origin="-.5,-.5" offset=".74836mm,.74836mm"/>
                <v:formulas/>
                <v:path arrowok="t" o:connecttype="custom" o:connectlocs="243873,0;6090699,0;6090699,0;6090699,1219333;5846826,1463206;0,1463206;0,1463206;0,243873;243873,0" o:connectangles="0,0,0,0,0,0,0,0,0" textboxrect="0,0,6090699,1463206"/>
                <v:textbox>
                  <w:txbxContent>
                    <w:p w14:paraId="6129598E" w14:textId="7937F5EB" w:rsidR="00E2386A" w:rsidRPr="00013909" w:rsidRDefault="00AD4A28" w:rsidP="00CF656A">
                      <w:pPr>
                        <w:spacing w:before="360" w:line="360" w:lineRule="auto"/>
                        <w:ind w:left="170" w:right="170"/>
                        <w:jc w:val="both"/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  <w:r w:rsidRP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軍訓</w:t>
                      </w:r>
                      <w:r w:rsidR="00E2386A" w:rsidRP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每天</w:t>
                      </w:r>
                      <w:r w:rsid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</w:t>
                      </w:r>
                      <w:r w:rsidR="000E7F0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0E7F0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</w:t>
                      </w:r>
                      <w:r w:rsidR="000E7F0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EA5ED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3E20C4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</w:t>
                      </w:r>
                      <w:r w:rsidR="00E2386A" w:rsidRP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，「操」是</w:t>
                      </w:r>
                      <w:r w:rsidR="005A2A6B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</w:t>
                      </w:r>
                      <w:r w:rsidR="00191EB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0E7F0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</w:t>
                      </w:r>
                      <w:r w:rsidR="005A2A6B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="005A2A6B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E2386A" w:rsidRP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；「講」就是</w:t>
                      </w:r>
                      <w:r w:rsid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   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          </w:t>
                      </w:r>
                      <w:r w:rsidR="005D182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7464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013909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E2386A" w:rsidRPr="0001390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。</w:t>
                      </w:r>
                    </w:p>
                    <w:p w14:paraId="731A3ADF" w14:textId="77777777" w:rsidR="00E2386A" w:rsidRDefault="00E2386A" w:rsidP="00E2386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297899" w14:textId="5EB6CCF1" w:rsidR="00E2386A" w:rsidRDefault="00B43C40" w:rsidP="00E2386A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9DBCAB3" wp14:editId="49079A1A">
                <wp:simplePos x="0" y="0"/>
                <wp:positionH relativeFrom="margin">
                  <wp:posOffset>1336040</wp:posOffset>
                </wp:positionH>
                <wp:positionV relativeFrom="paragraph">
                  <wp:posOffset>167005</wp:posOffset>
                </wp:positionV>
                <wp:extent cx="1219200" cy="419100"/>
                <wp:effectExtent l="0" t="0" r="0" b="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F359DF" w14:textId="3590EB69" w:rsidR="00527DF9" w:rsidRPr="0060376A" w:rsidRDefault="00527DF9" w:rsidP="00527DF9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 w:rsidRPr="0060376A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三</w:t>
                            </w:r>
                            <w:proofErr w:type="gramStart"/>
                            <w:r w:rsidR="00611015" w:rsidRPr="0060376A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操兩講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DBCAB3" id="矩形 8" o:spid="_x0000_s1035" style="position:absolute;left:0;text-align:left;margin-left:105.2pt;margin-top:13.15pt;width:96pt;height:33pt;z-index:25165825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" filled="f" stroked="f" strokeweight="1pt">
                <v:textbox>
                  <w:txbxContent>
                    <w:p w14:paraId="41F359DF" w14:textId="3590EB69" w:rsidR="00527DF9" w:rsidRPr="0060376A" w:rsidRDefault="00527DF9" w:rsidP="00527DF9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60376A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三</w:t>
                      </w:r>
                      <w:proofErr w:type="gramStart"/>
                      <w:r w:rsidR="00611015" w:rsidRPr="0060376A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操兩講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9342E3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3F0AAD0C" wp14:editId="674A33A2">
                <wp:simplePos x="0" y="0"/>
                <wp:positionH relativeFrom="margin">
                  <wp:posOffset>3938270</wp:posOffset>
                </wp:positionH>
                <wp:positionV relativeFrom="paragraph">
                  <wp:posOffset>176530</wp:posOffset>
                </wp:positionV>
                <wp:extent cx="1931035" cy="397510"/>
                <wp:effectExtent l="0" t="0" r="0" b="254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1035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9779C6" w14:textId="69316D16" w:rsidR="00671992" w:rsidRPr="0060376A" w:rsidRDefault="00611015" w:rsidP="00671992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 w:rsidRPr="0060376A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在操場上學習</w:t>
                            </w:r>
                            <w:r w:rsidR="002E2D32" w:rsidRPr="0060376A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步兵操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0AAD0C" id="矩形 10" o:spid="_x0000_s1036" style="position:absolute;left:0;text-align:left;margin-left:310.1pt;margin-top:13.9pt;width:152.05pt;height:31.3pt;z-index:251658255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" filled="f" stroked="f" strokeweight="1pt">
                <v:textbox>
                  <w:txbxContent>
                    <w:p w14:paraId="439779C6" w14:textId="69316D16" w:rsidR="00671992" w:rsidRPr="0060376A" w:rsidRDefault="00611015" w:rsidP="00671992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60376A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在操場上學習</w:t>
                      </w:r>
                      <w:r w:rsidR="002E2D32" w:rsidRPr="0060376A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步兵操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B4E5B8E" w14:textId="63EFF4C8" w:rsidR="00E2386A" w:rsidRDefault="00E2386A" w:rsidP="00E2386A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68D537F8" w14:textId="7DBE357D" w:rsidR="00E2386A" w:rsidRDefault="004F1C55" w:rsidP="00E2386A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303" behindDoc="0" locked="0" layoutInCell="1" allowOverlap="1" wp14:anchorId="0ADDAFD5" wp14:editId="5BF817BB">
                <wp:simplePos x="0" y="0"/>
                <wp:positionH relativeFrom="margin">
                  <wp:posOffset>1507490</wp:posOffset>
                </wp:positionH>
                <wp:positionV relativeFrom="paragraph">
                  <wp:posOffset>9525</wp:posOffset>
                </wp:positionV>
                <wp:extent cx="2933700" cy="435610"/>
                <wp:effectExtent l="0" t="0" r="0" b="254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AB2789" w14:textId="7358FBD2" w:rsidR="002E2D32" w:rsidRPr="0060376A" w:rsidRDefault="004F1C55" w:rsidP="002E2D32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 w:rsidRPr="0060376A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講解</w:t>
                            </w:r>
                            <w:r w:rsidR="004C48BD" w:rsidRPr="0060376A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軍事訓練內容</w:t>
                            </w:r>
                            <w:r w:rsidRPr="0060376A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和軍事知識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DDAFD5" id="矩形 12" o:spid="_x0000_s1037" style="position:absolute;left:0;text-align:left;margin-left:118.7pt;margin-top:.75pt;width:231pt;height:34.3pt;z-index:25166030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" filled="f" stroked="f" strokeweight="1pt">
                <v:textbox>
                  <w:txbxContent>
                    <w:p w14:paraId="03AB2789" w14:textId="7358FBD2" w:rsidR="002E2D32" w:rsidRPr="0060376A" w:rsidRDefault="004F1C55" w:rsidP="002E2D32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60376A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講解</w:t>
                      </w:r>
                      <w:r w:rsidR="004C48BD" w:rsidRPr="0060376A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軍事訓練內容</w:t>
                      </w:r>
                      <w:r w:rsidRPr="0060376A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和軍事知識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137E2">
        <w:rPr>
          <w:noProof/>
        </w:rPr>
        <w:drawing>
          <wp:anchor distT="0" distB="0" distL="114300" distR="114300" simplePos="0" relativeHeight="251658252" behindDoc="0" locked="0" layoutInCell="1" allowOverlap="1" wp14:anchorId="78E52C20" wp14:editId="19E58202">
            <wp:simplePos x="0" y="0"/>
            <wp:positionH relativeFrom="margin">
              <wp:posOffset>5479415</wp:posOffset>
            </wp:positionH>
            <wp:positionV relativeFrom="paragraph">
              <wp:posOffset>9525</wp:posOffset>
            </wp:positionV>
            <wp:extent cx="1104678" cy="990600"/>
            <wp:effectExtent l="0" t="0" r="0" b="0"/>
            <wp:wrapNone/>
            <wp:docPr id="36" name="圖片 36" descr="一張含有 服裝, 軍服, 人員, 卡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圖片 36" descr="一張含有 服裝, 軍服, 人員, 卡通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9913" b="89985" l="3677" r="89955">
                                  <a14:foregroundMark x1="16566" y1="21972" x2="16945" y2="59325"/>
                                  <a14:foregroundMark x1="7773" y1="29386" x2="7847" y2="28104"/>
                                  <a14:foregroundMark x1="7354" y1="36689" x2="7617" y2="32109"/>
                                  <a14:foregroundMark x1="3677" y1="31886" x2="3942" y2="34032"/>
                                  <a14:foregroundMark x1="25019" y1="62647" x2="24185" y2="61012"/>
                                  <a14:backgroundMark x1="7619" y1="32397" x2="7619" y2="32397"/>
                                  <a14:backgroundMark x1="8605" y1="33061" x2="7468" y2="30761"/>
                                  <a14:backgroundMark x1="7733" y1="32908" x2="8453" y2="30915"/>
                                  <a14:backgroundMark x1="9591" y1="32550" x2="7619" y2="30915"/>
                                  <a14:backgroundMark x1="7619" y1="32908" x2="7468" y2="31732"/>
                                  <a14:backgroundMark x1="7127" y1="32908" x2="7847" y2="33367"/>
                                  <a14:backgroundMark x1="8832" y1="31426" x2="7733" y2="30097"/>
                                  <a14:backgroundMark x1="9591" y1="30404" x2="7733" y2="32243"/>
                                  <a14:backgroundMark x1="8832" y1="29280" x2="7847" y2="31068"/>
                                  <a14:backgroundMark x1="8946" y1="30761" x2="7468" y2="31579"/>
                                  <a14:backgroundMark x1="9439" y1="29280" x2="7354" y2="3055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7" t="16913" r="74036" b="53752"/>
                    <a:stretch/>
                  </pic:blipFill>
                  <pic:spPr bwMode="auto">
                    <a:xfrm>
                      <a:off x="0" y="0"/>
                      <a:ext cx="1104678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8526CD" w14:textId="1C68966D" w:rsidR="00E2386A" w:rsidRDefault="00E2386A" w:rsidP="00E2386A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7969F0E3" w14:textId="642C0AC0" w:rsidR="00E349D3" w:rsidRDefault="00E349D3" w:rsidP="00E2386A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6BC82577" w14:textId="74B9A3C5" w:rsidR="00FB251F" w:rsidRDefault="00FB251F" w:rsidP="00FB251F">
      <w:pPr>
        <w:snapToGrid w:val="0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</w:p>
    <w:p w14:paraId="44469347" w14:textId="77777777" w:rsidR="00D0676E" w:rsidRPr="000E7F0E" w:rsidRDefault="00D0676E" w:rsidP="00FB251F">
      <w:pPr>
        <w:snapToGrid w:val="0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</w:p>
    <w:p w14:paraId="7D3E158A" w14:textId="52E41DE2" w:rsidR="00CF656A" w:rsidRPr="000F30D5" w:rsidRDefault="000F30D5" w:rsidP="00CF656A">
      <w:pPr>
        <w:pStyle w:val="a7"/>
        <w:numPr>
          <w:ilvl w:val="0"/>
          <w:numId w:val="6"/>
        </w:numPr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0F30D5">
        <w:rPr>
          <w:rFonts w:ascii="Microsoft JhengHei" w:eastAsia="Microsoft JhengHei" w:hAnsi="Microsoft JhengHei" w:cstheme="minorHAnsi" w:hint="eastAsia"/>
          <w:sz w:val="28"/>
          <w:szCs w:val="28"/>
        </w:rPr>
        <w:t>影片中</w:t>
      </w:r>
      <w:r w:rsidR="00CA535A" w:rsidRPr="000F30D5">
        <w:rPr>
          <w:rFonts w:ascii="Microsoft JhengHei" w:eastAsia="Microsoft JhengHei" w:hAnsi="Microsoft JhengHei" w:cstheme="minorHAnsi" w:hint="eastAsia"/>
          <w:sz w:val="28"/>
          <w:szCs w:val="28"/>
        </w:rPr>
        <w:t>黃光漢進入少年連的經歷中遇到</w:t>
      </w:r>
      <w:r w:rsidRPr="000F30D5">
        <w:rPr>
          <w:rFonts w:ascii="Microsoft JhengHei" w:eastAsia="Microsoft JhengHei" w:hAnsi="Microsoft JhengHei" w:cstheme="minorHAnsi" w:hint="eastAsia"/>
          <w:sz w:val="28"/>
          <w:szCs w:val="28"/>
        </w:rPr>
        <w:t>哪些</w:t>
      </w:r>
      <w:r w:rsidR="00CA535A" w:rsidRPr="000F30D5">
        <w:rPr>
          <w:rFonts w:ascii="Microsoft JhengHei" w:eastAsia="Microsoft JhengHei" w:hAnsi="Microsoft JhengHei" w:cstheme="minorHAnsi" w:hint="eastAsia"/>
          <w:sz w:val="28"/>
          <w:szCs w:val="28"/>
        </w:rPr>
        <w:t>困難，</w:t>
      </w:r>
      <w:r w:rsidRPr="000F30D5">
        <w:rPr>
          <w:rFonts w:ascii="Microsoft JhengHei" w:eastAsia="Microsoft JhengHei" w:hAnsi="Microsoft JhengHei" w:cstheme="minorHAnsi" w:hint="eastAsia"/>
          <w:sz w:val="28"/>
          <w:szCs w:val="28"/>
        </w:rPr>
        <w:t>他又怎樣克服？</w:t>
      </w:r>
      <w:r w:rsidR="00CA535A" w:rsidRPr="000F30D5">
        <w:rPr>
          <w:rFonts w:ascii="Microsoft JhengHei" w:eastAsia="Microsoft JhengHei" w:hAnsi="Microsoft JhengHei" w:cstheme="minorHAnsi" w:hint="eastAsia"/>
          <w:sz w:val="28"/>
          <w:szCs w:val="28"/>
        </w:rPr>
        <w:t xml:space="preserve">試舉出一項。 </w:t>
      </w:r>
      <w:r w:rsidR="00CF656A" w:rsidRPr="000F30D5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</w:t>
      </w:r>
    </w:p>
    <w:p w14:paraId="6DDD5F95" w14:textId="520C6121" w:rsidR="003D2C87" w:rsidRPr="00D0676E" w:rsidRDefault="006B588D" w:rsidP="00D0676E">
      <w:pPr>
        <w:spacing w:line="720" w:lineRule="exact"/>
        <w:ind w:left="357"/>
        <w:jc w:val="both"/>
        <w:rPr>
          <w:rFonts w:ascii="Times New Roman" w:eastAsia="Microsoft JhengHei" w:hAnsi="Times New Roman" w:cs="Times New Roman"/>
          <w:color w:val="040606" w:themeColor="text2"/>
          <w:sz w:val="16"/>
          <w:szCs w:val="16"/>
          <w:u w:val="single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99" behindDoc="0" locked="0" layoutInCell="1" allowOverlap="1" wp14:anchorId="6BFF26B7" wp14:editId="3FC80F4E">
                <wp:simplePos x="0" y="0"/>
                <wp:positionH relativeFrom="margin">
                  <wp:posOffset>173990</wp:posOffset>
                </wp:positionH>
                <wp:positionV relativeFrom="paragraph">
                  <wp:posOffset>85090</wp:posOffset>
                </wp:positionV>
                <wp:extent cx="6210300" cy="800100"/>
                <wp:effectExtent l="0" t="0" r="0" b="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AF203B" w14:textId="66E4551F" w:rsidR="006B588D" w:rsidRPr="0060376A" w:rsidRDefault="00794F25" w:rsidP="0060376A">
                            <w:pPr>
                              <w:spacing w:line="360" w:lineRule="auto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 w:rsidRPr="0060376A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答案合理即可，例如：</w:t>
                            </w:r>
                            <w:r w:rsidR="000F30D5" w:rsidRPr="0060376A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參加</w:t>
                            </w:r>
                            <w:r w:rsidR="00BD52BA" w:rsidRPr="0060376A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少年連時遭到家人反對，但他仍然堅持報名，最終得到家人認同</w:t>
                            </w:r>
                            <w:r w:rsidR="00FC39F4" w:rsidRPr="0060376A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FF26B7" id="矩形 14" o:spid="_x0000_s1038" style="position:absolute;left:0;text-align:left;margin-left:13.7pt;margin-top:6.7pt;width:489pt;height:63pt;z-index:25166439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" filled="f" stroked="f" strokeweight="1pt">
                <v:textbox>
                  <w:txbxContent>
                    <w:p w14:paraId="3EAF203B" w14:textId="66E4551F" w:rsidR="006B588D" w:rsidRPr="0060376A" w:rsidRDefault="00794F25" w:rsidP="0060376A">
                      <w:pPr>
                        <w:spacing w:line="360" w:lineRule="auto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60376A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答案合理即可，例如：</w:t>
                      </w:r>
                      <w:r w:rsidR="000F30D5" w:rsidRPr="0060376A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參加</w:t>
                      </w:r>
                      <w:r w:rsidR="00BD52BA" w:rsidRPr="0060376A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少年連時遭到家人反對，但他仍然堅持報名，最終得到家人認同</w:t>
                      </w:r>
                      <w:r w:rsidR="00FC39F4" w:rsidRPr="0060376A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C5582">
        <w:rPr>
          <w:rFonts w:ascii="Times New Roman" w:eastAsia="Microsoft JhengHei" w:hAnsi="Times New Roman" w:cs="Times New Roman"/>
          <w:color w:val="040606" w:themeColor="text2"/>
          <w:sz w:val="28"/>
          <w:szCs w:val="28"/>
          <w:u w:val="single"/>
        </w:rPr>
        <w:t xml:space="preserve">                                                                                                                           </w:t>
      </w:r>
      <w:r w:rsidR="00D0676E">
        <w:rPr>
          <w:rFonts w:ascii="Times New Roman" w:eastAsia="Microsoft JhengHei" w:hAnsi="Times New Roman" w:cs="Times New Roman"/>
          <w:color w:val="040606" w:themeColor="text2"/>
          <w:sz w:val="28"/>
          <w:szCs w:val="28"/>
          <w:u w:val="single"/>
        </w:rPr>
        <w:t xml:space="preserve"> </w:t>
      </w:r>
      <w:r w:rsidR="008765A1">
        <w:rPr>
          <w:rFonts w:ascii="Times New Roman" w:eastAsia="Microsoft JhengHei" w:hAnsi="Times New Roman" w:cs="Times New Roman"/>
          <w:color w:val="040606" w:themeColor="text2"/>
          <w:sz w:val="28"/>
          <w:szCs w:val="28"/>
          <w:u w:val="single"/>
        </w:rPr>
        <w:t xml:space="preserve">         </w:t>
      </w:r>
      <w:r w:rsidR="004C5582">
        <w:rPr>
          <w:rFonts w:ascii="Times New Roman" w:eastAsia="Microsoft JhengHei" w:hAnsi="Times New Roman" w:cs="Times New Roman"/>
          <w:color w:val="040606" w:themeColor="text2"/>
          <w:sz w:val="28"/>
          <w:szCs w:val="28"/>
          <w:u w:val="single"/>
        </w:rPr>
        <w:t xml:space="preserve">      </w:t>
      </w:r>
      <w:r w:rsidR="008765A1" w:rsidRPr="00D0676E">
        <w:rPr>
          <w:rFonts w:ascii="Times New Roman" w:eastAsia="Microsoft JhengHei" w:hAnsi="Times New Roman" w:cs="Times New Roman" w:hint="eastAsia"/>
          <w:color w:val="FFFFFF" w:themeColor="background1"/>
          <w:sz w:val="16"/>
          <w:szCs w:val="16"/>
          <w:u w:val="single"/>
        </w:rPr>
        <w:t>1</w:t>
      </w:r>
    </w:p>
    <w:p w14:paraId="25A7F65C" w14:textId="156532E6" w:rsidR="004C5582" w:rsidRPr="004C5582" w:rsidRDefault="004C5582" w:rsidP="00D0676E">
      <w:pPr>
        <w:spacing w:line="720" w:lineRule="exact"/>
        <w:ind w:left="357"/>
        <w:jc w:val="both"/>
        <w:rPr>
          <w:rFonts w:ascii="Times New Roman" w:eastAsia="Microsoft JhengHei" w:hAnsi="Times New Roman" w:cs="Times New Roman"/>
          <w:color w:val="040606" w:themeColor="text2"/>
          <w:sz w:val="28"/>
          <w:szCs w:val="28"/>
          <w:u w:val="single"/>
        </w:rPr>
      </w:pPr>
      <w:r>
        <w:rPr>
          <w:rFonts w:ascii="Times New Roman" w:eastAsia="Microsoft JhengHei" w:hAnsi="Times New Roman" w:cs="Times New Roman"/>
          <w:color w:val="040606" w:themeColor="text2"/>
          <w:sz w:val="28"/>
          <w:szCs w:val="28"/>
          <w:u w:val="single"/>
        </w:rPr>
        <w:t xml:space="preserve">                                                                                                                           </w:t>
      </w:r>
      <w:r w:rsidR="00D0676E">
        <w:rPr>
          <w:rFonts w:ascii="Times New Roman" w:eastAsia="Microsoft JhengHei" w:hAnsi="Times New Roman" w:cs="Times New Roman"/>
          <w:color w:val="040606" w:themeColor="text2"/>
          <w:sz w:val="28"/>
          <w:szCs w:val="28"/>
          <w:u w:val="single"/>
        </w:rPr>
        <w:t xml:space="preserve"> </w:t>
      </w:r>
      <w:r>
        <w:rPr>
          <w:rFonts w:ascii="Times New Roman" w:eastAsia="Microsoft JhengHei" w:hAnsi="Times New Roman" w:cs="Times New Roman"/>
          <w:color w:val="040606" w:themeColor="text2"/>
          <w:sz w:val="28"/>
          <w:szCs w:val="28"/>
          <w:u w:val="single"/>
        </w:rPr>
        <w:t xml:space="preserve">    </w:t>
      </w:r>
      <w:r w:rsidR="008765A1">
        <w:rPr>
          <w:rFonts w:ascii="Times New Roman" w:eastAsia="Microsoft JhengHei" w:hAnsi="Times New Roman" w:cs="Times New Roman"/>
          <w:color w:val="040606" w:themeColor="text2"/>
          <w:sz w:val="28"/>
          <w:szCs w:val="28"/>
          <w:u w:val="single"/>
        </w:rPr>
        <w:t xml:space="preserve"> </w:t>
      </w:r>
      <w:r>
        <w:rPr>
          <w:rFonts w:ascii="Times New Roman" w:eastAsia="Microsoft JhengHei" w:hAnsi="Times New Roman" w:cs="Times New Roman"/>
          <w:color w:val="040606" w:themeColor="text2"/>
          <w:sz w:val="28"/>
          <w:szCs w:val="28"/>
          <w:u w:val="single"/>
        </w:rPr>
        <w:t xml:space="preserve">          </w:t>
      </w:r>
      <w:r w:rsidR="00D0676E" w:rsidRPr="00D0676E">
        <w:rPr>
          <w:rFonts w:ascii="Times New Roman" w:eastAsia="Microsoft JhengHei" w:hAnsi="Times New Roman" w:cs="Times New Roman" w:hint="eastAsia"/>
          <w:color w:val="FFFFFF" w:themeColor="background1"/>
          <w:sz w:val="16"/>
          <w:szCs w:val="16"/>
          <w:u w:val="single"/>
        </w:rPr>
        <w:t>1</w:t>
      </w:r>
    </w:p>
    <w:sectPr w:rsidR="004C5582" w:rsidRPr="004C5582" w:rsidSect="004038B5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4D7A7" w14:textId="77777777" w:rsidR="00307BF7" w:rsidRDefault="00307BF7" w:rsidP="00465C96">
      <w:r>
        <w:separator/>
      </w:r>
    </w:p>
  </w:endnote>
  <w:endnote w:type="continuationSeparator" w:id="0">
    <w:p w14:paraId="5FCB4F4C" w14:textId="77777777" w:rsidR="00307BF7" w:rsidRDefault="00307BF7" w:rsidP="00465C96">
      <w:r>
        <w:continuationSeparator/>
      </w:r>
    </w:p>
  </w:endnote>
  <w:endnote w:type="continuationNotice" w:id="1">
    <w:p w14:paraId="4D83B6B9" w14:textId="77777777" w:rsidR="00307BF7" w:rsidRDefault="00307B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38E2818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A4E6A1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A741E0A" wp14:editId="33B150DB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圖片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49E4A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58242" behindDoc="1" locked="0" layoutInCell="1" allowOverlap="1" wp14:anchorId="4C1DB001" wp14:editId="29F5FD1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F1408" w14:textId="77777777" w:rsidR="00307BF7" w:rsidRDefault="00307BF7" w:rsidP="00465C96">
      <w:r>
        <w:separator/>
      </w:r>
    </w:p>
  </w:footnote>
  <w:footnote w:type="continuationSeparator" w:id="0">
    <w:p w14:paraId="4BDD24C1" w14:textId="77777777" w:rsidR="00307BF7" w:rsidRDefault="00307BF7" w:rsidP="00465C96">
      <w:r>
        <w:continuationSeparator/>
      </w:r>
    </w:p>
  </w:footnote>
  <w:footnote w:type="continuationNotice" w:id="1">
    <w:p w14:paraId="5ABA8F5E" w14:textId="77777777" w:rsidR="00307BF7" w:rsidRDefault="00307B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圖片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D33D" w14:textId="13CF60A4" w:rsidR="004038B5" w:rsidRDefault="00C5723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2340" behindDoc="0" locked="0" layoutInCell="1" allowOverlap="1" wp14:anchorId="15BB306C" wp14:editId="21E0FB03">
              <wp:simplePos x="0" y="0"/>
              <wp:positionH relativeFrom="margin">
                <wp:posOffset>3405117</wp:posOffset>
              </wp:positionH>
              <wp:positionV relativeFrom="paragraph">
                <wp:posOffset>-164408</wp:posOffset>
              </wp:positionV>
              <wp:extent cx="952500" cy="504825"/>
              <wp:effectExtent l="0" t="0" r="19050" b="28575"/>
              <wp:wrapNone/>
              <wp:docPr id="9" name="矩形: 圓角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4A76947D" w14:textId="77777777" w:rsidR="00C57239" w:rsidRDefault="00C57239" w:rsidP="00C57239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5BB306C" id="矩形: 圓角 9" o:spid="_x0000_s1039" style="position:absolute;margin-left:268.1pt;margin-top:-12.95pt;width:75pt;height:39.75pt;z-index:2516623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" fillcolor="#ffcdcd" strokecolor="window" strokeweight="1pt">
              <v:stroke joinstyle="miter"/>
              <v:path arrowok="t"/>
              <v:textbox inset="2mm,0,2mm,0">
                <w:txbxContent>
                  <w:p w14:paraId="4A76947D" w14:textId="77777777" w:rsidR="00C57239" w:rsidRDefault="00C57239" w:rsidP="00C57239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D40704">
      <w:rPr>
        <w:noProof/>
      </w:rPr>
      <w:drawing>
        <wp:anchor distT="0" distB="0" distL="114300" distR="114300" simplePos="0" relativeHeight="251660292" behindDoc="0" locked="0" layoutInCell="1" allowOverlap="1" wp14:anchorId="1F61421C" wp14:editId="2A3F0F6D">
          <wp:simplePos x="0" y="0"/>
          <wp:positionH relativeFrom="page">
            <wp:posOffset>0</wp:posOffset>
          </wp:positionH>
          <wp:positionV relativeFrom="paragraph">
            <wp:posOffset>-505460</wp:posOffset>
          </wp:positionV>
          <wp:extent cx="7597880" cy="1130300"/>
          <wp:effectExtent l="0" t="0" r="3175" b="0"/>
          <wp:wrapNone/>
          <wp:docPr id="6" name="圖片 6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圖片 16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88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168D">
      <w:rPr>
        <w:rFonts w:ascii="Times New Roman" w:hAnsi="Times New Roman" w:cs="Times New Roman"/>
        <w:noProof/>
        <w:lang w:eastAsia="zh-CN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264E300" wp14:editId="12C14DB2">
              <wp:simplePos x="0" y="0"/>
              <wp:positionH relativeFrom="margin">
                <wp:posOffset>3418205</wp:posOffset>
              </wp:positionH>
              <wp:positionV relativeFrom="paragraph">
                <wp:posOffset>-144145</wp:posOffset>
              </wp:positionV>
              <wp:extent cx="952500" cy="504825"/>
              <wp:effectExtent l="0" t="0" r="19050" b="28575"/>
              <wp:wrapNone/>
              <wp:docPr id="11" name="矩形: 圓角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3B60910" w14:textId="77777777" w:rsidR="00E608A6" w:rsidRDefault="00E608A6" w:rsidP="00E608A6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264E300" id="矩形: 圓角 11" o:spid="_x0000_s1040" style="position:absolute;margin-left:269.15pt;margin-top:-11.35pt;width:75pt;height:39.7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" fillcolor="#ffcdcd" strokecolor="window" strokeweight="1pt">
              <v:stroke joinstyle="miter"/>
              <v:textbox inset="2mm,0,2mm,0">
                <w:txbxContent>
                  <w:p w14:paraId="63B60910" w14:textId="77777777" w:rsidR="00E608A6" w:rsidRDefault="00E608A6" w:rsidP="00E608A6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4.05pt;height:44.05pt;visibility:visible;mso-wrap-style:square" o:bullet="t">
        <v:imagedata r:id="rId1" o:title=""/>
      </v:shape>
    </w:pict>
  </w:numPicBullet>
  <w:abstractNum w:abstractNumId="0" w15:restartNumberingAfterBreak="0">
    <w:nsid w:val="00CF38F1"/>
    <w:multiLevelType w:val="hybridMultilevel"/>
    <w:tmpl w:val="7D245E52"/>
    <w:lvl w:ilvl="0" w:tplc="92A8C00E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1251E5D"/>
    <w:multiLevelType w:val="hybridMultilevel"/>
    <w:tmpl w:val="3620CD1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C43396"/>
    <w:multiLevelType w:val="hybridMultilevel"/>
    <w:tmpl w:val="9ABEE98E"/>
    <w:lvl w:ilvl="0" w:tplc="F58A463E">
      <w:start w:val="3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E4010"/>
    <w:multiLevelType w:val="hybridMultilevel"/>
    <w:tmpl w:val="83D61278"/>
    <w:lvl w:ilvl="0" w:tplc="F616439C">
      <w:start w:val="1"/>
      <w:numFmt w:val="upperLetter"/>
      <w:lvlText w:val="(%1)"/>
      <w:lvlJc w:val="left"/>
      <w:pPr>
        <w:ind w:left="420" w:hanging="360"/>
      </w:pPr>
      <w:rPr>
        <w:rFonts w:ascii="Microsoft JhengHei" w:eastAsia="Microsoft JhengHei" w:hAnsi="Microsoft JhengHei" w:hint="default"/>
        <w:color w:val="484F5E" w:themeColor="text1"/>
        <w:sz w:val="24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A434B3"/>
    <w:multiLevelType w:val="hybridMultilevel"/>
    <w:tmpl w:val="62466B72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30BE5"/>
    <w:multiLevelType w:val="hybridMultilevel"/>
    <w:tmpl w:val="F1B66B86"/>
    <w:lvl w:ilvl="0" w:tplc="A24E1828">
      <w:start w:val="2"/>
      <w:numFmt w:val="lowerLetter"/>
      <w:lvlText w:val="(%1)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C0715"/>
    <w:multiLevelType w:val="hybridMultilevel"/>
    <w:tmpl w:val="1A3E2194"/>
    <w:lvl w:ilvl="0" w:tplc="B1F0D4B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EFB38B0"/>
    <w:multiLevelType w:val="hybridMultilevel"/>
    <w:tmpl w:val="98F805FA"/>
    <w:lvl w:ilvl="0" w:tplc="1514EAF6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80" w:hanging="360"/>
      </w:pPr>
    </w:lvl>
    <w:lvl w:ilvl="2" w:tplc="3C09001B" w:tentative="1">
      <w:start w:val="1"/>
      <w:numFmt w:val="lowerRoman"/>
      <w:lvlText w:val="%3."/>
      <w:lvlJc w:val="right"/>
      <w:pPr>
        <w:ind w:left="2100" w:hanging="180"/>
      </w:pPr>
    </w:lvl>
    <w:lvl w:ilvl="3" w:tplc="3C09000F" w:tentative="1">
      <w:start w:val="1"/>
      <w:numFmt w:val="decimal"/>
      <w:lvlText w:val="%4."/>
      <w:lvlJc w:val="left"/>
      <w:pPr>
        <w:ind w:left="2820" w:hanging="360"/>
      </w:pPr>
    </w:lvl>
    <w:lvl w:ilvl="4" w:tplc="3C090019" w:tentative="1">
      <w:start w:val="1"/>
      <w:numFmt w:val="lowerLetter"/>
      <w:lvlText w:val="%5."/>
      <w:lvlJc w:val="left"/>
      <w:pPr>
        <w:ind w:left="3540" w:hanging="360"/>
      </w:pPr>
    </w:lvl>
    <w:lvl w:ilvl="5" w:tplc="3C09001B" w:tentative="1">
      <w:start w:val="1"/>
      <w:numFmt w:val="lowerRoman"/>
      <w:lvlText w:val="%6."/>
      <w:lvlJc w:val="right"/>
      <w:pPr>
        <w:ind w:left="4260" w:hanging="180"/>
      </w:pPr>
    </w:lvl>
    <w:lvl w:ilvl="6" w:tplc="3C09000F" w:tentative="1">
      <w:start w:val="1"/>
      <w:numFmt w:val="decimal"/>
      <w:lvlText w:val="%7."/>
      <w:lvlJc w:val="left"/>
      <w:pPr>
        <w:ind w:left="4980" w:hanging="360"/>
      </w:pPr>
    </w:lvl>
    <w:lvl w:ilvl="7" w:tplc="3C090019" w:tentative="1">
      <w:start w:val="1"/>
      <w:numFmt w:val="lowerLetter"/>
      <w:lvlText w:val="%8."/>
      <w:lvlJc w:val="left"/>
      <w:pPr>
        <w:ind w:left="5700" w:hanging="360"/>
      </w:pPr>
    </w:lvl>
    <w:lvl w:ilvl="8" w:tplc="3C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FB81DB0"/>
    <w:multiLevelType w:val="hybridMultilevel"/>
    <w:tmpl w:val="1A0A4BA6"/>
    <w:lvl w:ilvl="0" w:tplc="9FCAB82A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04D20"/>
    <w:multiLevelType w:val="hybridMultilevel"/>
    <w:tmpl w:val="B3184AE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94B55"/>
    <w:multiLevelType w:val="hybridMultilevel"/>
    <w:tmpl w:val="0958ECBA"/>
    <w:lvl w:ilvl="0" w:tplc="7D00F65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33EB0055"/>
    <w:multiLevelType w:val="hybridMultilevel"/>
    <w:tmpl w:val="4CA007F0"/>
    <w:lvl w:ilvl="0" w:tplc="C94C1A9C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4D0434"/>
    <w:multiLevelType w:val="hybridMultilevel"/>
    <w:tmpl w:val="DAAECC7A"/>
    <w:lvl w:ilvl="0" w:tplc="10FE2FF2">
      <w:start w:val="1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52803"/>
    <w:multiLevelType w:val="hybridMultilevel"/>
    <w:tmpl w:val="00BC680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4718E"/>
    <w:multiLevelType w:val="hybridMultilevel"/>
    <w:tmpl w:val="CCC8CB66"/>
    <w:lvl w:ilvl="0" w:tplc="4A3AECF6">
      <w:start w:val="5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31B49"/>
    <w:multiLevelType w:val="hybridMultilevel"/>
    <w:tmpl w:val="1B28409E"/>
    <w:lvl w:ilvl="0" w:tplc="DDCA1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D5FCA"/>
    <w:multiLevelType w:val="hybridMultilevel"/>
    <w:tmpl w:val="6DB2D65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F54D8"/>
    <w:multiLevelType w:val="hybridMultilevel"/>
    <w:tmpl w:val="EC6C8534"/>
    <w:lvl w:ilvl="0" w:tplc="BEB6CD3C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48617FBD"/>
    <w:multiLevelType w:val="hybridMultilevel"/>
    <w:tmpl w:val="8418F16C"/>
    <w:lvl w:ilvl="0" w:tplc="A2344014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94571"/>
    <w:multiLevelType w:val="hybridMultilevel"/>
    <w:tmpl w:val="F58A49C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E6798"/>
    <w:multiLevelType w:val="hybridMultilevel"/>
    <w:tmpl w:val="6352A300"/>
    <w:lvl w:ilvl="0" w:tplc="899A6D08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50367F51"/>
    <w:multiLevelType w:val="hybridMultilevel"/>
    <w:tmpl w:val="529823A0"/>
    <w:lvl w:ilvl="0" w:tplc="208636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642344"/>
    <w:multiLevelType w:val="hybridMultilevel"/>
    <w:tmpl w:val="6DB2D656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820890"/>
    <w:multiLevelType w:val="hybridMultilevel"/>
    <w:tmpl w:val="3A96D570"/>
    <w:lvl w:ilvl="0" w:tplc="AAD4F8AA">
      <w:start w:val="1"/>
      <w:numFmt w:val="lowerLetter"/>
      <w:lvlText w:val="(%1)"/>
      <w:lvlJc w:val="left"/>
      <w:pPr>
        <w:ind w:left="795" w:hanging="720"/>
      </w:pPr>
      <w:rPr>
        <w:rFonts w:ascii="Microsoft JhengHei" w:eastAsia="Microsoft JhengHei" w:hAnsi="Microsoft JhengHei"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155" w:hanging="360"/>
      </w:pPr>
    </w:lvl>
    <w:lvl w:ilvl="2" w:tplc="3C09001B" w:tentative="1">
      <w:start w:val="1"/>
      <w:numFmt w:val="lowerRoman"/>
      <w:lvlText w:val="%3."/>
      <w:lvlJc w:val="right"/>
      <w:pPr>
        <w:ind w:left="1875" w:hanging="180"/>
      </w:pPr>
    </w:lvl>
    <w:lvl w:ilvl="3" w:tplc="3C09000F" w:tentative="1">
      <w:start w:val="1"/>
      <w:numFmt w:val="decimal"/>
      <w:lvlText w:val="%4."/>
      <w:lvlJc w:val="left"/>
      <w:pPr>
        <w:ind w:left="2595" w:hanging="360"/>
      </w:pPr>
    </w:lvl>
    <w:lvl w:ilvl="4" w:tplc="3C090019" w:tentative="1">
      <w:start w:val="1"/>
      <w:numFmt w:val="lowerLetter"/>
      <w:lvlText w:val="%5."/>
      <w:lvlJc w:val="left"/>
      <w:pPr>
        <w:ind w:left="3315" w:hanging="360"/>
      </w:pPr>
    </w:lvl>
    <w:lvl w:ilvl="5" w:tplc="3C09001B" w:tentative="1">
      <w:start w:val="1"/>
      <w:numFmt w:val="lowerRoman"/>
      <w:lvlText w:val="%6."/>
      <w:lvlJc w:val="right"/>
      <w:pPr>
        <w:ind w:left="4035" w:hanging="180"/>
      </w:pPr>
    </w:lvl>
    <w:lvl w:ilvl="6" w:tplc="3C09000F" w:tentative="1">
      <w:start w:val="1"/>
      <w:numFmt w:val="decimal"/>
      <w:lvlText w:val="%7."/>
      <w:lvlJc w:val="left"/>
      <w:pPr>
        <w:ind w:left="4755" w:hanging="360"/>
      </w:pPr>
    </w:lvl>
    <w:lvl w:ilvl="7" w:tplc="3C090019" w:tentative="1">
      <w:start w:val="1"/>
      <w:numFmt w:val="lowerLetter"/>
      <w:lvlText w:val="%8."/>
      <w:lvlJc w:val="left"/>
      <w:pPr>
        <w:ind w:left="5475" w:hanging="360"/>
      </w:pPr>
    </w:lvl>
    <w:lvl w:ilvl="8" w:tplc="3C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7" w15:restartNumberingAfterBreak="0">
    <w:nsid w:val="5F3C5078"/>
    <w:multiLevelType w:val="hybridMultilevel"/>
    <w:tmpl w:val="2E1E830A"/>
    <w:lvl w:ilvl="0" w:tplc="6446335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21716F"/>
    <w:multiLevelType w:val="hybridMultilevel"/>
    <w:tmpl w:val="4170D202"/>
    <w:lvl w:ilvl="0" w:tplc="11704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A725C7"/>
    <w:multiLevelType w:val="hybridMultilevel"/>
    <w:tmpl w:val="9B4AD63C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D32F7F"/>
    <w:multiLevelType w:val="hybridMultilevel"/>
    <w:tmpl w:val="21F400E4"/>
    <w:lvl w:ilvl="0" w:tplc="5254B714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694E245B"/>
    <w:multiLevelType w:val="hybridMultilevel"/>
    <w:tmpl w:val="07BC09FE"/>
    <w:lvl w:ilvl="0" w:tplc="ECC28E3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BB4278"/>
    <w:multiLevelType w:val="hybridMultilevel"/>
    <w:tmpl w:val="BC84B764"/>
    <w:lvl w:ilvl="0" w:tplc="9D72B53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 w15:restartNumberingAfterBreak="0">
    <w:nsid w:val="6F4319F2"/>
    <w:multiLevelType w:val="hybridMultilevel"/>
    <w:tmpl w:val="2772C3F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D06E3"/>
    <w:multiLevelType w:val="hybridMultilevel"/>
    <w:tmpl w:val="BA5A7E72"/>
    <w:lvl w:ilvl="0" w:tplc="F828B43A">
      <w:start w:val="6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515688"/>
    <w:multiLevelType w:val="hybridMultilevel"/>
    <w:tmpl w:val="DD8490C6"/>
    <w:lvl w:ilvl="0" w:tplc="7F4CE3B6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753F4AE6"/>
    <w:multiLevelType w:val="hybridMultilevel"/>
    <w:tmpl w:val="5B727B92"/>
    <w:lvl w:ilvl="0" w:tplc="1D8E2A94">
      <w:start w:val="3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880CFD"/>
    <w:multiLevelType w:val="hybridMultilevel"/>
    <w:tmpl w:val="791E0AAC"/>
    <w:lvl w:ilvl="0" w:tplc="FFFFFFFF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9237739"/>
    <w:multiLevelType w:val="hybridMultilevel"/>
    <w:tmpl w:val="8F6A7518"/>
    <w:lvl w:ilvl="0" w:tplc="2086366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1" w15:restartNumberingAfterBreak="0">
    <w:nsid w:val="797E38A0"/>
    <w:multiLevelType w:val="hybridMultilevel"/>
    <w:tmpl w:val="0B785E32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FA2B59"/>
    <w:multiLevelType w:val="hybridMultilevel"/>
    <w:tmpl w:val="791E0AAC"/>
    <w:lvl w:ilvl="0" w:tplc="B3B845C8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2007" w:hanging="360"/>
      </w:pPr>
    </w:lvl>
    <w:lvl w:ilvl="2" w:tplc="3C09001B" w:tentative="1">
      <w:start w:val="1"/>
      <w:numFmt w:val="lowerRoman"/>
      <w:lvlText w:val="%3."/>
      <w:lvlJc w:val="right"/>
      <w:pPr>
        <w:ind w:left="2727" w:hanging="180"/>
      </w:pPr>
    </w:lvl>
    <w:lvl w:ilvl="3" w:tplc="3C09000F" w:tentative="1">
      <w:start w:val="1"/>
      <w:numFmt w:val="decimal"/>
      <w:lvlText w:val="%4."/>
      <w:lvlJc w:val="left"/>
      <w:pPr>
        <w:ind w:left="3447" w:hanging="360"/>
      </w:pPr>
    </w:lvl>
    <w:lvl w:ilvl="4" w:tplc="3C090019" w:tentative="1">
      <w:start w:val="1"/>
      <w:numFmt w:val="lowerLetter"/>
      <w:lvlText w:val="%5."/>
      <w:lvlJc w:val="left"/>
      <w:pPr>
        <w:ind w:left="4167" w:hanging="360"/>
      </w:pPr>
    </w:lvl>
    <w:lvl w:ilvl="5" w:tplc="3C09001B" w:tentative="1">
      <w:start w:val="1"/>
      <w:numFmt w:val="lowerRoman"/>
      <w:lvlText w:val="%6."/>
      <w:lvlJc w:val="right"/>
      <w:pPr>
        <w:ind w:left="4887" w:hanging="180"/>
      </w:pPr>
    </w:lvl>
    <w:lvl w:ilvl="6" w:tplc="3C09000F" w:tentative="1">
      <w:start w:val="1"/>
      <w:numFmt w:val="decimal"/>
      <w:lvlText w:val="%7."/>
      <w:lvlJc w:val="left"/>
      <w:pPr>
        <w:ind w:left="5607" w:hanging="360"/>
      </w:pPr>
    </w:lvl>
    <w:lvl w:ilvl="7" w:tplc="3C090019" w:tentative="1">
      <w:start w:val="1"/>
      <w:numFmt w:val="lowerLetter"/>
      <w:lvlText w:val="%8."/>
      <w:lvlJc w:val="left"/>
      <w:pPr>
        <w:ind w:left="6327" w:hanging="360"/>
      </w:pPr>
    </w:lvl>
    <w:lvl w:ilvl="8" w:tplc="3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25"/>
  </w:num>
  <w:num w:numId="2" w16cid:durableId="102379785">
    <w:abstractNumId w:val="35"/>
  </w:num>
  <w:num w:numId="3" w16cid:durableId="1348556626">
    <w:abstractNumId w:val="38"/>
  </w:num>
  <w:num w:numId="4" w16cid:durableId="849836731">
    <w:abstractNumId w:val="5"/>
  </w:num>
  <w:num w:numId="5" w16cid:durableId="1243838014">
    <w:abstractNumId w:val="2"/>
  </w:num>
  <w:num w:numId="6" w16cid:durableId="575241033">
    <w:abstractNumId w:val="17"/>
  </w:num>
  <w:num w:numId="7" w16cid:durableId="750085455">
    <w:abstractNumId w:val="43"/>
  </w:num>
  <w:num w:numId="8" w16cid:durableId="1344283723">
    <w:abstractNumId w:val="41"/>
  </w:num>
  <w:num w:numId="9" w16cid:durableId="1885632583">
    <w:abstractNumId w:val="1"/>
  </w:num>
  <w:num w:numId="10" w16cid:durableId="1619026902">
    <w:abstractNumId w:val="28"/>
  </w:num>
  <w:num w:numId="11" w16cid:durableId="1152792619">
    <w:abstractNumId w:val="15"/>
  </w:num>
  <w:num w:numId="12" w16cid:durableId="833840534">
    <w:abstractNumId w:val="33"/>
  </w:num>
  <w:num w:numId="13" w16cid:durableId="592203744">
    <w:abstractNumId w:val="9"/>
  </w:num>
  <w:num w:numId="14" w16cid:durableId="868029038">
    <w:abstractNumId w:val="6"/>
  </w:num>
  <w:num w:numId="15" w16cid:durableId="1472560170">
    <w:abstractNumId w:val="30"/>
  </w:num>
  <w:num w:numId="16" w16cid:durableId="1690638085">
    <w:abstractNumId w:val="22"/>
  </w:num>
  <w:num w:numId="17" w16cid:durableId="445545315">
    <w:abstractNumId w:val="11"/>
  </w:num>
  <w:num w:numId="18" w16cid:durableId="160119741">
    <w:abstractNumId w:val="40"/>
  </w:num>
  <w:num w:numId="19" w16cid:durableId="1123697653">
    <w:abstractNumId w:val="26"/>
  </w:num>
  <w:num w:numId="20" w16cid:durableId="1324427341">
    <w:abstractNumId w:val="29"/>
  </w:num>
  <w:num w:numId="21" w16cid:durableId="808788946">
    <w:abstractNumId w:val="21"/>
  </w:num>
  <w:num w:numId="22" w16cid:durableId="1113591721">
    <w:abstractNumId w:val="14"/>
  </w:num>
  <w:num w:numId="23" w16cid:durableId="139811117">
    <w:abstractNumId w:val="31"/>
  </w:num>
  <w:num w:numId="24" w16cid:durableId="1671367105">
    <w:abstractNumId w:val="27"/>
  </w:num>
  <w:num w:numId="25" w16cid:durableId="538709794">
    <w:abstractNumId w:val="13"/>
  </w:num>
  <w:num w:numId="26" w16cid:durableId="1312104137">
    <w:abstractNumId w:val="16"/>
  </w:num>
  <w:num w:numId="27" w16cid:durableId="442384784">
    <w:abstractNumId w:val="34"/>
  </w:num>
  <w:num w:numId="28" w16cid:durableId="1393382153">
    <w:abstractNumId w:val="8"/>
  </w:num>
  <w:num w:numId="29" w16cid:durableId="321349674">
    <w:abstractNumId w:val="19"/>
  </w:num>
  <w:num w:numId="30" w16cid:durableId="312488335">
    <w:abstractNumId w:val="4"/>
  </w:num>
  <w:num w:numId="31" w16cid:durableId="1740781496">
    <w:abstractNumId w:val="0"/>
  </w:num>
  <w:num w:numId="32" w16cid:durableId="2079741792">
    <w:abstractNumId w:val="23"/>
  </w:num>
  <w:num w:numId="33" w16cid:durableId="1033384886">
    <w:abstractNumId w:val="7"/>
  </w:num>
  <w:num w:numId="34" w16cid:durableId="319774123">
    <w:abstractNumId w:val="24"/>
  </w:num>
  <w:num w:numId="35" w16cid:durableId="589239111">
    <w:abstractNumId w:val="18"/>
  </w:num>
  <w:num w:numId="36" w16cid:durableId="756251880">
    <w:abstractNumId w:val="20"/>
  </w:num>
  <w:num w:numId="37" w16cid:durableId="991176627">
    <w:abstractNumId w:val="12"/>
  </w:num>
  <w:num w:numId="38" w16cid:durableId="1438600782">
    <w:abstractNumId w:val="42"/>
  </w:num>
  <w:num w:numId="39" w16cid:durableId="1617104631">
    <w:abstractNumId w:val="32"/>
  </w:num>
  <w:num w:numId="40" w16cid:durableId="177888033">
    <w:abstractNumId w:val="39"/>
  </w:num>
  <w:num w:numId="41" w16cid:durableId="40176913">
    <w:abstractNumId w:val="3"/>
  </w:num>
  <w:num w:numId="42" w16cid:durableId="1713728052">
    <w:abstractNumId w:val="10"/>
  </w:num>
  <w:num w:numId="43" w16cid:durableId="1631209244">
    <w:abstractNumId w:val="36"/>
  </w:num>
  <w:num w:numId="44" w16cid:durableId="170324162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137E"/>
    <w:rsid w:val="0000159A"/>
    <w:rsid w:val="000016FD"/>
    <w:rsid w:val="00004632"/>
    <w:rsid w:val="00007077"/>
    <w:rsid w:val="000137E2"/>
    <w:rsid w:val="00013909"/>
    <w:rsid w:val="00015F32"/>
    <w:rsid w:val="000214DD"/>
    <w:rsid w:val="000216B2"/>
    <w:rsid w:val="000229F7"/>
    <w:rsid w:val="00022F97"/>
    <w:rsid w:val="00023F7D"/>
    <w:rsid w:val="00027603"/>
    <w:rsid w:val="00033330"/>
    <w:rsid w:val="00035EED"/>
    <w:rsid w:val="000364EB"/>
    <w:rsid w:val="000371B0"/>
    <w:rsid w:val="00057A84"/>
    <w:rsid w:val="0006107E"/>
    <w:rsid w:val="0006459E"/>
    <w:rsid w:val="000661D6"/>
    <w:rsid w:val="00070AD3"/>
    <w:rsid w:val="0007122F"/>
    <w:rsid w:val="0007141B"/>
    <w:rsid w:val="00081765"/>
    <w:rsid w:val="00081B2D"/>
    <w:rsid w:val="000847D2"/>
    <w:rsid w:val="00094A35"/>
    <w:rsid w:val="000A204E"/>
    <w:rsid w:val="000B41D0"/>
    <w:rsid w:val="000B602A"/>
    <w:rsid w:val="000B7CE4"/>
    <w:rsid w:val="000C05F8"/>
    <w:rsid w:val="000C09CC"/>
    <w:rsid w:val="000C0DCA"/>
    <w:rsid w:val="000C166D"/>
    <w:rsid w:val="000C2404"/>
    <w:rsid w:val="000D56D8"/>
    <w:rsid w:val="000D6EA7"/>
    <w:rsid w:val="000E20E7"/>
    <w:rsid w:val="000E588B"/>
    <w:rsid w:val="000E58CD"/>
    <w:rsid w:val="000E788F"/>
    <w:rsid w:val="000E7F0E"/>
    <w:rsid w:val="000F30D5"/>
    <w:rsid w:val="00102805"/>
    <w:rsid w:val="00102F29"/>
    <w:rsid w:val="00105ABE"/>
    <w:rsid w:val="00110995"/>
    <w:rsid w:val="00111981"/>
    <w:rsid w:val="00112143"/>
    <w:rsid w:val="00113FD7"/>
    <w:rsid w:val="001141BA"/>
    <w:rsid w:val="001145BE"/>
    <w:rsid w:val="001153B8"/>
    <w:rsid w:val="00117A43"/>
    <w:rsid w:val="00125BCF"/>
    <w:rsid w:val="0013254A"/>
    <w:rsid w:val="00132FBC"/>
    <w:rsid w:val="001412D4"/>
    <w:rsid w:val="00151CF7"/>
    <w:rsid w:val="00157029"/>
    <w:rsid w:val="001576EA"/>
    <w:rsid w:val="00162518"/>
    <w:rsid w:val="00164750"/>
    <w:rsid w:val="001647B0"/>
    <w:rsid w:val="00165B48"/>
    <w:rsid w:val="00171F52"/>
    <w:rsid w:val="00172904"/>
    <w:rsid w:val="00172B8E"/>
    <w:rsid w:val="00174E8E"/>
    <w:rsid w:val="00175196"/>
    <w:rsid w:val="001752D5"/>
    <w:rsid w:val="00177482"/>
    <w:rsid w:val="00180254"/>
    <w:rsid w:val="00185F29"/>
    <w:rsid w:val="00191EBE"/>
    <w:rsid w:val="00196A4E"/>
    <w:rsid w:val="001A2F95"/>
    <w:rsid w:val="001A3CCD"/>
    <w:rsid w:val="001A4F4D"/>
    <w:rsid w:val="001A5407"/>
    <w:rsid w:val="001A5C10"/>
    <w:rsid w:val="001A62A4"/>
    <w:rsid w:val="001B2F67"/>
    <w:rsid w:val="001B3365"/>
    <w:rsid w:val="001B3571"/>
    <w:rsid w:val="001B6533"/>
    <w:rsid w:val="001C0541"/>
    <w:rsid w:val="001C0642"/>
    <w:rsid w:val="001C225F"/>
    <w:rsid w:val="001D0E55"/>
    <w:rsid w:val="001D3DFC"/>
    <w:rsid w:val="001D4F49"/>
    <w:rsid w:val="001D6899"/>
    <w:rsid w:val="001D7BE6"/>
    <w:rsid w:val="001E3241"/>
    <w:rsid w:val="001E4DD3"/>
    <w:rsid w:val="001E79CB"/>
    <w:rsid w:val="001F4025"/>
    <w:rsid w:val="001F6E2C"/>
    <w:rsid w:val="0020069A"/>
    <w:rsid w:val="002007FB"/>
    <w:rsid w:val="0020543C"/>
    <w:rsid w:val="00206051"/>
    <w:rsid w:val="00212025"/>
    <w:rsid w:val="00212CE5"/>
    <w:rsid w:val="00213CA0"/>
    <w:rsid w:val="00215D6D"/>
    <w:rsid w:val="0022141A"/>
    <w:rsid w:val="00223311"/>
    <w:rsid w:val="002235BC"/>
    <w:rsid w:val="00223FC6"/>
    <w:rsid w:val="00227235"/>
    <w:rsid w:val="002316D4"/>
    <w:rsid w:val="002339C6"/>
    <w:rsid w:val="00236A37"/>
    <w:rsid w:val="00236D0A"/>
    <w:rsid w:val="00236DCB"/>
    <w:rsid w:val="00241492"/>
    <w:rsid w:val="002428B0"/>
    <w:rsid w:val="00246AAB"/>
    <w:rsid w:val="002476B6"/>
    <w:rsid w:val="00247D1C"/>
    <w:rsid w:val="00250314"/>
    <w:rsid w:val="00253473"/>
    <w:rsid w:val="002578E0"/>
    <w:rsid w:val="00257B1E"/>
    <w:rsid w:val="00261708"/>
    <w:rsid w:val="00261B02"/>
    <w:rsid w:val="002622F2"/>
    <w:rsid w:val="00262837"/>
    <w:rsid w:val="00262D6A"/>
    <w:rsid w:val="00262DF5"/>
    <w:rsid w:val="00265AA8"/>
    <w:rsid w:val="00267AC8"/>
    <w:rsid w:val="0027119F"/>
    <w:rsid w:val="002742F5"/>
    <w:rsid w:val="0028014C"/>
    <w:rsid w:val="00283C8F"/>
    <w:rsid w:val="00284737"/>
    <w:rsid w:val="002879D8"/>
    <w:rsid w:val="00294630"/>
    <w:rsid w:val="00294B6E"/>
    <w:rsid w:val="00296E29"/>
    <w:rsid w:val="002A7669"/>
    <w:rsid w:val="002A7E69"/>
    <w:rsid w:val="002C166E"/>
    <w:rsid w:val="002C5663"/>
    <w:rsid w:val="002C73C8"/>
    <w:rsid w:val="002C7DA0"/>
    <w:rsid w:val="002C7E62"/>
    <w:rsid w:val="002D2E11"/>
    <w:rsid w:val="002D32BE"/>
    <w:rsid w:val="002D517B"/>
    <w:rsid w:val="002D6956"/>
    <w:rsid w:val="002E27DF"/>
    <w:rsid w:val="002E2D32"/>
    <w:rsid w:val="002E331A"/>
    <w:rsid w:val="002E3476"/>
    <w:rsid w:val="002E587D"/>
    <w:rsid w:val="002E5D86"/>
    <w:rsid w:val="002F26B4"/>
    <w:rsid w:val="002F748E"/>
    <w:rsid w:val="002F7863"/>
    <w:rsid w:val="003030DB"/>
    <w:rsid w:val="00307BF7"/>
    <w:rsid w:val="00310285"/>
    <w:rsid w:val="003133B3"/>
    <w:rsid w:val="0031399C"/>
    <w:rsid w:val="00314C50"/>
    <w:rsid w:val="003174A6"/>
    <w:rsid w:val="0032354F"/>
    <w:rsid w:val="003235F2"/>
    <w:rsid w:val="00323D45"/>
    <w:rsid w:val="00330DE2"/>
    <w:rsid w:val="0033120B"/>
    <w:rsid w:val="0033255D"/>
    <w:rsid w:val="003361EC"/>
    <w:rsid w:val="003371A1"/>
    <w:rsid w:val="00337B09"/>
    <w:rsid w:val="003431C5"/>
    <w:rsid w:val="00343871"/>
    <w:rsid w:val="00346063"/>
    <w:rsid w:val="00350B05"/>
    <w:rsid w:val="0035407C"/>
    <w:rsid w:val="0035480E"/>
    <w:rsid w:val="00357EBA"/>
    <w:rsid w:val="0036168D"/>
    <w:rsid w:val="00361CFE"/>
    <w:rsid w:val="0036573B"/>
    <w:rsid w:val="00372C89"/>
    <w:rsid w:val="00375DF1"/>
    <w:rsid w:val="00377893"/>
    <w:rsid w:val="003826F0"/>
    <w:rsid w:val="0039064E"/>
    <w:rsid w:val="00394409"/>
    <w:rsid w:val="00395379"/>
    <w:rsid w:val="003A036F"/>
    <w:rsid w:val="003A143D"/>
    <w:rsid w:val="003B27AC"/>
    <w:rsid w:val="003B74FB"/>
    <w:rsid w:val="003C15AA"/>
    <w:rsid w:val="003C6CC6"/>
    <w:rsid w:val="003D2C87"/>
    <w:rsid w:val="003D6B55"/>
    <w:rsid w:val="003E10FF"/>
    <w:rsid w:val="003E20C4"/>
    <w:rsid w:val="003E35D9"/>
    <w:rsid w:val="003E3F00"/>
    <w:rsid w:val="003F0F0F"/>
    <w:rsid w:val="003F3BFE"/>
    <w:rsid w:val="003F771E"/>
    <w:rsid w:val="003F7AB2"/>
    <w:rsid w:val="00401E4B"/>
    <w:rsid w:val="00402D76"/>
    <w:rsid w:val="00403504"/>
    <w:rsid w:val="004038B5"/>
    <w:rsid w:val="00410330"/>
    <w:rsid w:val="00410D3E"/>
    <w:rsid w:val="00413D92"/>
    <w:rsid w:val="00414716"/>
    <w:rsid w:val="004168A9"/>
    <w:rsid w:val="00417965"/>
    <w:rsid w:val="004267DB"/>
    <w:rsid w:val="00433BF3"/>
    <w:rsid w:val="0043426E"/>
    <w:rsid w:val="00443C26"/>
    <w:rsid w:val="004451C2"/>
    <w:rsid w:val="00446B9D"/>
    <w:rsid w:val="00447E7C"/>
    <w:rsid w:val="00450842"/>
    <w:rsid w:val="00450D4C"/>
    <w:rsid w:val="004539D5"/>
    <w:rsid w:val="0046059C"/>
    <w:rsid w:val="004607AF"/>
    <w:rsid w:val="00461495"/>
    <w:rsid w:val="00465C96"/>
    <w:rsid w:val="0047169B"/>
    <w:rsid w:val="0047226A"/>
    <w:rsid w:val="004722EC"/>
    <w:rsid w:val="004775FE"/>
    <w:rsid w:val="00480FBB"/>
    <w:rsid w:val="00482551"/>
    <w:rsid w:val="004911BC"/>
    <w:rsid w:val="00496211"/>
    <w:rsid w:val="004A2750"/>
    <w:rsid w:val="004A2CA4"/>
    <w:rsid w:val="004A2E2F"/>
    <w:rsid w:val="004A6D4F"/>
    <w:rsid w:val="004B2205"/>
    <w:rsid w:val="004B2D7B"/>
    <w:rsid w:val="004B65AA"/>
    <w:rsid w:val="004B79B8"/>
    <w:rsid w:val="004C0371"/>
    <w:rsid w:val="004C1BD5"/>
    <w:rsid w:val="004C48BD"/>
    <w:rsid w:val="004C4C64"/>
    <w:rsid w:val="004C5582"/>
    <w:rsid w:val="004C6F9F"/>
    <w:rsid w:val="004D0121"/>
    <w:rsid w:val="004D155B"/>
    <w:rsid w:val="004D5A03"/>
    <w:rsid w:val="004D6525"/>
    <w:rsid w:val="004D79F8"/>
    <w:rsid w:val="004D7ED4"/>
    <w:rsid w:val="004E1111"/>
    <w:rsid w:val="004F0A8C"/>
    <w:rsid w:val="004F1C55"/>
    <w:rsid w:val="004F317E"/>
    <w:rsid w:val="00501B61"/>
    <w:rsid w:val="00512664"/>
    <w:rsid w:val="005143FE"/>
    <w:rsid w:val="0051704A"/>
    <w:rsid w:val="00517460"/>
    <w:rsid w:val="00524D68"/>
    <w:rsid w:val="00527DF9"/>
    <w:rsid w:val="00531CAD"/>
    <w:rsid w:val="00532AD8"/>
    <w:rsid w:val="00533903"/>
    <w:rsid w:val="00533D44"/>
    <w:rsid w:val="00534BC7"/>
    <w:rsid w:val="00534FED"/>
    <w:rsid w:val="00537238"/>
    <w:rsid w:val="005479B2"/>
    <w:rsid w:val="005526C1"/>
    <w:rsid w:val="00555211"/>
    <w:rsid w:val="005552E6"/>
    <w:rsid w:val="005566A0"/>
    <w:rsid w:val="00556D28"/>
    <w:rsid w:val="005619BC"/>
    <w:rsid w:val="0056315E"/>
    <w:rsid w:val="005636F8"/>
    <w:rsid w:val="00564A32"/>
    <w:rsid w:val="00565DD8"/>
    <w:rsid w:val="00574311"/>
    <w:rsid w:val="005750B5"/>
    <w:rsid w:val="0058047E"/>
    <w:rsid w:val="00581DBF"/>
    <w:rsid w:val="005832EF"/>
    <w:rsid w:val="00584079"/>
    <w:rsid w:val="0058498D"/>
    <w:rsid w:val="0058754C"/>
    <w:rsid w:val="00590452"/>
    <w:rsid w:val="00592357"/>
    <w:rsid w:val="005937EF"/>
    <w:rsid w:val="00593AD1"/>
    <w:rsid w:val="0059681B"/>
    <w:rsid w:val="005A0843"/>
    <w:rsid w:val="005A2A6B"/>
    <w:rsid w:val="005A77F7"/>
    <w:rsid w:val="005B02FC"/>
    <w:rsid w:val="005B0C24"/>
    <w:rsid w:val="005B59D8"/>
    <w:rsid w:val="005B6C15"/>
    <w:rsid w:val="005C5236"/>
    <w:rsid w:val="005C6772"/>
    <w:rsid w:val="005D069B"/>
    <w:rsid w:val="005D0F69"/>
    <w:rsid w:val="005D182E"/>
    <w:rsid w:val="005D2749"/>
    <w:rsid w:val="005E5AF9"/>
    <w:rsid w:val="005E5BF0"/>
    <w:rsid w:val="005E6761"/>
    <w:rsid w:val="005F1B16"/>
    <w:rsid w:val="005F3C18"/>
    <w:rsid w:val="005F49E4"/>
    <w:rsid w:val="005F582E"/>
    <w:rsid w:val="005F7C4A"/>
    <w:rsid w:val="0060376A"/>
    <w:rsid w:val="00604612"/>
    <w:rsid w:val="00604DF2"/>
    <w:rsid w:val="006051EA"/>
    <w:rsid w:val="00607159"/>
    <w:rsid w:val="006101FC"/>
    <w:rsid w:val="00611015"/>
    <w:rsid w:val="006117A6"/>
    <w:rsid w:val="00612BDD"/>
    <w:rsid w:val="00613A64"/>
    <w:rsid w:val="00615BE5"/>
    <w:rsid w:val="00621C51"/>
    <w:rsid w:val="0062291B"/>
    <w:rsid w:val="006239DD"/>
    <w:rsid w:val="00625046"/>
    <w:rsid w:val="00627177"/>
    <w:rsid w:val="00627E1A"/>
    <w:rsid w:val="006318CB"/>
    <w:rsid w:val="00635355"/>
    <w:rsid w:val="00637C09"/>
    <w:rsid w:val="006412FA"/>
    <w:rsid w:val="00641E16"/>
    <w:rsid w:val="006442B6"/>
    <w:rsid w:val="0064582B"/>
    <w:rsid w:val="00652E18"/>
    <w:rsid w:val="00654005"/>
    <w:rsid w:val="0065562E"/>
    <w:rsid w:val="00655E55"/>
    <w:rsid w:val="00657191"/>
    <w:rsid w:val="006579B6"/>
    <w:rsid w:val="00663388"/>
    <w:rsid w:val="00663A4A"/>
    <w:rsid w:val="00664FA2"/>
    <w:rsid w:val="0066607E"/>
    <w:rsid w:val="006663F3"/>
    <w:rsid w:val="00667D9A"/>
    <w:rsid w:val="00671992"/>
    <w:rsid w:val="0067447D"/>
    <w:rsid w:val="00676CFE"/>
    <w:rsid w:val="00682A0E"/>
    <w:rsid w:val="00685051"/>
    <w:rsid w:val="00691060"/>
    <w:rsid w:val="006925FF"/>
    <w:rsid w:val="00692BA0"/>
    <w:rsid w:val="00694632"/>
    <w:rsid w:val="0069696D"/>
    <w:rsid w:val="006B3C02"/>
    <w:rsid w:val="006B588D"/>
    <w:rsid w:val="006B6120"/>
    <w:rsid w:val="006C193B"/>
    <w:rsid w:val="006C1EB3"/>
    <w:rsid w:val="006C2B3F"/>
    <w:rsid w:val="006C3760"/>
    <w:rsid w:val="006D06C7"/>
    <w:rsid w:val="006D2B05"/>
    <w:rsid w:val="006E0152"/>
    <w:rsid w:val="006E5567"/>
    <w:rsid w:val="006E6B17"/>
    <w:rsid w:val="006E71A8"/>
    <w:rsid w:val="006F2A9C"/>
    <w:rsid w:val="006F3F81"/>
    <w:rsid w:val="006F71E5"/>
    <w:rsid w:val="00700E2B"/>
    <w:rsid w:val="00706C1D"/>
    <w:rsid w:val="007156C4"/>
    <w:rsid w:val="00730D60"/>
    <w:rsid w:val="007438AA"/>
    <w:rsid w:val="00743C17"/>
    <w:rsid w:val="0074644D"/>
    <w:rsid w:val="007465DF"/>
    <w:rsid w:val="007503AC"/>
    <w:rsid w:val="00760021"/>
    <w:rsid w:val="0076428E"/>
    <w:rsid w:val="00766912"/>
    <w:rsid w:val="007704C4"/>
    <w:rsid w:val="007819E3"/>
    <w:rsid w:val="00783FC5"/>
    <w:rsid w:val="00790366"/>
    <w:rsid w:val="00792B2A"/>
    <w:rsid w:val="00792C0C"/>
    <w:rsid w:val="00794F25"/>
    <w:rsid w:val="00795D15"/>
    <w:rsid w:val="00796836"/>
    <w:rsid w:val="007969E5"/>
    <w:rsid w:val="00796B1C"/>
    <w:rsid w:val="00796CD8"/>
    <w:rsid w:val="007A027A"/>
    <w:rsid w:val="007A2D3A"/>
    <w:rsid w:val="007A531F"/>
    <w:rsid w:val="007A63D1"/>
    <w:rsid w:val="007A7B09"/>
    <w:rsid w:val="007A7CD9"/>
    <w:rsid w:val="007B0E94"/>
    <w:rsid w:val="007B1F57"/>
    <w:rsid w:val="007B46D7"/>
    <w:rsid w:val="007B50E6"/>
    <w:rsid w:val="007B5E24"/>
    <w:rsid w:val="007C2E2B"/>
    <w:rsid w:val="007C3046"/>
    <w:rsid w:val="007C56F8"/>
    <w:rsid w:val="007D3E7E"/>
    <w:rsid w:val="007D698C"/>
    <w:rsid w:val="007D7212"/>
    <w:rsid w:val="007E021E"/>
    <w:rsid w:val="007E1056"/>
    <w:rsid w:val="007E231F"/>
    <w:rsid w:val="007E23EF"/>
    <w:rsid w:val="007E349B"/>
    <w:rsid w:val="007E37D2"/>
    <w:rsid w:val="007E7418"/>
    <w:rsid w:val="007F10F8"/>
    <w:rsid w:val="00800048"/>
    <w:rsid w:val="008006A0"/>
    <w:rsid w:val="008031B2"/>
    <w:rsid w:val="008063C4"/>
    <w:rsid w:val="008068E5"/>
    <w:rsid w:val="00810A2C"/>
    <w:rsid w:val="00814583"/>
    <w:rsid w:val="008159A3"/>
    <w:rsid w:val="0081792D"/>
    <w:rsid w:val="0082112F"/>
    <w:rsid w:val="00826413"/>
    <w:rsid w:val="00830980"/>
    <w:rsid w:val="008349C9"/>
    <w:rsid w:val="00840F55"/>
    <w:rsid w:val="00851CAD"/>
    <w:rsid w:val="00853EE5"/>
    <w:rsid w:val="0085705B"/>
    <w:rsid w:val="00857D69"/>
    <w:rsid w:val="0086606A"/>
    <w:rsid w:val="0087273E"/>
    <w:rsid w:val="00872C8C"/>
    <w:rsid w:val="00874E37"/>
    <w:rsid w:val="008765A1"/>
    <w:rsid w:val="008815E2"/>
    <w:rsid w:val="00881A29"/>
    <w:rsid w:val="008849FC"/>
    <w:rsid w:val="00890590"/>
    <w:rsid w:val="00891CDF"/>
    <w:rsid w:val="0089311F"/>
    <w:rsid w:val="008A3E63"/>
    <w:rsid w:val="008B22E0"/>
    <w:rsid w:val="008B26FB"/>
    <w:rsid w:val="008B37FA"/>
    <w:rsid w:val="008B581F"/>
    <w:rsid w:val="008B715D"/>
    <w:rsid w:val="008B7FA0"/>
    <w:rsid w:val="008C27B7"/>
    <w:rsid w:val="008C380D"/>
    <w:rsid w:val="008D007A"/>
    <w:rsid w:val="008D10BA"/>
    <w:rsid w:val="008D4FDB"/>
    <w:rsid w:val="008D5419"/>
    <w:rsid w:val="008D73A4"/>
    <w:rsid w:val="008E0E85"/>
    <w:rsid w:val="008E7F15"/>
    <w:rsid w:val="008F02FB"/>
    <w:rsid w:val="008F1F59"/>
    <w:rsid w:val="008F7025"/>
    <w:rsid w:val="008F7911"/>
    <w:rsid w:val="009048BB"/>
    <w:rsid w:val="00904E36"/>
    <w:rsid w:val="009067F1"/>
    <w:rsid w:val="009136BF"/>
    <w:rsid w:val="00934194"/>
    <w:rsid w:val="0093424C"/>
    <w:rsid w:val="009342E3"/>
    <w:rsid w:val="00935D88"/>
    <w:rsid w:val="00936091"/>
    <w:rsid w:val="009376A1"/>
    <w:rsid w:val="00940503"/>
    <w:rsid w:val="00945594"/>
    <w:rsid w:val="00951359"/>
    <w:rsid w:val="009520C8"/>
    <w:rsid w:val="00954E9B"/>
    <w:rsid w:val="00955607"/>
    <w:rsid w:val="00957BF0"/>
    <w:rsid w:val="00957FE2"/>
    <w:rsid w:val="00961FAD"/>
    <w:rsid w:val="0096458D"/>
    <w:rsid w:val="00970B2A"/>
    <w:rsid w:val="0097493D"/>
    <w:rsid w:val="009749D5"/>
    <w:rsid w:val="009803D1"/>
    <w:rsid w:val="00980939"/>
    <w:rsid w:val="00983FA9"/>
    <w:rsid w:val="00992141"/>
    <w:rsid w:val="00995F21"/>
    <w:rsid w:val="00997B8D"/>
    <w:rsid w:val="009A352F"/>
    <w:rsid w:val="009B0C02"/>
    <w:rsid w:val="009B4FF6"/>
    <w:rsid w:val="009C0434"/>
    <w:rsid w:val="009C04B7"/>
    <w:rsid w:val="009C5AC8"/>
    <w:rsid w:val="009C6547"/>
    <w:rsid w:val="009C7520"/>
    <w:rsid w:val="009D308D"/>
    <w:rsid w:val="009E231C"/>
    <w:rsid w:val="009E3C4A"/>
    <w:rsid w:val="00A03348"/>
    <w:rsid w:val="00A03D00"/>
    <w:rsid w:val="00A10B5A"/>
    <w:rsid w:val="00A13CC4"/>
    <w:rsid w:val="00A155BD"/>
    <w:rsid w:val="00A15E19"/>
    <w:rsid w:val="00A203BB"/>
    <w:rsid w:val="00A22169"/>
    <w:rsid w:val="00A243B5"/>
    <w:rsid w:val="00A2462B"/>
    <w:rsid w:val="00A26141"/>
    <w:rsid w:val="00A26E24"/>
    <w:rsid w:val="00A318A1"/>
    <w:rsid w:val="00A31F1D"/>
    <w:rsid w:val="00A36BE6"/>
    <w:rsid w:val="00A434FC"/>
    <w:rsid w:val="00A4621D"/>
    <w:rsid w:val="00A50B2D"/>
    <w:rsid w:val="00A51619"/>
    <w:rsid w:val="00A53FD3"/>
    <w:rsid w:val="00A54069"/>
    <w:rsid w:val="00A5722D"/>
    <w:rsid w:val="00A6041C"/>
    <w:rsid w:val="00A64807"/>
    <w:rsid w:val="00A676CE"/>
    <w:rsid w:val="00A70C6D"/>
    <w:rsid w:val="00A71E17"/>
    <w:rsid w:val="00A80CB7"/>
    <w:rsid w:val="00A8427F"/>
    <w:rsid w:val="00A84EE6"/>
    <w:rsid w:val="00A85863"/>
    <w:rsid w:val="00A92247"/>
    <w:rsid w:val="00A97487"/>
    <w:rsid w:val="00AA2B28"/>
    <w:rsid w:val="00AA7DA3"/>
    <w:rsid w:val="00AB168F"/>
    <w:rsid w:val="00AB3AA0"/>
    <w:rsid w:val="00AB3BB8"/>
    <w:rsid w:val="00AB425D"/>
    <w:rsid w:val="00AB446F"/>
    <w:rsid w:val="00AC2941"/>
    <w:rsid w:val="00AC5AD9"/>
    <w:rsid w:val="00AD068B"/>
    <w:rsid w:val="00AD4A28"/>
    <w:rsid w:val="00AD652D"/>
    <w:rsid w:val="00AE0187"/>
    <w:rsid w:val="00AE2997"/>
    <w:rsid w:val="00AE53F5"/>
    <w:rsid w:val="00AF034E"/>
    <w:rsid w:val="00AF6C53"/>
    <w:rsid w:val="00B000F8"/>
    <w:rsid w:val="00B0087C"/>
    <w:rsid w:val="00B062A9"/>
    <w:rsid w:val="00B069B4"/>
    <w:rsid w:val="00B12563"/>
    <w:rsid w:val="00B12879"/>
    <w:rsid w:val="00B13359"/>
    <w:rsid w:val="00B2314E"/>
    <w:rsid w:val="00B26766"/>
    <w:rsid w:val="00B34CDD"/>
    <w:rsid w:val="00B35AFE"/>
    <w:rsid w:val="00B43C40"/>
    <w:rsid w:val="00B51A04"/>
    <w:rsid w:val="00B561C0"/>
    <w:rsid w:val="00B71917"/>
    <w:rsid w:val="00B71AF8"/>
    <w:rsid w:val="00B7319E"/>
    <w:rsid w:val="00B74120"/>
    <w:rsid w:val="00B748E4"/>
    <w:rsid w:val="00B75175"/>
    <w:rsid w:val="00B8086C"/>
    <w:rsid w:val="00B87A16"/>
    <w:rsid w:val="00BA39AF"/>
    <w:rsid w:val="00BA799D"/>
    <w:rsid w:val="00BB1EA7"/>
    <w:rsid w:val="00BB2A9A"/>
    <w:rsid w:val="00BB3991"/>
    <w:rsid w:val="00BB4364"/>
    <w:rsid w:val="00BB683C"/>
    <w:rsid w:val="00BB6C12"/>
    <w:rsid w:val="00BC0934"/>
    <w:rsid w:val="00BC4103"/>
    <w:rsid w:val="00BC6252"/>
    <w:rsid w:val="00BD0207"/>
    <w:rsid w:val="00BD1AF9"/>
    <w:rsid w:val="00BD3BCE"/>
    <w:rsid w:val="00BD52BA"/>
    <w:rsid w:val="00BD52E5"/>
    <w:rsid w:val="00BD6681"/>
    <w:rsid w:val="00BE0BBB"/>
    <w:rsid w:val="00BE4E50"/>
    <w:rsid w:val="00BE5AAF"/>
    <w:rsid w:val="00BE5B15"/>
    <w:rsid w:val="00BE6BA1"/>
    <w:rsid w:val="00BE71F2"/>
    <w:rsid w:val="00BF47FF"/>
    <w:rsid w:val="00C02143"/>
    <w:rsid w:val="00C03907"/>
    <w:rsid w:val="00C03A1B"/>
    <w:rsid w:val="00C057E7"/>
    <w:rsid w:val="00C07A6D"/>
    <w:rsid w:val="00C14CDF"/>
    <w:rsid w:val="00C20627"/>
    <w:rsid w:val="00C214E4"/>
    <w:rsid w:val="00C22240"/>
    <w:rsid w:val="00C306A4"/>
    <w:rsid w:val="00C30764"/>
    <w:rsid w:val="00C40074"/>
    <w:rsid w:val="00C413AB"/>
    <w:rsid w:val="00C451C4"/>
    <w:rsid w:val="00C57239"/>
    <w:rsid w:val="00C627F4"/>
    <w:rsid w:val="00C631A5"/>
    <w:rsid w:val="00C652E0"/>
    <w:rsid w:val="00C65FA1"/>
    <w:rsid w:val="00C66167"/>
    <w:rsid w:val="00C75BCD"/>
    <w:rsid w:val="00C8061F"/>
    <w:rsid w:val="00C85C82"/>
    <w:rsid w:val="00C923CF"/>
    <w:rsid w:val="00C95CDE"/>
    <w:rsid w:val="00CA03AA"/>
    <w:rsid w:val="00CA1266"/>
    <w:rsid w:val="00CA1395"/>
    <w:rsid w:val="00CA30B2"/>
    <w:rsid w:val="00CA535A"/>
    <w:rsid w:val="00CA5A8E"/>
    <w:rsid w:val="00CA5FDB"/>
    <w:rsid w:val="00CB7FA3"/>
    <w:rsid w:val="00CC1CBF"/>
    <w:rsid w:val="00CC3713"/>
    <w:rsid w:val="00CC3F08"/>
    <w:rsid w:val="00CC614B"/>
    <w:rsid w:val="00CC7AE5"/>
    <w:rsid w:val="00CD085F"/>
    <w:rsid w:val="00CD58A2"/>
    <w:rsid w:val="00CE46BB"/>
    <w:rsid w:val="00CE637F"/>
    <w:rsid w:val="00CF0948"/>
    <w:rsid w:val="00CF0BC7"/>
    <w:rsid w:val="00CF2D13"/>
    <w:rsid w:val="00CF4FF1"/>
    <w:rsid w:val="00CF5F50"/>
    <w:rsid w:val="00CF656A"/>
    <w:rsid w:val="00D0321A"/>
    <w:rsid w:val="00D03DC0"/>
    <w:rsid w:val="00D050C1"/>
    <w:rsid w:val="00D0676E"/>
    <w:rsid w:val="00D10A8A"/>
    <w:rsid w:val="00D1139A"/>
    <w:rsid w:val="00D12C57"/>
    <w:rsid w:val="00D1322D"/>
    <w:rsid w:val="00D17EA6"/>
    <w:rsid w:val="00D23629"/>
    <w:rsid w:val="00D3031F"/>
    <w:rsid w:val="00D30B57"/>
    <w:rsid w:val="00D40704"/>
    <w:rsid w:val="00D4224E"/>
    <w:rsid w:val="00D42580"/>
    <w:rsid w:val="00D4378C"/>
    <w:rsid w:val="00D463DB"/>
    <w:rsid w:val="00D46F1C"/>
    <w:rsid w:val="00D50054"/>
    <w:rsid w:val="00D506BE"/>
    <w:rsid w:val="00D54F47"/>
    <w:rsid w:val="00D55170"/>
    <w:rsid w:val="00D60A97"/>
    <w:rsid w:val="00D63277"/>
    <w:rsid w:val="00D63E51"/>
    <w:rsid w:val="00D67CC8"/>
    <w:rsid w:val="00D73B3F"/>
    <w:rsid w:val="00D7431B"/>
    <w:rsid w:val="00D76905"/>
    <w:rsid w:val="00D86F95"/>
    <w:rsid w:val="00D92CA1"/>
    <w:rsid w:val="00D95972"/>
    <w:rsid w:val="00D96163"/>
    <w:rsid w:val="00DA617D"/>
    <w:rsid w:val="00DA7AA8"/>
    <w:rsid w:val="00DA7E23"/>
    <w:rsid w:val="00DB0D3B"/>
    <w:rsid w:val="00DB1BA8"/>
    <w:rsid w:val="00DB5539"/>
    <w:rsid w:val="00DB59A0"/>
    <w:rsid w:val="00DB6B53"/>
    <w:rsid w:val="00DC0486"/>
    <w:rsid w:val="00DC11E7"/>
    <w:rsid w:val="00DC26B8"/>
    <w:rsid w:val="00DC578E"/>
    <w:rsid w:val="00DC584F"/>
    <w:rsid w:val="00DC655A"/>
    <w:rsid w:val="00DD07B1"/>
    <w:rsid w:val="00DD419C"/>
    <w:rsid w:val="00DE6F70"/>
    <w:rsid w:val="00DF3995"/>
    <w:rsid w:val="00DF45E1"/>
    <w:rsid w:val="00DF6BE9"/>
    <w:rsid w:val="00E04425"/>
    <w:rsid w:val="00E068CB"/>
    <w:rsid w:val="00E102DE"/>
    <w:rsid w:val="00E10691"/>
    <w:rsid w:val="00E145EF"/>
    <w:rsid w:val="00E15F49"/>
    <w:rsid w:val="00E210E8"/>
    <w:rsid w:val="00E2386A"/>
    <w:rsid w:val="00E254FE"/>
    <w:rsid w:val="00E262D1"/>
    <w:rsid w:val="00E270AB"/>
    <w:rsid w:val="00E30CA5"/>
    <w:rsid w:val="00E318D4"/>
    <w:rsid w:val="00E33F1D"/>
    <w:rsid w:val="00E349D3"/>
    <w:rsid w:val="00E422BE"/>
    <w:rsid w:val="00E45B6A"/>
    <w:rsid w:val="00E51A95"/>
    <w:rsid w:val="00E567E5"/>
    <w:rsid w:val="00E57C83"/>
    <w:rsid w:val="00E603AD"/>
    <w:rsid w:val="00E608A6"/>
    <w:rsid w:val="00E612D4"/>
    <w:rsid w:val="00E613F0"/>
    <w:rsid w:val="00E63022"/>
    <w:rsid w:val="00E6749B"/>
    <w:rsid w:val="00E7068E"/>
    <w:rsid w:val="00E719B4"/>
    <w:rsid w:val="00E74064"/>
    <w:rsid w:val="00E754A5"/>
    <w:rsid w:val="00E75EA3"/>
    <w:rsid w:val="00E76DE8"/>
    <w:rsid w:val="00E76FAB"/>
    <w:rsid w:val="00E773F3"/>
    <w:rsid w:val="00E90FFC"/>
    <w:rsid w:val="00E95543"/>
    <w:rsid w:val="00E96ADC"/>
    <w:rsid w:val="00E97272"/>
    <w:rsid w:val="00EA17FB"/>
    <w:rsid w:val="00EA5EDD"/>
    <w:rsid w:val="00EA7865"/>
    <w:rsid w:val="00EB3610"/>
    <w:rsid w:val="00EB476A"/>
    <w:rsid w:val="00EB63BC"/>
    <w:rsid w:val="00EB7D6D"/>
    <w:rsid w:val="00EC1B95"/>
    <w:rsid w:val="00EC2183"/>
    <w:rsid w:val="00EC584D"/>
    <w:rsid w:val="00EC7956"/>
    <w:rsid w:val="00ED11D3"/>
    <w:rsid w:val="00ED4372"/>
    <w:rsid w:val="00ED5DF9"/>
    <w:rsid w:val="00ED6E17"/>
    <w:rsid w:val="00ED716D"/>
    <w:rsid w:val="00ED7D39"/>
    <w:rsid w:val="00EE00BC"/>
    <w:rsid w:val="00EE0F3D"/>
    <w:rsid w:val="00EE217D"/>
    <w:rsid w:val="00EE3C2E"/>
    <w:rsid w:val="00EE6942"/>
    <w:rsid w:val="00EF0A8E"/>
    <w:rsid w:val="00EF3704"/>
    <w:rsid w:val="00EF4DFF"/>
    <w:rsid w:val="00EF4F7C"/>
    <w:rsid w:val="00F00A1E"/>
    <w:rsid w:val="00F03C19"/>
    <w:rsid w:val="00F11770"/>
    <w:rsid w:val="00F135A2"/>
    <w:rsid w:val="00F17125"/>
    <w:rsid w:val="00F202C4"/>
    <w:rsid w:val="00F20329"/>
    <w:rsid w:val="00F257A0"/>
    <w:rsid w:val="00F26F2D"/>
    <w:rsid w:val="00F26FF7"/>
    <w:rsid w:val="00F27069"/>
    <w:rsid w:val="00F31D95"/>
    <w:rsid w:val="00F41A40"/>
    <w:rsid w:val="00F45446"/>
    <w:rsid w:val="00F46E97"/>
    <w:rsid w:val="00F46FFB"/>
    <w:rsid w:val="00F4757E"/>
    <w:rsid w:val="00F514E9"/>
    <w:rsid w:val="00F51761"/>
    <w:rsid w:val="00F5266E"/>
    <w:rsid w:val="00F561A4"/>
    <w:rsid w:val="00F56375"/>
    <w:rsid w:val="00F56ABB"/>
    <w:rsid w:val="00F61C7B"/>
    <w:rsid w:val="00F77F97"/>
    <w:rsid w:val="00F84FC3"/>
    <w:rsid w:val="00F85FB7"/>
    <w:rsid w:val="00F93E05"/>
    <w:rsid w:val="00F973DA"/>
    <w:rsid w:val="00F97544"/>
    <w:rsid w:val="00FA2957"/>
    <w:rsid w:val="00FA2DD0"/>
    <w:rsid w:val="00FB251F"/>
    <w:rsid w:val="00FB6C57"/>
    <w:rsid w:val="00FC39F4"/>
    <w:rsid w:val="00FD04EA"/>
    <w:rsid w:val="00FD1E82"/>
    <w:rsid w:val="00FE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403504"/>
  </w:style>
  <w:style w:type="character" w:styleId="af0">
    <w:name w:val="Hyperlink"/>
    <w:basedOn w:val="a0"/>
    <w:uiPriority w:val="99"/>
    <w:semiHidden/>
    <w:unhideWhenUsed/>
    <w:rsid w:val="000364E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youtu.be/RQ97XgtPubc" TargetMode="External"/><Relationship Id="rId24" Type="http://schemas.openxmlformats.org/officeDocument/2006/relationships/footer" Target="footer3.xml"/><Relationship Id="rId5" Type="http://schemas.openxmlformats.org/officeDocument/2006/relationships/styles" Target="styles.xml"/><Relationship Id="rId15" Type="http://schemas.microsoft.com/office/2007/relationships/hdphoto" Target="media/hdphoto1.wdp"/><Relationship Id="rId23" Type="http://schemas.openxmlformats.org/officeDocument/2006/relationships/header" Target="header2.xml"/><Relationship Id="rId10" Type="http://schemas.openxmlformats.org/officeDocument/2006/relationships/hyperlink" Target="https://youtu.be/RQ97XgtPubc" TargetMode="External"/><Relationship Id="rId19" Type="http://schemas.microsoft.com/office/2007/relationships/hdphoto" Target="media/hdphoto2.wdp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F30191-0A16-49C9-9748-3A1CC2BC05C4}"/>
</file>

<file path=customXml/itemProps3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1073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574</cp:revision>
  <cp:lastPrinted>2022-08-31T07:55:00Z</cp:lastPrinted>
  <dcterms:created xsi:type="dcterms:W3CDTF">2023-02-02T08:17:00Z</dcterms:created>
  <dcterms:modified xsi:type="dcterms:W3CDTF">2023-08-24T03:37:00Z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