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390D0B8E" w:rsidR="00A4621D" w:rsidRPr="000E58CD" w:rsidRDefault="0036240C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科技達人</w:t>
      </w:r>
    </w:p>
    <w:p w14:paraId="5EF840EE" w14:textId="467ECA78" w:rsidR="00A92A3B" w:rsidRDefault="00A92A3B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5753D735" w:rsidR="00A92A3B" w:rsidRDefault="000D18AA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20766ECA" wp14:editId="242CE121">
            <wp:simplePos x="0" y="0"/>
            <wp:positionH relativeFrom="column">
              <wp:posOffset>5557089</wp:posOffset>
            </wp:positionH>
            <wp:positionV relativeFrom="paragraph">
              <wp:posOffset>185420</wp:posOffset>
            </wp:positionV>
            <wp:extent cx="7194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8" name="圖片 8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109">
        <w:rPr>
          <w:noProof/>
        </w:rPr>
        <w:pict w14:anchorId="36B9C365">
          <v:rect id="Rectangle 7" o:spid="_x0000_s2057" style="position:absolute;left:0;text-align:left;margin-left:1.4pt;margin-top:8.65pt;width:593.85pt;height:74.5pt;z-index:-251667457;visibility:visible;mso-position-horizontal-relative:page;mso-position-vertical-relative:text;mso-height-relative:margin;v-text-anchor:middle" fillcolor="#e4f4ed" stroked="f" strokeweight="1pt">
            <v:textbox>
              <w:txbxContent>
                <w:p w14:paraId="09775E2D" w14:textId="7B8E1551" w:rsidR="00A92A3B" w:rsidRPr="00CC5DA4" w:rsidRDefault="00A92A3B" w:rsidP="00CC5DA4">
                  <w:pPr>
                    <w:rPr>
                      <w:rFonts w:ascii="Microsoft JhengHei" w:eastAsia="Microsoft JhengHei" w:hAnsi="Microsoft JhengHei"/>
                      <w:color w:val="265B43" w:themeColor="accent2" w:themeShade="80"/>
                      <w:sz w:val="28"/>
                      <w:szCs w:val="28"/>
                    </w:rPr>
                  </w:pPr>
                  <w:r w:rsidRPr="00CC5DA4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        </w:t>
                  </w:r>
                  <w:r w:rsidRPr="00CC5DA4">
                    <w:rPr>
                      <w:rFonts w:ascii="Microsoft JhengHei" w:eastAsia="Microsoft JhengHei" w:hAnsi="Microsoft JhengHe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F51EED" w:rsidRPr="000308B1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EP17 老兵黃光漢</w:t>
                  </w:r>
                  <w:r w:rsidR="00CC5DA4" w:rsidRPr="000308B1">
                    <w:rPr>
                      <w:rFonts w:ascii="Microsoft JhengHei" w:eastAsia="Microsoft JhengHei" w:hAnsi="Microsoft JhengHe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：</w:t>
                  </w:r>
                  <w:r w:rsidR="00F51EED" w:rsidRPr="000308B1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科技達人</w:t>
                  </w:r>
                </w:p>
                <w:p w14:paraId="436491E7" w14:textId="56EB5A4D" w:rsidR="00A92A3B" w:rsidRPr="00420E53" w:rsidRDefault="00A92A3B" w:rsidP="00A92A3B">
                  <w:pPr>
                    <w:rPr>
                      <w:color w:val="000000"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hyperlink r:id="rId11" w:history="1">
                    <w:r w:rsidR="00CC5DA4">
                      <w:rPr>
                        <w:rStyle w:val="af"/>
                      </w:rPr>
                      <w:t>https://youtu.be/SAZUPeAKDJQ</w:t>
                    </w:r>
                  </w:hyperlink>
                </w:p>
              </w:txbxContent>
            </v:textbox>
            <w10:wrap anchorx="page"/>
          </v:rect>
        </w:pict>
      </w:r>
    </w:p>
    <w:p w14:paraId="4A185183" w14:textId="42CC1D36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0C5D0BE9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67DEA7E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1C8FB6D" w14:textId="09A06B99" w:rsidR="00A92A3B" w:rsidRPr="00504EC8" w:rsidRDefault="00345109" w:rsidP="00504EC8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pict w14:anchorId="4D940AE9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108" type="#_x0000_t176" style="position:absolute;left:0;text-align:left;margin-left:38.3pt;margin-top:32.65pt;width:433.8pt;height:48.5pt;z-index:251658240" fillcolor="#feeed0 [665]" stroked="f">
            <v:shadow on="t"/>
            <v:textbox>
              <w:txbxContent>
                <w:p w14:paraId="7DE7F4BF" w14:textId="77A87D21" w:rsidR="00D0002F" w:rsidRPr="00C54F5B" w:rsidRDefault="00F371D0" w:rsidP="00E42099">
                  <w:pPr>
                    <w:pStyle w:val="a7"/>
                    <w:numPr>
                      <w:ilvl w:val="0"/>
                      <w:numId w:val="14"/>
                    </w:numPr>
                    <w:spacing w:before="120"/>
                    <w:ind w:left="357" w:hanging="357"/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  <w:r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上交機要</w:t>
                  </w:r>
                  <w:r w:rsidR="003C022B"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室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3C022B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B.</w:t>
                  </w:r>
                  <w:r w:rsidR="003C022B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進行破譯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8A4FB9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C.</w:t>
                  </w:r>
                  <w:r w:rsidR="008A4FB9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F207B9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收到</w:t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電報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4F08F6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D.</w:t>
                  </w:r>
                  <w:r w:rsidR="004F08F6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5A7EF4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記錄電碼</w:t>
                  </w:r>
                </w:p>
              </w:txbxContent>
            </v:textbox>
          </v:shape>
        </w:pict>
      </w:r>
      <w:r w:rsidR="0075316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接收電報的過程是怎樣的</w:t>
      </w:r>
      <w:r w:rsidR="007E4B7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8B787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88032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空格內</w:t>
      </w:r>
      <w:r w:rsidR="008B787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填寫代表字母，完成以下流程圖</w:t>
      </w:r>
      <w:r w:rsidR="00006A1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79542BB" w14:textId="08B52D87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4ED003F" w14:textId="3C235DC6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EA61BC4" w14:textId="77777777" w:rsidR="00562D60" w:rsidRDefault="00562D6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2FA2201" w14:textId="75D2ADAF" w:rsidR="0064591A" w:rsidRDefault="00345109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79B46B7">
          <v:rect id="_x0000_s2113" style="position:absolute;margin-left:430.9pt;margin-top:3.25pt;width:50.25pt;height:33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2E5E1C25" w14:textId="7EDC1352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後</w:t>
                  </w:r>
                </w:p>
              </w:txbxContent>
            </v:textbox>
          </v:rect>
        </w:pict>
      </w:r>
      <w:r>
        <w:rPr>
          <w:noProof/>
        </w:rPr>
        <w:pict w14:anchorId="779B46B7">
          <v:rect id="_x0000_s2112" style="position:absolute;margin-left:26.25pt;margin-top:4.8pt;width:50.25pt;height:33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72323643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  <w:r>
        <w:rPr>
          <w:noProof/>
        </w:rPr>
        <w:pict w14:anchorId="7C304EE1">
          <v:rect id="矩形 3" o:spid="_x0000_s2110" style="position:absolute;margin-left:51.45pt;margin-top:685.95pt;width:50.25pt;height:3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Y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i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LXMRj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1343649B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643B44B2" w14:textId="62EE7CAF" w:rsidR="00051D22" w:rsidRDefault="00345109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pict w14:anchorId="313D5D4C">
          <v:rect id="_x0000_s2111" style="position:absolute;margin-left:51.45pt;margin-top:685.95pt;width:50.25pt;height:3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" filled="f" stroked="f" strokeweight="1pt">
            <v:textbox>
              <w:txbxContent>
                <w:p w14:paraId="350F29DA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3336FEF9" w14:textId="1EB9F9FE" w:rsidR="0064591A" w:rsidRDefault="00051D2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5FB84D6E" wp14:editId="206C9F7F">
            <wp:extent cx="6315075" cy="485775"/>
            <wp:effectExtent l="38100" t="57150" r="85725" b="123825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E59EE88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AF43E15" w14:textId="77777777" w:rsidR="00A135E2" w:rsidRDefault="00A135E2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BB481E" w14:textId="1F5AD32E" w:rsidR="00F31F8F" w:rsidRPr="00504EC8" w:rsidRDefault="007A24BE" w:rsidP="00F31F8F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你能夠破解以下電碼的意思嗎？按照影片中的</w:t>
      </w:r>
      <w:r w:rsidR="00A012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摩斯密碼表，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59104AB5" w14:textId="6900CD09" w:rsidR="00014641" w:rsidRPr="000C0182" w:rsidRDefault="00AB5496" w:rsidP="008266F6">
      <w:pPr>
        <w:pStyle w:val="a7"/>
        <w:numPr>
          <w:ilvl w:val="0"/>
          <w:numId w:val="15"/>
        </w:numPr>
        <w:tabs>
          <w:tab w:val="left" w:pos="2057"/>
        </w:tabs>
        <w:spacing w:line="276" w:lineRule="auto"/>
        <w:ind w:left="726" w:hanging="357"/>
        <w:rPr>
          <w:color w:val="040606" w:themeColor="text2"/>
        </w:rPr>
      </w:pPr>
      <w:r>
        <w:rPr>
          <w:color w:val="040606" w:themeColor="text2"/>
        </w:rPr>
        <w:t xml:space="preserve">                                     </w:t>
      </w:r>
      <w:r w:rsidR="000C2A6D">
        <w:rPr>
          <w:color w:val="040606" w:themeColor="text2"/>
        </w:rPr>
        <w:tab/>
      </w:r>
      <w:r w:rsidR="000C2A6D">
        <w:rPr>
          <w:color w:val="040606" w:themeColor="text2"/>
        </w:rPr>
        <w:tab/>
        <w:t xml:space="preserve">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(2)</w:t>
      </w:r>
      <w:r>
        <w:rPr>
          <w:color w:val="040606" w:themeColor="text2"/>
        </w:rPr>
        <w:t xml:space="preserve">                        </w:t>
      </w:r>
      <w:r w:rsidR="000C2A6D">
        <w:rPr>
          <w:color w:val="040606" w:themeColor="text2"/>
        </w:rPr>
        <w:t xml:space="preserve">                </w:t>
      </w:r>
      <w:r>
        <w:rPr>
          <w:color w:val="040606" w:themeColor="text2"/>
        </w:rPr>
        <w:t xml:space="preserve">        </w:t>
      </w:r>
      <w:r w:rsidR="00B8037E">
        <w:rPr>
          <w:color w:val="040606" w:themeColor="text2"/>
        </w:rPr>
        <w:t xml:space="preserve">      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(3)</w:t>
      </w:r>
      <w:r>
        <w:rPr>
          <w:color w:val="040606" w:themeColor="text2"/>
        </w:rPr>
        <w:t xml:space="preserve">                              </w:t>
      </w:r>
      <w:r w:rsidR="00B8037E">
        <w:rPr>
          <w:color w:val="040606" w:themeColor="text2"/>
        </w:rPr>
        <w:t xml:space="preserve">  </w:t>
      </w:r>
      <w:r>
        <w:rPr>
          <w:color w:val="040606" w:themeColor="text2"/>
        </w:rPr>
        <w:t xml:space="preserve"> </w:t>
      </w:r>
      <w:r w:rsidR="00B8037E">
        <w:rPr>
          <w:color w:val="040606" w:themeColor="text2"/>
        </w:rPr>
        <w:t xml:space="preserve"> </w:t>
      </w:r>
      <w:r>
        <w:rPr>
          <w:color w:val="040606" w:themeColor="text2"/>
        </w:rPr>
        <w:t xml:space="preserve">    </w:t>
      </w:r>
    </w:p>
    <w:p w14:paraId="58A878BA" w14:textId="0B523D9D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6D1271E5" w:rsidR="0036443C" w:rsidRDefault="004A0C0D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15C3AD25" wp14:editId="62EC740C">
            <wp:simplePos x="0" y="0"/>
            <wp:positionH relativeFrom="column">
              <wp:posOffset>5109606</wp:posOffset>
            </wp:positionH>
            <wp:positionV relativeFrom="paragraph">
              <wp:posOffset>7524</wp:posOffset>
            </wp:positionV>
            <wp:extent cx="732790" cy="275590"/>
            <wp:effectExtent l="0" t="0" r="0" b="0"/>
            <wp:wrapTight wrapText="bothSides">
              <wp:wrapPolygon edited="0">
                <wp:start x="0" y="0"/>
                <wp:lineTo x="0" y="19410"/>
                <wp:lineTo x="20776" y="19410"/>
                <wp:lineTo x="20776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BEB">
        <w:rPr>
          <w:noProof/>
        </w:rPr>
        <w:drawing>
          <wp:anchor distT="0" distB="0" distL="114300" distR="114300" simplePos="0" relativeHeight="251650048" behindDoc="1" locked="0" layoutInCell="1" allowOverlap="1" wp14:anchorId="6FFD05A8" wp14:editId="09B0E922">
            <wp:simplePos x="0" y="0"/>
            <wp:positionH relativeFrom="column">
              <wp:posOffset>2521585</wp:posOffset>
            </wp:positionH>
            <wp:positionV relativeFrom="paragraph">
              <wp:posOffset>15875</wp:posOffset>
            </wp:positionV>
            <wp:extent cx="1484630" cy="284480"/>
            <wp:effectExtent l="0" t="0" r="0" b="0"/>
            <wp:wrapTight wrapText="bothSides">
              <wp:wrapPolygon edited="0">
                <wp:start x="0" y="0"/>
                <wp:lineTo x="0" y="20250"/>
                <wp:lineTo x="21341" y="20250"/>
                <wp:lineTo x="21341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182"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52096" behindDoc="0" locked="0" layoutInCell="1" allowOverlap="1" wp14:anchorId="3C86532A" wp14:editId="7358D00C">
            <wp:simplePos x="0" y="0"/>
            <wp:positionH relativeFrom="column">
              <wp:posOffset>374015</wp:posOffset>
            </wp:positionH>
            <wp:positionV relativeFrom="paragraph">
              <wp:posOffset>9525</wp:posOffset>
            </wp:positionV>
            <wp:extent cx="1190625" cy="290734"/>
            <wp:effectExtent l="0" t="0" r="0" b="0"/>
            <wp:wrapNone/>
            <wp:docPr id="1" name="圖片 1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7" t="14428" r="67910" b="80348"/>
                    <a:stretch/>
                  </pic:blipFill>
                  <pic:spPr bwMode="auto">
                    <a:xfrm>
                      <a:off x="0" y="0"/>
                      <a:ext cx="1190625" cy="2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DC856" w14:textId="2AB83063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CF78D67" w14:textId="621F43C3" w:rsidR="00A351F0" w:rsidRDefault="00345109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4A888122">
          <v:roundrect id="_x0000_s2119" style="position:absolute;margin-left:206.6pt;margin-top:8.15pt;width:93.75pt;height:37.5pt;z-index:251664384" arcsize="10923f" strokecolor="#0070c0">
            <v:shadow on="t"/>
            <v:textbox>
              <w:txbxContent>
                <w:p w14:paraId="6B3D8390" w14:textId="3FD75D62" w:rsidR="00CE7681" w:rsidRDefault="00CE7681" w:rsidP="00CE7681">
                  <w:pPr>
                    <w:spacing w:before="120"/>
                    <w:jc w:val="center"/>
                  </w:pPr>
                </w:p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20" style="position:absolute;margin-left:383.25pt;margin-top:6.4pt;width:93.75pt;height:37.5pt;z-index:251665408" arcsize="10923f" strokecolor="#0070c0">
            <v:shadow on="t"/>
            <v:textbox>
              <w:txbxContent>
                <w:p w14:paraId="3E7C0EA9" w14:textId="77777777" w:rsidR="00E07E74" w:rsidRDefault="00E07E74"/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18" style="position:absolute;margin-left:29.8pt;margin-top:8.65pt;width:93.75pt;height:37.5pt;z-index:251663360" arcsize="10923f" strokecolor="#0070c0">
            <v:shadow on="t"/>
            <v:textbox>
              <w:txbxContent>
                <w:p w14:paraId="2805C721" w14:textId="21366BEE" w:rsidR="006F5CBF" w:rsidRPr="006F5CBF" w:rsidRDefault="006F5CBF" w:rsidP="006F5CBF">
                  <w:pPr>
                    <w:spacing w:before="120"/>
                    <w:jc w:val="center"/>
                    <w:rPr>
                      <w:color w:val="FF0000"/>
                    </w:rPr>
                  </w:pPr>
                </w:p>
              </w:txbxContent>
            </v:textbox>
          </v:roundrect>
        </w:pict>
      </w:r>
    </w:p>
    <w:p w14:paraId="10C253CA" w14:textId="543F550E" w:rsidR="0088032E" w:rsidRPr="0088032E" w:rsidRDefault="0088032E" w:rsidP="00D12716">
      <w:pPr>
        <w:tabs>
          <w:tab w:val="left" w:pos="2057"/>
        </w:tabs>
        <w:spacing w:line="276" w:lineRule="auto"/>
        <w:rPr>
          <w:color w:val="040606" w:themeColor="text2"/>
          <w:u w:val="single"/>
        </w:rPr>
      </w:pPr>
      <w:r>
        <w:rPr>
          <w:color w:val="040606" w:themeColor="text2"/>
        </w:rPr>
        <w:t xml:space="preserve">            </w:t>
      </w:r>
      <w:r>
        <w:rPr>
          <w:color w:val="040606" w:themeColor="text2"/>
          <w:u w:val="single"/>
        </w:rPr>
        <w:t xml:space="preserve">                               </w:t>
      </w:r>
    </w:p>
    <w:p w14:paraId="699EC72F" w14:textId="47EBDDFB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83D7323" w14:textId="41C33B7B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EB2C147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CEFEB4F" w14:textId="7E0903AA" w:rsidR="0036443C" w:rsidRPr="00A4585A" w:rsidRDefault="00345109" w:rsidP="000C2A6D">
      <w:pPr>
        <w:pStyle w:val="a7"/>
        <w:numPr>
          <w:ilvl w:val="0"/>
          <w:numId w:val="13"/>
        </w:numPr>
        <w:tabs>
          <w:tab w:val="left" w:pos="2057"/>
        </w:tabs>
        <w:spacing w:before="120" w:after="120" w:line="480" w:lineRule="exact"/>
        <w:ind w:left="357" w:hanging="357"/>
        <w:rPr>
          <w:color w:val="484F5E" w:themeColor="text1"/>
        </w:rPr>
      </w:pPr>
      <w:r>
        <w:rPr>
          <w:noProof/>
        </w:rPr>
        <w:pict w14:anchorId="3ADE7AB5"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2125" type="#_x0000_t114" style="position:absolute;left:0;text-align:left;margin-left:4.4pt;margin-top:37.4pt;width:502pt;height:101.45pt;z-index:251655168" fillcolor="white [3212]" strokecolor="#0070c0" strokeweight="1pt">
            <v:stroke dashstyle="1 1"/>
            <v:shadow on="t"/>
            <v:textbox style="mso-next-textbox:#_x0000_s2125">
              <w:txbxContent>
                <w:p w14:paraId="419EC910" w14:textId="77777777" w:rsidR="000C2A6D" w:rsidRDefault="000C2A6D"/>
              </w:txbxContent>
            </v:textbox>
          </v:shape>
        </w:pict>
      </w:r>
      <w:r>
        <w:rPr>
          <w:noProof/>
        </w:rPr>
        <w:pict w14:anchorId="0C1BA102">
          <v:rect id="_x0000_s2103" style="position:absolute;left:0;text-align:left;margin-left:9.35pt;margin-top:47.3pt;width:491.45pt;height:64.45pt;z-index:251657216" filled="f" fillcolor="white [3201]" strokecolor="white" strokeweight="1pt">
            <v:shadow color="#868686"/>
            <v:textbox style="mso-next-textbox:#_x0000_s2103" inset=",2.3mm">
              <w:txbxContent>
                <w:p w14:paraId="0AD4F94E" w14:textId="368E9472" w:rsidR="0030343C" w:rsidRPr="000C2A6D" w:rsidRDefault="002D34A4" w:rsidP="000C2A6D">
                  <w:pPr>
                    <w:spacing w:line="480" w:lineRule="auto"/>
                    <w:rPr>
                      <w:rFonts w:ascii="DFKai-SB" w:eastAsia="DFKai-SB" w:hAnsi="DFKai-SB"/>
                      <w:b/>
                      <w:bCs/>
                      <w:color w:val="040606" w:themeColor="text2"/>
                      <w:sz w:val="28"/>
                      <w:szCs w:val="28"/>
                    </w:rPr>
                  </w:pP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這段經歷讓黃光漢至今仍然繼續保持着對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="00C719A7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       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，更主動教導身邊其他老友記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 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C719A7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     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</w:t>
                  </w:r>
                  <w:r w:rsid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，</w:t>
                  </w:r>
                  <w:r w:rsidR="00177300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造福身邊的人。</w:t>
                  </w:r>
                </w:p>
              </w:txbxContent>
            </v:textbox>
          </v:rect>
        </w:pict>
      </w:r>
      <w:r w:rsidR="008C481B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通訊兵的經歷對黃光漢</w:t>
      </w:r>
      <w:r w:rsidR="004F0568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</w:t>
      </w:r>
      <w:r w:rsidR="000C0A1E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正面的</w:t>
      </w:r>
      <w:r w:rsidR="004F0568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影響</w:t>
      </w:r>
      <w:r w:rsidR="00DE41EA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2A6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  <w:r w:rsidR="00962B50" w:rsidRPr="00A4585A">
        <w:rPr>
          <w:color w:val="484F5E" w:themeColor="text1"/>
        </w:rPr>
        <w:t xml:space="preserve">      </w:t>
      </w:r>
      <w:r w:rsidR="00962B50" w:rsidRPr="00A4585A"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 w:rsidR="00962B50" w:rsidRPr="00A4585A">
        <w:rPr>
          <w:color w:val="484F5E" w:themeColor="text1"/>
        </w:rPr>
        <w:tab/>
      </w:r>
    </w:p>
    <w:p w14:paraId="5B2ACF6C" w14:textId="2EA4D7C7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</w:p>
    <w:sectPr w:rsidR="004D5092" w:rsidRPr="00504EC8" w:rsidSect="004038B5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F6C0" w14:textId="77777777" w:rsidR="00DC1A6D" w:rsidRDefault="00DC1A6D" w:rsidP="00465C96">
      <w:r>
        <w:separator/>
      </w:r>
    </w:p>
  </w:endnote>
  <w:endnote w:type="continuationSeparator" w:id="0">
    <w:p w14:paraId="2E2811E7" w14:textId="77777777" w:rsidR="00DC1A6D" w:rsidRDefault="00DC1A6D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6A74" w14:textId="77777777" w:rsidR="00DC1A6D" w:rsidRDefault="00DC1A6D" w:rsidP="00465C96">
      <w:r>
        <w:separator/>
      </w:r>
    </w:p>
  </w:footnote>
  <w:footnote w:type="continuationSeparator" w:id="0">
    <w:p w14:paraId="3AD69890" w14:textId="77777777" w:rsidR="00DC1A6D" w:rsidRDefault="00DC1A6D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55A80145" w:rsidR="004038B5" w:rsidRDefault="00DA13D1">
    <w:pPr>
      <w:pStyle w:val="a3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F819FBE" wp14:editId="152085CE">
          <wp:simplePos x="0" y="0"/>
          <wp:positionH relativeFrom="column">
            <wp:posOffset>-537210</wp:posOffset>
          </wp:positionH>
          <wp:positionV relativeFrom="paragraph">
            <wp:posOffset>-490164</wp:posOffset>
          </wp:positionV>
          <wp:extent cx="7561164" cy="1120392"/>
          <wp:effectExtent l="0" t="0" r="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164" cy="1120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C12" w:rsidRPr="001D2C1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2F3"/>
    <w:multiLevelType w:val="hybridMultilevel"/>
    <w:tmpl w:val="6C383FE4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46B78"/>
    <w:multiLevelType w:val="hybridMultilevel"/>
    <w:tmpl w:val="EDA21F26"/>
    <w:lvl w:ilvl="0" w:tplc="594064DA">
      <w:start w:val="1"/>
      <w:numFmt w:val="decimal"/>
      <w:lvlText w:val="(%1)"/>
      <w:lvlJc w:val="left"/>
      <w:pPr>
        <w:ind w:left="531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6030" w:hanging="360"/>
      </w:pPr>
    </w:lvl>
    <w:lvl w:ilvl="2" w:tplc="3C09001B" w:tentative="1">
      <w:start w:val="1"/>
      <w:numFmt w:val="lowerRoman"/>
      <w:lvlText w:val="%3."/>
      <w:lvlJc w:val="right"/>
      <w:pPr>
        <w:ind w:left="6750" w:hanging="180"/>
      </w:pPr>
    </w:lvl>
    <w:lvl w:ilvl="3" w:tplc="3C09000F" w:tentative="1">
      <w:start w:val="1"/>
      <w:numFmt w:val="decimal"/>
      <w:lvlText w:val="%4."/>
      <w:lvlJc w:val="left"/>
      <w:pPr>
        <w:ind w:left="7470" w:hanging="360"/>
      </w:pPr>
    </w:lvl>
    <w:lvl w:ilvl="4" w:tplc="3C090019" w:tentative="1">
      <w:start w:val="1"/>
      <w:numFmt w:val="lowerLetter"/>
      <w:lvlText w:val="%5."/>
      <w:lvlJc w:val="left"/>
      <w:pPr>
        <w:ind w:left="8190" w:hanging="360"/>
      </w:pPr>
    </w:lvl>
    <w:lvl w:ilvl="5" w:tplc="3C09001B" w:tentative="1">
      <w:start w:val="1"/>
      <w:numFmt w:val="lowerRoman"/>
      <w:lvlText w:val="%6."/>
      <w:lvlJc w:val="right"/>
      <w:pPr>
        <w:ind w:left="8910" w:hanging="180"/>
      </w:pPr>
    </w:lvl>
    <w:lvl w:ilvl="6" w:tplc="3C09000F" w:tentative="1">
      <w:start w:val="1"/>
      <w:numFmt w:val="decimal"/>
      <w:lvlText w:val="%7."/>
      <w:lvlJc w:val="left"/>
      <w:pPr>
        <w:ind w:left="9630" w:hanging="360"/>
      </w:pPr>
    </w:lvl>
    <w:lvl w:ilvl="7" w:tplc="3C090019" w:tentative="1">
      <w:start w:val="1"/>
      <w:numFmt w:val="lowerLetter"/>
      <w:lvlText w:val="%8."/>
      <w:lvlJc w:val="left"/>
      <w:pPr>
        <w:ind w:left="10350" w:hanging="360"/>
      </w:pPr>
    </w:lvl>
    <w:lvl w:ilvl="8" w:tplc="3C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0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1"/>
  </w:num>
  <w:num w:numId="2" w16cid:durableId="102379785">
    <w:abstractNumId w:val="13"/>
  </w:num>
  <w:num w:numId="3" w16cid:durableId="1348556626">
    <w:abstractNumId w:val="14"/>
  </w:num>
  <w:num w:numId="4" w16cid:durableId="849836731">
    <w:abstractNumId w:val="3"/>
  </w:num>
  <w:num w:numId="5" w16cid:durableId="1243838014">
    <w:abstractNumId w:val="1"/>
  </w:num>
  <w:num w:numId="6" w16cid:durableId="1816723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4"/>
  </w:num>
  <w:num w:numId="8" w16cid:durableId="1238782139">
    <w:abstractNumId w:val="5"/>
  </w:num>
  <w:num w:numId="9" w16cid:durableId="1006634772">
    <w:abstractNumId w:val="10"/>
  </w:num>
  <w:num w:numId="10" w16cid:durableId="1267925767">
    <w:abstractNumId w:val="7"/>
  </w:num>
  <w:num w:numId="11" w16cid:durableId="965283438">
    <w:abstractNumId w:val="12"/>
  </w:num>
  <w:num w:numId="12" w16cid:durableId="1654066453">
    <w:abstractNumId w:val="2"/>
  </w:num>
  <w:num w:numId="13" w16cid:durableId="160856706">
    <w:abstractNumId w:val="8"/>
  </w:num>
  <w:num w:numId="14" w16cid:durableId="2026250483">
    <w:abstractNumId w:val="0"/>
  </w:num>
  <w:num w:numId="15" w16cid:durableId="1745362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attachedTemplate r:id="rId1"/>
  <w:defaultTabStop w:val="720"/>
  <w:characterSpacingControl w:val="doNotCompress"/>
  <w:hdrShapeDefaults>
    <o:shapedefaults v:ext="edit" spidmax="2128">
      <o:colormru v:ext="edit" colors="#ddf6ff,#06f,#33c,white,#9cf,#36f"/>
      <o:colormenu v:ext="edit" fillcolor="none [3212]" strokecolor="#007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06A14"/>
    <w:rsid w:val="00014641"/>
    <w:rsid w:val="000214DD"/>
    <w:rsid w:val="00023F7D"/>
    <w:rsid w:val="00027603"/>
    <w:rsid w:val="000308B1"/>
    <w:rsid w:val="00035EED"/>
    <w:rsid w:val="00037B14"/>
    <w:rsid w:val="0004130A"/>
    <w:rsid w:val="00051D22"/>
    <w:rsid w:val="0006459E"/>
    <w:rsid w:val="000661D6"/>
    <w:rsid w:val="0007141B"/>
    <w:rsid w:val="000762E5"/>
    <w:rsid w:val="000778F4"/>
    <w:rsid w:val="000A204E"/>
    <w:rsid w:val="000A78E9"/>
    <w:rsid w:val="000B2B9D"/>
    <w:rsid w:val="000B30B4"/>
    <w:rsid w:val="000B41D0"/>
    <w:rsid w:val="000B602A"/>
    <w:rsid w:val="000C0182"/>
    <w:rsid w:val="000C0A1E"/>
    <w:rsid w:val="000C2A6D"/>
    <w:rsid w:val="000D18AA"/>
    <w:rsid w:val="000D6D16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55F6"/>
    <w:rsid w:val="00177300"/>
    <w:rsid w:val="001778EA"/>
    <w:rsid w:val="00185F29"/>
    <w:rsid w:val="001A2F95"/>
    <w:rsid w:val="001A4F4D"/>
    <w:rsid w:val="001B3365"/>
    <w:rsid w:val="001B3571"/>
    <w:rsid w:val="001C0642"/>
    <w:rsid w:val="001D2C12"/>
    <w:rsid w:val="001D7BE6"/>
    <w:rsid w:val="001E4DD3"/>
    <w:rsid w:val="001F4025"/>
    <w:rsid w:val="001F552A"/>
    <w:rsid w:val="0020069A"/>
    <w:rsid w:val="00205BF5"/>
    <w:rsid w:val="00213CA0"/>
    <w:rsid w:val="00221560"/>
    <w:rsid w:val="00227235"/>
    <w:rsid w:val="00233CC4"/>
    <w:rsid w:val="002476BF"/>
    <w:rsid w:val="00250022"/>
    <w:rsid w:val="00253473"/>
    <w:rsid w:val="0025564D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2935"/>
    <w:rsid w:val="002D34A4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2354F"/>
    <w:rsid w:val="00345109"/>
    <w:rsid w:val="00346063"/>
    <w:rsid w:val="00350B05"/>
    <w:rsid w:val="003537B4"/>
    <w:rsid w:val="003562AD"/>
    <w:rsid w:val="0036240C"/>
    <w:rsid w:val="0036443C"/>
    <w:rsid w:val="0036573B"/>
    <w:rsid w:val="00375DF1"/>
    <w:rsid w:val="003826F0"/>
    <w:rsid w:val="00383E76"/>
    <w:rsid w:val="00393F0F"/>
    <w:rsid w:val="003B27AC"/>
    <w:rsid w:val="003C022B"/>
    <w:rsid w:val="003C15AA"/>
    <w:rsid w:val="003E3F00"/>
    <w:rsid w:val="00402D76"/>
    <w:rsid w:val="004038B5"/>
    <w:rsid w:val="00404CA3"/>
    <w:rsid w:val="0041165F"/>
    <w:rsid w:val="00420E53"/>
    <w:rsid w:val="00433BF3"/>
    <w:rsid w:val="0043426E"/>
    <w:rsid w:val="004374D9"/>
    <w:rsid w:val="00450D4C"/>
    <w:rsid w:val="004539F8"/>
    <w:rsid w:val="004607AF"/>
    <w:rsid w:val="004640F3"/>
    <w:rsid w:val="00465C96"/>
    <w:rsid w:val="004708AD"/>
    <w:rsid w:val="0047169B"/>
    <w:rsid w:val="00482551"/>
    <w:rsid w:val="004A0C0D"/>
    <w:rsid w:val="004A2E2F"/>
    <w:rsid w:val="004A37EF"/>
    <w:rsid w:val="004B79B8"/>
    <w:rsid w:val="004C1BD5"/>
    <w:rsid w:val="004C2B10"/>
    <w:rsid w:val="004C2C2D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0568"/>
    <w:rsid w:val="004F08F6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2D60"/>
    <w:rsid w:val="00567611"/>
    <w:rsid w:val="00574311"/>
    <w:rsid w:val="00581DBF"/>
    <w:rsid w:val="00584079"/>
    <w:rsid w:val="00592357"/>
    <w:rsid w:val="0059681B"/>
    <w:rsid w:val="0059719A"/>
    <w:rsid w:val="005A769C"/>
    <w:rsid w:val="005A7EF4"/>
    <w:rsid w:val="005B6C15"/>
    <w:rsid w:val="005C52C7"/>
    <w:rsid w:val="005D0143"/>
    <w:rsid w:val="005E17B1"/>
    <w:rsid w:val="005E660A"/>
    <w:rsid w:val="005E756A"/>
    <w:rsid w:val="005F7C4A"/>
    <w:rsid w:val="00604DF2"/>
    <w:rsid w:val="006101FC"/>
    <w:rsid w:val="00610B36"/>
    <w:rsid w:val="00615BE5"/>
    <w:rsid w:val="00621C51"/>
    <w:rsid w:val="00626AEF"/>
    <w:rsid w:val="00627177"/>
    <w:rsid w:val="00633213"/>
    <w:rsid w:val="00635355"/>
    <w:rsid w:val="00641E16"/>
    <w:rsid w:val="0064591A"/>
    <w:rsid w:val="00651E50"/>
    <w:rsid w:val="00652E18"/>
    <w:rsid w:val="00664FA2"/>
    <w:rsid w:val="0066607E"/>
    <w:rsid w:val="00685051"/>
    <w:rsid w:val="00691F43"/>
    <w:rsid w:val="00692BA0"/>
    <w:rsid w:val="006B0D82"/>
    <w:rsid w:val="006C1B45"/>
    <w:rsid w:val="006C299B"/>
    <w:rsid w:val="006C3760"/>
    <w:rsid w:val="006C4A4F"/>
    <w:rsid w:val="006D06C7"/>
    <w:rsid w:val="006D45A1"/>
    <w:rsid w:val="006D5E50"/>
    <w:rsid w:val="006E6802"/>
    <w:rsid w:val="006E7C26"/>
    <w:rsid w:val="006F5CBF"/>
    <w:rsid w:val="006F5EC5"/>
    <w:rsid w:val="00720A4B"/>
    <w:rsid w:val="007438AA"/>
    <w:rsid w:val="007503AC"/>
    <w:rsid w:val="00751EA4"/>
    <w:rsid w:val="00753166"/>
    <w:rsid w:val="00761740"/>
    <w:rsid w:val="00766912"/>
    <w:rsid w:val="00772AA4"/>
    <w:rsid w:val="0078054A"/>
    <w:rsid w:val="00792C0C"/>
    <w:rsid w:val="007969E5"/>
    <w:rsid w:val="007A027A"/>
    <w:rsid w:val="007A24BE"/>
    <w:rsid w:val="007A2D3A"/>
    <w:rsid w:val="007A3C53"/>
    <w:rsid w:val="007A4038"/>
    <w:rsid w:val="007A531F"/>
    <w:rsid w:val="007A79A7"/>
    <w:rsid w:val="007A7B09"/>
    <w:rsid w:val="007A7CD9"/>
    <w:rsid w:val="007B0918"/>
    <w:rsid w:val="007B5E24"/>
    <w:rsid w:val="007C2F9C"/>
    <w:rsid w:val="007C3046"/>
    <w:rsid w:val="007D698C"/>
    <w:rsid w:val="007E021E"/>
    <w:rsid w:val="007E06B2"/>
    <w:rsid w:val="007E1056"/>
    <w:rsid w:val="007E231F"/>
    <w:rsid w:val="007E4B7D"/>
    <w:rsid w:val="007F11B5"/>
    <w:rsid w:val="007F21C9"/>
    <w:rsid w:val="007F4903"/>
    <w:rsid w:val="007F75A6"/>
    <w:rsid w:val="008031B2"/>
    <w:rsid w:val="00810A2C"/>
    <w:rsid w:val="00826413"/>
    <w:rsid w:val="008266F6"/>
    <w:rsid w:val="0083103A"/>
    <w:rsid w:val="00831BEB"/>
    <w:rsid w:val="00835EED"/>
    <w:rsid w:val="00845F3D"/>
    <w:rsid w:val="0085055B"/>
    <w:rsid w:val="00852D83"/>
    <w:rsid w:val="0085705B"/>
    <w:rsid w:val="0086259A"/>
    <w:rsid w:val="0087273E"/>
    <w:rsid w:val="0087434C"/>
    <w:rsid w:val="008760BA"/>
    <w:rsid w:val="00877D96"/>
    <w:rsid w:val="0088032E"/>
    <w:rsid w:val="008A3E63"/>
    <w:rsid w:val="008A4FB9"/>
    <w:rsid w:val="008B26FB"/>
    <w:rsid w:val="008B37FA"/>
    <w:rsid w:val="008B7878"/>
    <w:rsid w:val="008C481B"/>
    <w:rsid w:val="008D2DB9"/>
    <w:rsid w:val="008D46FC"/>
    <w:rsid w:val="008E0E85"/>
    <w:rsid w:val="008E7D58"/>
    <w:rsid w:val="008E7F15"/>
    <w:rsid w:val="008F02FB"/>
    <w:rsid w:val="008F1E7F"/>
    <w:rsid w:val="008F3AC2"/>
    <w:rsid w:val="008F6609"/>
    <w:rsid w:val="00905F60"/>
    <w:rsid w:val="009067F1"/>
    <w:rsid w:val="00917D73"/>
    <w:rsid w:val="00924644"/>
    <w:rsid w:val="009323CB"/>
    <w:rsid w:val="00934619"/>
    <w:rsid w:val="009512FA"/>
    <w:rsid w:val="00951359"/>
    <w:rsid w:val="00961FAD"/>
    <w:rsid w:val="00962B50"/>
    <w:rsid w:val="00983F8D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9F4D01"/>
    <w:rsid w:val="00A01201"/>
    <w:rsid w:val="00A02E3F"/>
    <w:rsid w:val="00A06F8A"/>
    <w:rsid w:val="00A07B29"/>
    <w:rsid w:val="00A135E2"/>
    <w:rsid w:val="00A20FB6"/>
    <w:rsid w:val="00A22169"/>
    <w:rsid w:val="00A26141"/>
    <w:rsid w:val="00A26BD6"/>
    <w:rsid w:val="00A318A1"/>
    <w:rsid w:val="00A351F0"/>
    <w:rsid w:val="00A4585A"/>
    <w:rsid w:val="00A4621D"/>
    <w:rsid w:val="00A5702E"/>
    <w:rsid w:val="00A6041C"/>
    <w:rsid w:val="00A61F51"/>
    <w:rsid w:val="00A70C6D"/>
    <w:rsid w:val="00A8427F"/>
    <w:rsid w:val="00A92247"/>
    <w:rsid w:val="00A92A3B"/>
    <w:rsid w:val="00AB5496"/>
    <w:rsid w:val="00AC5AD9"/>
    <w:rsid w:val="00AC6517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3BEB"/>
    <w:rsid w:val="00B75175"/>
    <w:rsid w:val="00B775B9"/>
    <w:rsid w:val="00B8037E"/>
    <w:rsid w:val="00B84F7F"/>
    <w:rsid w:val="00B85188"/>
    <w:rsid w:val="00B93816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32E6D"/>
    <w:rsid w:val="00C413AB"/>
    <w:rsid w:val="00C442EB"/>
    <w:rsid w:val="00C451C4"/>
    <w:rsid w:val="00C4723E"/>
    <w:rsid w:val="00C53312"/>
    <w:rsid w:val="00C54F5B"/>
    <w:rsid w:val="00C719A7"/>
    <w:rsid w:val="00C76437"/>
    <w:rsid w:val="00C76F7E"/>
    <w:rsid w:val="00C81184"/>
    <w:rsid w:val="00CA07C8"/>
    <w:rsid w:val="00CA1395"/>
    <w:rsid w:val="00CC3649"/>
    <w:rsid w:val="00CC5DA4"/>
    <w:rsid w:val="00CC614B"/>
    <w:rsid w:val="00CC7AE5"/>
    <w:rsid w:val="00CE313E"/>
    <w:rsid w:val="00CE7681"/>
    <w:rsid w:val="00CF2D13"/>
    <w:rsid w:val="00CF4FF1"/>
    <w:rsid w:val="00CF7823"/>
    <w:rsid w:val="00D0002F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60A6F"/>
    <w:rsid w:val="00D73B3F"/>
    <w:rsid w:val="00D86F95"/>
    <w:rsid w:val="00D95972"/>
    <w:rsid w:val="00D96163"/>
    <w:rsid w:val="00DA13D1"/>
    <w:rsid w:val="00DA622D"/>
    <w:rsid w:val="00DA7E23"/>
    <w:rsid w:val="00DC1A6D"/>
    <w:rsid w:val="00DC4787"/>
    <w:rsid w:val="00DC584F"/>
    <w:rsid w:val="00DE41EA"/>
    <w:rsid w:val="00E01E90"/>
    <w:rsid w:val="00E07E74"/>
    <w:rsid w:val="00E15A08"/>
    <w:rsid w:val="00E210E8"/>
    <w:rsid w:val="00E254FE"/>
    <w:rsid w:val="00E30CA5"/>
    <w:rsid w:val="00E318D4"/>
    <w:rsid w:val="00E42099"/>
    <w:rsid w:val="00E44EC3"/>
    <w:rsid w:val="00E603AD"/>
    <w:rsid w:val="00E612D4"/>
    <w:rsid w:val="00E61D41"/>
    <w:rsid w:val="00E65FAD"/>
    <w:rsid w:val="00E7191D"/>
    <w:rsid w:val="00E76FAB"/>
    <w:rsid w:val="00E90FFC"/>
    <w:rsid w:val="00E923EE"/>
    <w:rsid w:val="00E95543"/>
    <w:rsid w:val="00E96ADC"/>
    <w:rsid w:val="00EA6C9B"/>
    <w:rsid w:val="00EC47A9"/>
    <w:rsid w:val="00EC7956"/>
    <w:rsid w:val="00ED3F2C"/>
    <w:rsid w:val="00ED4372"/>
    <w:rsid w:val="00EF0A8E"/>
    <w:rsid w:val="00EF1BEC"/>
    <w:rsid w:val="00EF4F7C"/>
    <w:rsid w:val="00F05A63"/>
    <w:rsid w:val="00F11770"/>
    <w:rsid w:val="00F17125"/>
    <w:rsid w:val="00F207B9"/>
    <w:rsid w:val="00F21348"/>
    <w:rsid w:val="00F257A0"/>
    <w:rsid w:val="00F26FF7"/>
    <w:rsid w:val="00F27069"/>
    <w:rsid w:val="00F31D95"/>
    <w:rsid w:val="00F31F8F"/>
    <w:rsid w:val="00F35CF7"/>
    <w:rsid w:val="00F371D0"/>
    <w:rsid w:val="00F4495E"/>
    <w:rsid w:val="00F46E97"/>
    <w:rsid w:val="00F51EED"/>
    <w:rsid w:val="00F561A4"/>
    <w:rsid w:val="00F670A7"/>
    <w:rsid w:val="00F72940"/>
    <w:rsid w:val="00F809B7"/>
    <w:rsid w:val="00F84FC3"/>
    <w:rsid w:val="00F93E05"/>
    <w:rsid w:val="00F968E7"/>
    <w:rsid w:val="00F97544"/>
    <w:rsid w:val="00FA55DF"/>
    <w:rsid w:val="00FB5FFE"/>
    <w:rsid w:val="00FB68AE"/>
    <w:rsid w:val="00FC1674"/>
    <w:rsid w:val="00FD1E82"/>
    <w:rsid w:val="00FE4361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>
      <o:colormru v:ext="edit" colors="#ddf6ff,#06f,#33c,white,#9cf,#36f"/>
      <o:colormenu v:ext="edit" fillcolor="none [3212]" strokecolor="#0070c0"/>
    </o:shapedefaults>
    <o:shapelayout v:ext="edit">
      <o:idmap v:ext="edit" data="2"/>
    </o:shapelayout>
  </w:shapeDefaults>
  <w:decimalSymbol w:val="."/>
  <w:listSeparator w:val=","/>
  <w14:docId w14:val="5247B6DE"/>
  <w15:docId w15:val="{90650ADF-9B85-4097-A0B7-A29FA75E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F51E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420E53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F51EE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0">
    <w:name w:val="FollowedHyperlink"/>
    <w:basedOn w:val="a0"/>
    <w:uiPriority w:val="99"/>
    <w:semiHidden/>
    <w:unhideWhenUsed/>
    <w:rsid w:val="008F1E7F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SAZUPeAKDJQ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4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4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3"/>
      <dgm:spPr/>
    </dgm:pt>
    <dgm:pt modelId="{AE3A376E-BB1F-47B4-B9DC-2C430A297613}" type="pres">
      <dgm:prSet presAssocID="{7E9C9026-D340-469B-B931-D1B0B33B19D8}" presName="connectorText" presStyleLbl="sibTrans2D1" presStyleIdx="0" presStyleCnt="3"/>
      <dgm:spPr/>
    </dgm:pt>
    <dgm:pt modelId="{F15823F5-B75E-4675-BEDD-E3493CB93C78}" type="pres">
      <dgm:prSet presAssocID="{14448E23-B7B3-4210-8CF6-81B2F94A1B0D}" presName="node" presStyleLbl="node1" presStyleIdx="1" presStyleCnt="4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1" presStyleCnt="3"/>
      <dgm:spPr/>
    </dgm:pt>
    <dgm:pt modelId="{0380EFCC-18FF-4F73-AB15-9D46C590A929}" type="pres">
      <dgm:prSet presAssocID="{193F6A4C-6E22-476B-9C78-A1BEFCF5BA3B}" presName="connectorText" presStyleLbl="sibTrans2D1" presStyleIdx="1" presStyleCnt="3"/>
      <dgm:spPr/>
    </dgm:pt>
    <dgm:pt modelId="{E267F1C8-DB4D-4C31-B3EE-EC2FE9ED9CFF}" type="pres">
      <dgm:prSet presAssocID="{6E1A53E9-155C-4660-80A9-2084C31A4792}" presName="node" presStyleLbl="node1" presStyleIdx="2" presStyleCnt="4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2" presStyleCnt="3"/>
      <dgm:spPr/>
    </dgm:pt>
    <dgm:pt modelId="{00C69D3C-7711-4F97-A1AB-CBEA15F55AA1}" type="pres">
      <dgm:prSet presAssocID="{B779D64E-D7E2-4CA5-B1E4-857A50AAFE9A}" presName="connectorText" presStyleLbl="sibTrans2D1" presStyleIdx="2" presStyleCnt="3"/>
      <dgm:spPr/>
    </dgm:pt>
    <dgm:pt modelId="{6401AF0E-B597-41A4-ABF0-F1E92A5E8416}" type="pres">
      <dgm:prSet presAssocID="{60354AB0-041F-4BD4-BDCA-1C97AC86DB8A}" presName="node" presStyleLbl="node1" presStyleIdx="3" presStyleCnt="4">
        <dgm:presLayoutVars>
          <dgm:bulletEnabled val="1"/>
        </dgm:presLayoutVars>
      </dgm:prSet>
      <dgm:spPr/>
    </dgm:pt>
  </dgm:ptLst>
  <dgm:cxnLst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3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2" destOrd="0" parTransId="{116D08D4-1393-4318-8696-1D0A0F7D435C}" sibTransId="{B779D64E-D7E2-4CA5-B1E4-857A50AAFE9A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1" destOrd="0" parTransId="{54391DEE-8BC6-4978-B380-96BEFA2FB8D6}" sibTransId="{193F6A4C-6E22-476B-9C78-A1BEFCF5BA3B}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5A7403ED-F64B-47C3-9F13-80AADE1BD2D3}" type="presParOf" srcId="{B909E792-5DC5-459B-833A-FB1CFC556D8B}" destId="{F15823F5-B75E-4675-BEDD-E3493CB93C78}" srcOrd="2" destOrd="0" presId="urn:microsoft.com/office/officeart/2005/8/layout/process1"/>
    <dgm:cxn modelId="{F2AC60CC-B85D-42FB-A381-FF6E5979747B}" type="presParOf" srcId="{B909E792-5DC5-459B-833A-FB1CFC556D8B}" destId="{99F1F128-FCE9-48FE-8509-81F9A278D685}" srcOrd="3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4" destOrd="0" presId="urn:microsoft.com/office/officeart/2005/8/layout/process1"/>
    <dgm:cxn modelId="{B892B6F4-6952-4794-A08D-6B2FC35AE0F4}" type="presParOf" srcId="{B909E792-5DC5-459B-833A-FB1CFC556D8B}" destId="{9B9A712F-4BCF-4D93-B131-0D2369486122}" srcOrd="5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2775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7003" y="14228"/>
        <a:ext cx="1184914" cy="457319"/>
      </dsp:txXfrm>
    </dsp:sp>
    <dsp:sp modelId="{D0795984-FF7A-4FD5-B5B1-95AD0B547BE9}">
      <dsp:nvSpPr>
        <dsp:cNvPr id="0" name=""/>
        <dsp:cNvSpPr/>
      </dsp:nvSpPr>
      <dsp:spPr>
        <a:xfrm>
          <a:off x="1337482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1337482" y="152612"/>
        <a:ext cx="180064" cy="180549"/>
      </dsp:txXfrm>
    </dsp:sp>
    <dsp:sp modelId="{F15823F5-B75E-4675-BEDD-E3493CB93C78}">
      <dsp:nvSpPr>
        <dsp:cNvPr id="0" name=""/>
        <dsp:cNvSpPr/>
      </dsp:nvSpPr>
      <dsp:spPr>
        <a:xfrm>
          <a:off x="1701493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1715721" y="14228"/>
        <a:ext cx="1184914" cy="457319"/>
      </dsp:txXfrm>
    </dsp:sp>
    <dsp:sp modelId="{99F1F128-FCE9-48FE-8509-81F9A278D685}">
      <dsp:nvSpPr>
        <dsp:cNvPr id="0" name=""/>
        <dsp:cNvSpPr/>
      </dsp:nvSpPr>
      <dsp:spPr>
        <a:xfrm>
          <a:off x="3036200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3036200" y="152612"/>
        <a:ext cx="180064" cy="180549"/>
      </dsp:txXfrm>
    </dsp:sp>
    <dsp:sp modelId="{E267F1C8-DB4D-4C31-B3EE-EC2FE9ED9CFF}">
      <dsp:nvSpPr>
        <dsp:cNvPr id="0" name=""/>
        <dsp:cNvSpPr/>
      </dsp:nvSpPr>
      <dsp:spPr>
        <a:xfrm>
          <a:off x="3400211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3414439" y="14228"/>
        <a:ext cx="1184914" cy="457319"/>
      </dsp:txXfrm>
    </dsp:sp>
    <dsp:sp modelId="{9B9A712F-4BCF-4D93-B131-0D2369486122}">
      <dsp:nvSpPr>
        <dsp:cNvPr id="0" name=""/>
        <dsp:cNvSpPr/>
      </dsp:nvSpPr>
      <dsp:spPr>
        <a:xfrm>
          <a:off x="4734918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4734918" y="152612"/>
        <a:ext cx="180064" cy="180549"/>
      </dsp:txXfrm>
    </dsp:sp>
    <dsp:sp modelId="{6401AF0E-B597-41A4-ABF0-F1E92A5E8416}">
      <dsp:nvSpPr>
        <dsp:cNvPr id="0" name=""/>
        <dsp:cNvSpPr/>
      </dsp:nvSpPr>
      <dsp:spPr>
        <a:xfrm>
          <a:off x="5098929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400" kern="1200">
            <a:solidFill>
              <a:srgbClr val="FF0000"/>
            </a:solidFill>
          </a:endParaRPr>
        </a:p>
      </dsp:txBody>
      <dsp:txXfrm>
        <a:off x="5113157" y="14228"/>
        <a:ext cx="1184914" cy="457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2CC6EEE8-54CE-4FCD-A5A1-DE4E4028E7FB}"/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Links>
    <vt:vector size="6" baseType="variant"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https://youtu.be/SAZUPeAKDJQ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2022-08-30T16:55:00Z</cp:lastPrinted>
  <dcterms:created xsi:type="dcterms:W3CDTF">2023-08-24T03:09:00Z</dcterms:created>
  <dcterms:modified xsi:type="dcterms:W3CDTF">2023-08-24T03:10:00Z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