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9303" w14:textId="5BE36CF0" w:rsidR="006833B9" w:rsidRPr="000E58CD" w:rsidRDefault="004F0F40" w:rsidP="006833B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DD6EB3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</w:t>
      </w:r>
      <w:r w:rsidR="008B7693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2A2F4351" w14:textId="133AF57F" w:rsidR="001E584A" w:rsidRPr="00AB2A2B" w:rsidRDefault="007C03AC" w:rsidP="00AB2A2B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運用六何法，</w:t>
      </w:r>
      <w:r w:rsidR="003C3981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在空格內填寫適當的答案，</w:t>
      </w: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分析訪問中得到的內容</w:t>
      </w:r>
      <w:r w:rsidR="006833B9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。</w:t>
      </w:r>
    </w:p>
    <w:p w14:paraId="6CF023D6" w14:textId="0320A438" w:rsidR="008202A5" w:rsidRDefault="00BB02C8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D37DAD" wp14:editId="391DFC8E">
                <wp:simplePos x="0" y="0"/>
                <wp:positionH relativeFrom="margin">
                  <wp:posOffset>19050</wp:posOffset>
                </wp:positionH>
                <wp:positionV relativeFrom="paragraph">
                  <wp:posOffset>3810</wp:posOffset>
                </wp:positionV>
                <wp:extent cx="1902798" cy="533840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7B8F2" w14:textId="52592E71" w:rsidR="00CC5D8B" w:rsidRPr="00A92445" w:rsidRDefault="00CC5D8B" w:rsidP="00CC5D8B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學習目標：整理訪問結果，構思報告內容及報告方式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689EE305" w14:textId="77777777" w:rsidR="00CC5D8B" w:rsidRPr="00A92445" w:rsidRDefault="00CC5D8B" w:rsidP="00CC5D8B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37DA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1.5pt;margin-top:.3pt;width:149.85pt;height:42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DgjvpQ3gAAAAUBAAAPAAAAAAAAAAAAAAAAAHAEAABkcnMvZG93bnJldi54bWxQSwUGAAAA&#10;AAQABADzAAAAewUAAAAA&#10;" filled="f" stroked="f" strokeweight=".5pt">
                <v:textbox>
                  <w:txbxContent>
                    <w:p w14:paraId="4597B8F2" w14:textId="52592E71" w:rsidR="00CC5D8B" w:rsidRPr="00A92445" w:rsidRDefault="00CC5D8B" w:rsidP="00CC5D8B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學習目標：整理訪問結果，構思報告內容及報告方式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689EE305" w14:textId="77777777" w:rsidR="00CC5D8B" w:rsidRPr="00A92445" w:rsidRDefault="00CC5D8B" w:rsidP="00CC5D8B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981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3D18C" wp14:editId="37EF48AC">
                <wp:simplePos x="0" y="0"/>
                <wp:positionH relativeFrom="margin">
                  <wp:posOffset>1882140</wp:posOffset>
                </wp:positionH>
                <wp:positionV relativeFrom="paragraph">
                  <wp:posOffset>216535</wp:posOffset>
                </wp:positionV>
                <wp:extent cx="2520000" cy="1980000"/>
                <wp:effectExtent l="19050" t="0" r="33020" b="20320"/>
                <wp:wrapNone/>
                <wp:docPr id="6" name="六邊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3757A" w14:textId="77777777" w:rsidR="005924CA" w:rsidRDefault="008B7693" w:rsidP="00AC419D">
                            <w:pPr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黃光漢</w:t>
                            </w:r>
                            <w:r w:rsidR="003C3981"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講述了</w:t>
                            </w:r>
                            <w:r w:rsidR="007A5BC0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甚麼</w:t>
                            </w:r>
                          </w:p>
                          <w:p w14:paraId="3A0BB556" w14:textId="2010B8EF" w:rsidR="003C3981" w:rsidRPr="003C3981" w:rsidRDefault="003C3981" w:rsidP="005924CA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何事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49D5319A" w14:textId="12DCB551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824AC22" w14:textId="243B7660" w:rsidR="003C3981" w:rsidRPr="005E2D81" w:rsidRDefault="004A5BFB" w:rsidP="005924CA">
                            <w:pPr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黃光漢隨遠征軍進入緬甸的經歷</w:t>
                            </w:r>
                            <w:r w:rsidR="005E2D81" w:rsidRPr="005E2D81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。</w:t>
                            </w:r>
                          </w:p>
                          <w:p w14:paraId="3DBDC5EE" w14:textId="345F0A23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14AFEA" w14:textId="5DAD7D9F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3B91FE4" w14:textId="50095395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0D8483C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3D18C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6" o:spid="_x0000_s1027" type="#_x0000_t9" style="position:absolute;margin-left:148.2pt;margin-top:17.05pt;width:198.45pt;height:155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" adj="4243" fillcolor="white [3212]" strokecolor="red" strokeweight="1.5pt">
                <v:textbox>
                  <w:txbxContent>
                    <w:p w14:paraId="3C93757A" w14:textId="77777777" w:rsidR="005924CA" w:rsidRDefault="008B7693" w:rsidP="00AC419D">
                      <w:pPr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黃光漢</w:t>
                      </w:r>
                      <w:r w:rsidR="003C3981"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講述了</w:t>
                      </w:r>
                      <w:r w:rsidR="007A5BC0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甚麼</w:t>
                      </w:r>
                    </w:p>
                    <w:p w14:paraId="3A0BB556" w14:textId="2010B8EF" w:rsidR="003C3981" w:rsidRPr="003C3981" w:rsidRDefault="003C3981" w:rsidP="005924CA">
                      <w:pPr>
                        <w:jc w:val="both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何事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49D5319A" w14:textId="12DCB551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824AC22" w14:textId="243B7660" w:rsidR="003C3981" w:rsidRPr="005E2D81" w:rsidRDefault="004A5BFB" w:rsidP="005924CA">
                      <w:pPr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黃光漢隨遠征軍進入緬甸的經歷</w:t>
                      </w:r>
                      <w:r w:rsidR="005E2D81" w:rsidRPr="005E2D81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。</w:t>
                      </w:r>
                    </w:p>
                    <w:p w14:paraId="3DBDC5EE" w14:textId="345F0A23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14AFEA" w14:textId="5DAD7D9F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63B91FE4" w14:textId="50095395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10D8483C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CD25B" w14:textId="2FB36F0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33F81C7" w14:textId="548F581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959BB62" w14:textId="66201337" w:rsidR="008202A5" w:rsidRDefault="000E707F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7BC45" wp14:editId="1FDCB44A">
                <wp:simplePos x="0" y="0"/>
                <wp:positionH relativeFrom="margin">
                  <wp:posOffset>-159385</wp:posOffset>
                </wp:positionH>
                <wp:positionV relativeFrom="paragraph">
                  <wp:posOffset>168909</wp:posOffset>
                </wp:positionV>
                <wp:extent cx="2519680" cy="1970405"/>
                <wp:effectExtent l="19050" t="0" r="33020" b="10795"/>
                <wp:wrapNone/>
                <wp:docPr id="5" name="六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70405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90F3E" w14:textId="6926228F" w:rsidR="003C3981" w:rsidRDefault="003C3981" w:rsidP="005924CA">
                            <w:pPr>
                              <w:snapToGrid w:val="0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導致事件發生的原因是甚麼？(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為何</w:t>
                            </w:r>
                            <w:proofErr w:type="spellEnd"/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0F8C6250" w14:textId="745973CB" w:rsidR="00F55D92" w:rsidRPr="00B838C3" w:rsidRDefault="00055A9A" w:rsidP="00055A9A">
                            <w:pPr>
                              <w:jc w:val="both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proofErr w:type="gramStart"/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遠征軍</w:t>
                            </w:r>
                            <w:r w:rsidRPr="00A529A0">
                              <w:rPr>
                                <w:rFonts w:ascii="Arial" w:hAnsi="Arial" w:cs="Arial" w:hint="eastAsia"/>
                                <w:color w:val="FF0000"/>
                              </w:rPr>
                              <w:t>跟</w:t>
                            </w:r>
                            <w:r w:rsidRPr="00A529A0">
                              <w:rPr>
                                <w:rFonts w:ascii="Arial" w:hAnsi="Arial" w:cs="Arial"/>
                                <w:color w:val="FF0000"/>
                              </w:rPr>
                              <w:t>日軍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color w:val="FF0000"/>
                              </w:rPr>
                              <w:t>的</w:t>
                            </w:r>
                            <w:r w:rsidRPr="00A529A0">
                              <w:rPr>
                                <w:rFonts w:ascii="Arial" w:hAnsi="Arial" w:cs="Arial"/>
                                <w:color w:val="FF0000"/>
                              </w:rPr>
                              <w:t>戰鬥力相差比較遠，所以</w:t>
                            </w:r>
                            <w:r>
                              <w:rPr>
                                <w:rFonts w:ascii="Arial" w:hAnsi="Arial" w:cs="Arial" w:hint="eastAsia"/>
                                <w:color w:val="FF0000"/>
                              </w:rPr>
                              <w:t>只能撤退。</w:t>
                            </w:r>
                          </w:p>
                          <w:p w14:paraId="141DED5B" w14:textId="5B2772C1" w:rsidR="003C3981" w:rsidRPr="002D41AE" w:rsidRDefault="003C3981" w:rsidP="003C3981">
                            <w:pPr>
                              <w:jc w:val="center"/>
                              <w:rPr>
                                <w:rStyle w:val="af"/>
                              </w:rPr>
                            </w:pPr>
                          </w:p>
                          <w:p w14:paraId="136A46E2" w14:textId="6F2E0DB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D1E9F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BC45" id="六邊形 5" o:spid="_x0000_s1028" type="#_x0000_t9" style="position:absolute;margin-left:-12.55pt;margin-top:13.3pt;width:198.4pt;height:155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" adj="4223" fillcolor="white [3212]" strokecolor="#845903 [1604]" strokeweight="1.5pt">
                <v:textbox inset=",0,,0">
                  <w:txbxContent>
                    <w:p w14:paraId="72690F3E" w14:textId="6926228F" w:rsidR="003C3981" w:rsidRDefault="003C3981" w:rsidP="005924CA">
                      <w:pPr>
                        <w:snapToGrid w:val="0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導致事件發生的原因是甚麼？(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為何</w:t>
                      </w:r>
                      <w:proofErr w:type="spellEnd"/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0F8C6250" w14:textId="745973CB" w:rsidR="00F55D92" w:rsidRPr="00B838C3" w:rsidRDefault="00055A9A" w:rsidP="00055A9A">
                      <w:pPr>
                        <w:jc w:val="both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proofErr w:type="gramStart"/>
                      <w:r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遠征軍</w:t>
                      </w:r>
                      <w:r w:rsidRPr="00A529A0">
                        <w:rPr>
                          <w:rFonts w:ascii="Arial" w:hAnsi="Arial" w:cs="Arial" w:hint="eastAsia"/>
                          <w:color w:val="FF0000"/>
                        </w:rPr>
                        <w:t>跟</w:t>
                      </w:r>
                      <w:r w:rsidRPr="00A529A0">
                        <w:rPr>
                          <w:rFonts w:ascii="Arial" w:hAnsi="Arial" w:cs="Arial"/>
                          <w:color w:val="FF0000"/>
                        </w:rPr>
                        <w:t>日軍</w:t>
                      </w:r>
                      <w:proofErr w:type="gramEnd"/>
                      <w:r>
                        <w:rPr>
                          <w:rFonts w:ascii="Arial" w:hAnsi="Arial" w:cs="Arial" w:hint="eastAsia"/>
                          <w:color w:val="FF0000"/>
                        </w:rPr>
                        <w:t>的</w:t>
                      </w:r>
                      <w:r w:rsidRPr="00A529A0">
                        <w:rPr>
                          <w:rFonts w:ascii="Arial" w:hAnsi="Arial" w:cs="Arial"/>
                          <w:color w:val="FF0000"/>
                        </w:rPr>
                        <w:t>戰鬥力相差比較遠，所以</w:t>
                      </w:r>
                      <w:r>
                        <w:rPr>
                          <w:rFonts w:ascii="Arial" w:hAnsi="Arial" w:cs="Arial" w:hint="eastAsia"/>
                          <w:color w:val="FF0000"/>
                        </w:rPr>
                        <w:t>只能撤退。</w:t>
                      </w:r>
                    </w:p>
                    <w:p w14:paraId="141DED5B" w14:textId="5B2772C1" w:rsidR="003C3981" w:rsidRPr="002D41AE" w:rsidRDefault="003C3981" w:rsidP="003C3981">
                      <w:pPr>
                        <w:jc w:val="center"/>
                        <w:rPr>
                          <w:rStyle w:val="af"/>
                        </w:rPr>
                      </w:pPr>
                    </w:p>
                    <w:p w14:paraId="136A46E2" w14:textId="6F2E0DB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4D1E9F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CC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30DC5" wp14:editId="65F7A133">
                <wp:simplePos x="0" y="0"/>
                <wp:positionH relativeFrom="margin">
                  <wp:posOffset>3890835</wp:posOffset>
                </wp:positionH>
                <wp:positionV relativeFrom="paragraph">
                  <wp:posOffset>157480</wp:posOffset>
                </wp:positionV>
                <wp:extent cx="2520000" cy="1980000"/>
                <wp:effectExtent l="19050" t="0" r="33020" b="20320"/>
                <wp:wrapNone/>
                <wp:docPr id="7" name="六邊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3FF8C" w14:textId="5CCC070B" w:rsidR="003C3981" w:rsidRPr="00B40939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</w:t>
                            </w:r>
                            <w:proofErr w:type="gram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裏</w:t>
                            </w:r>
                            <w:proofErr w:type="gram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涉及甚麼人物</w:t>
                            </w:r>
                            <w:r w:rsidRPr="003C3981">
                              <w:rPr>
                                <w:rFonts w:ascii="Kaiti TC" w:eastAsia="Kaiti TC" w:hAnsi="Kaiti TC" w:hint="eastAsia"/>
                                <w:color w:val="040606" w:themeColor="text2"/>
                                <w:lang w:val="x-none"/>
                              </w:rPr>
                              <w:t>？</w:t>
                            </w:r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何人</w:t>
                            </w:r>
                            <w:proofErr w:type="spellEnd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7814EFAE" w14:textId="563BED28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A89CAA6" w14:textId="0B6518B9" w:rsidR="005E2D81" w:rsidRPr="005E2D81" w:rsidRDefault="00185D17" w:rsidP="005924CA">
                            <w:pPr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黃光漢、遠征軍的其他士兵</w:t>
                            </w:r>
                          </w:p>
                          <w:p w14:paraId="5405F69D" w14:textId="03D2D222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9D427CF" w14:textId="77777777" w:rsidR="003C3981" w:rsidRP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8A42561" w14:textId="77777777" w:rsidR="003C3981" w:rsidRPr="003C3981" w:rsidRDefault="003C3981" w:rsidP="003C3981">
                            <w:pPr>
                              <w:jc w:val="center"/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0DC5" id="六邊形 7" o:spid="_x0000_s1029" type="#_x0000_t9" style="position:absolute;margin-left:306.35pt;margin-top:12.4pt;width:198.45pt;height:15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" adj="4243" fillcolor="white [3212]" strokecolor="#00b050" strokeweight="1.5pt">
                <v:textbox>
                  <w:txbxContent>
                    <w:p w14:paraId="09C3FF8C" w14:textId="5CCC070B" w:rsidR="003C3981" w:rsidRPr="00B40939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</w:t>
                      </w:r>
                      <w:proofErr w:type="gram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裏</w:t>
                      </w:r>
                      <w:proofErr w:type="gram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涉及甚麼人物</w:t>
                      </w:r>
                      <w:r w:rsidRPr="003C3981">
                        <w:rPr>
                          <w:rFonts w:ascii="Kaiti TC" w:eastAsia="Kaiti TC" w:hAnsi="Kaiti TC" w:hint="eastAsia"/>
                          <w:color w:val="040606" w:themeColor="text2"/>
                          <w:lang w:val="x-none"/>
                        </w:rPr>
                        <w:t>？</w:t>
                      </w:r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何人</w:t>
                      </w:r>
                      <w:proofErr w:type="spellEnd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7814EFAE" w14:textId="563BED28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A89CAA6" w14:textId="0B6518B9" w:rsidR="005E2D81" w:rsidRPr="005E2D81" w:rsidRDefault="00185D17" w:rsidP="005924CA">
                      <w:pPr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黃光漢、遠征軍的其他士兵</w:t>
                      </w:r>
                    </w:p>
                    <w:p w14:paraId="5405F69D" w14:textId="03D2D222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49D427CF" w14:textId="77777777" w:rsidR="003C3981" w:rsidRP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8A42561" w14:textId="77777777" w:rsidR="003C3981" w:rsidRPr="003C3981" w:rsidRDefault="003C3981" w:rsidP="003C3981">
                      <w:pPr>
                        <w:jc w:val="center"/>
                        <w:rPr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57C17" w14:textId="32BAFF9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C2CEBB7" w14:textId="679DFD9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1100A64" w14:textId="015EF3EB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D5FBD" wp14:editId="110EB17A">
                <wp:simplePos x="0" y="0"/>
                <wp:positionH relativeFrom="margin">
                  <wp:posOffset>1865374</wp:posOffset>
                </wp:positionH>
                <wp:positionV relativeFrom="paragraph">
                  <wp:posOffset>95885</wp:posOffset>
                </wp:positionV>
                <wp:extent cx="2520000" cy="1980000"/>
                <wp:effectExtent l="19050" t="0" r="33020" b="20320"/>
                <wp:wrapNone/>
                <wp:docPr id="3" name="六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19BB" w14:textId="77777777" w:rsidR="005E2D81" w:rsidRDefault="003C3981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主題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4BF83708" w14:textId="3AF04750" w:rsidR="003C3981" w:rsidRPr="005E2D81" w:rsidRDefault="004A234C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MingLiU" w:eastAsia="PMingLiU" w:hAnsi="PMingLiU" w:hint="eastAsia"/>
                                <w:color w:val="FF0000"/>
                              </w:rPr>
                              <w:t>參戰過程</w:t>
                            </w:r>
                          </w:p>
                          <w:p w14:paraId="40B83D10" w14:textId="4D42203B" w:rsidR="003C3981" w:rsidRPr="003C3981" w:rsidRDefault="003C3981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D5FBD" id="六邊形 3" o:spid="_x0000_s1030" type="#_x0000_t9" style="position:absolute;margin-left:146.9pt;margin-top:7.55pt;width:198.45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" adj="4243" fillcolor="white [3212]" strokecolor="#484f5e [3213]" strokeweight="1pt">
                <v:textbox>
                  <w:txbxContent>
                    <w:p w14:paraId="68AD19BB" w14:textId="77777777" w:rsidR="005E2D81" w:rsidRDefault="003C3981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主題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：</w:t>
                      </w:r>
                    </w:p>
                    <w:p w14:paraId="4BF83708" w14:textId="3AF04750" w:rsidR="003C3981" w:rsidRPr="005E2D81" w:rsidRDefault="004A234C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PMingLiU" w:eastAsia="PMingLiU" w:hAnsi="PMingLiU" w:hint="eastAsia"/>
                          <w:color w:val="FF0000"/>
                        </w:rPr>
                        <w:t>參戰過程</w:t>
                      </w:r>
                    </w:p>
                    <w:p w14:paraId="40B83D10" w14:textId="4D42203B" w:rsidR="003C3981" w:rsidRPr="003C3981" w:rsidRDefault="003C3981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0492F" w14:textId="3467B6B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65508E7" w14:textId="277AE720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AAC09" wp14:editId="243560B9">
                <wp:simplePos x="0" y="0"/>
                <wp:positionH relativeFrom="margin">
                  <wp:posOffset>-161611</wp:posOffset>
                </wp:positionH>
                <wp:positionV relativeFrom="paragraph">
                  <wp:posOffset>390632</wp:posOffset>
                </wp:positionV>
                <wp:extent cx="2520000" cy="1980000"/>
                <wp:effectExtent l="19050" t="0" r="33020" b="20320"/>
                <wp:wrapNone/>
                <wp:docPr id="8" name="六邊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E90AD" w14:textId="5446C1AE" w:rsidR="003C3981" w:rsidRDefault="003C3981" w:rsidP="007409CC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事件怎樣發生？(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如何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367FB27" w14:textId="3E8CE7BE" w:rsidR="003C3981" w:rsidRPr="00B838C3" w:rsidRDefault="00B100C5" w:rsidP="000E707F">
                            <w:pPr>
                              <w:spacing w:before="120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bookmarkStart w:id="0" w:name="_Hlk115957697"/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黃光漢</w:t>
                            </w:r>
                            <w:r w:rsidR="00BC619F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隨遠征軍進入緬甸，</w:t>
                            </w:r>
                            <w:r w:rsidR="00655B55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幫助抗日</w:t>
                            </w:r>
                            <w:r w:rsidR="00055A9A">
                              <w:rPr>
                                <w:rFonts w:ascii="PMingLiU" w:eastAsia="PMingLiU" w:hAnsi="PMingLiU" w:hint="eastAsia"/>
                                <w:color w:val="FF0000"/>
                                <w:lang w:val="x-none"/>
                              </w:rPr>
                              <w:t>，但不到</w:t>
                            </w:r>
                            <w:r w:rsidR="000C06CD" w:rsidRPr="00A529A0">
                              <w:rPr>
                                <w:rFonts w:ascii="Arial" w:hAnsi="Arial" w:cs="Arial"/>
                                <w:color w:val="FF0000"/>
                              </w:rPr>
                              <w:t>半年</w:t>
                            </w:r>
                            <w:r w:rsidR="00055A9A">
                              <w:rPr>
                                <w:rFonts w:ascii="Arial" w:hAnsi="Arial" w:cs="Arial" w:hint="eastAsia"/>
                                <w:color w:val="FF0000"/>
                              </w:rPr>
                              <w:t>就</w:t>
                            </w:r>
                            <w:r w:rsidR="000C06CD" w:rsidRPr="00A529A0">
                              <w:rPr>
                                <w:rFonts w:ascii="Arial" w:hAnsi="Arial" w:cs="Arial"/>
                                <w:color w:val="FF0000"/>
                              </w:rPr>
                              <w:t>撤退。</w:t>
                            </w:r>
                          </w:p>
                          <w:bookmarkEnd w:id="0"/>
                          <w:p w14:paraId="0BAD0D1F" w14:textId="08DD066D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24C44DD" w14:textId="62FA8DC7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11DEDAD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AC09" id="六邊形 8" o:spid="_x0000_s1031" type="#_x0000_t9" style="position:absolute;margin-left:-12.75pt;margin-top:30.75pt;width:198.45pt;height:15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" adj="4243" fillcolor="white [3212]" strokecolor="#002060" strokeweight="1.5pt">
                <v:textbox>
                  <w:txbxContent>
                    <w:p w14:paraId="596E90AD" w14:textId="5446C1AE" w:rsidR="003C3981" w:rsidRDefault="003C3981" w:rsidP="007409CC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事件怎樣發生？(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如何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2367FB27" w14:textId="3E8CE7BE" w:rsidR="003C3981" w:rsidRPr="00B838C3" w:rsidRDefault="00B100C5" w:rsidP="000E707F">
                      <w:pPr>
                        <w:spacing w:before="120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bookmarkStart w:id="1" w:name="_Hlk115957697"/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黃光漢</w:t>
                      </w:r>
                      <w:r w:rsidR="00BC619F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隨遠征軍進入緬甸，</w:t>
                      </w:r>
                      <w:r w:rsidR="00655B55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幫助抗日</w:t>
                      </w:r>
                      <w:r w:rsidR="00055A9A">
                        <w:rPr>
                          <w:rFonts w:ascii="PMingLiU" w:eastAsia="PMingLiU" w:hAnsi="PMingLiU" w:hint="eastAsia"/>
                          <w:color w:val="FF0000"/>
                          <w:lang w:val="x-none"/>
                        </w:rPr>
                        <w:t>，但不到</w:t>
                      </w:r>
                      <w:r w:rsidR="000C06CD" w:rsidRPr="00A529A0">
                        <w:rPr>
                          <w:rFonts w:ascii="Arial" w:hAnsi="Arial" w:cs="Arial"/>
                          <w:color w:val="FF0000"/>
                        </w:rPr>
                        <w:t>半年</w:t>
                      </w:r>
                      <w:r w:rsidR="00055A9A">
                        <w:rPr>
                          <w:rFonts w:ascii="Arial" w:hAnsi="Arial" w:cs="Arial" w:hint="eastAsia"/>
                          <w:color w:val="FF0000"/>
                        </w:rPr>
                        <w:t>就</w:t>
                      </w:r>
                      <w:r w:rsidR="000C06CD" w:rsidRPr="00A529A0">
                        <w:rPr>
                          <w:rFonts w:ascii="Arial" w:hAnsi="Arial" w:cs="Arial"/>
                          <w:color w:val="FF0000"/>
                        </w:rPr>
                        <w:t>撤退。</w:t>
                      </w:r>
                    </w:p>
                    <w:bookmarkEnd w:id="1"/>
                    <w:p w14:paraId="0BAD0D1F" w14:textId="08DD066D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24C44DD" w14:textId="62FA8DC7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411DEDAD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6C99A" w14:textId="748E0A6E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94252" wp14:editId="2C3001F9">
                <wp:simplePos x="0" y="0"/>
                <wp:positionH relativeFrom="margin">
                  <wp:posOffset>3885565</wp:posOffset>
                </wp:positionH>
                <wp:positionV relativeFrom="paragraph">
                  <wp:posOffset>48433</wp:posOffset>
                </wp:positionV>
                <wp:extent cx="2520000" cy="1980000"/>
                <wp:effectExtent l="19050" t="0" r="33020" b="20320"/>
                <wp:wrapNone/>
                <wp:docPr id="9" name="六邊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3D429" w14:textId="6B0818A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事件在甚麼時候發生？(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何時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0A67A16" w14:textId="7DA6797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C58C0C3" w14:textId="5E7AAEE2" w:rsidR="003C3981" w:rsidRPr="003C3981" w:rsidRDefault="007A560C" w:rsidP="003C3981">
                            <w:pPr>
                              <w:jc w:val="center"/>
                            </w:pP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1</w:t>
                            </w:r>
                            <w:r>
                              <w:rPr>
                                <w:rFonts w:ascii="PMingLiU" w:eastAsia="PMingLiU" w:hAnsi="PMingLiU" w:cs="Segoe UI"/>
                                <w:color w:val="FF0000"/>
                                <w:spacing w:val="9"/>
                                <w:shd w:val="clear" w:color="auto" w:fill="FFFFFF"/>
                              </w:rPr>
                              <w:t>942</w:t>
                            </w: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4252" id="六邊形 9" o:spid="_x0000_s1032" type="#_x0000_t9" style="position:absolute;margin-left:305.95pt;margin-top:3.8pt;width:198.45pt;height:15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" adj="4243" fillcolor="white [3212]" strokecolor="#c78604 [2404]" strokeweight="1.5pt">
                <v:textbox>
                  <w:txbxContent>
                    <w:p w14:paraId="76C3D429" w14:textId="6B0818A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事件在甚麼時候發生？(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何時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30A67A16" w14:textId="7DA6797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C58C0C3" w14:textId="5E7AAEE2" w:rsidR="003C3981" w:rsidRPr="003C3981" w:rsidRDefault="007A560C" w:rsidP="003C3981">
                      <w:pPr>
                        <w:jc w:val="center"/>
                      </w:pP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1</w:t>
                      </w:r>
                      <w:r>
                        <w:rPr>
                          <w:rFonts w:ascii="PMingLiU" w:eastAsia="PMingLiU" w:hAnsi="PMingLiU" w:cs="Segoe UI"/>
                          <w:color w:val="FF0000"/>
                          <w:spacing w:val="9"/>
                          <w:shd w:val="clear" w:color="auto" w:fill="FFFFFF"/>
                        </w:rPr>
                        <w:t>942</w:t>
                      </w: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EF472C" w14:textId="5E1F1F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A2BFB89" w14:textId="5BE0C5EA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4F9F2" wp14:editId="560488A0">
                <wp:simplePos x="0" y="0"/>
                <wp:positionH relativeFrom="margin">
                  <wp:posOffset>1856105</wp:posOffset>
                </wp:positionH>
                <wp:positionV relativeFrom="paragraph">
                  <wp:posOffset>314960</wp:posOffset>
                </wp:positionV>
                <wp:extent cx="2519680" cy="1980000"/>
                <wp:effectExtent l="19050" t="0" r="33020" b="20320"/>
                <wp:wrapNone/>
                <wp:docPr id="10" name="六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09F1F" w14:textId="43E7B33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事件在甚麼地方發生？(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何地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AD2E534" w14:textId="7B5DE8F5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2300363" w14:textId="59671EFB" w:rsidR="003C3981" w:rsidRPr="002F3590" w:rsidRDefault="007A560C" w:rsidP="002F3590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r>
                              <w:rPr>
                                <w:rFonts w:ascii="PMingLiU" w:eastAsia="PMingLiU" w:hAnsi="PMingLiU" w:cs="Segoe UI" w:hint="eastAsia"/>
                                <w:color w:val="FF0000"/>
                                <w:spacing w:val="9"/>
                                <w:shd w:val="clear" w:color="auto" w:fill="FFFFFF"/>
                              </w:rPr>
                              <w:t>緬甸</w:t>
                            </w:r>
                          </w:p>
                          <w:p w14:paraId="054633B9" w14:textId="713AE48B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B5EAC5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F9F2" id="六邊形 10" o:spid="_x0000_s1033" type="#_x0000_t9" style="position:absolute;margin-left:146.15pt;margin-top:24.8pt;width:198.4pt;height:155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" adj="4243" fillcolor="white [3212]" strokecolor="#00b0f0" strokeweight="1.5pt">
                <v:textbox>
                  <w:txbxContent>
                    <w:p w14:paraId="5FA09F1F" w14:textId="43E7B33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事件在甚麼地方發生？(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何地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2AD2E534" w14:textId="7B5DE8F5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2300363" w14:textId="59671EFB" w:rsidR="003C3981" w:rsidRPr="002F3590" w:rsidRDefault="007A560C" w:rsidP="002F3590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r>
                        <w:rPr>
                          <w:rFonts w:ascii="PMingLiU" w:eastAsia="PMingLiU" w:hAnsi="PMingLiU" w:cs="Segoe UI" w:hint="eastAsia"/>
                          <w:color w:val="FF0000"/>
                          <w:spacing w:val="9"/>
                          <w:shd w:val="clear" w:color="auto" w:fill="FFFFFF"/>
                        </w:rPr>
                        <w:t>緬甸</w:t>
                      </w:r>
                    </w:p>
                    <w:p w14:paraId="054633B9" w14:textId="713AE48B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B5EAC5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590E2" w14:textId="77E5DA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2CD3A06" w14:textId="286470D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222ADCD" w14:textId="10DC56D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4815ED2" w14:textId="7ACC6AF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E476508" w14:textId="6A7D33B9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6CCDD37" w14:textId="502723B7" w:rsidR="001E584A" w:rsidRDefault="00B7716B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7F9C9AD6" wp14:editId="325FD7EA">
            <wp:simplePos x="0" y="0"/>
            <wp:positionH relativeFrom="margin">
              <wp:posOffset>-635</wp:posOffset>
            </wp:positionH>
            <wp:positionV relativeFrom="paragraph">
              <wp:posOffset>262255</wp:posOffset>
            </wp:positionV>
            <wp:extent cx="1442085" cy="1504950"/>
            <wp:effectExtent l="0" t="0" r="5715" b="0"/>
            <wp:wrapNone/>
            <wp:docPr id="1" name="圖片 1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DC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7558B4" wp14:editId="0EBC4A27">
                <wp:simplePos x="0" y="0"/>
                <wp:positionH relativeFrom="margin">
                  <wp:posOffset>1678940</wp:posOffset>
                </wp:positionH>
                <wp:positionV relativeFrom="paragraph">
                  <wp:posOffset>278130</wp:posOffset>
                </wp:positionV>
                <wp:extent cx="4870450" cy="1466850"/>
                <wp:effectExtent l="533400" t="38100" r="101600" b="9525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466850"/>
                        </a:xfrm>
                        <a:prstGeom prst="wedgeRoundRectCallout">
                          <a:avLst>
                            <a:gd name="adj1" fmla="val -60240"/>
                            <a:gd name="adj2" fmla="val -33404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3C5" w14:textId="6E045835" w:rsidR="00FD2CC0" w:rsidRDefault="0005072C" w:rsidP="0005072C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="00AB2A2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享</w:t>
                            </w:r>
                            <w:r w:rsidR="00A0548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</w:t>
                            </w:r>
                            <w:r w:rsidR="0034735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，例如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：</w:t>
                            </w:r>
                          </w:p>
                          <w:p w14:paraId="1D82718D" w14:textId="77777777" w:rsidR="00D87DCC" w:rsidRDefault="0005072C" w:rsidP="0005072C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A9DC804" w14:textId="61E5DC19" w:rsidR="0005072C" w:rsidRPr="00D87DCC" w:rsidRDefault="00D87DCC" w:rsidP="00D87DC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你也以在報告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裏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加上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訪問心得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、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個人感想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等</w:t>
                            </w:r>
                            <w:r w:rsidR="00FF361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，讓報告內容更豐富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  <w:r w:rsidR="0005072C" w:rsidRPr="00D87DC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558B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4" type="#_x0000_t62" style="position:absolute;margin-left:132.2pt;margin-top:21.9pt;width:383.5pt;height:115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" adj="-2212,3585" fillcolor="#feeed0 [665]" stroked="f" strokeweight="1pt">
                <v:shadow on="t" color="black" opacity="26214f" origin="-.5,-.5" offset=".74836mm,.74836mm"/>
                <v:textbox>
                  <w:txbxContent>
                    <w:p w14:paraId="612953C5" w14:textId="6E045835" w:rsidR="00FD2CC0" w:rsidRDefault="0005072C" w:rsidP="0005072C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="00AB2A2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享</w:t>
                      </w:r>
                      <w:r w:rsidR="00A0548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</w:t>
                      </w:r>
                      <w:r w:rsidR="0034735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，例如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：</w:t>
                      </w:r>
                    </w:p>
                    <w:p w14:paraId="1D82718D" w14:textId="77777777" w:rsidR="00D87DCC" w:rsidRDefault="0005072C" w:rsidP="0005072C">
                      <w:pPr>
                        <w:pStyle w:val="a7"/>
                        <w:numPr>
                          <w:ilvl w:val="0"/>
                          <w:numId w:val="8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匯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</w:p>
                    <w:p w14:paraId="6A9DC804" w14:textId="61E5DC19" w:rsidR="0005072C" w:rsidRPr="00D87DCC" w:rsidRDefault="00D87DCC" w:rsidP="00D87DCC">
                      <w:pPr>
                        <w:spacing w:before="120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你也以在報告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裏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加上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訪問心得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、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個人感想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等</w:t>
                      </w:r>
                      <w:r w:rsidR="00FF361E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，讓報告內容更豐富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  <w:r w:rsidR="0005072C" w:rsidRPr="00D87DC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E584A" w:rsidSect="004038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FB75F" w14:textId="77777777" w:rsidR="00681B67" w:rsidRDefault="00681B67" w:rsidP="00465C96">
      <w:r>
        <w:separator/>
      </w:r>
    </w:p>
  </w:endnote>
  <w:endnote w:type="continuationSeparator" w:id="0">
    <w:p w14:paraId="6E5846E4" w14:textId="77777777" w:rsidR="00681B67" w:rsidRDefault="00681B6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41CD79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186FAD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1283A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50A51C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F51F7" wp14:editId="0708260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9B0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75DD80" wp14:editId="5CBF61D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D1B1" w14:textId="77777777" w:rsidR="00681B67" w:rsidRDefault="00681B67" w:rsidP="00465C96">
      <w:r>
        <w:separator/>
      </w:r>
    </w:p>
  </w:footnote>
  <w:footnote w:type="continuationSeparator" w:id="0">
    <w:p w14:paraId="04761AE4" w14:textId="77777777" w:rsidR="00681B67" w:rsidRDefault="00681B6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2A3E2" w14:textId="77777777" w:rsidR="002D41AE" w:rsidRDefault="002D41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796C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8F5913" wp14:editId="7058E4D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DEF6" w14:textId="1EA87559" w:rsidR="004038B5" w:rsidRDefault="002D41A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AAA688" wp14:editId="0CD30E35">
              <wp:simplePos x="0" y="0"/>
              <wp:positionH relativeFrom="margin">
                <wp:posOffset>3568700</wp:posOffset>
              </wp:positionH>
              <wp:positionV relativeFrom="paragraph">
                <wp:posOffset>5715</wp:posOffset>
              </wp:positionV>
              <wp:extent cx="952500" cy="504825"/>
              <wp:effectExtent l="0" t="0" r="19050" b="28575"/>
              <wp:wrapNone/>
              <wp:docPr id="13" name="矩形: 圓角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3431DCC" w14:textId="77777777" w:rsidR="002D41AE" w:rsidRDefault="002D41AE" w:rsidP="002D41AE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FAAA688" id="矩形: 圓角 13" o:spid="_x0000_s1035" style="position:absolute;margin-left:281pt;margin-top:.4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" fillcolor="#ffcdcd" strokecolor="window" strokeweight="1pt">
              <v:stroke joinstyle="miter"/>
              <v:path arrowok="t"/>
              <v:textbox inset="2mm,0,2mm,0">
                <w:txbxContent>
                  <w:p w14:paraId="73431DCC" w14:textId="77777777" w:rsidR="002D41AE" w:rsidRDefault="002D41AE" w:rsidP="002D41AE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716F20">
      <w:rPr>
        <w:noProof/>
      </w:rPr>
      <w:drawing>
        <wp:anchor distT="0" distB="0" distL="114300" distR="114300" simplePos="0" relativeHeight="251664384" behindDoc="0" locked="0" layoutInCell="1" allowOverlap="1" wp14:anchorId="573AA059" wp14:editId="2FFE1060">
          <wp:simplePos x="0" y="0"/>
          <wp:positionH relativeFrom="page">
            <wp:posOffset>-6350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2.45pt;height:42.4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C0384"/>
    <w:multiLevelType w:val="hybridMultilevel"/>
    <w:tmpl w:val="B7443F76"/>
    <w:lvl w:ilvl="0" w:tplc="C1BE1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069D7"/>
    <w:multiLevelType w:val="hybridMultilevel"/>
    <w:tmpl w:val="06F681C2"/>
    <w:lvl w:ilvl="0" w:tplc="3E5E1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5"/>
  </w:num>
  <w:num w:numId="2" w16cid:durableId="102379785">
    <w:abstractNumId w:val="6"/>
  </w:num>
  <w:num w:numId="3" w16cid:durableId="1348556626">
    <w:abstractNumId w:val="7"/>
  </w:num>
  <w:num w:numId="4" w16cid:durableId="849836731">
    <w:abstractNumId w:val="2"/>
  </w:num>
  <w:num w:numId="5" w16cid:durableId="1243838014">
    <w:abstractNumId w:val="0"/>
  </w:num>
  <w:num w:numId="6" w16cid:durableId="1223365837">
    <w:abstractNumId w:val="4"/>
  </w:num>
  <w:num w:numId="7" w16cid:durableId="531192456">
    <w:abstractNumId w:val="1"/>
  </w:num>
  <w:num w:numId="8" w16cid:durableId="161771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D"/>
    <w:rsid w:val="000214DD"/>
    <w:rsid w:val="000215FD"/>
    <w:rsid w:val="00023F7D"/>
    <w:rsid w:val="00027603"/>
    <w:rsid w:val="00030F39"/>
    <w:rsid w:val="00035EED"/>
    <w:rsid w:val="00042CB7"/>
    <w:rsid w:val="0005072C"/>
    <w:rsid w:val="0005347A"/>
    <w:rsid w:val="00055A9A"/>
    <w:rsid w:val="0006459E"/>
    <w:rsid w:val="000661D6"/>
    <w:rsid w:val="0007141B"/>
    <w:rsid w:val="00076B80"/>
    <w:rsid w:val="000879A2"/>
    <w:rsid w:val="000A204E"/>
    <w:rsid w:val="000B41D0"/>
    <w:rsid w:val="000B602A"/>
    <w:rsid w:val="000C06CD"/>
    <w:rsid w:val="000C6B25"/>
    <w:rsid w:val="000E58CD"/>
    <w:rsid w:val="000E707F"/>
    <w:rsid w:val="000F1376"/>
    <w:rsid w:val="00101FFE"/>
    <w:rsid w:val="001145BE"/>
    <w:rsid w:val="001412D4"/>
    <w:rsid w:val="00157029"/>
    <w:rsid w:val="00164750"/>
    <w:rsid w:val="00165B48"/>
    <w:rsid w:val="001752D5"/>
    <w:rsid w:val="00185D17"/>
    <w:rsid w:val="00185F29"/>
    <w:rsid w:val="001A2F95"/>
    <w:rsid w:val="001A4F4D"/>
    <w:rsid w:val="001B3365"/>
    <w:rsid w:val="001B3571"/>
    <w:rsid w:val="001C0642"/>
    <w:rsid w:val="001D2AC7"/>
    <w:rsid w:val="001D7BE6"/>
    <w:rsid w:val="001E4DD3"/>
    <w:rsid w:val="001E584A"/>
    <w:rsid w:val="001F4025"/>
    <w:rsid w:val="0020069A"/>
    <w:rsid w:val="00206DE7"/>
    <w:rsid w:val="00213CA0"/>
    <w:rsid w:val="00227235"/>
    <w:rsid w:val="00243D4B"/>
    <w:rsid w:val="00253473"/>
    <w:rsid w:val="00257B1E"/>
    <w:rsid w:val="00265AA8"/>
    <w:rsid w:val="00294871"/>
    <w:rsid w:val="00294B6E"/>
    <w:rsid w:val="002A7669"/>
    <w:rsid w:val="002B0332"/>
    <w:rsid w:val="002B7DBD"/>
    <w:rsid w:val="002C5663"/>
    <w:rsid w:val="002C7E62"/>
    <w:rsid w:val="002D41AE"/>
    <w:rsid w:val="002D517B"/>
    <w:rsid w:val="002E27DF"/>
    <w:rsid w:val="002E587D"/>
    <w:rsid w:val="002E648B"/>
    <w:rsid w:val="002F3590"/>
    <w:rsid w:val="002F748E"/>
    <w:rsid w:val="002F7863"/>
    <w:rsid w:val="00314C50"/>
    <w:rsid w:val="0032354F"/>
    <w:rsid w:val="00346063"/>
    <w:rsid w:val="0034735B"/>
    <w:rsid w:val="00350B05"/>
    <w:rsid w:val="0036573B"/>
    <w:rsid w:val="00375DF1"/>
    <w:rsid w:val="003826F0"/>
    <w:rsid w:val="003B27AC"/>
    <w:rsid w:val="003C15AA"/>
    <w:rsid w:val="003C3981"/>
    <w:rsid w:val="003E3F00"/>
    <w:rsid w:val="00402225"/>
    <w:rsid w:val="00402D76"/>
    <w:rsid w:val="004038B5"/>
    <w:rsid w:val="004243A0"/>
    <w:rsid w:val="004308DA"/>
    <w:rsid w:val="00433BF3"/>
    <w:rsid w:val="0043426E"/>
    <w:rsid w:val="00437159"/>
    <w:rsid w:val="00447ACC"/>
    <w:rsid w:val="00450D4C"/>
    <w:rsid w:val="00452D10"/>
    <w:rsid w:val="004607AF"/>
    <w:rsid w:val="00462CC9"/>
    <w:rsid w:val="00465C96"/>
    <w:rsid w:val="0047169B"/>
    <w:rsid w:val="00482551"/>
    <w:rsid w:val="004A234C"/>
    <w:rsid w:val="004A2E2F"/>
    <w:rsid w:val="004A5BFB"/>
    <w:rsid w:val="004B79B8"/>
    <w:rsid w:val="004C1BD5"/>
    <w:rsid w:val="004C4C64"/>
    <w:rsid w:val="004C6F9F"/>
    <w:rsid w:val="004D0121"/>
    <w:rsid w:val="004D155B"/>
    <w:rsid w:val="004D6525"/>
    <w:rsid w:val="004E1111"/>
    <w:rsid w:val="004F0F40"/>
    <w:rsid w:val="00501B61"/>
    <w:rsid w:val="00524D68"/>
    <w:rsid w:val="00532AD8"/>
    <w:rsid w:val="00534FED"/>
    <w:rsid w:val="00537238"/>
    <w:rsid w:val="00550C14"/>
    <w:rsid w:val="005566A0"/>
    <w:rsid w:val="005619BC"/>
    <w:rsid w:val="00567611"/>
    <w:rsid w:val="00574311"/>
    <w:rsid w:val="00581DBF"/>
    <w:rsid w:val="00584079"/>
    <w:rsid w:val="00592357"/>
    <w:rsid w:val="005924CA"/>
    <w:rsid w:val="0059681B"/>
    <w:rsid w:val="005B6C15"/>
    <w:rsid w:val="005E2D81"/>
    <w:rsid w:val="005F0F7F"/>
    <w:rsid w:val="005F58FF"/>
    <w:rsid w:val="005F7C4A"/>
    <w:rsid w:val="00604DF2"/>
    <w:rsid w:val="006101FC"/>
    <w:rsid w:val="00615BE5"/>
    <w:rsid w:val="00621C51"/>
    <w:rsid w:val="00627177"/>
    <w:rsid w:val="006311A4"/>
    <w:rsid w:val="00635355"/>
    <w:rsid w:val="00641E16"/>
    <w:rsid w:val="00652E18"/>
    <w:rsid w:val="00655B55"/>
    <w:rsid w:val="00664FA2"/>
    <w:rsid w:val="0066607E"/>
    <w:rsid w:val="00676AC4"/>
    <w:rsid w:val="00680F61"/>
    <w:rsid w:val="006815E3"/>
    <w:rsid w:val="00681B67"/>
    <w:rsid w:val="006833B9"/>
    <w:rsid w:val="00684FE4"/>
    <w:rsid w:val="00685051"/>
    <w:rsid w:val="00692BA0"/>
    <w:rsid w:val="006C3760"/>
    <w:rsid w:val="006D06C7"/>
    <w:rsid w:val="006E1559"/>
    <w:rsid w:val="006F018B"/>
    <w:rsid w:val="006F3FBA"/>
    <w:rsid w:val="00706A84"/>
    <w:rsid w:val="00713461"/>
    <w:rsid w:val="00716F20"/>
    <w:rsid w:val="00734EAE"/>
    <w:rsid w:val="007409CC"/>
    <w:rsid w:val="007438AA"/>
    <w:rsid w:val="007503AC"/>
    <w:rsid w:val="00755A8F"/>
    <w:rsid w:val="00766912"/>
    <w:rsid w:val="00792C0C"/>
    <w:rsid w:val="007935C3"/>
    <w:rsid w:val="007969E5"/>
    <w:rsid w:val="007A027A"/>
    <w:rsid w:val="007A2D3A"/>
    <w:rsid w:val="007A4667"/>
    <w:rsid w:val="007A531F"/>
    <w:rsid w:val="007A560C"/>
    <w:rsid w:val="007A5BC0"/>
    <w:rsid w:val="007A7B09"/>
    <w:rsid w:val="007A7CD9"/>
    <w:rsid w:val="007B5E24"/>
    <w:rsid w:val="007C03AC"/>
    <w:rsid w:val="007C3046"/>
    <w:rsid w:val="007D698C"/>
    <w:rsid w:val="007E021E"/>
    <w:rsid w:val="007E1056"/>
    <w:rsid w:val="007E231F"/>
    <w:rsid w:val="008031B2"/>
    <w:rsid w:val="00810A2C"/>
    <w:rsid w:val="008202A5"/>
    <w:rsid w:val="00820924"/>
    <w:rsid w:val="00826413"/>
    <w:rsid w:val="0085705B"/>
    <w:rsid w:val="0085762B"/>
    <w:rsid w:val="0087273E"/>
    <w:rsid w:val="008758B3"/>
    <w:rsid w:val="00875C1B"/>
    <w:rsid w:val="008A3E63"/>
    <w:rsid w:val="008B26FB"/>
    <w:rsid w:val="008B37FA"/>
    <w:rsid w:val="008B7693"/>
    <w:rsid w:val="008E0E85"/>
    <w:rsid w:val="008E7F15"/>
    <w:rsid w:val="008F02FB"/>
    <w:rsid w:val="008F5C6F"/>
    <w:rsid w:val="00905959"/>
    <w:rsid w:val="009067F1"/>
    <w:rsid w:val="00922210"/>
    <w:rsid w:val="0093024F"/>
    <w:rsid w:val="00951359"/>
    <w:rsid w:val="00961FAD"/>
    <w:rsid w:val="00995F21"/>
    <w:rsid w:val="009A352F"/>
    <w:rsid w:val="009B2A4B"/>
    <w:rsid w:val="009B4FF6"/>
    <w:rsid w:val="009C04B7"/>
    <w:rsid w:val="009C5AC8"/>
    <w:rsid w:val="009C7520"/>
    <w:rsid w:val="009E53A9"/>
    <w:rsid w:val="009F4591"/>
    <w:rsid w:val="009F64F9"/>
    <w:rsid w:val="00A0548B"/>
    <w:rsid w:val="00A1637F"/>
    <w:rsid w:val="00A22169"/>
    <w:rsid w:val="00A26141"/>
    <w:rsid w:val="00A269D0"/>
    <w:rsid w:val="00A318A1"/>
    <w:rsid w:val="00A4621D"/>
    <w:rsid w:val="00A6041C"/>
    <w:rsid w:val="00A70C6D"/>
    <w:rsid w:val="00A735A6"/>
    <w:rsid w:val="00A8427F"/>
    <w:rsid w:val="00A92247"/>
    <w:rsid w:val="00AB2A2B"/>
    <w:rsid w:val="00AC419D"/>
    <w:rsid w:val="00AC5AD9"/>
    <w:rsid w:val="00AD068B"/>
    <w:rsid w:val="00AD652D"/>
    <w:rsid w:val="00AF6C53"/>
    <w:rsid w:val="00B000F8"/>
    <w:rsid w:val="00B04B9A"/>
    <w:rsid w:val="00B062A9"/>
    <w:rsid w:val="00B100C5"/>
    <w:rsid w:val="00B11AD2"/>
    <w:rsid w:val="00B3063E"/>
    <w:rsid w:val="00B34CDD"/>
    <w:rsid w:val="00B35AFE"/>
    <w:rsid w:val="00B40939"/>
    <w:rsid w:val="00B71AF8"/>
    <w:rsid w:val="00B75175"/>
    <w:rsid w:val="00B7716B"/>
    <w:rsid w:val="00B838C3"/>
    <w:rsid w:val="00B83F8F"/>
    <w:rsid w:val="00B95CEE"/>
    <w:rsid w:val="00BA799D"/>
    <w:rsid w:val="00BB02C8"/>
    <w:rsid w:val="00BB2A9A"/>
    <w:rsid w:val="00BB6C12"/>
    <w:rsid w:val="00BC619F"/>
    <w:rsid w:val="00BC6252"/>
    <w:rsid w:val="00BD0207"/>
    <w:rsid w:val="00BD1AF9"/>
    <w:rsid w:val="00BE0BBB"/>
    <w:rsid w:val="00BE4E50"/>
    <w:rsid w:val="00BE6BA1"/>
    <w:rsid w:val="00BF0AB8"/>
    <w:rsid w:val="00BF1D7C"/>
    <w:rsid w:val="00BF22B1"/>
    <w:rsid w:val="00BF7598"/>
    <w:rsid w:val="00C057E7"/>
    <w:rsid w:val="00C07A6D"/>
    <w:rsid w:val="00C215BC"/>
    <w:rsid w:val="00C413AB"/>
    <w:rsid w:val="00C451C4"/>
    <w:rsid w:val="00C56764"/>
    <w:rsid w:val="00C63320"/>
    <w:rsid w:val="00CA1395"/>
    <w:rsid w:val="00CB1235"/>
    <w:rsid w:val="00CC5D8B"/>
    <w:rsid w:val="00CC614B"/>
    <w:rsid w:val="00CC7AE5"/>
    <w:rsid w:val="00CF2D13"/>
    <w:rsid w:val="00CF4FF1"/>
    <w:rsid w:val="00D0321A"/>
    <w:rsid w:val="00D05D28"/>
    <w:rsid w:val="00D1322D"/>
    <w:rsid w:val="00D3031F"/>
    <w:rsid w:val="00D30B57"/>
    <w:rsid w:val="00D72D29"/>
    <w:rsid w:val="00D73B3F"/>
    <w:rsid w:val="00D86F95"/>
    <w:rsid w:val="00D87DCC"/>
    <w:rsid w:val="00D95972"/>
    <w:rsid w:val="00D96163"/>
    <w:rsid w:val="00DA7E23"/>
    <w:rsid w:val="00DC4787"/>
    <w:rsid w:val="00DC4FB7"/>
    <w:rsid w:val="00DC584F"/>
    <w:rsid w:val="00DD6EB3"/>
    <w:rsid w:val="00E210E8"/>
    <w:rsid w:val="00E254FE"/>
    <w:rsid w:val="00E30CA5"/>
    <w:rsid w:val="00E318D4"/>
    <w:rsid w:val="00E565BC"/>
    <w:rsid w:val="00E603AD"/>
    <w:rsid w:val="00E612D4"/>
    <w:rsid w:val="00E76FAB"/>
    <w:rsid w:val="00E831CB"/>
    <w:rsid w:val="00E90FFC"/>
    <w:rsid w:val="00E95543"/>
    <w:rsid w:val="00E96ADC"/>
    <w:rsid w:val="00EA1E73"/>
    <w:rsid w:val="00EC650C"/>
    <w:rsid w:val="00EC7956"/>
    <w:rsid w:val="00ED4372"/>
    <w:rsid w:val="00EF0A8E"/>
    <w:rsid w:val="00EF4F7C"/>
    <w:rsid w:val="00EF6A6B"/>
    <w:rsid w:val="00F11770"/>
    <w:rsid w:val="00F15DAB"/>
    <w:rsid w:val="00F17125"/>
    <w:rsid w:val="00F257A0"/>
    <w:rsid w:val="00F26FF7"/>
    <w:rsid w:val="00F27069"/>
    <w:rsid w:val="00F31D95"/>
    <w:rsid w:val="00F46E97"/>
    <w:rsid w:val="00F55D92"/>
    <w:rsid w:val="00F561A4"/>
    <w:rsid w:val="00F84FC3"/>
    <w:rsid w:val="00F93E05"/>
    <w:rsid w:val="00F97544"/>
    <w:rsid w:val="00FD1E82"/>
    <w:rsid w:val="00FD2CC0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E878501"/>
  <w15:chartTrackingRefBased/>
  <w15:docId w15:val="{D561C8D4-F16D-426F-9E93-C7F5C96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D4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72EA7-4F45-4074-A930-BFDD5D2ACA43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抗日_訪問紀錄再創造-小學template</Template>
  <TotalTime>408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92</cp:revision>
  <cp:lastPrinted>2022-08-31T07:55:00Z</cp:lastPrinted>
  <dcterms:created xsi:type="dcterms:W3CDTF">2022-10-05T08:35:00Z</dcterms:created>
  <dcterms:modified xsi:type="dcterms:W3CDTF">2023-07-31T05:53:00Z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