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E879" w14:textId="7D3C541D" w:rsidR="00AF4BB0" w:rsidRPr="000E58CD" w:rsidRDefault="00AF4BB0" w:rsidP="00AF4BB0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</w:t>
      </w:r>
      <w:r w:rsidR="007B204A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</w:t>
      </w:r>
      <w:r w:rsidR="007B204A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 w:eastAsia="zh-HK"/>
        </w:rPr>
        <w:t>光漢</w:t>
      </w: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3F05582D" w14:textId="4A0388B1" w:rsidR="00AF4BB0" w:rsidRDefault="00CD288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按照「訪問熱身工作紙」所擬定的方向</w:t>
      </w:r>
      <w:r w:rsidR="00501D3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746364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先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在表格</w:t>
      </w:r>
      <w:r w:rsidR="00746364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左方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填寫問題，</w:t>
      </w:r>
      <w:r w:rsidR="00814E77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然後按問題進行發問，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記錄</w:t>
      </w:r>
      <w:r w:rsidR="00591317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黃光漢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的回答</w:t>
      </w:r>
      <w:r w:rsidR="00AF4BB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42C402B4" w14:textId="7FFFC368" w:rsidR="00B95A9B" w:rsidRDefault="00056516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056516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6432" behindDoc="0" locked="0" layoutInCell="1" allowOverlap="1" wp14:anchorId="4D47EFFA" wp14:editId="0E74FB68">
            <wp:simplePos x="0" y="0"/>
            <wp:positionH relativeFrom="column">
              <wp:posOffset>5669915</wp:posOffset>
            </wp:positionH>
            <wp:positionV relativeFrom="paragraph">
              <wp:posOffset>222250</wp:posOffset>
            </wp:positionV>
            <wp:extent cx="630000" cy="630000"/>
            <wp:effectExtent l="0" t="0" r="0" b="0"/>
            <wp:wrapNone/>
            <wp:docPr id="1" name="圖片 1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A9B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B7158" wp14:editId="42221BB1">
                <wp:simplePos x="0" y="0"/>
                <wp:positionH relativeFrom="page">
                  <wp:align>right</wp:align>
                </wp:positionH>
                <wp:positionV relativeFrom="paragraph">
                  <wp:posOffset>150495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72B4C" w14:textId="578AEF20" w:rsidR="00B95A9B" w:rsidRPr="00086BAC" w:rsidRDefault="00B95A9B" w:rsidP="00B95A9B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與抗日戰士對話 —— </w:t>
                            </w:r>
                            <w:r w:rsidR="0059131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黃光漢</w:t>
                            </w:r>
                          </w:p>
                          <w:p w14:paraId="7C6515B8" w14:textId="39758623" w:rsidR="00E76C9C" w:rsidRPr="00E76C9C" w:rsidRDefault="00B95A9B" w:rsidP="00E76C9C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FE32BC" w:rsidRPr="00FE32B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</w:t>
                            </w:r>
                            <w:r w:rsidR="00E76C9C" w:rsidRPr="00E76C9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wong-kwong-hon</w:t>
                            </w:r>
                          </w:p>
                          <w:p w14:paraId="3F6D4F9F" w14:textId="4CFF33D2" w:rsidR="00B95A9B" w:rsidRPr="00086BAC" w:rsidRDefault="00B95A9B" w:rsidP="00B95A9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B7158" id="矩形 21" o:spid="_x0000_s1026" style="position:absolute;margin-left:542.65pt;margin-top:11.85pt;width:593.85pt;height:59.25pt;z-index:25166540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" fillcolor="#e4f4ed" stroked="f" strokeweight="1pt">
                <v:textbox>
                  <w:txbxContent>
                    <w:p w14:paraId="6EF72B4C" w14:textId="578AEF20" w:rsidR="00B95A9B" w:rsidRPr="00086BAC" w:rsidRDefault="00B95A9B" w:rsidP="00B95A9B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與抗日戰士對話 —— </w:t>
                      </w:r>
                      <w:r w:rsidR="0059131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黃光漢</w:t>
                      </w:r>
                    </w:p>
                    <w:p w14:paraId="7C6515B8" w14:textId="39758623" w:rsidR="00E76C9C" w:rsidRPr="00E76C9C" w:rsidRDefault="00B95A9B" w:rsidP="00E76C9C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FE32BC" w:rsidRPr="00FE32B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</w:t>
                      </w:r>
                      <w:r w:rsidR="00E76C9C" w:rsidRPr="00E76C9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wong-kwong-hon</w:t>
                      </w:r>
                    </w:p>
                    <w:p w14:paraId="3F6D4F9F" w14:textId="4CFF33D2" w:rsidR="00B95A9B" w:rsidRPr="00086BAC" w:rsidRDefault="00B95A9B" w:rsidP="00B95A9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2A35213" w14:textId="3347DA05" w:rsidR="00B95A9B" w:rsidRDefault="00B95A9B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3C66A607" w14:textId="7F8DC71E" w:rsidR="00B95A9B" w:rsidRDefault="00B95A9B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0E33977" w14:textId="2F14916A" w:rsidR="00C21DCE" w:rsidRDefault="00482E57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B7042" wp14:editId="20D7ECDC">
                <wp:simplePos x="0" y="0"/>
                <wp:positionH relativeFrom="margin">
                  <wp:posOffset>330228</wp:posOffset>
                </wp:positionH>
                <wp:positionV relativeFrom="paragraph">
                  <wp:posOffset>307444</wp:posOffset>
                </wp:positionV>
                <wp:extent cx="5980563" cy="956310"/>
                <wp:effectExtent l="38100" t="38100" r="96520" b="9144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563" cy="95631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47C2E8" w14:textId="1C9C1776" w:rsidR="001D6B9D" w:rsidRDefault="001D6B9D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各負責</w:t>
                            </w:r>
                            <w:r w:rsidR="00481BB5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2B3CCC68" w14:textId="5874CC29" w:rsidR="00DC673A" w:rsidRPr="00776EA1" w:rsidRDefault="00DC673A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問題不宜太複雜，每次只提問</w:t>
                            </w:r>
                            <w:r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一個重點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  <w:p w14:paraId="322762BD" w14:textId="6C8D86C7" w:rsidR="00EB1ED1" w:rsidRPr="00FD0510" w:rsidRDefault="00181CCF" w:rsidP="00EB1ED1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記錄</w:t>
                            </w:r>
                            <w:r w:rsidR="00482E5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黃光漢</w:t>
                            </w: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的回答時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，可</w:t>
                            </w:r>
                            <w:r w:rsidR="00EB1ED1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集中記錄重點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</w:t>
                            </w:r>
                            <w:r w:rsidR="004C026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或</w:t>
                            </w:r>
                            <w:r w:rsidR="0092419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以繪圖進行記錄，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不必全句抄錄。</w:t>
                            </w:r>
                          </w:p>
                          <w:p w14:paraId="54923A23" w14:textId="5F034807" w:rsidR="00181CCF" w:rsidRPr="00FD0510" w:rsidRDefault="00181CCF" w:rsidP="00181CCF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B704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7" type="#_x0000_t176" style="position:absolute;margin-left:26pt;margin-top:24.2pt;width:470.9pt;height:7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" fillcolor="#feeed0 [660]" stroked="f" strokeweight="1pt">
                <v:shadow on="t" color="black" opacity="26214f" origin="-.5,-.5" offset=".74836mm,.74836mm"/>
                <v:textbox>
                  <w:txbxContent>
                    <w:p w14:paraId="0847C2E8" w14:textId="1C9C1776" w:rsidR="001D6B9D" w:rsidRDefault="001D6B9D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各負責</w:t>
                      </w:r>
                      <w:r w:rsidR="00481BB5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2B3CCC68" w14:textId="5874CC29" w:rsidR="00DC673A" w:rsidRPr="00776EA1" w:rsidRDefault="00DC673A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問題不宜太複雜，每次只提問</w:t>
                      </w:r>
                      <w:r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一個重點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  <w:p w14:paraId="322762BD" w14:textId="6C8D86C7" w:rsidR="00EB1ED1" w:rsidRPr="00FD0510" w:rsidRDefault="00181CCF" w:rsidP="00EB1ED1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記錄</w:t>
                      </w:r>
                      <w:r w:rsidR="00482E57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黃光漢</w:t>
                      </w: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的回答時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，可</w:t>
                      </w:r>
                      <w:r w:rsidR="00EB1ED1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集中記錄重點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</w:t>
                      </w:r>
                      <w:r w:rsidR="004C026B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或</w:t>
                      </w:r>
                      <w:r w:rsidR="00924193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以繪圖進行記錄，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不必全句抄錄。</w:t>
                      </w:r>
                    </w:p>
                    <w:p w14:paraId="54923A23" w14:textId="5F034807" w:rsidR="00181CCF" w:rsidRPr="00FD0510" w:rsidRDefault="00181CCF" w:rsidP="00181CCF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220A" w:rsidRPr="0081220A"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 xml:space="preserve"> </w:t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1312" behindDoc="0" locked="0" layoutInCell="1" allowOverlap="1" wp14:anchorId="7E5EDF84" wp14:editId="515EE3AD">
            <wp:simplePos x="0" y="0"/>
            <wp:positionH relativeFrom="column">
              <wp:posOffset>629158</wp:posOffset>
            </wp:positionH>
            <wp:positionV relativeFrom="paragraph">
              <wp:posOffset>25171</wp:posOffset>
            </wp:positionV>
            <wp:extent cx="336499" cy="336499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99" cy="33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236A5C" wp14:editId="505E1C7E">
                <wp:simplePos x="0" y="0"/>
                <wp:positionH relativeFrom="column">
                  <wp:posOffset>608101</wp:posOffset>
                </wp:positionH>
                <wp:positionV relativeFrom="paragraph">
                  <wp:posOffset>33274</wp:posOffset>
                </wp:positionV>
                <wp:extent cx="1009498" cy="329184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98" cy="329184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CB16B" w14:textId="0A279678" w:rsidR="004A0D8F" w:rsidRPr="004A0D8F" w:rsidRDefault="00D66732" w:rsidP="00D66732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="004A0D8F"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36A5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8" type="#_x0000_t116" style="position:absolute;margin-left:47.9pt;margin-top:2.6pt;width:79.5pt;height:2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" fillcolor="#faaf17 [3204]" stroked="f" strokeweight="1pt">
                <v:textbox inset="0,0,0,0">
                  <w:txbxContent>
                    <w:p w14:paraId="25FCB16B" w14:textId="0A279678" w:rsidR="004A0D8F" w:rsidRPr="004A0D8F" w:rsidRDefault="00D66732" w:rsidP="00D66732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="004A0D8F"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3F04C8B1" w14:textId="07252E48" w:rsidR="00C21DCE" w:rsidRDefault="00C21DCE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BC7EDA9" w14:textId="5137E0AA" w:rsidR="006E5A7B" w:rsidRPr="006E5A7B" w:rsidRDefault="006E5A7B" w:rsidP="00EB1ED1">
      <w:pPr>
        <w:spacing w:after="240"/>
        <w:rPr>
          <w:rFonts w:ascii="Microsoft YaHei Light" w:hAnsi="Microsoft YaHei Light"/>
        </w:rPr>
      </w:pPr>
    </w:p>
    <w:p w14:paraId="4B1497AE" w14:textId="6B82378E" w:rsidR="00AF4BB0" w:rsidRDefault="00AF4BB0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7D9A2A49" w14:textId="2C880C0A" w:rsidR="00DC673A" w:rsidRDefault="00DC673A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7A42B312" w14:textId="77777777" w:rsidR="00B95A9B" w:rsidRPr="00357032" w:rsidRDefault="00B95A9B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0070C0"/>
          <w:left w:val="dashed" w:sz="4" w:space="0" w:color="0070C0"/>
          <w:bottom w:val="dashed" w:sz="4" w:space="0" w:color="0070C0"/>
          <w:right w:val="dashed" w:sz="4" w:space="0" w:color="0070C0"/>
          <w:insideH w:val="dashed" w:sz="4" w:space="0" w:color="0070C0"/>
          <w:insideV w:val="dashed" w:sz="4" w:space="0" w:color="0070C0"/>
        </w:tblBorders>
        <w:tblLook w:val="04A0" w:firstRow="1" w:lastRow="0" w:firstColumn="1" w:lastColumn="0" w:noHBand="0" w:noVBand="1"/>
      </w:tblPr>
      <w:tblGrid>
        <w:gridCol w:w="1413"/>
        <w:gridCol w:w="4467"/>
        <w:gridCol w:w="4326"/>
      </w:tblGrid>
      <w:tr w:rsidR="00707B9A" w14:paraId="6CB47434" w14:textId="77777777" w:rsidTr="00E17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none" w:sz="0" w:space="0" w:color="auto"/>
            </w:tcBorders>
            <w:shd w:val="clear" w:color="auto" w:fill="C9F1FF"/>
          </w:tcPr>
          <w:p w14:paraId="00419669" w14:textId="5C6DFF02" w:rsidR="00707B9A" w:rsidRPr="00E17705" w:rsidRDefault="009B4617" w:rsidP="00D66732">
            <w:pPr>
              <w:tabs>
                <w:tab w:val="left" w:pos="2057"/>
              </w:tabs>
              <w:spacing w:line="276" w:lineRule="auto"/>
              <w:jc w:val="center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提問方向</w:t>
            </w:r>
          </w:p>
        </w:tc>
        <w:tc>
          <w:tcPr>
            <w:tcW w:w="4467" w:type="dxa"/>
            <w:tcBorders>
              <w:bottom w:val="none" w:sz="0" w:space="0" w:color="auto"/>
            </w:tcBorders>
            <w:shd w:val="clear" w:color="auto" w:fill="C9F1FF"/>
          </w:tcPr>
          <w:p w14:paraId="6E857EB1" w14:textId="722493A8" w:rsidR="00707B9A" w:rsidRPr="00E17705" w:rsidRDefault="00707B9A" w:rsidP="00D66732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問題</w:t>
            </w:r>
          </w:p>
        </w:tc>
        <w:tc>
          <w:tcPr>
            <w:tcW w:w="4326" w:type="dxa"/>
            <w:tcBorders>
              <w:bottom w:val="none" w:sz="0" w:space="0" w:color="auto"/>
            </w:tcBorders>
            <w:shd w:val="clear" w:color="auto" w:fill="C9F1FF"/>
          </w:tcPr>
          <w:p w14:paraId="1A05D476" w14:textId="02526414" w:rsidR="00707B9A" w:rsidRPr="00E17705" w:rsidRDefault="0053586A" w:rsidP="00D46CC7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黃光漢</w:t>
            </w:r>
            <w:r w:rsidR="00707B9A"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的回答</w:t>
            </w:r>
          </w:p>
        </w:tc>
      </w:tr>
      <w:tr w:rsidR="00B95A9B" w14:paraId="0B5A0990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dashed" w:sz="4" w:space="0" w:color="0070C0"/>
            </w:tcBorders>
            <w:vAlign w:val="center"/>
          </w:tcPr>
          <w:p w14:paraId="486FD455" w14:textId="0B5B8DB1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jc w:val="center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205BE77C" w14:textId="290FFB43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1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7EBA0BA" w14:textId="0E73CBBB" w:rsidR="00B95A9B" w:rsidRPr="00047F31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7581B06C" w14:textId="448F3877" w:rsidR="00B95A9B" w:rsidRPr="00E0306C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/>
                <w:color w:val="FF0000"/>
              </w:rPr>
            </w:pPr>
          </w:p>
        </w:tc>
      </w:tr>
      <w:tr w:rsidR="00B95A9B" w14:paraId="1D3BD434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D68487E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34771223" w14:textId="270EFDC6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2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4EFDD661" w14:textId="52578116" w:rsidR="00B95A9B" w:rsidRPr="006131A2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Times New Roman"/>
                <w:color w:val="FF0000"/>
                <w:lang w:val="x-none"/>
              </w:rPr>
            </w:pPr>
          </w:p>
        </w:tc>
        <w:tc>
          <w:tcPr>
            <w:tcW w:w="4326" w:type="dxa"/>
            <w:vAlign w:val="center"/>
          </w:tcPr>
          <w:p w14:paraId="7B162FFC" w14:textId="016BCEED" w:rsidR="00B95A9B" w:rsidRPr="0063648C" w:rsidRDefault="00B95A9B" w:rsidP="0063648C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 w:hint="eastAsia"/>
                <w:color w:val="FF0000"/>
              </w:rPr>
            </w:pPr>
          </w:p>
        </w:tc>
      </w:tr>
      <w:tr w:rsidR="00B95A9B" w14:paraId="37C341DD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5D53142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3C452AC" w14:textId="0DA92188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3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F1805A0" w14:textId="02001545" w:rsidR="00B95A9B" w:rsidRPr="009C3716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279C71B7" w14:textId="4C4E5A53" w:rsidR="00B95A9B" w:rsidRPr="0063648C" w:rsidRDefault="00B95A9B" w:rsidP="0063648C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 w:hint="eastAsia"/>
                <w:color w:val="FF0000"/>
              </w:rPr>
            </w:pPr>
          </w:p>
        </w:tc>
      </w:tr>
      <w:tr w:rsidR="00B95A9B" w14:paraId="2D6ACDFF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73CDFDB3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096A0E7D" w14:textId="13E2ED55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4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7D096AB7" w14:textId="583C973C" w:rsidR="00B95A9B" w:rsidRPr="00A046BC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</w:p>
        </w:tc>
        <w:tc>
          <w:tcPr>
            <w:tcW w:w="4326" w:type="dxa"/>
            <w:vAlign w:val="center"/>
          </w:tcPr>
          <w:p w14:paraId="6D4FE756" w14:textId="2ECD7460" w:rsidR="00B95A9B" w:rsidRPr="0063648C" w:rsidRDefault="00B95A9B" w:rsidP="006364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FF0000"/>
              </w:rPr>
            </w:pPr>
          </w:p>
        </w:tc>
      </w:tr>
      <w:tr w:rsidR="00B95A9B" w14:paraId="53A6FE85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620420E" w14:textId="77777777" w:rsidR="00B95A9B" w:rsidRPr="006D1574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40CD8AE" w14:textId="319C0B10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5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40E1863F" w14:textId="2782C838" w:rsidR="00B95A9B" w:rsidRPr="00373DDA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54A83285" w14:textId="485EFA45" w:rsidR="00B95A9B" w:rsidRPr="0063648C" w:rsidRDefault="00B95A9B" w:rsidP="0063648C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  <w:tr w:rsidR="00B95A9B" w14:paraId="0C9A92A1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0910C0EF" w14:textId="77777777" w:rsidR="00B95A9B" w:rsidRPr="006D1574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DFA7768" w14:textId="0C210736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6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58E5A338" w14:textId="5F47DAA4" w:rsidR="00B95A9B" w:rsidRPr="00A529A0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7CB37BA0" w14:textId="629BBEA9" w:rsidR="00B95A9B" w:rsidRPr="00A529A0" w:rsidRDefault="00B95A9B" w:rsidP="00A529A0">
            <w:pPr>
              <w:shd w:val="clear" w:color="auto" w:fill="FFFFFF"/>
              <w:spacing w:before="100" w:beforeAutospacing="1"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</w:p>
        </w:tc>
      </w:tr>
    </w:tbl>
    <w:p w14:paraId="38CD8442" w14:textId="77777777" w:rsidR="009C7520" w:rsidRPr="00357032" w:rsidRDefault="009C7520" w:rsidP="00CF2D13">
      <w:pPr>
        <w:spacing w:line="276" w:lineRule="auto"/>
        <w:rPr>
          <w:color w:val="040606" w:themeColor="text2"/>
          <w:sz w:val="2"/>
          <w:szCs w:val="2"/>
          <w:lang w:val="x-none"/>
        </w:rPr>
      </w:pPr>
    </w:p>
    <w:sectPr w:rsidR="009C7520" w:rsidRPr="00357032" w:rsidSect="00E1770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64B2E" w14:textId="77777777" w:rsidR="00C97911" w:rsidRDefault="00C97911" w:rsidP="00465C96">
      <w:r>
        <w:separator/>
      </w:r>
    </w:p>
  </w:endnote>
  <w:endnote w:type="continuationSeparator" w:id="0">
    <w:p w14:paraId="5E08226A" w14:textId="77777777" w:rsidR="00C97911" w:rsidRDefault="00C97911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973C" w14:textId="77777777" w:rsidR="00C97911" w:rsidRDefault="00C97911" w:rsidP="00465C96">
      <w:r>
        <w:separator/>
      </w:r>
    </w:p>
  </w:footnote>
  <w:footnote w:type="continuationSeparator" w:id="0">
    <w:p w14:paraId="75976C81" w14:textId="77777777" w:rsidR="00C97911" w:rsidRDefault="00C97911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2A42" w14:textId="604B9ED1" w:rsidR="00533049" w:rsidRDefault="00533049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3AFA34F" wp14:editId="5018AF36">
          <wp:simplePos x="0" y="0"/>
          <wp:positionH relativeFrom="page">
            <wp:posOffset>-41966</wp:posOffset>
          </wp:positionH>
          <wp:positionV relativeFrom="paragraph">
            <wp:posOffset>-503555</wp:posOffset>
          </wp:positionV>
          <wp:extent cx="7696785" cy="1140488"/>
          <wp:effectExtent l="0" t="0" r="0" b="2540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785" cy="114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3.3pt;height:43.3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73473"/>
    <w:multiLevelType w:val="hybridMultilevel"/>
    <w:tmpl w:val="DEDE8172"/>
    <w:lvl w:ilvl="0" w:tplc="81F04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C5151B"/>
    <w:multiLevelType w:val="hybridMultilevel"/>
    <w:tmpl w:val="E2A6AD4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449DA"/>
    <w:multiLevelType w:val="hybridMultilevel"/>
    <w:tmpl w:val="6BD8AC90"/>
    <w:lvl w:ilvl="0" w:tplc="55E000FE">
      <w:start w:val="1"/>
      <w:numFmt w:val="decimal"/>
      <w:lvlText w:val="%1."/>
      <w:lvlJc w:val="left"/>
      <w:pPr>
        <w:ind w:left="720" w:hanging="360"/>
      </w:p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61D44"/>
    <w:multiLevelType w:val="hybridMultilevel"/>
    <w:tmpl w:val="D42A0D8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E0660"/>
    <w:multiLevelType w:val="hybridMultilevel"/>
    <w:tmpl w:val="8D6E4AA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45CBC"/>
    <w:multiLevelType w:val="hybridMultilevel"/>
    <w:tmpl w:val="CA14F5A4"/>
    <w:lvl w:ilvl="0" w:tplc="20C8FC0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80CD3"/>
    <w:multiLevelType w:val="hybridMultilevel"/>
    <w:tmpl w:val="6B727AB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8783A"/>
    <w:multiLevelType w:val="hybridMultilevel"/>
    <w:tmpl w:val="85AA60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25B46"/>
    <w:multiLevelType w:val="hybridMultilevel"/>
    <w:tmpl w:val="BBE82F5A"/>
    <w:lvl w:ilvl="0" w:tplc="01D80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B15E5"/>
    <w:multiLevelType w:val="hybridMultilevel"/>
    <w:tmpl w:val="621422A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A4DCE"/>
    <w:multiLevelType w:val="hybridMultilevel"/>
    <w:tmpl w:val="3AAC5FD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F67C7"/>
    <w:multiLevelType w:val="hybridMultilevel"/>
    <w:tmpl w:val="06A8A22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8350D"/>
    <w:multiLevelType w:val="hybridMultilevel"/>
    <w:tmpl w:val="BEF2FD6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94B8F"/>
    <w:multiLevelType w:val="hybridMultilevel"/>
    <w:tmpl w:val="C7405A4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36A83"/>
    <w:multiLevelType w:val="hybridMultilevel"/>
    <w:tmpl w:val="C1BCF04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4D0D3D"/>
    <w:multiLevelType w:val="hybridMultilevel"/>
    <w:tmpl w:val="12F6EE9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A3C0E"/>
    <w:multiLevelType w:val="hybridMultilevel"/>
    <w:tmpl w:val="44A49F1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15"/>
  </w:num>
  <w:num w:numId="2" w16cid:durableId="102379785">
    <w:abstractNumId w:val="18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0"/>
  </w:num>
  <w:num w:numId="6" w16cid:durableId="570385485">
    <w:abstractNumId w:val="7"/>
  </w:num>
  <w:num w:numId="7" w16cid:durableId="10718082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4426498">
    <w:abstractNumId w:val="4"/>
  </w:num>
  <w:num w:numId="9" w16cid:durableId="1211042050">
    <w:abstractNumId w:val="11"/>
  </w:num>
  <w:num w:numId="10" w16cid:durableId="2101870713">
    <w:abstractNumId w:val="14"/>
  </w:num>
  <w:num w:numId="11" w16cid:durableId="778069594">
    <w:abstractNumId w:val="12"/>
  </w:num>
  <w:num w:numId="12" w16cid:durableId="351302170">
    <w:abstractNumId w:val="5"/>
  </w:num>
  <w:num w:numId="13" w16cid:durableId="644430327">
    <w:abstractNumId w:val="1"/>
  </w:num>
  <w:num w:numId="14" w16cid:durableId="1218856812">
    <w:abstractNumId w:val="10"/>
  </w:num>
  <w:num w:numId="15" w16cid:durableId="2024627710">
    <w:abstractNumId w:val="9"/>
  </w:num>
  <w:num w:numId="16" w16cid:durableId="1736928624">
    <w:abstractNumId w:val="8"/>
  </w:num>
  <w:num w:numId="17" w16cid:durableId="368454568">
    <w:abstractNumId w:val="6"/>
  </w:num>
  <w:num w:numId="18" w16cid:durableId="668025957">
    <w:abstractNumId w:val="21"/>
  </w:num>
  <w:num w:numId="19" w16cid:durableId="1096906706">
    <w:abstractNumId w:val="3"/>
  </w:num>
  <w:num w:numId="20" w16cid:durableId="1171798067">
    <w:abstractNumId w:val="13"/>
  </w:num>
  <w:num w:numId="21" w16cid:durableId="328758228">
    <w:abstractNumId w:val="17"/>
  </w:num>
  <w:num w:numId="22" w16cid:durableId="647855138">
    <w:abstractNumId w:val="16"/>
  </w:num>
  <w:num w:numId="23" w16cid:durableId="5146564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0410B"/>
    <w:rsid w:val="0001157E"/>
    <w:rsid w:val="000214DD"/>
    <w:rsid w:val="00023F7D"/>
    <w:rsid w:val="00027603"/>
    <w:rsid w:val="00035EED"/>
    <w:rsid w:val="00047F31"/>
    <w:rsid w:val="00053B4B"/>
    <w:rsid w:val="00056516"/>
    <w:rsid w:val="0006459E"/>
    <w:rsid w:val="000647AB"/>
    <w:rsid w:val="00065F1D"/>
    <w:rsid w:val="000661D6"/>
    <w:rsid w:val="0007141B"/>
    <w:rsid w:val="000730EC"/>
    <w:rsid w:val="00077388"/>
    <w:rsid w:val="00081C93"/>
    <w:rsid w:val="000856BA"/>
    <w:rsid w:val="000A204E"/>
    <w:rsid w:val="000B41D0"/>
    <w:rsid w:val="000B472C"/>
    <w:rsid w:val="000B602A"/>
    <w:rsid w:val="000B738B"/>
    <w:rsid w:val="000C0C62"/>
    <w:rsid w:val="000E02D1"/>
    <w:rsid w:val="000E58CD"/>
    <w:rsid w:val="000F0CC6"/>
    <w:rsid w:val="000F3239"/>
    <w:rsid w:val="000F66EA"/>
    <w:rsid w:val="001145BE"/>
    <w:rsid w:val="00120413"/>
    <w:rsid w:val="00133609"/>
    <w:rsid w:val="001351ED"/>
    <w:rsid w:val="00140F1B"/>
    <w:rsid w:val="001412D4"/>
    <w:rsid w:val="00157029"/>
    <w:rsid w:val="00157A8D"/>
    <w:rsid w:val="00164750"/>
    <w:rsid w:val="00165B48"/>
    <w:rsid w:val="00167698"/>
    <w:rsid w:val="001752D5"/>
    <w:rsid w:val="00181CCF"/>
    <w:rsid w:val="00185F29"/>
    <w:rsid w:val="001952AE"/>
    <w:rsid w:val="001A27A1"/>
    <w:rsid w:val="001A2F95"/>
    <w:rsid w:val="001A4F4D"/>
    <w:rsid w:val="001B3365"/>
    <w:rsid w:val="001B3571"/>
    <w:rsid w:val="001B589F"/>
    <w:rsid w:val="001C0642"/>
    <w:rsid w:val="001D35BE"/>
    <w:rsid w:val="001D6B9D"/>
    <w:rsid w:val="001D7BE6"/>
    <w:rsid w:val="001E4DD3"/>
    <w:rsid w:val="001F24CF"/>
    <w:rsid w:val="001F4025"/>
    <w:rsid w:val="001F7DAC"/>
    <w:rsid w:val="0020069A"/>
    <w:rsid w:val="00207394"/>
    <w:rsid w:val="00213CA0"/>
    <w:rsid w:val="00221971"/>
    <w:rsid w:val="00227235"/>
    <w:rsid w:val="00253473"/>
    <w:rsid w:val="002545E2"/>
    <w:rsid w:val="00257B1E"/>
    <w:rsid w:val="00265AA8"/>
    <w:rsid w:val="00266965"/>
    <w:rsid w:val="00267F47"/>
    <w:rsid w:val="00274552"/>
    <w:rsid w:val="00275798"/>
    <w:rsid w:val="00281E88"/>
    <w:rsid w:val="00282D67"/>
    <w:rsid w:val="002945A0"/>
    <w:rsid w:val="00294B6E"/>
    <w:rsid w:val="002A1D2E"/>
    <w:rsid w:val="002A3627"/>
    <w:rsid w:val="002A7669"/>
    <w:rsid w:val="002B5E59"/>
    <w:rsid w:val="002B617E"/>
    <w:rsid w:val="002C061C"/>
    <w:rsid w:val="002C4AB8"/>
    <w:rsid w:val="002C5663"/>
    <w:rsid w:val="002C7240"/>
    <w:rsid w:val="002C7E62"/>
    <w:rsid w:val="002D517B"/>
    <w:rsid w:val="002E27DF"/>
    <w:rsid w:val="002E404A"/>
    <w:rsid w:val="002E587D"/>
    <w:rsid w:val="002E5ABD"/>
    <w:rsid w:val="002E7888"/>
    <w:rsid w:val="002F38C9"/>
    <w:rsid w:val="002F3BBE"/>
    <w:rsid w:val="002F748E"/>
    <w:rsid w:val="002F7863"/>
    <w:rsid w:val="003002BC"/>
    <w:rsid w:val="00301B89"/>
    <w:rsid w:val="0031096F"/>
    <w:rsid w:val="00311C72"/>
    <w:rsid w:val="00314C50"/>
    <w:rsid w:val="0032354F"/>
    <w:rsid w:val="003271D9"/>
    <w:rsid w:val="003322AC"/>
    <w:rsid w:val="003348F6"/>
    <w:rsid w:val="00346063"/>
    <w:rsid w:val="00350688"/>
    <w:rsid w:val="00350B05"/>
    <w:rsid w:val="00350CE4"/>
    <w:rsid w:val="00357032"/>
    <w:rsid w:val="0036573B"/>
    <w:rsid w:val="00373DDA"/>
    <w:rsid w:val="00374F25"/>
    <w:rsid w:val="00374F97"/>
    <w:rsid w:val="00375742"/>
    <w:rsid w:val="00375DF1"/>
    <w:rsid w:val="0038062E"/>
    <w:rsid w:val="003826F0"/>
    <w:rsid w:val="00383064"/>
    <w:rsid w:val="00390536"/>
    <w:rsid w:val="00390D4D"/>
    <w:rsid w:val="003B0EFF"/>
    <w:rsid w:val="003B27AC"/>
    <w:rsid w:val="003C15AA"/>
    <w:rsid w:val="003C285C"/>
    <w:rsid w:val="003C7B77"/>
    <w:rsid w:val="003E3F00"/>
    <w:rsid w:val="003F53C1"/>
    <w:rsid w:val="003F56CE"/>
    <w:rsid w:val="004005AC"/>
    <w:rsid w:val="00402D76"/>
    <w:rsid w:val="004038B5"/>
    <w:rsid w:val="00412502"/>
    <w:rsid w:val="00420C55"/>
    <w:rsid w:val="004302B4"/>
    <w:rsid w:val="00433BF3"/>
    <w:rsid w:val="0043426E"/>
    <w:rsid w:val="004367D3"/>
    <w:rsid w:val="004376CB"/>
    <w:rsid w:val="004423F7"/>
    <w:rsid w:val="00444BEA"/>
    <w:rsid w:val="004504BF"/>
    <w:rsid w:val="00450D4C"/>
    <w:rsid w:val="004607AF"/>
    <w:rsid w:val="00465C96"/>
    <w:rsid w:val="00467D99"/>
    <w:rsid w:val="0047169B"/>
    <w:rsid w:val="00475ED5"/>
    <w:rsid w:val="00481BB5"/>
    <w:rsid w:val="00482551"/>
    <w:rsid w:val="00482E57"/>
    <w:rsid w:val="00484D56"/>
    <w:rsid w:val="00486CA5"/>
    <w:rsid w:val="004874A6"/>
    <w:rsid w:val="004974FC"/>
    <w:rsid w:val="004A0D8F"/>
    <w:rsid w:val="004A131B"/>
    <w:rsid w:val="004A2E2F"/>
    <w:rsid w:val="004A380E"/>
    <w:rsid w:val="004B3795"/>
    <w:rsid w:val="004B6EF9"/>
    <w:rsid w:val="004B79B8"/>
    <w:rsid w:val="004C026B"/>
    <w:rsid w:val="004C1BD5"/>
    <w:rsid w:val="004C4C64"/>
    <w:rsid w:val="004C6ABE"/>
    <w:rsid w:val="004C6F9F"/>
    <w:rsid w:val="004D0121"/>
    <w:rsid w:val="004D155B"/>
    <w:rsid w:val="004D6525"/>
    <w:rsid w:val="004E08D0"/>
    <w:rsid w:val="004E1111"/>
    <w:rsid w:val="004F173E"/>
    <w:rsid w:val="00501B61"/>
    <w:rsid w:val="00501D30"/>
    <w:rsid w:val="00507B31"/>
    <w:rsid w:val="00512A04"/>
    <w:rsid w:val="00513D41"/>
    <w:rsid w:val="00524D68"/>
    <w:rsid w:val="0052510E"/>
    <w:rsid w:val="005254F4"/>
    <w:rsid w:val="00527777"/>
    <w:rsid w:val="00532452"/>
    <w:rsid w:val="00532AD8"/>
    <w:rsid w:val="00533049"/>
    <w:rsid w:val="00534FED"/>
    <w:rsid w:val="0053586A"/>
    <w:rsid w:val="0053589B"/>
    <w:rsid w:val="00536050"/>
    <w:rsid w:val="00537238"/>
    <w:rsid w:val="0054101B"/>
    <w:rsid w:val="00546474"/>
    <w:rsid w:val="005566A0"/>
    <w:rsid w:val="00557D61"/>
    <w:rsid w:val="005619BC"/>
    <w:rsid w:val="00563F5F"/>
    <w:rsid w:val="00567611"/>
    <w:rsid w:val="00572FDD"/>
    <w:rsid w:val="00574311"/>
    <w:rsid w:val="00581DBF"/>
    <w:rsid w:val="00583811"/>
    <w:rsid w:val="00584079"/>
    <w:rsid w:val="00591317"/>
    <w:rsid w:val="00592357"/>
    <w:rsid w:val="00594858"/>
    <w:rsid w:val="00595613"/>
    <w:rsid w:val="0059681B"/>
    <w:rsid w:val="005A2479"/>
    <w:rsid w:val="005B1DF6"/>
    <w:rsid w:val="005B6C15"/>
    <w:rsid w:val="005C2024"/>
    <w:rsid w:val="005D6B54"/>
    <w:rsid w:val="005D7669"/>
    <w:rsid w:val="005F7C4A"/>
    <w:rsid w:val="00604DF2"/>
    <w:rsid w:val="006101FC"/>
    <w:rsid w:val="006131A2"/>
    <w:rsid w:val="00615BE5"/>
    <w:rsid w:val="00620272"/>
    <w:rsid w:val="00621C51"/>
    <w:rsid w:val="0062441B"/>
    <w:rsid w:val="00627177"/>
    <w:rsid w:val="00635355"/>
    <w:rsid w:val="0063648C"/>
    <w:rsid w:val="00636B1E"/>
    <w:rsid w:val="00641E16"/>
    <w:rsid w:val="0064663A"/>
    <w:rsid w:val="00652E18"/>
    <w:rsid w:val="00664FA2"/>
    <w:rsid w:val="0066607E"/>
    <w:rsid w:val="00671C6D"/>
    <w:rsid w:val="006830FA"/>
    <w:rsid w:val="00685051"/>
    <w:rsid w:val="00692BA0"/>
    <w:rsid w:val="00693A21"/>
    <w:rsid w:val="00696CA0"/>
    <w:rsid w:val="006B63AE"/>
    <w:rsid w:val="006C3760"/>
    <w:rsid w:val="006D06C7"/>
    <w:rsid w:val="006D1574"/>
    <w:rsid w:val="006D73F8"/>
    <w:rsid w:val="006E5A7B"/>
    <w:rsid w:val="00702FAD"/>
    <w:rsid w:val="00707B9A"/>
    <w:rsid w:val="00715546"/>
    <w:rsid w:val="007438AA"/>
    <w:rsid w:val="00746364"/>
    <w:rsid w:val="007503AC"/>
    <w:rsid w:val="00766912"/>
    <w:rsid w:val="00766B3A"/>
    <w:rsid w:val="007711BF"/>
    <w:rsid w:val="00773D80"/>
    <w:rsid w:val="00776EA1"/>
    <w:rsid w:val="007879D3"/>
    <w:rsid w:val="00790501"/>
    <w:rsid w:val="00792C0C"/>
    <w:rsid w:val="007969E5"/>
    <w:rsid w:val="007A027A"/>
    <w:rsid w:val="007A2D3A"/>
    <w:rsid w:val="007A531F"/>
    <w:rsid w:val="007A5DC9"/>
    <w:rsid w:val="007A7832"/>
    <w:rsid w:val="007A7B09"/>
    <w:rsid w:val="007A7CD9"/>
    <w:rsid w:val="007B204A"/>
    <w:rsid w:val="007B4AC6"/>
    <w:rsid w:val="007B5E24"/>
    <w:rsid w:val="007C06B9"/>
    <w:rsid w:val="007C0739"/>
    <w:rsid w:val="007C3046"/>
    <w:rsid w:val="007D61E5"/>
    <w:rsid w:val="007D698C"/>
    <w:rsid w:val="007E021E"/>
    <w:rsid w:val="007E1056"/>
    <w:rsid w:val="007E231F"/>
    <w:rsid w:val="007F6FDF"/>
    <w:rsid w:val="008031B2"/>
    <w:rsid w:val="00810A2C"/>
    <w:rsid w:val="00810EDF"/>
    <w:rsid w:val="0081220A"/>
    <w:rsid w:val="00814601"/>
    <w:rsid w:val="00814C9F"/>
    <w:rsid w:val="00814E77"/>
    <w:rsid w:val="00826413"/>
    <w:rsid w:val="00831221"/>
    <w:rsid w:val="008335C4"/>
    <w:rsid w:val="00840AD2"/>
    <w:rsid w:val="008428C1"/>
    <w:rsid w:val="00854F28"/>
    <w:rsid w:val="0085705B"/>
    <w:rsid w:val="0087273E"/>
    <w:rsid w:val="0088044A"/>
    <w:rsid w:val="00884FD2"/>
    <w:rsid w:val="00894286"/>
    <w:rsid w:val="008A3E63"/>
    <w:rsid w:val="008A7D89"/>
    <w:rsid w:val="008B26FB"/>
    <w:rsid w:val="008B37FA"/>
    <w:rsid w:val="008B48C5"/>
    <w:rsid w:val="008E08B0"/>
    <w:rsid w:val="008E0E85"/>
    <w:rsid w:val="008E7F15"/>
    <w:rsid w:val="008F02FB"/>
    <w:rsid w:val="008F168B"/>
    <w:rsid w:val="008F6A15"/>
    <w:rsid w:val="0090126F"/>
    <w:rsid w:val="0090307F"/>
    <w:rsid w:val="009067F1"/>
    <w:rsid w:val="0091300C"/>
    <w:rsid w:val="00924193"/>
    <w:rsid w:val="00936507"/>
    <w:rsid w:val="0094387C"/>
    <w:rsid w:val="00944025"/>
    <w:rsid w:val="009512ED"/>
    <w:rsid w:val="00951359"/>
    <w:rsid w:val="0096193C"/>
    <w:rsid w:val="00961FAD"/>
    <w:rsid w:val="009647F4"/>
    <w:rsid w:val="009804CA"/>
    <w:rsid w:val="00982F3B"/>
    <w:rsid w:val="00983757"/>
    <w:rsid w:val="009845C7"/>
    <w:rsid w:val="00990682"/>
    <w:rsid w:val="00995F21"/>
    <w:rsid w:val="00997B44"/>
    <w:rsid w:val="009A321A"/>
    <w:rsid w:val="009A352F"/>
    <w:rsid w:val="009B4617"/>
    <w:rsid w:val="009B4FF6"/>
    <w:rsid w:val="009B78AC"/>
    <w:rsid w:val="009C04B7"/>
    <w:rsid w:val="009C3716"/>
    <w:rsid w:val="009C5AC8"/>
    <w:rsid w:val="009C7520"/>
    <w:rsid w:val="009E0E27"/>
    <w:rsid w:val="009E45AC"/>
    <w:rsid w:val="009F3465"/>
    <w:rsid w:val="009F3F9E"/>
    <w:rsid w:val="00A046BC"/>
    <w:rsid w:val="00A0707E"/>
    <w:rsid w:val="00A12C41"/>
    <w:rsid w:val="00A22169"/>
    <w:rsid w:val="00A26141"/>
    <w:rsid w:val="00A318A1"/>
    <w:rsid w:val="00A4027F"/>
    <w:rsid w:val="00A4621D"/>
    <w:rsid w:val="00A529A0"/>
    <w:rsid w:val="00A54F65"/>
    <w:rsid w:val="00A6041C"/>
    <w:rsid w:val="00A63F0E"/>
    <w:rsid w:val="00A6766C"/>
    <w:rsid w:val="00A70C6D"/>
    <w:rsid w:val="00A711F5"/>
    <w:rsid w:val="00A71BAE"/>
    <w:rsid w:val="00A8427F"/>
    <w:rsid w:val="00A92247"/>
    <w:rsid w:val="00A960E1"/>
    <w:rsid w:val="00A96165"/>
    <w:rsid w:val="00A96835"/>
    <w:rsid w:val="00AA0D54"/>
    <w:rsid w:val="00AA4A70"/>
    <w:rsid w:val="00AA7514"/>
    <w:rsid w:val="00AB1082"/>
    <w:rsid w:val="00AB4022"/>
    <w:rsid w:val="00AC5AD9"/>
    <w:rsid w:val="00AC6914"/>
    <w:rsid w:val="00AD02F4"/>
    <w:rsid w:val="00AD068B"/>
    <w:rsid w:val="00AD1291"/>
    <w:rsid w:val="00AD652D"/>
    <w:rsid w:val="00AE6733"/>
    <w:rsid w:val="00AE7663"/>
    <w:rsid w:val="00AF0544"/>
    <w:rsid w:val="00AF4BB0"/>
    <w:rsid w:val="00AF6C53"/>
    <w:rsid w:val="00B000F8"/>
    <w:rsid w:val="00B062A9"/>
    <w:rsid w:val="00B12DD0"/>
    <w:rsid w:val="00B15869"/>
    <w:rsid w:val="00B266FB"/>
    <w:rsid w:val="00B27847"/>
    <w:rsid w:val="00B33F06"/>
    <w:rsid w:val="00B34CDD"/>
    <w:rsid w:val="00B35622"/>
    <w:rsid w:val="00B35AFE"/>
    <w:rsid w:val="00B40D0E"/>
    <w:rsid w:val="00B457EF"/>
    <w:rsid w:val="00B46123"/>
    <w:rsid w:val="00B52240"/>
    <w:rsid w:val="00B529ED"/>
    <w:rsid w:val="00B6705F"/>
    <w:rsid w:val="00B7003E"/>
    <w:rsid w:val="00B70E20"/>
    <w:rsid w:val="00B71AF8"/>
    <w:rsid w:val="00B75175"/>
    <w:rsid w:val="00B8028C"/>
    <w:rsid w:val="00B95A9B"/>
    <w:rsid w:val="00BA799D"/>
    <w:rsid w:val="00BB0C71"/>
    <w:rsid w:val="00BB0D6B"/>
    <w:rsid w:val="00BB2A9A"/>
    <w:rsid w:val="00BB6C12"/>
    <w:rsid w:val="00BC230D"/>
    <w:rsid w:val="00BC6252"/>
    <w:rsid w:val="00BC6545"/>
    <w:rsid w:val="00BD0207"/>
    <w:rsid w:val="00BD1AF9"/>
    <w:rsid w:val="00BD52F3"/>
    <w:rsid w:val="00BD66B4"/>
    <w:rsid w:val="00BE0BBB"/>
    <w:rsid w:val="00BE2DA6"/>
    <w:rsid w:val="00BE3944"/>
    <w:rsid w:val="00BE470A"/>
    <w:rsid w:val="00BE4E50"/>
    <w:rsid w:val="00BE6BA1"/>
    <w:rsid w:val="00C03DBB"/>
    <w:rsid w:val="00C0554A"/>
    <w:rsid w:val="00C057E7"/>
    <w:rsid w:val="00C07A26"/>
    <w:rsid w:val="00C07A6D"/>
    <w:rsid w:val="00C10379"/>
    <w:rsid w:val="00C12FFD"/>
    <w:rsid w:val="00C15D94"/>
    <w:rsid w:val="00C17577"/>
    <w:rsid w:val="00C21DCE"/>
    <w:rsid w:val="00C3640B"/>
    <w:rsid w:val="00C37BB4"/>
    <w:rsid w:val="00C413AB"/>
    <w:rsid w:val="00C444C9"/>
    <w:rsid w:val="00C451C4"/>
    <w:rsid w:val="00C57BC9"/>
    <w:rsid w:val="00C72167"/>
    <w:rsid w:val="00C72F5B"/>
    <w:rsid w:val="00C97911"/>
    <w:rsid w:val="00CA1395"/>
    <w:rsid w:val="00CA4E5E"/>
    <w:rsid w:val="00CC614B"/>
    <w:rsid w:val="00CC7AE5"/>
    <w:rsid w:val="00CC7BF6"/>
    <w:rsid w:val="00CD1921"/>
    <w:rsid w:val="00CD288A"/>
    <w:rsid w:val="00CE1264"/>
    <w:rsid w:val="00CE2F83"/>
    <w:rsid w:val="00CF2D13"/>
    <w:rsid w:val="00CF4FF1"/>
    <w:rsid w:val="00D0321A"/>
    <w:rsid w:val="00D11772"/>
    <w:rsid w:val="00D1322D"/>
    <w:rsid w:val="00D26FB5"/>
    <w:rsid w:val="00D3031F"/>
    <w:rsid w:val="00D30B57"/>
    <w:rsid w:val="00D3543E"/>
    <w:rsid w:val="00D37522"/>
    <w:rsid w:val="00D4087F"/>
    <w:rsid w:val="00D44FA9"/>
    <w:rsid w:val="00D46CC7"/>
    <w:rsid w:val="00D511B8"/>
    <w:rsid w:val="00D52026"/>
    <w:rsid w:val="00D66297"/>
    <w:rsid w:val="00D66732"/>
    <w:rsid w:val="00D73B3F"/>
    <w:rsid w:val="00D854E2"/>
    <w:rsid w:val="00D86F95"/>
    <w:rsid w:val="00D95972"/>
    <w:rsid w:val="00D96163"/>
    <w:rsid w:val="00D9782D"/>
    <w:rsid w:val="00DA3E01"/>
    <w:rsid w:val="00DA61B1"/>
    <w:rsid w:val="00DA7E23"/>
    <w:rsid w:val="00DC1DAA"/>
    <w:rsid w:val="00DC4787"/>
    <w:rsid w:val="00DC584F"/>
    <w:rsid w:val="00DC673A"/>
    <w:rsid w:val="00DD5A58"/>
    <w:rsid w:val="00DD6468"/>
    <w:rsid w:val="00DE4DBB"/>
    <w:rsid w:val="00DF4ED0"/>
    <w:rsid w:val="00DF50C4"/>
    <w:rsid w:val="00E0306C"/>
    <w:rsid w:val="00E05A8B"/>
    <w:rsid w:val="00E05C19"/>
    <w:rsid w:val="00E079FA"/>
    <w:rsid w:val="00E17705"/>
    <w:rsid w:val="00E205E4"/>
    <w:rsid w:val="00E210E8"/>
    <w:rsid w:val="00E254FE"/>
    <w:rsid w:val="00E30CA5"/>
    <w:rsid w:val="00E318D4"/>
    <w:rsid w:val="00E36F01"/>
    <w:rsid w:val="00E45167"/>
    <w:rsid w:val="00E564D5"/>
    <w:rsid w:val="00E603AD"/>
    <w:rsid w:val="00E612D4"/>
    <w:rsid w:val="00E672DC"/>
    <w:rsid w:val="00E72490"/>
    <w:rsid w:val="00E725B7"/>
    <w:rsid w:val="00E759F7"/>
    <w:rsid w:val="00E76C9C"/>
    <w:rsid w:val="00E76FAB"/>
    <w:rsid w:val="00E87C62"/>
    <w:rsid w:val="00E90FFC"/>
    <w:rsid w:val="00E916EA"/>
    <w:rsid w:val="00E95543"/>
    <w:rsid w:val="00E96ADC"/>
    <w:rsid w:val="00EB1ED1"/>
    <w:rsid w:val="00EC0F35"/>
    <w:rsid w:val="00EC7956"/>
    <w:rsid w:val="00ED4372"/>
    <w:rsid w:val="00EE5299"/>
    <w:rsid w:val="00EE7112"/>
    <w:rsid w:val="00EF0A8E"/>
    <w:rsid w:val="00EF4F7C"/>
    <w:rsid w:val="00EF6173"/>
    <w:rsid w:val="00EF78D3"/>
    <w:rsid w:val="00F10F88"/>
    <w:rsid w:val="00F11770"/>
    <w:rsid w:val="00F158B9"/>
    <w:rsid w:val="00F17125"/>
    <w:rsid w:val="00F257A0"/>
    <w:rsid w:val="00F26FF7"/>
    <w:rsid w:val="00F27069"/>
    <w:rsid w:val="00F313F3"/>
    <w:rsid w:val="00F31D95"/>
    <w:rsid w:val="00F46E97"/>
    <w:rsid w:val="00F561A4"/>
    <w:rsid w:val="00F56B01"/>
    <w:rsid w:val="00F847C0"/>
    <w:rsid w:val="00F84FC3"/>
    <w:rsid w:val="00F87904"/>
    <w:rsid w:val="00F93E05"/>
    <w:rsid w:val="00F97544"/>
    <w:rsid w:val="00FA1F39"/>
    <w:rsid w:val="00FC4A5C"/>
    <w:rsid w:val="00FD0510"/>
    <w:rsid w:val="00FD1E82"/>
    <w:rsid w:val="00FE0A26"/>
    <w:rsid w:val="00FE32BC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List Table 4 Accent 2"/>
    <w:basedOn w:val="a1"/>
    <w:uiPriority w:val="49"/>
    <w:rsid w:val="00D46CC7"/>
    <w:tblPr>
      <w:tblStyleRowBandSize w:val="1"/>
      <w:tblStyleColBandSize w:val="1"/>
      <w:tblBorders>
        <w:top w:val="single" w:sz="4" w:space="0" w:color="94D2B6" w:themeColor="accent2" w:themeTint="99"/>
        <w:left w:val="single" w:sz="4" w:space="0" w:color="94D2B6" w:themeColor="accent2" w:themeTint="99"/>
        <w:bottom w:val="single" w:sz="4" w:space="0" w:color="94D2B6" w:themeColor="accent2" w:themeTint="99"/>
        <w:right w:val="single" w:sz="4" w:space="0" w:color="94D2B6" w:themeColor="accent2" w:themeTint="99"/>
        <w:insideH w:val="single" w:sz="4" w:space="0" w:color="94D2B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87" w:themeColor="accent2"/>
          <w:left w:val="single" w:sz="4" w:space="0" w:color="4DB587" w:themeColor="accent2"/>
          <w:bottom w:val="single" w:sz="4" w:space="0" w:color="4DB587" w:themeColor="accent2"/>
          <w:right w:val="single" w:sz="4" w:space="0" w:color="4DB587" w:themeColor="accent2"/>
          <w:insideH w:val="nil"/>
        </w:tcBorders>
        <w:shd w:val="clear" w:color="auto" w:fill="4DB587" w:themeFill="accent2"/>
      </w:tcPr>
    </w:tblStylePr>
    <w:tblStylePr w:type="lastRow">
      <w:rPr>
        <w:b/>
        <w:bCs/>
      </w:rPr>
      <w:tblPr/>
      <w:tcPr>
        <w:tcBorders>
          <w:top w:val="double" w:sz="4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E6" w:themeFill="accent2" w:themeFillTint="33"/>
      </w:tcPr>
    </w:tblStylePr>
    <w:tblStylePr w:type="band1Horz">
      <w:tblPr/>
      <w:tcPr>
        <w:shd w:val="clear" w:color="auto" w:fill="DBF0E6" w:themeFill="accent2" w:themeFillTint="33"/>
      </w:tcPr>
    </w:tblStylePr>
  </w:style>
  <w:style w:type="character" w:styleId="af">
    <w:name w:val="Strong"/>
    <w:basedOn w:val="a0"/>
    <w:uiPriority w:val="22"/>
    <w:qFormat/>
    <w:rsid w:val="00AE7663"/>
    <w:rPr>
      <w:b/>
      <w:bCs/>
    </w:rPr>
  </w:style>
  <w:style w:type="table" w:styleId="5-5">
    <w:name w:val="List Table 5 Dark Accent 5"/>
    <w:basedOn w:val="a1"/>
    <w:uiPriority w:val="50"/>
    <w:rsid w:val="00707B9A"/>
    <w:rPr>
      <w:color w:val="FFFFFF" w:themeColor="background1"/>
    </w:rPr>
    <w:tblPr>
      <w:tblStyleRowBandSize w:val="1"/>
      <w:tblStyleColBandSize w:val="1"/>
      <w:tblBorders>
        <w:top w:val="single" w:sz="24" w:space="0" w:color="C4C0B3" w:themeColor="accent5"/>
        <w:left w:val="single" w:sz="24" w:space="0" w:color="C4C0B3" w:themeColor="accent5"/>
        <w:bottom w:val="single" w:sz="24" w:space="0" w:color="C4C0B3" w:themeColor="accent5"/>
        <w:right w:val="single" w:sz="24" w:space="0" w:color="C4C0B3" w:themeColor="accent5"/>
      </w:tblBorders>
    </w:tblPr>
    <w:tcPr>
      <w:shd w:val="clear" w:color="auto" w:fill="C4C0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2">
    <w:name w:val="Grid Table 1 Light Accent 2"/>
    <w:basedOn w:val="a1"/>
    <w:uiPriority w:val="46"/>
    <w:rsid w:val="00983757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FD5335-2861-408A-8959-D9C7A436AFB6}"/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2023-08-07T02:43:00Z</dcterms:created>
  <dcterms:modified xsi:type="dcterms:W3CDTF">2023-08-07T02:44:00Z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