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821F" w14:textId="0F1BAB0D" w:rsidR="00D75926" w:rsidRPr="000E58CD" w:rsidRDefault="004E79B2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bookmarkStart w:id="0" w:name="_Hlk115449779"/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51D2C4" wp14:editId="51E25F39">
                <wp:simplePos x="0" y="0"/>
                <wp:positionH relativeFrom="margin">
                  <wp:align>left</wp:align>
                </wp:positionH>
                <wp:positionV relativeFrom="paragraph">
                  <wp:posOffset>78013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FF7" w14:textId="1700058F" w:rsidR="004E79B2" w:rsidRPr="00A92445" w:rsidRDefault="004E79B2" w:rsidP="004E79B2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FE472D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以腦圖的方式，羅列訪問的方向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5C6403E6" w14:textId="77777777" w:rsidR="004E79B2" w:rsidRPr="00A92445" w:rsidRDefault="004E79B2" w:rsidP="004E79B2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1D2C4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6.15pt;width:149.85pt;height:42.0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DtoK8r3gAAAAYBAAAPAAAAAAAAAAAAAAAAAHAEAABkcnMvZG93bnJldi54bWxQSwUGAAAA&#10;AAQABADzAAAAewUAAAAA&#10;" filled="f" stroked="f" strokeweight=".5pt">
                <v:textbox>
                  <w:txbxContent>
                    <w:p w14:paraId="52532FF7" w14:textId="1700058F" w:rsidR="004E79B2" w:rsidRPr="00A92445" w:rsidRDefault="004E79B2" w:rsidP="004E79B2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FE472D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以腦圖的方式，羅列訪問的方向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5C6403E6" w14:textId="77777777" w:rsidR="004E79B2" w:rsidRPr="00A92445" w:rsidRDefault="004E79B2" w:rsidP="004E79B2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E5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0B6BC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73077BFA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CA7F4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CA7F4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他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C9653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</w:t>
      </w:r>
      <w:r w:rsidR="003C158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空格內</w:t>
      </w:r>
      <w:r w:rsidR="00E4101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</w:t>
      </w:r>
      <w:r w:rsidR="00E41015" w:rsidRPr="00E41015">
        <w:rPr>
          <w:rFonts w:ascii="Kaiti TC" w:eastAsia="Kaiti TC" w:hAnsi="Kaiti TC" w:hint="eastAsia"/>
          <w:b/>
          <w:bCs/>
          <w:color w:val="00B050"/>
          <w:sz w:val="32"/>
          <w:szCs w:val="32"/>
          <w:lang w:val="x-none"/>
        </w:rPr>
        <w:t>提問重點</w:t>
      </w:r>
      <w:r w:rsidR="00E4101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583FD203" w:rsidR="00F00820" w:rsidRDefault="008D000B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D000B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45280" behindDoc="0" locked="0" layoutInCell="1" allowOverlap="1" wp14:anchorId="69A8F8CA" wp14:editId="5AC92975">
            <wp:simplePos x="0" y="0"/>
            <wp:positionH relativeFrom="column">
              <wp:posOffset>5638165</wp:posOffset>
            </wp:positionH>
            <wp:positionV relativeFrom="paragraph">
              <wp:posOffset>214630</wp:posOffset>
            </wp:positionV>
            <wp:extent cx="629920" cy="629920"/>
            <wp:effectExtent l="0" t="0" r="0" b="0"/>
            <wp:wrapNone/>
            <wp:docPr id="10" name="圖片 10" descr="一張含有 樣式, 正方形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090C38" wp14:editId="7E701A42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5720FCFE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—— </w:t>
                            </w:r>
                            <w:r w:rsidR="000B6BCF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黃光漢</w:t>
                            </w:r>
                          </w:p>
                          <w:p w14:paraId="5B01EA9E" w14:textId="42DF623A" w:rsidR="00650AD3" w:rsidRPr="007B2256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2256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</w:t>
                            </w:r>
                            <w:r w:rsidR="00CA7F49" w:rsidRPr="00CA7F4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wong-kwong-hon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7" style="position:absolute;margin-left:542.65pt;margin-top:10.4pt;width:593.85pt;height:59.25pt;z-index:2516869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N7RbZ98AAAAIAQAADwAAAAAAAAAAAAAAAADlBAAAZHJzL2Rvd25yZXYueG1sUEsF&#10;BgAAAAAEAAQA8wAAAPEFAAAAAA==&#10;" fillcolor="#e4f4ed" stroked="f" strokeweight="1pt">
                <v:textbox>
                  <w:txbxContent>
                    <w:p w14:paraId="374B3375" w14:textId="5720FCFE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—— </w:t>
                      </w:r>
                      <w:r w:rsidR="000B6BCF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黃光漢</w:t>
                      </w:r>
                    </w:p>
                    <w:p w14:paraId="5B01EA9E" w14:textId="42DF623A" w:rsidR="00650AD3" w:rsidRPr="007B2256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7B2256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</w:t>
                      </w:r>
                      <w:r w:rsidR="00CA7F49" w:rsidRPr="00CA7F4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wong-kwong-hon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765D0E7F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4B84411" w14:textId="54ED3269" w:rsidR="009C7520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bookmarkStart w:id="1" w:name="_Hlk141689360"/>
      <w:bookmarkEnd w:id="0"/>
    </w:p>
    <w:p w14:paraId="2CD06F99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CE41471" wp14:editId="04F112D0">
                <wp:simplePos x="0" y="0"/>
                <wp:positionH relativeFrom="margin">
                  <wp:posOffset>4201965</wp:posOffset>
                </wp:positionH>
                <wp:positionV relativeFrom="paragraph">
                  <wp:posOffset>259232</wp:posOffset>
                </wp:positionV>
                <wp:extent cx="1980000" cy="1221105"/>
                <wp:effectExtent l="38100" t="38100" r="11557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523A9" w14:textId="77777777" w:rsidR="00E41015" w:rsidRPr="00797CD5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加入少年連的原因、少年連生活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41471" id="橢圓 30" o:spid="_x0000_s1028" style="position:absolute;margin-left:330.85pt;margin-top:20.4pt;width:155.9pt;height:96.1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01523A9" w14:textId="77777777" w:rsidR="00E41015" w:rsidRPr="00797CD5" w:rsidRDefault="00E41015" w:rsidP="00E41015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加入少年連的原因、少年連生活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F6B6E6F" wp14:editId="47786CFE">
                <wp:simplePos x="0" y="0"/>
                <wp:positionH relativeFrom="column">
                  <wp:posOffset>366983</wp:posOffset>
                </wp:positionH>
                <wp:positionV relativeFrom="paragraph">
                  <wp:posOffset>239395</wp:posOffset>
                </wp:positionV>
                <wp:extent cx="1980000" cy="1178572"/>
                <wp:effectExtent l="38100" t="38100" r="11557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5C870" w14:textId="77777777" w:rsidR="00E41015" w:rsidRPr="00C96533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出生地、</w:t>
                            </w:r>
                          </w:p>
                          <w:p w14:paraId="76E73372" w14:textId="77777777" w:rsidR="00E41015" w:rsidRPr="00C96533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家人介紹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B6E6F" id="橢圓 25" o:spid="_x0000_s1029" style="position:absolute;margin-left:28.9pt;margin-top:18.85pt;width:155.9pt;height:9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605C870" w14:textId="77777777" w:rsidR="00E41015" w:rsidRPr="00C96533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出生地、</w:t>
                      </w:r>
                    </w:p>
                    <w:p w14:paraId="76E73372" w14:textId="77777777" w:rsidR="00E41015" w:rsidRPr="00C96533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家人介紹</w:t>
                      </w:r>
                    </w:p>
                  </w:txbxContent>
                </v:textbox>
              </v:oval>
            </w:pict>
          </mc:Fallback>
        </mc:AlternateContent>
      </w: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FA2FDA" wp14:editId="260AA766">
                <wp:simplePos x="0" y="0"/>
                <wp:positionH relativeFrom="page">
                  <wp:posOffset>2947916</wp:posOffset>
                </wp:positionH>
                <wp:positionV relativeFrom="paragraph">
                  <wp:posOffset>6444</wp:posOffset>
                </wp:positionV>
                <wp:extent cx="1665027" cy="723331"/>
                <wp:effectExtent l="0" t="0" r="0" b="635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723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D968D" w14:textId="77777777" w:rsidR="00E41015" w:rsidRPr="00A92445" w:rsidRDefault="00E41015" w:rsidP="00E41015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以下為建議答案，學生如有其他合理的訪問方向，亦可接受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047555B3" w14:textId="77777777" w:rsidR="00E41015" w:rsidRPr="00A92445" w:rsidRDefault="00E41015" w:rsidP="00E41015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2FDA" id="_x0000_s1030" type="#_x0000_t202" style="position:absolute;margin-left:232.1pt;margin-top:.5pt;width:131.1pt;height:56.9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uxGQIAADM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" filled="f" stroked="f" strokeweight=".5pt">
                <v:textbox>
                  <w:txbxContent>
                    <w:p w14:paraId="1EAD968D" w14:textId="77777777" w:rsidR="00E41015" w:rsidRPr="00A92445" w:rsidRDefault="00E41015" w:rsidP="00E41015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以下為建議答案，學生如有其他合理的訪問方向，亦可接受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047555B3" w14:textId="77777777" w:rsidR="00E41015" w:rsidRPr="00A92445" w:rsidRDefault="00E41015" w:rsidP="00E41015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56019E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1C4A86F" wp14:editId="707E5C86">
                <wp:simplePos x="0" y="0"/>
                <wp:positionH relativeFrom="column">
                  <wp:posOffset>101060</wp:posOffset>
                </wp:positionH>
                <wp:positionV relativeFrom="paragraph">
                  <wp:posOffset>10133</wp:posOffset>
                </wp:positionV>
                <wp:extent cx="322741" cy="682388"/>
                <wp:effectExtent l="0" t="0" r="1270" b="381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41" cy="6823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56987" w14:textId="77777777" w:rsidR="00E41015" w:rsidRPr="007579D6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4A86F" id="矩形 37" o:spid="_x0000_s1031" style="position:absolute;margin-left:7.95pt;margin-top:.8pt;width:25.4pt;height:53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" fillcolor="#faaf17 [3204]" stroked="f" strokeweight="1pt">
                <v:textbox>
                  <w:txbxContent>
                    <w:p w14:paraId="24656987" w14:textId="77777777" w:rsidR="00E41015" w:rsidRPr="007579D6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</w:p>
    <w:p w14:paraId="2588FDB7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37A1DDD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D86C9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B07559" wp14:editId="1E929AB2">
                <wp:simplePos x="0" y="0"/>
                <wp:positionH relativeFrom="column">
                  <wp:posOffset>632868</wp:posOffset>
                </wp:positionH>
                <wp:positionV relativeFrom="paragraph">
                  <wp:posOffset>135549</wp:posOffset>
                </wp:positionV>
                <wp:extent cx="668740" cy="395785"/>
                <wp:effectExtent l="0" t="0" r="0" b="444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39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E2E0B" w14:textId="77777777" w:rsidR="00E41015" w:rsidRPr="00E41015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50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50"/>
                              </w:rPr>
                              <w:t>提問重點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07559" id="矩形 39" o:spid="_x0000_s1032" style="position:absolute;margin-left:49.85pt;margin-top:10.65pt;width:52.65pt;height:31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" filled="f" stroked="f" strokeweight="1pt">
                <v:textbox inset="0,0,0,0">
                  <w:txbxContent>
                    <w:p w14:paraId="618E2E0B" w14:textId="77777777" w:rsidR="00E41015" w:rsidRPr="00E41015" w:rsidRDefault="00E41015" w:rsidP="00E4101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B050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50"/>
                        </w:rPr>
                        <w:t>提問重點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9455D73" wp14:editId="751F0D38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7C891" id="直線接點 24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34B14B4" wp14:editId="326624DE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E2B50" id="直線接點 29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5FCADDBB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A12C92" wp14:editId="2937A14D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93935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加入少年連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12C92" id="橢圓 14" o:spid="_x0000_s1033" style="position:absolute;margin-left:335.25pt;margin-top:23.85pt;width:141.75pt;height:5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26893935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加入少年連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33CCA8" wp14:editId="1C3F2007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47E97" w14:textId="77777777" w:rsidR="00E41015" w:rsidRPr="00F377E6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377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33CCA8" id="橢圓 18" o:spid="_x0000_s1034" style="position:absolute;margin-left:34.45pt;margin-top:19.5pt;width:142.75pt;height:5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79647E97" w14:textId="77777777" w:rsidR="00E41015" w:rsidRPr="00F377E6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377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04A938F6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AFAE9AA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CBC5B99" wp14:editId="2112D91F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3C92F" id="直線接點 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B203A40" wp14:editId="4E6787BC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96CFB" w14:textId="77777777" w:rsidR="00E41015" w:rsidRPr="00E41015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03A40" id="矩形 38" o:spid="_x0000_s1035" style="position:absolute;margin-left:125.3pt;margin-top:24.15pt;width:54.4pt;height:25.9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DfDjB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1F596CFB" w14:textId="77777777" w:rsidR="00E41015" w:rsidRPr="00E41015" w:rsidRDefault="00E41015" w:rsidP="00E4101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CF1315" wp14:editId="471BFA06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01C2A" id="直線接點 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36E316B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539984" wp14:editId="7D350E8D">
                <wp:simplePos x="0" y="0"/>
                <wp:positionH relativeFrom="margin">
                  <wp:posOffset>2179794</wp:posOffset>
                </wp:positionH>
                <wp:positionV relativeFrom="paragraph">
                  <wp:posOffset>46355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rgbClr val="F1E8F8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6920E" w14:textId="77777777" w:rsidR="00E41015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2B0DF7C2" w14:textId="77777777" w:rsidR="00E41015" w:rsidRPr="001B2292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黃光漢</w:t>
                            </w: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39984" id="橢圓 4" o:spid="_x0000_s1036" style="position:absolute;margin-left:171.65pt;margin-top:3.65pt;width:169.5pt;height:84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" fillcolor="#f1e8f8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4B6920E" w14:textId="77777777" w:rsidR="00E41015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2B0DF7C2" w14:textId="77777777" w:rsidR="00E41015" w:rsidRPr="001B2292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黃光漢</w:t>
                      </w: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777C40DD" wp14:editId="74D1520C">
            <wp:simplePos x="0" y="0"/>
            <wp:positionH relativeFrom="column">
              <wp:posOffset>4351313</wp:posOffset>
            </wp:positionH>
            <wp:positionV relativeFrom="paragraph">
              <wp:posOffset>60022</wp:posOffset>
            </wp:positionV>
            <wp:extent cx="706358" cy="943790"/>
            <wp:effectExtent l="0" t="0" r="0" b="8890"/>
            <wp:wrapNone/>
            <wp:docPr id="13" name="圖片 13" descr="一張含有 文字, 卡通, 服裝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卡通, 服裝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4"/>
                    <a:stretch/>
                  </pic:blipFill>
                  <pic:spPr bwMode="auto">
                    <a:xfrm>
                      <a:off x="0" y="0"/>
                      <a:ext cx="706358" cy="9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B6357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14ED9EC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4588A1" wp14:editId="0F973C1E">
                <wp:simplePos x="0" y="0"/>
                <wp:positionH relativeFrom="margin">
                  <wp:posOffset>1110615</wp:posOffset>
                </wp:positionH>
                <wp:positionV relativeFrom="paragraph">
                  <wp:posOffset>232410</wp:posOffset>
                </wp:positionV>
                <wp:extent cx="1247140" cy="520700"/>
                <wp:effectExtent l="19050" t="19050" r="10160" b="317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140" cy="520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B9DC1" id="直線接點 9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45pt,18.3pt" to="185.6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EA0425" wp14:editId="27ADD097">
                <wp:simplePos x="0" y="0"/>
                <wp:positionH relativeFrom="margin">
                  <wp:posOffset>4057488</wp:posOffset>
                </wp:positionH>
                <wp:positionV relativeFrom="paragraph">
                  <wp:posOffset>209947</wp:posOffset>
                </wp:positionV>
                <wp:extent cx="1489027" cy="584011"/>
                <wp:effectExtent l="19050" t="19050" r="35560" b="2603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027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D715C" id="直線接點 2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55pt" to="436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690AF9FD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227FFD4" wp14:editId="638E5316">
                <wp:simplePos x="0" y="0"/>
                <wp:positionH relativeFrom="margin">
                  <wp:posOffset>3254375</wp:posOffset>
                </wp:positionH>
                <wp:positionV relativeFrom="paragraph">
                  <wp:posOffset>66040</wp:posOffset>
                </wp:positionV>
                <wp:extent cx="0" cy="584011"/>
                <wp:effectExtent l="19050" t="0" r="19050" b="26035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9E0E1" id="直線接點 1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25pt,5.2pt" to="256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65255525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16627C" wp14:editId="03CD13AE">
                <wp:simplePos x="0" y="0"/>
                <wp:positionH relativeFrom="column">
                  <wp:posOffset>229870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68AB1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兒教院生涯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6627C" id="橢圓 20" o:spid="_x0000_s1037" style="position:absolute;margin-left:18.1pt;margin-top:4.75pt;width:141.75pt;height:5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JQ5g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51E68AB1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兒教院生涯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D78AB83" wp14:editId="4958AE5C">
                <wp:simplePos x="0" y="0"/>
                <wp:positionH relativeFrom="column">
                  <wp:posOffset>2362484</wp:posOffset>
                </wp:positionH>
                <wp:positionV relativeFrom="paragraph">
                  <wp:posOffset>63974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39181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8AB83" id="橢圓 17" o:spid="_x0000_s1038" style="position:absolute;margin-left:186pt;margin-top:5.05pt;width:141.75pt;height:5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sd5w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14639181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25DD4E" wp14:editId="49A7EA07">
                <wp:simplePos x="0" y="0"/>
                <wp:positionH relativeFrom="margin">
                  <wp:posOffset>4649603</wp:posOffset>
                </wp:positionH>
                <wp:positionV relativeFrom="paragraph">
                  <wp:posOffset>91430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1B63D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25DD4E" id="橢圓 23" o:spid="_x0000_s1039" style="position:absolute;margin-left:366.1pt;margin-top:7.2pt;width:141.75pt;height:51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OQ5w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4AD1B63D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4405E6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472A030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9C9EF93" wp14:editId="62F8BCDB">
                <wp:simplePos x="0" y="0"/>
                <wp:positionH relativeFrom="margin">
                  <wp:posOffset>1115060</wp:posOffset>
                </wp:positionH>
                <wp:positionV relativeFrom="paragraph">
                  <wp:posOffset>11430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84BDD" id="直線接點 34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8pt,.9pt" to="87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721152" wp14:editId="620F68FA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0" cy="409575"/>
                <wp:effectExtent l="19050" t="0" r="19050" b="2857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F3F2D" id="直線接點 19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5pt" to="0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3B3822" wp14:editId="6EE526BF">
                <wp:simplePos x="0" y="0"/>
                <wp:positionH relativeFrom="margin">
                  <wp:posOffset>5568921</wp:posOffset>
                </wp:positionH>
                <wp:positionV relativeFrom="paragraph">
                  <wp:posOffset>74437</wp:posOffset>
                </wp:positionV>
                <wp:extent cx="0" cy="344179"/>
                <wp:effectExtent l="19050" t="0" r="1905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88BBC" id="直線接點 36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8.5pt,5.85pt" to="438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C781434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80C68A4" wp14:editId="3F175423">
                <wp:simplePos x="0" y="0"/>
                <wp:positionH relativeFrom="margin">
                  <wp:posOffset>135890</wp:posOffset>
                </wp:positionH>
                <wp:positionV relativeFrom="paragraph">
                  <wp:posOffset>45720</wp:posOffset>
                </wp:positionV>
                <wp:extent cx="1980000" cy="1185306"/>
                <wp:effectExtent l="38100" t="38100" r="11557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1AB9" w14:textId="0DFE6F35" w:rsidR="00E41015" w:rsidRPr="00797CD5" w:rsidRDefault="00B15293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在</w:t>
                            </w:r>
                            <w:r w:rsidR="00E41015"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兒教院的生活</w:t>
                            </w:r>
                            <w:r w:rsidR="00CB3213"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環境</w:t>
                            </w:r>
                            <w:r w:rsidR="00D74A50" w:rsidRPr="00797CD5">
                              <w:rPr>
                                <w:rFonts w:ascii="Microsoft JhengHei" w:eastAsia="DengXian" w:hAnsi="Microsoft JhengHei" w:hint="eastAsia"/>
                                <w:color w:val="FF0000"/>
                              </w:rPr>
                              <w:t>、</w:t>
                            </w:r>
                            <w:r w:rsidR="00D74A50"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心情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0C68A4" id="橢圓 32" o:spid="_x0000_s1040" style="position:absolute;margin-left:10.7pt;margin-top:3.6pt;width:155.9pt;height:93.3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A491AB9" w14:textId="0DFE6F35" w:rsidR="00E41015" w:rsidRPr="00797CD5" w:rsidRDefault="00B15293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在</w:t>
                      </w:r>
                      <w:r w:rsidR="00E41015"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兒教院的生活</w:t>
                      </w:r>
                      <w:r w:rsidR="00CB3213"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環境</w:t>
                      </w:r>
                      <w:r w:rsidR="00D74A50" w:rsidRPr="00797CD5">
                        <w:rPr>
                          <w:rFonts w:ascii="Microsoft JhengHei" w:eastAsia="DengXian" w:hAnsi="Microsoft JhengHei" w:hint="eastAsia"/>
                          <w:color w:val="FF0000"/>
                        </w:rPr>
                        <w:t>、</w:t>
                      </w:r>
                      <w:r w:rsidR="00D74A50"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心情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D03A684" wp14:editId="10181410">
                <wp:simplePos x="0" y="0"/>
                <wp:positionH relativeFrom="margin">
                  <wp:posOffset>2271110</wp:posOffset>
                </wp:positionH>
                <wp:positionV relativeFrom="paragraph">
                  <wp:posOffset>50800</wp:posOffset>
                </wp:positionV>
                <wp:extent cx="1980000" cy="1238250"/>
                <wp:effectExtent l="38100" t="38100" r="115570" b="11430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31FE0" w14:textId="77777777" w:rsidR="00E41015" w:rsidRPr="00797CD5" w:rsidRDefault="00E41015" w:rsidP="00C9653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擔任通訊兵、</w:t>
                            </w:r>
                          </w:p>
                          <w:p w14:paraId="543A80BB" w14:textId="7EE3C785" w:rsidR="00E41015" w:rsidRPr="00797CD5" w:rsidRDefault="00E41015" w:rsidP="00C9653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隨中國遠征軍到緬甸</w:t>
                            </w:r>
                            <w:r w:rsidR="00C96533"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 xml:space="preserve"> </w:t>
                            </w:r>
                            <w:r w:rsidR="00C96533" w:rsidRPr="00797CD5"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3A684" id="橢圓 1" o:spid="_x0000_s1041" style="position:absolute;margin-left:178.85pt;margin-top:4pt;width:155.9pt;height:97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Hx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1931FE0" w14:textId="77777777" w:rsidR="00E41015" w:rsidRPr="00797CD5" w:rsidRDefault="00E41015" w:rsidP="00C9653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擔任通訊兵、</w:t>
                      </w:r>
                    </w:p>
                    <w:p w14:paraId="543A80BB" w14:textId="7EE3C785" w:rsidR="00E41015" w:rsidRPr="00797CD5" w:rsidRDefault="00E41015" w:rsidP="00C9653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隨中國遠征軍到緬甸</w:t>
                      </w:r>
                      <w:r w:rsidR="00C96533"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 xml:space="preserve"> </w:t>
                      </w:r>
                      <w:r w:rsidR="00C96533" w:rsidRPr="00797CD5">
                        <w:rPr>
                          <w:rFonts w:ascii="Microsoft JhengHei" w:eastAsia="Microsoft JhengHei" w:hAnsi="Microsoft JhengHei"/>
                          <w:color w:val="FF0000"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C651E7" wp14:editId="0140C537">
                <wp:simplePos x="0" y="0"/>
                <wp:positionH relativeFrom="margin">
                  <wp:posOffset>4555878</wp:posOffset>
                </wp:positionH>
                <wp:positionV relativeFrom="paragraph">
                  <wp:posOffset>49984</wp:posOffset>
                </wp:positionV>
                <wp:extent cx="1980000" cy="1238250"/>
                <wp:effectExtent l="38100" t="38100" r="11557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97427" w14:textId="77777777" w:rsidR="00E41015" w:rsidRPr="00797CD5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797CD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退休後偶然被發現隱世老兵身份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651E7" id="橢圓 33" o:spid="_x0000_s1042" style="position:absolute;margin-left:358.75pt;margin-top:3.95pt;width:155.9pt;height:97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3697427" w14:textId="77777777" w:rsidR="00E41015" w:rsidRPr="00797CD5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97CD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退休後偶然被發現隱世老兵身份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5ABBC4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638C4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E0A0D9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bookmarkEnd w:id="1"/>
    <w:p w14:paraId="234E5B66" w14:textId="77777777" w:rsidR="00E41015" w:rsidRPr="000E58CD" w:rsidRDefault="00E41015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E41015" w:rsidRPr="000E58CD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E608" w14:textId="77777777" w:rsidR="007375CC" w:rsidRDefault="007375CC" w:rsidP="00465C96">
      <w:r>
        <w:separator/>
      </w:r>
    </w:p>
  </w:endnote>
  <w:endnote w:type="continuationSeparator" w:id="0">
    <w:p w14:paraId="6020DD4F" w14:textId="77777777" w:rsidR="007375CC" w:rsidRDefault="007375CC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CD7A" w14:textId="77777777" w:rsidR="007375CC" w:rsidRDefault="007375CC" w:rsidP="00465C96">
      <w:r>
        <w:separator/>
      </w:r>
    </w:p>
  </w:footnote>
  <w:footnote w:type="continuationSeparator" w:id="0">
    <w:p w14:paraId="20467DBD" w14:textId="77777777" w:rsidR="007375CC" w:rsidRDefault="007375CC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C482" w14:textId="77777777" w:rsidR="00A2118B" w:rsidRDefault="00A211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1E94" w14:textId="7DDF6ECD" w:rsidR="00E93223" w:rsidRDefault="00A2118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FB76CB" wp14:editId="4C9051CC">
              <wp:simplePos x="0" y="0"/>
              <wp:positionH relativeFrom="margin">
                <wp:posOffset>3540760</wp:posOffset>
              </wp:positionH>
              <wp:positionV relativeFrom="paragraph">
                <wp:posOffset>28575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9BEFD56" w14:textId="77777777" w:rsidR="00A2118B" w:rsidRDefault="00A2118B" w:rsidP="00A2118B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2" o:spid="_x0000_s1043" style="position:absolute;margin-left:278.8pt;margin-top:2.2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" fillcolor="#ffcdcd" strokecolor="window" strokeweight="1pt">
              <v:stroke joinstyle="miter"/>
              <v:path arrowok="t"/>
              <v:textbox inset="2mm,0,2mm,0">
                <w:txbxContent>
                  <w:p w14:paraId="09BEFD56" w14:textId="77777777" w:rsidR="00A2118B" w:rsidRDefault="00A2118B" w:rsidP="00A2118B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E93223">
      <w:rPr>
        <w:noProof/>
      </w:rPr>
      <w:drawing>
        <wp:anchor distT="0" distB="0" distL="114300" distR="114300" simplePos="0" relativeHeight="251665408" behindDoc="0" locked="0" layoutInCell="1" allowOverlap="1" wp14:anchorId="2C164B60" wp14:editId="1C4CEC4A">
          <wp:simplePos x="0" y="0"/>
          <wp:positionH relativeFrom="page">
            <wp:posOffset>6350</wp:posOffset>
          </wp:positionH>
          <wp:positionV relativeFrom="paragraph">
            <wp:posOffset>-483235</wp:posOffset>
          </wp:positionV>
          <wp:extent cx="7543800" cy="1122255"/>
          <wp:effectExtent l="0" t="0" r="0" b="1905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2.85pt;height:42.8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11249"/>
    <w:rsid w:val="000214DD"/>
    <w:rsid w:val="00021503"/>
    <w:rsid w:val="00023F7D"/>
    <w:rsid w:val="000257B4"/>
    <w:rsid w:val="00027603"/>
    <w:rsid w:val="00030F39"/>
    <w:rsid w:val="00035EED"/>
    <w:rsid w:val="000458B6"/>
    <w:rsid w:val="00051CF9"/>
    <w:rsid w:val="0006459E"/>
    <w:rsid w:val="000661D6"/>
    <w:rsid w:val="0007141B"/>
    <w:rsid w:val="000A092D"/>
    <w:rsid w:val="000A204E"/>
    <w:rsid w:val="000B1F30"/>
    <w:rsid w:val="000B41D0"/>
    <w:rsid w:val="000B602A"/>
    <w:rsid w:val="000B6BCF"/>
    <w:rsid w:val="000C6B25"/>
    <w:rsid w:val="000D74F8"/>
    <w:rsid w:val="000E58CD"/>
    <w:rsid w:val="00106399"/>
    <w:rsid w:val="001145BE"/>
    <w:rsid w:val="00127AFD"/>
    <w:rsid w:val="001412D4"/>
    <w:rsid w:val="00147E53"/>
    <w:rsid w:val="00157029"/>
    <w:rsid w:val="001631D9"/>
    <w:rsid w:val="00164750"/>
    <w:rsid w:val="00165B48"/>
    <w:rsid w:val="001720E9"/>
    <w:rsid w:val="001752D5"/>
    <w:rsid w:val="00185F29"/>
    <w:rsid w:val="001A2F95"/>
    <w:rsid w:val="001A4F4D"/>
    <w:rsid w:val="001B2292"/>
    <w:rsid w:val="001B3365"/>
    <w:rsid w:val="001B3571"/>
    <w:rsid w:val="001C0642"/>
    <w:rsid w:val="001C5879"/>
    <w:rsid w:val="001D7BE6"/>
    <w:rsid w:val="001E4DD3"/>
    <w:rsid w:val="001F4025"/>
    <w:rsid w:val="0020069A"/>
    <w:rsid w:val="0020289B"/>
    <w:rsid w:val="00205F0B"/>
    <w:rsid w:val="00210E9C"/>
    <w:rsid w:val="00210F23"/>
    <w:rsid w:val="00212C2C"/>
    <w:rsid w:val="00213CA0"/>
    <w:rsid w:val="002147D8"/>
    <w:rsid w:val="00227235"/>
    <w:rsid w:val="00231BFA"/>
    <w:rsid w:val="00233A70"/>
    <w:rsid w:val="00253473"/>
    <w:rsid w:val="00257B1E"/>
    <w:rsid w:val="00257DF8"/>
    <w:rsid w:val="00265AA8"/>
    <w:rsid w:val="00275821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E7C4A"/>
    <w:rsid w:val="002F46D7"/>
    <w:rsid w:val="002F748E"/>
    <w:rsid w:val="002F7863"/>
    <w:rsid w:val="00310636"/>
    <w:rsid w:val="00314C50"/>
    <w:rsid w:val="0032354F"/>
    <w:rsid w:val="00342666"/>
    <w:rsid w:val="00346063"/>
    <w:rsid w:val="00350B05"/>
    <w:rsid w:val="0036573B"/>
    <w:rsid w:val="0037101A"/>
    <w:rsid w:val="00375DF1"/>
    <w:rsid w:val="003826F0"/>
    <w:rsid w:val="003A1A37"/>
    <w:rsid w:val="003A4172"/>
    <w:rsid w:val="003B27AC"/>
    <w:rsid w:val="003C1581"/>
    <w:rsid w:val="003C15AA"/>
    <w:rsid w:val="003C7098"/>
    <w:rsid w:val="003D4E8F"/>
    <w:rsid w:val="003E3F00"/>
    <w:rsid w:val="00402D76"/>
    <w:rsid w:val="004038B5"/>
    <w:rsid w:val="0042123A"/>
    <w:rsid w:val="00427CDE"/>
    <w:rsid w:val="00433BF3"/>
    <w:rsid w:val="0043426E"/>
    <w:rsid w:val="004420CE"/>
    <w:rsid w:val="0044724D"/>
    <w:rsid w:val="00450D4C"/>
    <w:rsid w:val="004607AF"/>
    <w:rsid w:val="00465C96"/>
    <w:rsid w:val="0047169B"/>
    <w:rsid w:val="00482551"/>
    <w:rsid w:val="004909B4"/>
    <w:rsid w:val="0049514D"/>
    <w:rsid w:val="004A05B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E715F"/>
    <w:rsid w:val="004E79B2"/>
    <w:rsid w:val="004F6834"/>
    <w:rsid w:val="00501B61"/>
    <w:rsid w:val="00524D68"/>
    <w:rsid w:val="00532AD8"/>
    <w:rsid w:val="00534FED"/>
    <w:rsid w:val="00537238"/>
    <w:rsid w:val="005566A0"/>
    <w:rsid w:val="005619BC"/>
    <w:rsid w:val="00566958"/>
    <w:rsid w:val="00567611"/>
    <w:rsid w:val="0057420F"/>
    <w:rsid w:val="00574311"/>
    <w:rsid w:val="00575779"/>
    <w:rsid w:val="00581DBF"/>
    <w:rsid w:val="00584079"/>
    <w:rsid w:val="00592357"/>
    <w:rsid w:val="0059681B"/>
    <w:rsid w:val="005B6C15"/>
    <w:rsid w:val="005F6CFB"/>
    <w:rsid w:val="005F7C4A"/>
    <w:rsid w:val="00604DF2"/>
    <w:rsid w:val="006101FC"/>
    <w:rsid w:val="00615BE5"/>
    <w:rsid w:val="00621C51"/>
    <w:rsid w:val="00627177"/>
    <w:rsid w:val="00635355"/>
    <w:rsid w:val="00637DB2"/>
    <w:rsid w:val="00641E16"/>
    <w:rsid w:val="00650AD3"/>
    <w:rsid w:val="00652E18"/>
    <w:rsid w:val="00664FA2"/>
    <w:rsid w:val="0066607E"/>
    <w:rsid w:val="00685051"/>
    <w:rsid w:val="00692BA0"/>
    <w:rsid w:val="006C2182"/>
    <w:rsid w:val="006C2F7C"/>
    <w:rsid w:val="006C3760"/>
    <w:rsid w:val="006D06C7"/>
    <w:rsid w:val="006E12CA"/>
    <w:rsid w:val="0070433C"/>
    <w:rsid w:val="00704A37"/>
    <w:rsid w:val="007056D7"/>
    <w:rsid w:val="00713BE5"/>
    <w:rsid w:val="007375CC"/>
    <w:rsid w:val="00742460"/>
    <w:rsid w:val="007438AA"/>
    <w:rsid w:val="007460B4"/>
    <w:rsid w:val="007503AC"/>
    <w:rsid w:val="007579D6"/>
    <w:rsid w:val="00766912"/>
    <w:rsid w:val="00772B07"/>
    <w:rsid w:val="00773CC5"/>
    <w:rsid w:val="00782C40"/>
    <w:rsid w:val="00787AA5"/>
    <w:rsid w:val="00791D07"/>
    <w:rsid w:val="00792C0C"/>
    <w:rsid w:val="007969E5"/>
    <w:rsid w:val="00797CD5"/>
    <w:rsid w:val="007A027A"/>
    <w:rsid w:val="007A2D3A"/>
    <w:rsid w:val="007A531F"/>
    <w:rsid w:val="007A7B09"/>
    <w:rsid w:val="007A7CD9"/>
    <w:rsid w:val="007B2256"/>
    <w:rsid w:val="007B2BD5"/>
    <w:rsid w:val="007B5E24"/>
    <w:rsid w:val="007C3046"/>
    <w:rsid w:val="007D698C"/>
    <w:rsid w:val="007E021E"/>
    <w:rsid w:val="007E1056"/>
    <w:rsid w:val="007E231F"/>
    <w:rsid w:val="007F3E39"/>
    <w:rsid w:val="008031B2"/>
    <w:rsid w:val="0081044D"/>
    <w:rsid w:val="00810A2C"/>
    <w:rsid w:val="008249D4"/>
    <w:rsid w:val="00826413"/>
    <w:rsid w:val="0085705B"/>
    <w:rsid w:val="0087273E"/>
    <w:rsid w:val="00877A25"/>
    <w:rsid w:val="008939C3"/>
    <w:rsid w:val="008A0869"/>
    <w:rsid w:val="008A3E63"/>
    <w:rsid w:val="008B26FB"/>
    <w:rsid w:val="008B37FA"/>
    <w:rsid w:val="008B444D"/>
    <w:rsid w:val="008B5AEB"/>
    <w:rsid w:val="008D000B"/>
    <w:rsid w:val="008D3A1D"/>
    <w:rsid w:val="008E0E85"/>
    <w:rsid w:val="008E6FE9"/>
    <w:rsid w:val="008E7F15"/>
    <w:rsid w:val="008F02FB"/>
    <w:rsid w:val="00905ADF"/>
    <w:rsid w:val="009067F1"/>
    <w:rsid w:val="00931693"/>
    <w:rsid w:val="00951359"/>
    <w:rsid w:val="00955633"/>
    <w:rsid w:val="00961FAD"/>
    <w:rsid w:val="00963AA2"/>
    <w:rsid w:val="0096417D"/>
    <w:rsid w:val="00995F21"/>
    <w:rsid w:val="009A352F"/>
    <w:rsid w:val="009B4FF6"/>
    <w:rsid w:val="009C04B7"/>
    <w:rsid w:val="009C1769"/>
    <w:rsid w:val="009C4E5A"/>
    <w:rsid w:val="009C5AC8"/>
    <w:rsid w:val="009C7520"/>
    <w:rsid w:val="009D5EC3"/>
    <w:rsid w:val="009E400C"/>
    <w:rsid w:val="009E6019"/>
    <w:rsid w:val="00A1673D"/>
    <w:rsid w:val="00A2118B"/>
    <w:rsid w:val="00A22169"/>
    <w:rsid w:val="00A26141"/>
    <w:rsid w:val="00A27B17"/>
    <w:rsid w:val="00A3121F"/>
    <w:rsid w:val="00A318A1"/>
    <w:rsid w:val="00A4621D"/>
    <w:rsid w:val="00A6041C"/>
    <w:rsid w:val="00A63D5A"/>
    <w:rsid w:val="00A70C6D"/>
    <w:rsid w:val="00A75E98"/>
    <w:rsid w:val="00A8427F"/>
    <w:rsid w:val="00A871F8"/>
    <w:rsid w:val="00A91219"/>
    <w:rsid w:val="00A92247"/>
    <w:rsid w:val="00AB79F9"/>
    <w:rsid w:val="00AC5AD9"/>
    <w:rsid w:val="00AD068B"/>
    <w:rsid w:val="00AD652D"/>
    <w:rsid w:val="00AE42D1"/>
    <w:rsid w:val="00AF0723"/>
    <w:rsid w:val="00AF6C53"/>
    <w:rsid w:val="00B000F8"/>
    <w:rsid w:val="00B04F8E"/>
    <w:rsid w:val="00B04FA5"/>
    <w:rsid w:val="00B062A9"/>
    <w:rsid w:val="00B15293"/>
    <w:rsid w:val="00B31E54"/>
    <w:rsid w:val="00B328AA"/>
    <w:rsid w:val="00B33F78"/>
    <w:rsid w:val="00B34C93"/>
    <w:rsid w:val="00B34CDD"/>
    <w:rsid w:val="00B35AFE"/>
    <w:rsid w:val="00B46AC6"/>
    <w:rsid w:val="00B6056D"/>
    <w:rsid w:val="00B62DF8"/>
    <w:rsid w:val="00B71AF8"/>
    <w:rsid w:val="00B75175"/>
    <w:rsid w:val="00BA651A"/>
    <w:rsid w:val="00BA799D"/>
    <w:rsid w:val="00BB2A9A"/>
    <w:rsid w:val="00BB5536"/>
    <w:rsid w:val="00BB6C12"/>
    <w:rsid w:val="00BC6252"/>
    <w:rsid w:val="00BD0058"/>
    <w:rsid w:val="00BD0207"/>
    <w:rsid w:val="00BD1AF9"/>
    <w:rsid w:val="00BE0BBB"/>
    <w:rsid w:val="00BE2DAD"/>
    <w:rsid w:val="00BE4E50"/>
    <w:rsid w:val="00BE6BA1"/>
    <w:rsid w:val="00C057E7"/>
    <w:rsid w:val="00C07A6D"/>
    <w:rsid w:val="00C35F40"/>
    <w:rsid w:val="00C41047"/>
    <w:rsid w:val="00C413AB"/>
    <w:rsid w:val="00C4191E"/>
    <w:rsid w:val="00C451C4"/>
    <w:rsid w:val="00C67B29"/>
    <w:rsid w:val="00C67FAB"/>
    <w:rsid w:val="00C91C2B"/>
    <w:rsid w:val="00C96533"/>
    <w:rsid w:val="00CA1395"/>
    <w:rsid w:val="00CA7F49"/>
    <w:rsid w:val="00CB1235"/>
    <w:rsid w:val="00CB3213"/>
    <w:rsid w:val="00CB410B"/>
    <w:rsid w:val="00CC40A6"/>
    <w:rsid w:val="00CC614B"/>
    <w:rsid w:val="00CC7AE5"/>
    <w:rsid w:val="00CF2D13"/>
    <w:rsid w:val="00CF4FF1"/>
    <w:rsid w:val="00D022E9"/>
    <w:rsid w:val="00D0321A"/>
    <w:rsid w:val="00D12463"/>
    <w:rsid w:val="00D1322D"/>
    <w:rsid w:val="00D25CAB"/>
    <w:rsid w:val="00D271F6"/>
    <w:rsid w:val="00D3031F"/>
    <w:rsid w:val="00D30B57"/>
    <w:rsid w:val="00D43E1A"/>
    <w:rsid w:val="00D7042D"/>
    <w:rsid w:val="00D7077D"/>
    <w:rsid w:val="00D73B3F"/>
    <w:rsid w:val="00D74A50"/>
    <w:rsid w:val="00D75926"/>
    <w:rsid w:val="00D86F95"/>
    <w:rsid w:val="00D95972"/>
    <w:rsid w:val="00D96163"/>
    <w:rsid w:val="00DA6238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37486"/>
    <w:rsid w:val="00E41015"/>
    <w:rsid w:val="00E603AD"/>
    <w:rsid w:val="00E612D4"/>
    <w:rsid w:val="00E64926"/>
    <w:rsid w:val="00E74009"/>
    <w:rsid w:val="00E76FAB"/>
    <w:rsid w:val="00E90FFC"/>
    <w:rsid w:val="00E93223"/>
    <w:rsid w:val="00E935EA"/>
    <w:rsid w:val="00E95543"/>
    <w:rsid w:val="00E96ADC"/>
    <w:rsid w:val="00E97F63"/>
    <w:rsid w:val="00EB52CC"/>
    <w:rsid w:val="00EB6A3D"/>
    <w:rsid w:val="00EC1DF4"/>
    <w:rsid w:val="00EC7956"/>
    <w:rsid w:val="00ED4372"/>
    <w:rsid w:val="00EF0A8E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8F8"/>
    <w:rsid w:val="00F26FF7"/>
    <w:rsid w:val="00F27069"/>
    <w:rsid w:val="00F272A2"/>
    <w:rsid w:val="00F31D95"/>
    <w:rsid w:val="00F377E6"/>
    <w:rsid w:val="00F378A4"/>
    <w:rsid w:val="00F46E97"/>
    <w:rsid w:val="00F533C6"/>
    <w:rsid w:val="00F561A4"/>
    <w:rsid w:val="00F57F78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8E751EDF-00C4-441E-AED2-7C42992E9F41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453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139</cp:revision>
  <cp:lastPrinted>2022-08-31T07:55:00Z</cp:lastPrinted>
  <dcterms:created xsi:type="dcterms:W3CDTF">2022-09-30T01:51:00Z</dcterms:created>
  <dcterms:modified xsi:type="dcterms:W3CDTF">2023-08-07T02:29:00Z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