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43B5F3EF" w:rsidR="002B6391" w:rsidRPr="000E58CD" w:rsidRDefault="002B6391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83177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</w:t>
      </w:r>
      <w:r w:rsidR="00D45CF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</w:p>
    <w:p w14:paraId="1DCAD768" w14:textId="365C024C" w:rsidR="00285138" w:rsidRPr="00982FC0" w:rsidRDefault="000908C7" w:rsidP="00982FC0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  <w:r w:rsidRPr="001E2F2E">
        <w:rPr>
          <w:rFonts w:ascii="微軟正黑體" w:eastAsia="微軟正黑體" w:hAnsi="微軟正黑體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74B13D" wp14:editId="7C3F00A4">
                <wp:simplePos x="0" y="0"/>
                <wp:positionH relativeFrom="margin">
                  <wp:posOffset>4271749</wp:posOffset>
                </wp:positionH>
                <wp:positionV relativeFrom="paragraph">
                  <wp:posOffset>9118</wp:posOffset>
                </wp:positionV>
                <wp:extent cx="1902798" cy="533840"/>
                <wp:effectExtent l="0" t="0" r="0" b="0"/>
                <wp:wrapNone/>
                <wp:docPr id="3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798" cy="53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37BC9" w14:textId="77777777" w:rsidR="003A16D4" w:rsidRPr="00354F41" w:rsidRDefault="003A16D4" w:rsidP="003A16D4">
                            <w:pPr>
                              <w:spacing w:line="300" w:lineRule="exact"/>
                              <w:rPr>
                                <w:rFonts w:ascii="新細明體" w:eastAsia="新細明體" w:hAnsi="新細明體" w:cstheme="minorHAnsi"/>
                                <w:color w:val="FF0000"/>
                                <w:sz w:val="22"/>
                              </w:rPr>
                            </w:pPr>
                            <w:r w:rsidRPr="00354F41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學習目標：整理訪問結果，構思報告內容及報告方式</w:t>
                            </w:r>
                            <w:r w:rsidRPr="00354F41">
                              <w:rPr>
                                <w:rFonts w:ascii="新細明體" w:eastAsia="新細明體" w:hAnsi="新細明體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7010AD40" w14:textId="77777777" w:rsidR="003A16D4" w:rsidRPr="00A92445" w:rsidRDefault="003A16D4" w:rsidP="003A16D4">
                            <w:pPr>
                              <w:spacing w:line="300" w:lineRule="exact"/>
                              <w:contextualSpacing/>
                              <w:jc w:val="both"/>
                              <w:rPr>
                                <w:rFonts w:eastAsia="DFKai-SB" w:cstheme="minorHAnsi"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B13D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336.35pt;margin-top:.7pt;width:149.85pt;height:42.0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" filled="f" stroked="f" strokeweight=".5pt">
                <v:textbox>
                  <w:txbxContent>
                    <w:p w14:paraId="56E37BC9" w14:textId="77777777" w:rsidR="003A16D4" w:rsidRPr="00354F41" w:rsidRDefault="003A16D4" w:rsidP="003A16D4">
                      <w:pPr>
                        <w:spacing w:line="300" w:lineRule="exact"/>
                        <w:rPr>
                          <w:rFonts w:ascii="新細明體" w:eastAsia="新細明體" w:hAnsi="新細明體" w:cstheme="minorHAnsi"/>
                          <w:color w:val="FF0000"/>
                          <w:sz w:val="22"/>
                        </w:rPr>
                      </w:pPr>
                      <w:r w:rsidRPr="00354F41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學習目標：整理訪問結果，構思報告內容及報告方式</w:t>
                      </w:r>
                      <w:r w:rsidRPr="00354F41">
                        <w:rPr>
                          <w:rFonts w:ascii="新細明體" w:eastAsia="新細明體" w:hAnsi="新細明體" w:cstheme="minorHAnsi"/>
                          <w:color w:val="FF0000"/>
                          <w:sz w:val="22"/>
                        </w:rPr>
                        <w:t>。</w:t>
                      </w:r>
                    </w:p>
                    <w:p w14:paraId="7010AD40" w14:textId="77777777" w:rsidR="003A16D4" w:rsidRPr="00A92445" w:rsidRDefault="003A16D4" w:rsidP="003A16D4">
                      <w:pPr>
                        <w:spacing w:line="300" w:lineRule="exact"/>
                        <w:contextualSpacing/>
                        <w:jc w:val="both"/>
                        <w:rPr>
                          <w:rFonts w:eastAsia="DFKai-SB" w:cstheme="minorHAnsi"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063F" w:rsidRPr="00982FC0">
        <w:rPr>
          <w:rFonts w:ascii="微軟正黑體" w:eastAsia="微軟正黑體" w:hAnsi="微軟正黑體" w:hint="eastAsia"/>
          <w:color w:val="040606" w:themeColor="text2"/>
          <w:sz w:val="28"/>
          <w:szCs w:val="28"/>
          <w:lang w:val="x-none"/>
        </w:rPr>
        <w:t>你訪問了</w:t>
      </w:r>
      <w:r>
        <w:rPr>
          <w:rFonts w:ascii="微軟正黑體" w:eastAsia="微軟正黑體" w:hAnsi="微軟正黑體" w:hint="eastAsia"/>
          <w:color w:val="040606" w:themeColor="text2"/>
          <w:sz w:val="28"/>
          <w:szCs w:val="28"/>
          <w:lang w:val="x-none"/>
        </w:rPr>
        <w:t>黃光漢</w:t>
      </w:r>
      <w:r w:rsidR="00B4063F" w:rsidRPr="00982FC0">
        <w:rPr>
          <w:rFonts w:ascii="微軟正黑體" w:eastAsia="微軟正黑體" w:hAnsi="微軟正黑體" w:hint="eastAsia"/>
          <w:color w:val="040606" w:themeColor="text2"/>
          <w:sz w:val="28"/>
          <w:szCs w:val="28"/>
          <w:lang w:val="x-none"/>
        </w:rPr>
        <w:t>哪些內容？在橫線上記錄訪問結果</w:t>
      </w:r>
      <w:r w:rsidR="00285138" w:rsidRPr="00982FC0">
        <w:rPr>
          <w:rFonts w:ascii="微軟正黑體" w:eastAsia="微軟正黑體" w:hAnsi="微軟正黑體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2BA5AFAA" w:rsidR="001D0AB3" w:rsidRDefault="00AA1760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7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/gcQIAADw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bCs/>
                        </w:rPr>
                      </w:pPr>
                      <w:r w:rsidRPr="002B62DB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微軟正黑體" w:eastAsia="微軟正黑體" w:hAnsi="微軟正黑體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微軟正黑體" w:eastAsia="微軟正黑體" w:hAnsi="微軟正黑體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128E6380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E92DCC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="00AF1371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21B72935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</w:t>
                            </w:r>
                            <w:r w:rsidR="00E92DCC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Pr="00455B43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的經歷有甚麼感受？</w:t>
                            </w:r>
                          </w:p>
                          <w:p w14:paraId="2459122D" w14:textId="0BC68FEB" w:rsidR="006D66E3" w:rsidRPr="00455B43" w:rsidRDefault="00E92DCC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微軟正黑體" w:eastAsia="微軟正黑體" w:hAnsi="微軟正黑體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黃光漢</w:t>
                            </w:r>
                            <w:r w:rsidR="006D66E3" w:rsidRPr="00455B43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8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ip+A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128E6380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微軟正黑體" w:eastAsia="微軟正黑體" w:hAnsi="微軟正黑體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E92DCC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="00AF1371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微軟正黑體" w:eastAsia="微軟正黑體" w:hAnsi="微軟正黑體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21B72935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微軟正黑體" w:eastAsia="微軟正黑體" w:hAnsi="微軟正黑體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你對</w:t>
                      </w:r>
                      <w:r w:rsidR="00E92DCC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Pr="00455B43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的經歷有甚麼感受？</w:t>
                      </w:r>
                    </w:p>
                    <w:p w14:paraId="2459122D" w14:textId="0BC68FEB" w:rsidR="006D66E3" w:rsidRPr="00455B43" w:rsidRDefault="00E92DCC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微軟正黑體" w:eastAsia="微軟正黑體" w:hAnsi="微軟正黑體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黃光漢</w:t>
                      </w:r>
                      <w:r w:rsidR="006D66E3" w:rsidRPr="00455B43">
                        <w:rPr>
                          <w:rFonts w:ascii="微軟正黑體" w:eastAsia="微軟正黑體" w:hAnsi="微軟正黑體" w:hint="eastAsia"/>
                          <w:color w:val="484F5E" w:themeColor="text1"/>
                          <w:sz w:val="22"/>
                          <w:szCs w:val="22"/>
                        </w:rPr>
                        <w:t>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4CE3243C" w14:textId="0FF1B51E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1B87E249" w14:textId="78DA2C10" w:rsidR="001D0AB3" w:rsidRDefault="006D66E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  <w:r>
        <w:rPr>
          <w:rFonts w:ascii="微軟正黑體" w:eastAsia="微軟正黑體" w:hAnsi="微軟正黑體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02C00322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9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Su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A32&#10;MFiGLytT7R5daFoccm/5ncRm3TMPj8zhIsDe4nKDb3jUynQlNcONksa4X+99D/b4PlFLSYeLpaT+&#10;54Y5QYn6qvHlXhbTKcJCFKan5xMU3LFmdazRm/bG4OgXuEYtj9dgD2p/rZ1pX3AHLkJUVDHNMXZJ&#10;Obi9cANp4eEW5WKxiGa4fSyDe720PIAHnsOYPvcvzNnhvQI+9QezX0Js9ubFJtvgqc1iA6aW8Tkf&#10;eB06gJsrjtKwZcNqPJaj1eG3YP4b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LBi5K7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4ADC4609" w:rsidR="001D0AB3" w:rsidRDefault="00E865A7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  <w:r w:rsidRPr="001E2F2E">
        <w:rPr>
          <w:rFonts w:ascii="微軟正黑體" w:eastAsia="微軟正黑體" w:hAnsi="微軟正黑體" w:hint="eastAsia"/>
          <w:b/>
          <w:bCs/>
          <w:noProof/>
          <w:color w:val="C78604" w:themeColor="accent1" w:themeShade="BF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396065" wp14:editId="1F8C6F89">
                <wp:simplePos x="0" y="0"/>
                <wp:positionH relativeFrom="margin">
                  <wp:posOffset>511175</wp:posOffset>
                </wp:positionH>
                <wp:positionV relativeFrom="paragraph">
                  <wp:posOffset>118759</wp:posOffset>
                </wp:positionV>
                <wp:extent cx="5174553" cy="3398608"/>
                <wp:effectExtent l="0" t="0" r="0" b="0"/>
                <wp:wrapNone/>
                <wp:docPr id="5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4553" cy="33986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CA5D53" w14:textId="77777777" w:rsidR="00EC6FF7" w:rsidRDefault="0009098B" w:rsidP="00702B4E">
                            <w:pPr>
                              <w:spacing w:line="720" w:lineRule="exact"/>
                              <w:contextualSpacing/>
                              <w:jc w:val="both"/>
                              <w:rPr>
                                <w:rFonts w:ascii="新細明體" w:eastAsia="新細明體" w:hAnsi="新細明體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建議答案：我訪問</w:t>
                            </w:r>
                            <w:r w:rsidR="00EC641B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 w:rsidR="00010EE3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隨遠征軍進入緬甸</w:t>
                            </w:r>
                            <w:r w:rsidR="0028745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，協助</w:t>
                            </w:r>
                            <w:r w:rsidR="00C05D87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盟</w:t>
                            </w:r>
                            <w:r w:rsidR="0028745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軍抗日的經歷</w:t>
                            </w:r>
                            <w:r w:rsidR="0072646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  <w:r w:rsidR="0028745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黃光漢當時</w:t>
                            </w:r>
                            <w:r w:rsidR="00472D5E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擔任電台報務員，</w:t>
                            </w:r>
                            <w:r w:rsidR="0028745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隸屬第六軍5</w:t>
                            </w:r>
                            <w:r w:rsidR="00287450">
                              <w:rPr>
                                <w:rFonts w:ascii="新細明體" w:eastAsia="新細明體" w:hAnsi="新細明體" w:cstheme="minorHAnsi"/>
                                <w:color w:val="FF0000"/>
                                <w:sz w:val="22"/>
                              </w:rPr>
                              <w:t>5</w:t>
                            </w:r>
                            <w:r w:rsidR="00287450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師無線電排，軍階為少尉</w:t>
                            </w:r>
                            <w:r w:rsidR="00472D5E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  <w:r w:rsidR="007D0ADD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由於電台報務員不會上前線，所以</w:t>
                            </w:r>
                            <w:r w:rsidR="00F568CB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黃光漢並沒有參加過前線的戰事</w:t>
                            </w:r>
                            <w:r w:rsidR="00B20451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  <w:p w14:paraId="196C69F7" w14:textId="2D99A8C1" w:rsidR="0009098B" w:rsidRPr="007D3F40" w:rsidRDefault="00F568CB" w:rsidP="00702B4E">
                            <w:pPr>
                              <w:spacing w:line="720" w:lineRule="exact"/>
                              <w:contextualSpacing/>
                              <w:jc w:val="both"/>
                              <w:rPr>
                                <w:rFonts w:asciiTheme="minorEastAsia" w:hAnsiTheme="minorEastAsia" w:cstheme="minorHAnsi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遠征軍進入緬甸三個月後，</w:t>
                            </w:r>
                            <w:r w:rsidR="00D21746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因為跟日軍的戰鬥力相差太多，所以不得不</w:t>
                            </w:r>
                            <w:r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撤退</w:t>
                            </w:r>
                            <w:r w:rsidR="00E716C6">
                              <w:rPr>
                                <w:rFonts w:ascii="新細明體" w:eastAsia="新細明體" w:hAnsi="新細明體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  <w:r w:rsidR="00E716C6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從</w:t>
                            </w:r>
                            <w:r w:rsidR="00405DE1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 w:rsidR="00267EA5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擔任通訊兵的工作中，</w:t>
                            </w:r>
                            <w:r w:rsidR="009E2266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可見中國士兵盡忠職守，無論從事哪項工作，都認真負責，</w:t>
                            </w:r>
                            <w:r w:rsidR="007D3F40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大家的齊心協力最終換來抗戰的勝利</w:t>
                            </w:r>
                            <w:r w:rsidR="00302551" w:rsidRPr="007D3F40">
                              <w:rPr>
                                <w:rFonts w:asciiTheme="minorEastAsia" w:hAnsiTheme="minorEastAsia" w:cstheme="minorHAnsi" w:hint="eastAsia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96065" id="_x0000_s1030" type="#_x0000_t202" style="position:absolute;margin-left:40.25pt;margin-top:9.35pt;width:407.45pt;height:267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" filled="f" stroked="f" strokeweight=".5pt">
                <v:textbox>
                  <w:txbxContent>
                    <w:p w14:paraId="6ACA5D53" w14:textId="77777777" w:rsidR="00EC6FF7" w:rsidRDefault="0009098B" w:rsidP="00702B4E">
                      <w:pPr>
                        <w:spacing w:line="720" w:lineRule="exact"/>
                        <w:contextualSpacing/>
                        <w:jc w:val="both"/>
                        <w:rPr>
                          <w:rFonts w:ascii="新細明體" w:eastAsia="新細明體" w:hAnsi="新細明體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建議答案：我訪問</w:t>
                      </w:r>
                      <w:r w:rsidR="00EC641B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黃光漢</w:t>
                      </w:r>
                      <w:r w:rsidR="00010EE3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隨遠征軍進入緬甸</w:t>
                      </w:r>
                      <w:r w:rsidR="0028745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，協助</w:t>
                      </w:r>
                      <w:r w:rsidR="00C05D87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盟</w:t>
                      </w:r>
                      <w:r w:rsidR="0028745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軍抗日的經歷</w:t>
                      </w:r>
                      <w:r w:rsidR="0072646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。</w:t>
                      </w:r>
                      <w:r w:rsidR="0028745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黃光漢當時</w:t>
                      </w:r>
                      <w:r w:rsidR="00472D5E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擔任電台報務員，</w:t>
                      </w:r>
                      <w:r w:rsidR="0028745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隸屬第六軍5</w:t>
                      </w:r>
                      <w:r w:rsidR="00287450">
                        <w:rPr>
                          <w:rFonts w:ascii="新細明體" w:eastAsia="新細明體" w:hAnsi="新細明體" w:cstheme="minorHAnsi"/>
                          <w:color w:val="FF0000"/>
                          <w:sz w:val="22"/>
                        </w:rPr>
                        <w:t>5</w:t>
                      </w:r>
                      <w:r w:rsidR="00287450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師無線電排，軍階為少尉</w:t>
                      </w:r>
                      <w:r w:rsidR="00472D5E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。</w:t>
                      </w:r>
                      <w:r w:rsidR="007D0ADD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由於電台報務員不會上前線，所以</w:t>
                      </w:r>
                      <w:r w:rsidR="00F568CB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黃光漢並沒有參加過前線的戰事</w:t>
                      </w:r>
                      <w:r w:rsidR="00B20451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。</w:t>
                      </w:r>
                    </w:p>
                    <w:p w14:paraId="196C69F7" w14:textId="2D99A8C1" w:rsidR="0009098B" w:rsidRPr="007D3F40" w:rsidRDefault="00F568CB" w:rsidP="00702B4E">
                      <w:pPr>
                        <w:spacing w:line="720" w:lineRule="exact"/>
                        <w:contextualSpacing/>
                        <w:jc w:val="both"/>
                        <w:rPr>
                          <w:rFonts w:asciiTheme="minorEastAsia" w:hAnsiTheme="minorEastAsia" w:cstheme="minorHAnsi"/>
                          <w:color w:val="FF0000"/>
                          <w:sz w:val="22"/>
                        </w:rPr>
                      </w:pPr>
                      <w:r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遠征軍進入緬甸三個月後，</w:t>
                      </w:r>
                      <w:r w:rsidR="00D21746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因為跟日軍的戰鬥力相差太多，所以不得不</w:t>
                      </w:r>
                      <w:r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撤退</w:t>
                      </w:r>
                      <w:r w:rsidR="00E716C6">
                        <w:rPr>
                          <w:rFonts w:ascii="新細明體" w:eastAsia="新細明體" w:hAnsi="新細明體" w:cstheme="minorHAnsi" w:hint="eastAsia"/>
                          <w:color w:val="FF0000"/>
                          <w:sz w:val="22"/>
                        </w:rPr>
                        <w:t>。</w:t>
                      </w:r>
                      <w:r w:rsidR="00E716C6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從</w:t>
                      </w:r>
                      <w:r w:rsidR="00405DE1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黃光漢</w:t>
                      </w:r>
                      <w:r w:rsidR="00267EA5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擔任通訊兵的工作中，</w:t>
                      </w:r>
                      <w:r w:rsidR="009E2266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可見中國士兵盡忠職守，無論從事哪項工作，都認真負責，</w:t>
                      </w:r>
                      <w:r w:rsidR="007D3F40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大家的齊心協力最終換來抗戰的勝利</w:t>
                      </w:r>
                      <w:r w:rsidR="00302551" w:rsidRPr="007D3F40">
                        <w:rPr>
                          <w:rFonts w:asciiTheme="minorEastAsia" w:hAnsiTheme="minorEastAsia" w:cstheme="minorHAnsi" w:hint="eastAsia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93EC17" w14:textId="485A4A2C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微軟正黑體" w:eastAsia="微軟正黑體" w:hAnsi="微軟正黑體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，然後進行討論，再決定選擇以甚麼形式進行報告，報告的</w:t>
                            </w:r>
                            <w:r w:rsidRPr="006D702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00B0F0"/>
                              </w:rPr>
                              <w:t>方式不拘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口頭匯報</w:t>
                            </w:r>
                            <w:r w:rsidRPr="0005072C"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微軟正黑體" w:eastAsia="微軟正黑體" w:hAnsi="微軟正黑體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31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OxxNLU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，然後進行討論，再決定選擇以甚麼形式進行報告，報告的</w:t>
                      </w:r>
                      <w:r w:rsidRPr="006D702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00B0F0"/>
                        </w:rPr>
                        <w:t>方式不拘</w:t>
                      </w: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微軟正黑體" w:eastAsia="微軟正黑體" w:hAnsi="微軟正黑體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微軟正黑體" w:eastAsia="微軟正黑體" w:hAnsi="微軟正黑體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28562376" w:rsidR="00067BA6" w:rsidRPr="002B6391" w:rsidRDefault="00067BA6" w:rsidP="002B6391"/>
    <w:sectPr w:rsidR="00067BA6" w:rsidRPr="002B6391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A646" w14:textId="77777777" w:rsidR="00852B50" w:rsidRDefault="00852B50" w:rsidP="00465C96">
      <w:r>
        <w:separator/>
      </w:r>
    </w:p>
  </w:endnote>
  <w:endnote w:type="continuationSeparator" w:id="0">
    <w:p w14:paraId="2567E6FD" w14:textId="77777777" w:rsidR="00852B50" w:rsidRDefault="00852B5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微軟正黑體"/>
    <w:charset w:val="88"/>
    <w:family w:val="auto"/>
    <w:pitch w:val="variable"/>
    <w:sig w:usb0="80000287" w:usb1="280F3C52" w:usb2="00000016" w:usb3="00000000" w:csb0="0014001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4895" w14:textId="77777777" w:rsidR="00852B50" w:rsidRDefault="00852B50" w:rsidP="00465C96">
      <w:r>
        <w:separator/>
      </w:r>
    </w:p>
  </w:footnote>
  <w:footnote w:type="continuationSeparator" w:id="0">
    <w:p w14:paraId="7168DED5" w14:textId="77777777" w:rsidR="00852B50" w:rsidRDefault="00852B5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FB4FC" w14:textId="77777777" w:rsidR="00567869" w:rsidRDefault="00567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354728B1" w:rsidR="006F2F0D" w:rsidRDefault="00567869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5F0E200" wp14:editId="03396264">
              <wp:simplePos x="0" y="0"/>
              <wp:positionH relativeFrom="margin">
                <wp:posOffset>3542665</wp:posOffset>
              </wp:positionH>
              <wp:positionV relativeFrom="paragraph">
                <wp:posOffset>6985</wp:posOffset>
              </wp:positionV>
              <wp:extent cx="952500" cy="504825"/>
              <wp:effectExtent l="0" t="0" r="19050" b="28575"/>
              <wp:wrapNone/>
              <wp:docPr id="7" name="矩形: 圓角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6DA881" w14:textId="77777777" w:rsidR="00567869" w:rsidRDefault="00567869" w:rsidP="00567869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5F0E200" id="矩形: 圓角 7" o:spid="_x0000_s1032" style="position:absolute;margin-left:278.95pt;margin-top:.5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" fillcolor="#ffcdcd" strokecolor="window" strokeweight="1pt">
              <v:stroke joinstyle="miter"/>
              <v:textbox inset="2mm,0,2mm,0">
                <w:txbxContent>
                  <w:p w14:paraId="036DA881" w14:textId="77777777" w:rsidR="00567869" w:rsidRDefault="00567869" w:rsidP="00567869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55405">
      <w:rPr>
        <w:noProof/>
      </w:rPr>
      <w:drawing>
        <wp:anchor distT="0" distB="0" distL="114300" distR="114300" simplePos="0" relativeHeight="251664384" behindDoc="0" locked="0" layoutInCell="1" allowOverlap="1" wp14:anchorId="307D39D0" wp14:editId="14D14DD4">
          <wp:simplePos x="0" y="0"/>
          <wp:positionH relativeFrom="page">
            <wp:posOffset>-2540</wp:posOffset>
          </wp:positionH>
          <wp:positionV relativeFrom="paragraph">
            <wp:posOffset>-481965</wp:posOffset>
          </wp:positionV>
          <wp:extent cx="7556500" cy="1124144"/>
          <wp:effectExtent l="0" t="0" r="6350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02578"/>
    <w:rsid w:val="00010E9C"/>
    <w:rsid w:val="00010EE3"/>
    <w:rsid w:val="000168E6"/>
    <w:rsid w:val="000214DD"/>
    <w:rsid w:val="00023F7D"/>
    <w:rsid w:val="00027603"/>
    <w:rsid w:val="00035EED"/>
    <w:rsid w:val="00064D35"/>
    <w:rsid w:val="00065005"/>
    <w:rsid w:val="000661D6"/>
    <w:rsid w:val="00067BA6"/>
    <w:rsid w:val="000908C7"/>
    <w:rsid w:val="0009098B"/>
    <w:rsid w:val="00095188"/>
    <w:rsid w:val="000A204E"/>
    <w:rsid w:val="000A6002"/>
    <w:rsid w:val="000B602A"/>
    <w:rsid w:val="001412D4"/>
    <w:rsid w:val="00157029"/>
    <w:rsid w:val="00165B48"/>
    <w:rsid w:val="0019238F"/>
    <w:rsid w:val="0019392A"/>
    <w:rsid w:val="001A2F95"/>
    <w:rsid w:val="001A4F4D"/>
    <w:rsid w:val="001B3571"/>
    <w:rsid w:val="001C0D2D"/>
    <w:rsid w:val="001C52A1"/>
    <w:rsid w:val="001D0AB3"/>
    <w:rsid w:val="001D1904"/>
    <w:rsid w:val="001E4DD3"/>
    <w:rsid w:val="001F4025"/>
    <w:rsid w:val="0020069A"/>
    <w:rsid w:val="00223B94"/>
    <w:rsid w:val="00253473"/>
    <w:rsid w:val="00257B1E"/>
    <w:rsid w:val="00267EA5"/>
    <w:rsid w:val="00271CF6"/>
    <w:rsid w:val="00273618"/>
    <w:rsid w:val="00285138"/>
    <w:rsid w:val="00287450"/>
    <w:rsid w:val="00296C56"/>
    <w:rsid w:val="002B62DB"/>
    <w:rsid w:val="002B6391"/>
    <w:rsid w:val="002C5663"/>
    <w:rsid w:val="002D517B"/>
    <w:rsid w:val="002E587D"/>
    <w:rsid w:val="002E6BFE"/>
    <w:rsid w:val="002F7863"/>
    <w:rsid w:val="00302551"/>
    <w:rsid w:val="00306F8B"/>
    <w:rsid w:val="00332603"/>
    <w:rsid w:val="003439E9"/>
    <w:rsid w:val="00350B05"/>
    <w:rsid w:val="00354F41"/>
    <w:rsid w:val="00357A73"/>
    <w:rsid w:val="0036573B"/>
    <w:rsid w:val="00366377"/>
    <w:rsid w:val="003960EF"/>
    <w:rsid w:val="003A16D4"/>
    <w:rsid w:val="003C15AA"/>
    <w:rsid w:val="003E3F00"/>
    <w:rsid w:val="003E6563"/>
    <w:rsid w:val="0040515A"/>
    <w:rsid w:val="00405DE1"/>
    <w:rsid w:val="00427432"/>
    <w:rsid w:val="00433BF3"/>
    <w:rsid w:val="004422D6"/>
    <w:rsid w:val="004426E6"/>
    <w:rsid w:val="00455B43"/>
    <w:rsid w:val="004607AF"/>
    <w:rsid w:val="00465C96"/>
    <w:rsid w:val="00472D5E"/>
    <w:rsid w:val="00481CA3"/>
    <w:rsid w:val="0049004F"/>
    <w:rsid w:val="004B79B8"/>
    <w:rsid w:val="004C2AF2"/>
    <w:rsid w:val="004C4C64"/>
    <w:rsid w:val="004D0121"/>
    <w:rsid w:val="004F1B3D"/>
    <w:rsid w:val="00501B61"/>
    <w:rsid w:val="00524D68"/>
    <w:rsid w:val="00530677"/>
    <w:rsid w:val="005566A0"/>
    <w:rsid w:val="005619BC"/>
    <w:rsid w:val="005656FE"/>
    <w:rsid w:val="00567869"/>
    <w:rsid w:val="00574311"/>
    <w:rsid w:val="00574BFB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974B6"/>
    <w:rsid w:val="006C0429"/>
    <w:rsid w:val="006C0670"/>
    <w:rsid w:val="006C3760"/>
    <w:rsid w:val="006D06C7"/>
    <w:rsid w:val="006D12E7"/>
    <w:rsid w:val="006D33D1"/>
    <w:rsid w:val="006D66E3"/>
    <w:rsid w:val="006D702B"/>
    <w:rsid w:val="006E0402"/>
    <w:rsid w:val="006F2F0D"/>
    <w:rsid w:val="00702B4E"/>
    <w:rsid w:val="0070674F"/>
    <w:rsid w:val="00710EE9"/>
    <w:rsid w:val="00715F82"/>
    <w:rsid w:val="0072059C"/>
    <w:rsid w:val="00726460"/>
    <w:rsid w:val="0073570C"/>
    <w:rsid w:val="007438AA"/>
    <w:rsid w:val="007503AC"/>
    <w:rsid w:val="00751B4F"/>
    <w:rsid w:val="007849D1"/>
    <w:rsid w:val="00792C0C"/>
    <w:rsid w:val="00795287"/>
    <w:rsid w:val="007969E5"/>
    <w:rsid w:val="007A1376"/>
    <w:rsid w:val="007A7CD9"/>
    <w:rsid w:val="007C3046"/>
    <w:rsid w:val="007D0ADD"/>
    <w:rsid w:val="007D3F40"/>
    <w:rsid w:val="007D4F64"/>
    <w:rsid w:val="007E021E"/>
    <w:rsid w:val="007E03CC"/>
    <w:rsid w:val="007E1056"/>
    <w:rsid w:val="00810A2C"/>
    <w:rsid w:val="00824FE7"/>
    <w:rsid w:val="008261A1"/>
    <w:rsid w:val="00831772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47E8A"/>
    <w:rsid w:val="00951359"/>
    <w:rsid w:val="00961FAD"/>
    <w:rsid w:val="00966DD1"/>
    <w:rsid w:val="00982FC0"/>
    <w:rsid w:val="0099188F"/>
    <w:rsid w:val="00995F21"/>
    <w:rsid w:val="009A77BC"/>
    <w:rsid w:val="009B4FAF"/>
    <w:rsid w:val="009B4FF6"/>
    <w:rsid w:val="009C7520"/>
    <w:rsid w:val="009D31CC"/>
    <w:rsid w:val="009D3F72"/>
    <w:rsid w:val="009E2266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20451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05A0B"/>
    <w:rsid w:val="00C05D87"/>
    <w:rsid w:val="00C33BA8"/>
    <w:rsid w:val="00C346D2"/>
    <w:rsid w:val="00C413AB"/>
    <w:rsid w:val="00C451C4"/>
    <w:rsid w:val="00C464FA"/>
    <w:rsid w:val="00C61A78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21746"/>
    <w:rsid w:val="00D3031F"/>
    <w:rsid w:val="00D30B57"/>
    <w:rsid w:val="00D355E5"/>
    <w:rsid w:val="00D45CF6"/>
    <w:rsid w:val="00D55405"/>
    <w:rsid w:val="00D96163"/>
    <w:rsid w:val="00DC188F"/>
    <w:rsid w:val="00DE7CD4"/>
    <w:rsid w:val="00DF6927"/>
    <w:rsid w:val="00DF75A9"/>
    <w:rsid w:val="00E21092"/>
    <w:rsid w:val="00E44478"/>
    <w:rsid w:val="00E4780C"/>
    <w:rsid w:val="00E603AD"/>
    <w:rsid w:val="00E612D4"/>
    <w:rsid w:val="00E716C6"/>
    <w:rsid w:val="00E7588A"/>
    <w:rsid w:val="00E76546"/>
    <w:rsid w:val="00E76FAB"/>
    <w:rsid w:val="00E82616"/>
    <w:rsid w:val="00E865A7"/>
    <w:rsid w:val="00E9285D"/>
    <w:rsid w:val="00E92DCC"/>
    <w:rsid w:val="00E95543"/>
    <w:rsid w:val="00E96ADC"/>
    <w:rsid w:val="00E97909"/>
    <w:rsid w:val="00EA612C"/>
    <w:rsid w:val="00EC641B"/>
    <w:rsid w:val="00EC6FF7"/>
    <w:rsid w:val="00EE17D0"/>
    <w:rsid w:val="00EE32EA"/>
    <w:rsid w:val="00EF0A8E"/>
    <w:rsid w:val="00EF4F7C"/>
    <w:rsid w:val="00EF6974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46E97"/>
    <w:rsid w:val="00F568CB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95F2E32F-027C-486E-9B6B-82165E88F89D}"/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128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Aaron Yan</cp:lastModifiedBy>
  <cp:revision>90</cp:revision>
  <cp:lastPrinted>2022-07-14T09:34:00Z</cp:lastPrinted>
  <dcterms:created xsi:type="dcterms:W3CDTF">2022-10-11T01:01:00Z</dcterms:created>
  <dcterms:modified xsi:type="dcterms:W3CDTF">2023-08-07T02:19:00Z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