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5D077209" w:rsidR="003F0F0F" w:rsidRPr="000E58CD" w:rsidRDefault="008332DD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價值觀教育工作紙</w:t>
      </w:r>
    </w:p>
    <w:p w14:paraId="49DB1BB3" w14:textId="5FDFA3C5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7FD479A" wp14:editId="06BA9032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F3F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5922E184" w:rsidR="008D5419" w:rsidRPr="0033272A" w:rsidRDefault="008D5419" w:rsidP="008D541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33272A">
                              <w:rPr>
                                <w:color w:val="0070C0"/>
                              </w:rPr>
                              <w:t xml:space="preserve">            </w:t>
                            </w:r>
                            <w:r w:rsidRPr="0033272A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B25FD9" w:rsidRPr="0033272A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EP 11 </w:t>
                            </w:r>
                            <w:r w:rsidR="00B25FD9" w:rsidRPr="0033272A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老兵林珍：白</w:t>
                            </w:r>
                            <w:r w:rsidR="00B25FD9" w:rsidRPr="0033272A">
                              <w:rPr>
                                <w:rFonts w:ascii="Microsoft JhengHei" w:eastAsia="Microsoft JhengHei" w:hAnsi="Microsoft JhengHei" w:cs="PMingLiU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衣小天使</w:t>
                            </w:r>
                          </w:p>
                          <w:p w14:paraId="18F3A096" w14:textId="0943170A" w:rsidR="008D5419" w:rsidRPr="0033272A" w:rsidRDefault="008D5419" w:rsidP="008D5419">
                            <w:pPr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  <w:r w:rsidRPr="0033272A">
                              <w:rPr>
                                <w:rFonts w:ascii="Microsoft JhengHei UI" w:eastAsia="Microsoft JhengHei UI" w:hAnsi="Microsoft JhengHei UI"/>
                                <w:color w:val="0070C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33272A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網址：</w:t>
                            </w:r>
                            <w:r w:rsidR="00D3608F" w:rsidRPr="0033272A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https://www.youtube.com/watch?v=BI7LzAVJJHA&amp;t=3s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6" style="position:absolute;margin-left:.4pt;margin-top:32.95pt;width:593.85pt;height:74.5pt;z-index:2516531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" fillcolor="#f3faff" stroked="f" strokeweight="1pt">
                <v:textbox>
                  <w:txbxContent>
                    <w:p w14:paraId="56BC82D2" w14:textId="5922E184" w:rsidR="008D5419" w:rsidRPr="0033272A" w:rsidRDefault="008D5419" w:rsidP="008D541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33272A">
                        <w:rPr>
                          <w:color w:val="0070C0"/>
                        </w:rPr>
                        <w:t xml:space="preserve">            </w:t>
                      </w:r>
                      <w:r w:rsidRPr="0033272A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="00B25FD9" w:rsidRPr="0033272A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EP 11 </w:t>
                      </w:r>
                      <w:r w:rsidR="00B25FD9" w:rsidRPr="0033272A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老兵林珍：白</w:t>
                      </w:r>
                      <w:r w:rsidR="00B25FD9" w:rsidRPr="0033272A">
                        <w:rPr>
                          <w:rFonts w:ascii="Microsoft JhengHei" w:eastAsia="Microsoft JhengHei" w:hAnsi="Microsoft JhengHei" w:cs="PMingLiU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衣小天使</w:t>
                      </w:r>
                    </w:p>
                    <w:p w14:paraId="18F3A096" w14:textId="0943170A" w:rsidR="008D5419" w:rsidRPr="0033272A" w:rsidRDefault="008D5419" w:rsidP="008D5419">
                      <w:pPr>
                        <w:rPr>
                          <w:b/>
                          <w:bCs/>
                          <w:color w:val="0070C0"/>
                        </w:rPr>
                      </w:pPr>
                      <w:r w:rsidRPr="0033272A">
                        <w:rPr>
                          <w:rFonts w:ascii="Microsoft JhengHei UI" w:eastAsia="Microsoft JhengHei UI" w:hAnsi="Microsoft JhengHei UI"/>
                          <w:color w:val="0070C0"/>
                          <w:sz w:val="28"/>
                          <w:szCs w:val="28"/>
                        </w:rPr>
                        <w:t xml:space="preserve">                 </w:t>
                      </w:r>
                      <w:r w:rsidRPr="0033272A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網址：</w:t>
                      </w:r>
                      <w:r w:rsidR="00D3608F" w:rsidRPr="0033272A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2"/>
                          <w:szCs w:val="22"/>
                        </w:rPr>
                        <w:t>https://www.youtube.com/watch?v=BI7LzAVJJHA&amp;t=3s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15E7B88A" w:rsidR="005B59D8" w:rsidRPr="00B60D1C" w:rsidRDefault="0033272A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41715A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92032" behindDoc="0" locked="0" layoutInCell="1" allowOverlap="1" wp14:anchorId="4689C97A" wp14:editId="759F47EB">
            <wp:simplePos x="0" y="0"/>
            <wp:positionH relativeFrom="margin">
              <wp:align>right</wp:align>
            </wp:positionH>
            <wp:positionV relativeFrom="paragraph">
              <wp:posOffset>198323</wp:posOffset>
            </wp:positionV>
            <wp:extent cx="630000" cy="630000"/>
            <wp:effectExtent l="0" t="0" r="0" b="0"/>
            <wp:wrapNone/>
            <wp:docPr id="10" name="圖片 10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樣式, 正方形, 像素, 設計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371D0262" w:rsidR="009C7520" w:rsidRDefault="009C7520" w:rsidP="00CF2D13">
      <w:pPr>
        <w:spacing w:line="276" w:lineRule="auto"/>
        <w:rPr>
          <w:color w:val="040606" w:themeColor="text2"/>
        </w:rPr>
      </w:pPr>
    </w:p>
    <w:p w14:paraId="39035C32" w14:textId="39FB393E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2945EE50" w14:textId="03B3F55D" w:rsidR="00423758" w:rsidRPr="00451A3F" w:rsidRDefault="00423758" w:rsidP="00F364A5">
      <w:pPr>
        <w:pStyle w:val="a7"/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42A7139E" w14:textId="7888116F" w:rsidR="006F58BD" w:rsidRDefault="00560854" w:rsidP="003527A9">
      <w:pPr>
        <w:pStyle w:val="a7"/>
        <w:numPr>
          <w:ilvl w:val="0"/>
          <w:numId w:val="6"/>
        </w:numPr>
        <w:spacing w:before="24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林珍</w:t>
      </w:r>
      <w:r w:rsidR="0094186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在影片中介紹</w:t>
      </w:r>
      <w:r w:rsidR="008853E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的三件往事，哪件事情最觸動你？</w:t>
      </w:r>
      <w:r w:rsidR="00566CE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在代表空格內加</w:t>
      </w:r>
      <w:r w:rsidR="00566CE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sym w:font="Wingdings" w:char="F0FC"/>
      </w:r>
      <w:r w:rsidR="009732C1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eastAsia="zh-HK"/>
        </w:rPr>
        <w:t>。</w:t>
      </w:r>
    </w:p>
    <w:p w14:paraId="11BE1756" w14:textId="2B4F2268" w:rsidR="003527A9" w:rsidRDefault="001C0C95" w:rsidP="009A2796">
      <w:pPr>
        <w:spacing w:before="24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F88A1E" wp14:editId="3B07D690">
                <wp:simplePos x="0" y="0"/>
                <wp:positionH relativeFrom="column">
                  <wp:posOffset>237490</wp:posOffset>
                </wp:positionH>
                <wp:positionV relativeFrom="paragraph">
                  <wp:posOffset>131749</wp:posOffset>
                </wp:positionV>
                <wp:extent cx="360000" cy="360000"/>
                <wp:effectExtent l="0" t="0" r="21590" b="2159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19B32" id="矩形 18" o:spid="_x0000_s1026" style="position:absolute;margin-left:18.7pt;margin-top:10.35pt;width:28.35pt;height:28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" fillcolor="white [3212]" strokecolor="#484f5e [3213]" strokeweight="1pt"/>
            </w:pict>
          </mc:Fallback>
        </mc:AlternateContent>
      </w:r>
      <w:r w:rsidR="009A279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9A2796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    </w:t>
      </w:r>
      <w:r w:rsidR="00567E5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林珍在鄰居大嬸的幫助下治療凍瘡。</w:t>
      </w:r>
    </w:p>
    <w:p w14:paraId="61AFE5EE" w14:textId="3CCA9A08" w:rsidR="00567E5F" w:rsidRDefault="009A2796" w:rsidP="009A2796">
      <w:pPr>
        <w:spacing w:before="240"/>
        <w:ind w:left="720"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471C3C" wp14:editId="33392BF6">
                <wp:simplePos x="0" y="0"/>
                <wp:positionH relativeFrom="column">
                  <wp:posOffset>237794</wp:posOffset>
                </wp:positionH>
                <wp:positionV relativeFrom="paragraph">
                  <wp:posOffset>124460</wp:posOffset>
                </wp:positionV>
                <wp:extent cx="360000" cy="360000"/>
                <wp:effectExtent l="0" t="0" r="21590" b="2159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2B23D" id="矩形 22" o:spid="_x0000_s1026" style="position:absolute;margin-left:18.7pt;margin-top:9.8pt;width:28.35pt;height:28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" fillcolor="white [3212]" strokecolor="#484f5e [3213]" strokeweight="1pt"/>
            </w:pict>
          </mc:Fallback>
        </mc:AlternateConten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</w:t>
      </w:r>
      <w:r w:rsidR="005D378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林珍聽到</w:t>
      </w:r>
      <w:r w:rsidR="005A364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傷員</w:t>
      </w:r>
      <w:r w:rsidR="007E50F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接受治療時</w:t>
      </w:r>
      <w:r w:rsidR="005D378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在慘叫，感到痛心。</w:t>
      </w:r>
    </w:p>
    <w:p w14:paraId="539A4404" w14:textId="0C75FC39" w:rsidR="005D378E" w:rsidRDefault="009A2796" w:rsidP="009A2796">
      <w:pPr>
        <w:spacing w:before="240"/>
        <w:ind w:left="720"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6EAD94" wp14:editId="0513460C">
                <wp:simplePos x="0" y="0"/>
                <wp:positionH relativeFrom="column">
                  <wp:posOffset>237794</wp:posOffset>
                </wp:positionH>
                <wp:positionV relativeFrom="paragraph">
                  <wp:posOffset>116840</wp:posOffset>
                </wp:positionV>
                <wp:extent cx="360000" cy="360000"/>
                <wp:effectExtent l="0" t="0" r="21590" b="2159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1BC78" id="矩形 23" o:spid="_x0000_s1026" style="position:absolute;margin-left:18.7pt;margin-top:9.2pt;width:28.35pt;height:2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" fillcolor="white [3212]" strokecolor="#484f5e [3213]" strokeweight="1pt"/>
            </w:pict>
          </mc:Fallback>
        </mc:AlternateConten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</w:t>
      </w:r>
      <w:r w:rsidR="0025363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林珍</w:t>
      </w:r>
      <w:r w:rsidR="00293D9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擔心</w:t>
      </w:r>
      <w:r w:rsidR="0025363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曾九和</w:t>
      </w:r>
      <w:r w:rsidR="00847F9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藍天洪</w:t>
      </w:r>
      <w:r w:rsidR="00293D9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</w:t>
      </w:r>
      <w:r w:rsidR="005D38D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傷勢</w:t>
      </w:r>
      <w:r w:rsidR="00293D9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</w:t>
      </w:r>
      <w:r w:rsidR="00C277D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兩人卻</w:t>
      </w:r>
      <w:r w:rsidR="001C0C9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安慰</w:t>
      </w:r>
      <w:r w:rsidR="00C277D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林珍。</w:t>
      </w:r>
    </w:p>
    <w:p w14:paraId="66676645" w14:textId="6770A837" w:rsidR="00645773" w:rsidRPr="00463D34" w:rsidRDefault="00645773" w:rsidP="00645773">
      <w:pPr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09806711" w14:textId="690409C5" w:rsidR="00795173" w:rsidRDefault="00645773" w:rsidP="00980FBD">
      <w:pPr>
        <w:pStyle w:val="a7"/>
        <w:numPr>
          <w:ilvl w:val="0"/>
          <w:numId w:val="6"/>
        </w:numPr>
        <w:spacing w:before="24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64577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這件事為甚麼能夠觸動你？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在橫線上填寫你的</w:t>
      </w:r>
      <w:r w:rsidR="0079517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理由。</w:t>
      </w:r>
    </w:p>
    <w:p w14:paraId="67E661ED" w14:textId="05DD3BEF" w:rsidR="00645773" w:rsidRPr="004660F5" w:rsidRDefault="00BF421A" w:rsidP="00A84DA7">
      <w:pPr>
        <w:spacing w:before="360"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  <w:u w:val="single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 w:rsidRPr="004660F5">
        <w:rPr>
          <w:rFonts w:ascii="Microsoft JhengHei" w:eastAsia="Microsoft JhengHei" w:hAnsi="Microsoft JhengHei" w:hint="eastAsia"/>
          <w:color w:val="FFFFFF" w:themeColor="background1"/>
          <w:sz w:val="16"/>
          <w:szCs w:val="16"/>
          <w:u w:val="single"/>
        </w:rPr>
        <w:t>1</w:t>
      </w:r>
    </w:p>
    <w:p w14:paraId="5070F64D" w14:textId="667BE186" w:rsidR="004660F5" w:rsidRDefault="004660F5" w:rsidP="00A84DA7">
      <w:pPr>
        <w:spacing w:before="240" w:line="360" w:lineRule="auto"/>
        <w:ind w:left="357"/>
        <w:jc w:val="both"/>
        <w:rPr>
          <w:rFonts w:ascii="Microsoft JhengHei" w:eastAsia="Microsoft JhengHei" w:hAnsi="Microsoft JhengHei"/>
          <w:color w:val="FFFFFF" w:themeColor="background1"/>
          <w:sz w:val="16"/>
          <w:szCs w:val="16"/>
          <w:u w:val="single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 w:rsidRPr="004660F5">
        <w:rPr>
          <w:rFonts w:ascii="Microsoft JhengHei" w:eastAsia="Microsoft JhengHei" w:hAnsi="Microsoft JhengHei" w:hint="eastAsia"/>
          <w:color w:val="FFFFFF" w:themeColor="background1"/>
          <w:sz w:val="16"/>
          <w:szCs w:val="16"/>
          <w:u w:val="single"/>
        </w:rPr>
        <w:t>1</w:t>
      </w:r>
    </w:p>
    <w:p w14:paraId="3987CDE9" w14:textId="20D992CA" w:rsidR="00E94AFC" w:rsidRPr="004660F5" w:rsidRDefault="00E94AFC" w:rsidP="00E94AFC">
      <w:pPr>
        <w:spacing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  <w:u w:val="single"/>
        </w:rPr>
      </w:pPr>
    </w:p>
    <w:p w14:paraId="36F96B71" w14:textId="12FAADD3" w:rsidR="007114DE" w:rsidRDefault="00C54C62" w:rsidP="00E94AFC">
      <w:pPr>
        <w:pStyle w:val="a7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我們</w:t>
      </w:r>
      <w:r w:rsidR="0060738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對於獨立大隊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為香港作出的貢獻，應該怎樣</w:t>
      </w:r>
      <w:r w:rsidR="00E2704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表達謝意？</w:t>
      </w:r>
    </w:p>
    <w:p w14:paraId="7D36231E" w14:textId="04EB0366" w:rsidR="00A84DA7" w:rsidRDefault="007114DE" w:rsidP="007114DE">
      <w:pPr>
        <w:pStyle w:val="a7"/>
        <w:spacing w:before="240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在空格內把你表達謝意的方式，以文字或繪畫的方式寫下來。</w:t>
      </w:r>
    </w:p>
    <w:p w14:paraId="411856FF" w14:textId="1A36903D" w:rsidR="00A84DA7" w:rsidRPr="00BF421A" w:rsidRDefault="006F7577" w:rsidP="00A84DA7">
      <w:pPr>
        <w:spacing w:before="24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3EAC76D7" wp14:editId="48235EFB">
            <wp:simplePos x="0" y="0"/>
            <wp:positionH relativeFrom="column">
              <wp:posOffset>4778375</wp:posOffset>
            </wp:positionH>
            <wp:positionV relativeFrom="paragraph">
              <wp:posOffset>1593491</wp:posOffset>
            </wp:positionV>
            <wp:extent cx="945653" cy="707561"/>
            <wp:effectExtent l="0" t="0" r="6985" b="0"/>
            <wp:wrapNone/>
            <wp:docPr id="35" name="圖片 35" descr="謝謝香港矢量圖、剪貼畫和插圖免費下載- illust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謝謝香港矢量圖、剪貼畫和插圖免費下載- illustA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653" cy="70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AFC"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D647DB" wp14:editId="3A484622">
                <wp:simplePos x="0" y="0"/>
                <wp:positionH relativeFrom="margin">
                  <wp:posOffset>89839</wp:posOffset>
                </wp:positionH>
                <wp:positionV relativeFrom="paragraph">
                  <wp:posOffset>86718</wp:posOffset>
                </wp:positionV>
                <wp:extent cx="6267284" cy="2348948"/>
                <wp:effectExtent l="38100" t="76200" r="114935" b="127635"/>
                <wp:wrapNone/>
                <wp:docPr id="28" name="流程圖: 結束點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284" cy="2348948"/>
                        </a:xfrm>
                        <a:custGeom>
                          <a:avLst/>
                          <a:gdLst>
                            <a:gd name="connsiteX0" fmla="*/ 1008278 w 6267284"/>
                            <a:gd name="connsiteY0" fmla="*/ 0 h 2348948"/>
                            <a:gd name="connsiteX1" fmla="*/ 5259005 w 6267284"/>
                            <a:gd name="connsiteY1" fmla="*/ 0 h 2348948"/>
                            <a:gd name="connsiteX2" fmla="*/ 6267284 w 6267284"/>
                            <a:gd name="connsiteY2" fmla="*/ 1174474 h 2348948"/>
                            <a:gd name="connsiteX3" fmla="*/ 5259005 w 6267284"/>
                            <a:gd name="connsiteY3" fmla="*/ 2348948 h 2348948"/>
                            <a:gd name="connsiteX4" fmla="*/ 1008278 w 6267284"/>
                            <a:gd name="connsiteY4" fmla="*/ 2348948 h 2348948"/>
                            <a:gd name="connsiteX5" fmla="*/ 0 w 6267284"/>
                            <a:gd name="connsiteY5" fmla="*/ 1174474 h 2348948"/>
                            <a:gd name="connsiteX6" fmla="*/ 1008278 w 6267284"/>
                            <a:gd name="connsiteY6" fmla="*/ 0 h 23489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267284" h="2348948" fill="none" extrusionOk="0">
                              <a:moveTo>
                                <a:pt x="1008278" y="0"/>
                              </a:moveTo>
                              <a:cubicBezTo>
                                <a:pt x="2844481" y="124513"/>
                                <a:pt x="4522981" y="-125474"/>
                                <a:pt x="5259005" y="0"/>
                              </a:cubicBezTo>
                              <a:cubicBezTo>
                                <a:pt x="5833124" y="826"/>
                                <a:pt x="6258564" y="527807"/>
                                <a:pt x="6267284" y="1174474"/>
                              </a:cubicBezTo>
                              <a:cubicBezTo>
                                <a:pt x="6306018" y="1889624"/>
                                <a:pt x="5768369" y="2261025"/>
                                <a:pt x="5259005" y="2348948"/>
                              </a:cubicBezTo>
                              <a:cubicBezTo>
                                <a:pt x="3605667" y="2305180"/>
                                <a:pt x="2043702" y="2425830"/>
                                <a:pt x="1008278" y="2348948"/>
                              </a:cubicBezTo>
                              <a:cubicBezTo>
                                <a:pt x="436032" y="2368713"/>
                                <a:pt x="66370" y="1765922"/>
                                <a:pt x="0" y="1174474"/>
                              </a:cubicBezTo>
                              <a:cubicBezTo>
                                <a:pt x="43872" y="478894"/>
                                <a:pt x="434006" y="-27437"/>
                                <a:pt x="1008278" y="0"/>
                              </a:cubicBezTo>
                              <a:close/>
                            </a:path>
                            <a:path w="6267284" h="2348948" stroke="0" extrusionOk="0">
                              <a:moveTo>
                                <a:pt x="1008278" y="0"/>
                              </a:moveTo>
                              <a:cubicBezTo>
                                <a:pt x="2221258" y="31044"/>
                                <a:pt x="3343134" y="-16664"/>
                                <a:pt x="5259005" y="0"/>
                              </a:cubicBezTo>
                              <a:cubicBezTo>
                                <a:pt x="5814545" y="65654"/>
                                <a:pt x="6179365" y="434828"/>
                                <a:pt x="6267284" y="1174474"/>
                              </a:cubicBezTo>
                              <a:cubicBezTo>
                                <a:pt x="6343753" y="1833090"/>
                                <a:pt x="5752285" y="2368769"/>
                                <a:pt x="5259005" y="2348948"/>
                              </a:cubicBezTo>
                              <a:cubicBezTo>
                                <a:pt x="4425588" y="2355320"/>
                                <a:pt x="2159682" y="2267436"/>
                                <a:pt x="1008278" y="2348948"/>
                              </a:cubicBezTo>
                              <a:cubicBezTo>
                                <a:pt x="485764" y="2372740"/>
                                <a:pt x="4696" y="1813386"/>
                                <a:pt x="0" y="1174474"/>
                              </a:cubicBezTo>
                              <a:cubicBezTo>
                                <a:pt x="-76435" y="457852"/>
                                <a:pt x="469743" y="-2752"/>
                                <a:pt x="10082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prstDash val="dashDot"/>
                          <a:extLst>
                            <a:ext uri="{C807C97D-BFC1-408E-A445-0C87EB9F89A2}">
                              <ask:lineSketchStyleProps xmlns:ask="http://schemas.microsoft.com/office/drawing/2018/sketchyshapes" sd="1790000121">
                                <a:prstGeom prst="flowChartTerminator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5973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8" o:spid="_x0000_s1026" type="#_x0000_t116" style="position:absolute;margin-left:7.05pt;margin-top:6.85pt;width:493.5pt;height:184.9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" fillcolor="white [3212]" strokecolor="#845903 [1604]" strokeweight="1pt">
                <v:stroke dashstyle="dashDot"/>
                <v:shadow on="t" color="black" opacity="26214f" origin="-.5,-.5" offset=".74836mm,.74836mm"/>
                <w10:wrap anchorx="margin"/>
              </v:shape>
            </w:pict>
          </mc:Fallback>
        </mc:AlternateContent>
      </w:r>
    </w:p>
    <w:sectPr w:rsidR="00A84DA7" w:rsidRPr="00BF421A" w:rsidSect="004038B5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CE8ED" w14:textId="77777777" w:rsidR="00F23026" w:rsidRDefault="00F23026" w:rsidP="00465C96">
      <w:r>
        <w:separator/>
      </w:r>
    </w:p>
  </w:endnote>
  <w:endnote w:type="continuationSeparator" w:id="0">
    <w:p w14:paraId="36DA41BC" w14:textId="77777777" w:rsidR="00F23026" w:rsidRDefault="00F23026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E6A1" w14:textId="7796E495" w:rsidR="00F17125" w:rsidRDefault="00CA693B" w:rsidP="00CA693B">
    <w:pPr>
      <w:pStyle w:val="a5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2CC160C" wp14:editId="629CD02D">
          <wp:simplePos x="0" y="0"/>
          <wp:positionH relativeFrom="page">
            <wp:align>left</wp:align>
          </wp:positionH>
          <wp:positionV relativeFrom="paragraph">
            <wp:posOffset>-69011</wp:posOffset>
          </wp:positionV>
          <wp:extent cx="7557031" cy="711249"/>
          <wp:effectExtent l="0" t="0" r="6350" b="0"/>
          <wp:wrapNone/>
          <wp:docPr id="3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45382539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283015"/>
      <w:docPartObj>
        <w:docPartGallery w:val="Page Numbers (Bottom of Page)"/>
        <w:docPartUnique/>
      </w:docPartObj>
    </w:sdtPr>
    <w:sdtEndPr/>
    <w:sdtContent>
      <w:p w14:paraId="75149E4A" w14:textId="7B4CC5EE" w:rsidR="004038B5" w:rsidRDefault="00CA693B" w:rsidP="00CA693B">
        <w:pPr>
          <w:pStyle w:val="a5"/>
          <w:jc w:val="center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2C3AFF36" wp14:editId="403CBE59">
              <wp:simplePos x="0" y="0"/>
              <wp:positionH relativeFrom="page">
                <wp:align>left</wp:align>
              </wp:positionH>
              <wp:positionV relativeFrom="paragraph">
                <wp:posOffset>-86264</wp:posOffset>
              </wp:positionV>
              <wp:extent cx="7557031" cy="711249"/>
              <wp:effectExtent l="0" t="0" r="6350" b="0"/>
              <wp:wrapNone/>
              <wp:docPr id="6" name="Pictur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" name="Picture 4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031" cy="7112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961C2" w14:textId="77777777" w:rsidR="00F23026" w:rsidRDefault="00F23026" w:rsidP="00465C96">
      <w:r>
        <w:separator/>
      </w:r>
    </w:p>
  </w:footnote>
  <w:footnote w:type="continuationSeparator" w:id="0">
    <w:p w14:paraId="29DDF72E" w14:textId="77777777" w:rsidR="00F23026" w:rsidRDefault="00F23026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2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FA97" w14:textId="624D3EAD" w:rsidR="008C16E9" w:rsidRDefault="00F517A0">
    <w:pPr>
      <w:pStyle w:val="a3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86A6437" wp14:editId="62C40BE5">
          <wp:simplePos x="0" y="0"/>
          <wp:positionH relativeFrom="column">
            <wp:posOffset>-533400</wp:posOffset>
          </wp:positionH>
          <wp:positionV relativeFrom="paragraph">
            <wp:posOffset>-438785</wp:posOffset>
          </wp:positionV>
          <wp:extent cx="7565162" cy="1123950"/>
          <wp:effectExtent l="0" t="0" r="0" b="0"/>
          <wp:wrapNone/>
          <wp:docPr id="7" name="圖片 7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圖片 7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162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7.75pt;height:27.75pt;visibility:visible;mso-wrap-style:square" o:bullet="t">
        <v:imagedata r:id="rId1" o:title=""/>
      </v:shape>
    </w:pict>
  </w:numPicBullet>
  <w:abstractNum w:abstractNumId="0" w15:restartNumberingAfterBreak="0">
    <w:nsid w:val="00DA4770"/>
    <w:multiLevelType w:val="hybridMultilevel"/>
    <w:tmpl w:val="44E8DC9C"/>
    <w:lvl w:ilvl="0" w:tplc="035E8A0C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801A0"/>
    <w:multiLevelType w:val="hybridMultilevel"/>
    <w:tmpl w:val="E2EC057A"/>
    <w:lvl w:ilvl="0" w:tplc="54047E1E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1A01D68"/>
    <w:multiLevelType w:val="hybridMultilevel"/>
    <w:tmpl w:val="268E65F8"/>
    <w:lvl w:ilvl="0" w:tplc="7694A442">
      <w:start w:val="1"/>
      <w:numFmt w:val="upperLetter"/>
      <w:lvlText w:val="%1."/>
      <w:lvlJc w:val="left"/>
      <w:pPr>
        <w:ind w:left="1440" w:hanging="360"/>
      </w:pPr>
      <w:rPr>
        <w:rFonts w:asciiTheme="minorEastAsia" w:hAnsiTheme="minorEastAsia"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2160" w:hanging="360"/>
      </w:pPr>
    </w:lvl>
    <w:lvl w:ilvl="2" w:tplc="3C09001B" w:tentative="1">
      <w:start w:val="1"/>
      <w:numFmt w:val="lowerRoman"/>
      <w:lvlText w:val="%3."/>
      <w:lvlJc w:val="right"/>
      <w:pPr>
        <w:ind w:left="2880" w:hanging="180"/>
      </w:pPr>
    </w:lvl>
    <w:lvl w:ilvl="3" w:tplc="3C09000F" w:tentative="1">
      <w:start w:val="1"/>
      <w:numFmt w:val="decimal"/>
      <w:lvlText w:val="%4."/>
      <w:lvlJc w:val="left"/>
      <w:pPr>
        <w:ind w:left="3600" w:hanging="360"/>
      </w:pPr>
    </w:lvl>
    <w:lvl w:ilvl="4" w:tplc="3C090019" w:tentative="1">
      <w:start w:val="1"/>
      <w:numFmt w:val="lowerLetter"/>
      <w:lvlText w:val="%5."/>
      <w:lvlJc w:val="left"/>
      <w:pPr>
        <w:ind w:left="4320" w:hanging="360"/>
      </w:pPr>
    </w:lvl>
    <w:lvl w:ilvl="5" w:tplc="3C09001B" w:tentative="1">
      <w:start w:val="1"/>
      <w:numFmt w:val="lowerRoman"/>
      <w:lvlText w:val="%6."/>
      <w:lvlJc w:val="right"/>
      <w:pPr>
        <w:ind w:left="5040" w:hanging="180"/>
      </w:pPr>
    </w:lvl>
    <w:lvl w:ilvl="6" w:tplc="3C09000F" w:tentative="1">
      <w:start w:val="1"/>
      <w:numFmt w:val="decimal"/>
      <w:lvlText w:val="%7."/>
      <w:lvlJc w:val="left"/>
      <w:pPr>
        <w:ind w:left="5760" w:hanging="360"/>
      </w:pPr>
    </w:lvl>
    <w:lvl w:ilvl="7" w:tplc="3C090019" w:tentative="1">
      <w:start w:val="1"/>
      <w:numFmt w:val="lowerLetter"/>
      <w:lvlText w:val="%8."/>
      <w:lvlJc w:val="left"/>
      <w:pPr>
        <w:ind w:left="6480" w:hanging="360"/>
      </w:pPr>
    </w:lvl>
    <w:lvl w:ilvl="8" w:tplc="3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C0148C"/>
    <w:multiLevelType w:val="hybridMultilevel"/>
    <w:tmpl w:val="85AE0B2C"/>
    <w:lvl w:ilvl="0" w:tplc="CA6655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6583314"/>
    <w:multiLevelType w:val="hybridMultilevel"/>
    <w:tmpl w:val="5A225CC0"/>
    <w:lvl w:ilvl="0" w:tplc="0D12CC62">
      <w:start w:val="3"/>
      <w:numFmt w:val="upperLetter"/>
      <w:lvlText w:val="%1."/>
      <w:lvlJc w:val="left"/>
      <w:pPr>
        <w:ind w:left="1211" w:hanging="360"/>
      </w:pPr>
      <w:rPr>
        <w:rFonts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2186EDB"/>
    <w:multiLevelType w:val="hybridMultilevel"/>
    <w:tmpl w:val="F120D874"/>
    <w:lvl w:ilvl="0" w:tplc="071E77C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FA31B49"/>
    <w:multiLevelType w:val="hybridMultilevel"/>
    <w:tmpl w:val="D67278CA"/>
    <w:lvl w:ilvl="0" w:tplc="69B6E048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484F5E" w:themeColor="text1"/>
        <w:sz w:val="28"/>
        <w:szCs w:val="28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D3CF2"/>
    <w:multiLevelType w:val="hybridMultilevel"/>
    <w:tmpl w:val="CB54D08C"/>
    <w:lvl w:ilvl="0" w:tplc="15A850EA">
      <w:start w:val="1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920" w:hanging="360"/>
      </w:pPr>
    </w:lvl>
    <w:lvl w:ilvl="2" w:tplc="3C09001B" w:tentative="1">
      <w:start w:val="1"/>
      <w:numFmt w:val="lowerRoman"/>
      <w:lvlText w:val="%3."/>
      <w:lvlJc w:val="right"/>
      <w:pPr>
        <w:ind w:left="2640" w:hanging="180"/>
      </w:pPr>
    </w:lvl>
    <w:lvl w:ilvl="3" w:tplc="3C09000F" w:tentative="1">
      <w:start w:val="1"/>
      <w:numFmt w:val="decimal"/>
      <w:lvlText w:val="%4."/>
      <w:lvlJc w:val="left"/>
      <w:pPr>
        <w:ind w:left="3360" w:hanging="360"/>
      </w:pPr>
    </w:lvl>
    <w:lvl w:ilvl="4" w:tplc="3C090019" w:tentative="1">
      <w:start w:val="1"/>
      <w:numFmt w:val="lowerLetter"/>
      <w:lvlText w:val="%5."/>
      <w:lvlJc w:val="left"/>
      <w:pPr>
        <w:ind w:left="4080" w:hanging="360"/>
      </w:pPr>
    </w:lvl>
    <w:lvl w:ilvl="5" w:tplc="3C09001B" w:tentative="1">
      <w:start w:val="1"/>
      <w:numFmt w:val="lowerRoman"/>
      <w:lvlText w:val="%6."/>
      <w:lvlJc w:val="right"/>
      <w:pPr>
        <w:ind w:left="4800" w:hanging="180"/>
      </w:pPr>
    </w:lvl>
    <w:lvl w:ilvl="6" w:tplc="3C09000F" w:tentative="1">
      <w:start w:val="1"/>
      <w:numFmt w:val="decimal"/>
      <w:lvlText w:val="%7."/>
      <w:lvlJc w:val="left"/>
      <w:pPr>
        <w:ind w:left="5520" w:hanging="360"/>
      </w:pPr>
    </w:lvl>
    <w:lvl w:ilvl="7" w:tplc="3C090019" w:tentative="1">
      <w:start w:val="1"/>
      <w:numFmt w:val="lowerLetter"/>
      <w:lvlText w:val="%8."/>
      <w:lvlJc w:val="left"/>
      <w:pPr>
        <w:ind w:left="6240" w:hanging="360"/>
      </w:pPr>
    </w:lvl>
    <w:lvl w:ilvl="8" w:tplc="3C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54FB6640"/>
    <w:multiLevelType w:val="hybridMultilevel"/>
    <w:tmpl w:val="A608F1D0"/>
    <w:lvl w:ilvl="0" w:tplc="022EF73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653B6"/>
    <w:multiLevelType w:val="hybridMultilevel"/>
    <w:tmpl w:val="A426BD20"/>
    <w:lvl w:ilvl="0" w:tplc="2C0875E6">
      <w:start w:val="1"/>
      <w:numFmt w:val="lowerLetter"/>
      <w:lvlText w:val="(%1)"/>
      <w:lvlJc w:val="left"/>
      <w:pPr>
        <w:ind w:left="717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CFA3099"/>
    <w:multiLevelType w:val="hybridMultilevel"/>
    <w:tmpl w:val="4656E166"/>
    <w:lvl w:ilvl="0" w:tplc="6F3CDB86">
      <w:start w:val="3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EBF5E56"/>
    <w:multiLevelType w:val="hybridMultilevel"/>
    <w:tmpl w:val="35345E4E"/>
    <w:lvl w:ilvl="0" w:tplc="F2B255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A261DA"/>
    <w:multiLevelType w:val="hybridMultilevel"/>
    <w:tmpl w:val="A45CEF58"/>
    <w:lvl w:ilvl="0" w:tplc="3FAAAC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F1D51"/>
    <w:multiLevelType w:val="hybridMultilevel"/>
    <w:tmpl w:val="8548B990"/>
    <w:lvl w:ilvl="0" w:tplc="1CD0C73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19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1871D7"/>
    <w:multiLevelType w:val="hybridMultilevel"/>
    <w:tmpl w:val="CC8EED5A"/>
    <w:lvl w:ilvl="0" w:tplc="1F7406E4">
      <w:start w:val="1"/>
      <w:numFmt w:val="lowerLetter"/>
      <w:lvlText w:val="(%1)"/>
      <w:lvlJc w:val="left"/>
      <w:pPr>
        <w:ind w:left="717" w:hanging="360"/>
      </w:pPr>
      <w:rPr>
        <w:rFonts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8C27204"/>
    <w:multiLevelType w:val="hybridMultilevel"/>
    <w:tmpl w:val="A70E2CDC"/>
    <w:lvl w:ilvl="0" w:tplc="41801A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11"/>
  </w:num>
  <w:num w:numId="2" w16cid:durableId="102379785">
    <w:abstractNumId w:val="17"/>
  </w:num>
  <w:num w:numId="3" w16cid:durableId="1348556626">
    <w:abstractNumId w:val="19"/>
  </w:num>
  <w:num w:numId="4" w16cid:durableId="849836731">
    <w:abstractNumId w:val="2"/>
  </w:num>
  <w:num w:numId="5" w16cid:durableId="1243838014">
    <w:abstractNumId w:val="1"/>
  </w:num>
  <w:num w:numId="6" w16cid:durableId="575241033">
    <w:abstractNumId w:val="8"/>
  </w:num>
  <w:num w:numId="7" w16cid:durableId="750085455">
    <w:abstractNumId w:val="22"/>
  </w:num>
  <w:num w:numId="8" w16cid:durableId="489517734">
    <w:abstractNumId w:val="18"/>
  </w:num>
  <w:num w:numId="9" w16cid:durableId="1183323129">
    <w:abstractNumId w:val="5"/>
  </w:num>
  <w:num w:numId="10" w16cid:durableId="442499570">
    <w:abstractNumId w:val="14"/>
  </w:num>
  <w:num w:numId="11" w16cid:durableId="4477047">
    <w:abstractNumId w:val="4"/>
  </w:num>
  <w:num w:numId="12" w16cid:durableId="1266037166">
    <w:abstractNumId w:val="16"/>
  </w:num>
  <w:num w:numId="13" w16cid:durableId="175652978">
    <w:abstractNumId w:val="6"/>
  </w:num>
  <w:num w:numId="14" w16cid:durableId="458883816">
    <w:abstractNumId w:val="21"/>
  </w:num>
  <w:num w:numId="15" w16cid:durableId="519507971">
    <w:abstractNumId w:val="15"/>
  </w:num>
  <w:num w:numId="16" w16cid:durableId="72972386">
    <w:abstractNumId w:val="9"/>
  </w:num>
  <w:num w:numId="17" w16cid:durableId="1414619728">
    <w:abstractNumId w:val="13"/>
  </w:num>
  <w:num w:numId="18" w16cid:durableId="246034247">
    <w:abstractNumId w:val="10"/>
  </w:num>
  <w:num w:numId="19" w16cid:durableId="274145084">
    <w:abstractNumId w:val="7"/>
  </w:num>
  <w:num w:numId="20" w16cid:durableId="1752968408">
    <w:abstractNumId w:val="20"/>
  </w:num>
  <w:num w:numId="21" w16cid:durableId="520315166">
    <w:abstractNumId w:val="12"/>
  </w:num>
  <w:num w:numId="22" w16cid:durableId="1617709310">
    <w:abstractNumId w:val="0"/>
  </w:num>
  <w:num w:numId="23" w16cid:durableId="674890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6CB3"/>
    <w:rsid w:val="00006E9C"/>
    <w:rsid w:val="00013FAF"/>
    <w:rsid w:val="000214DD"/>
    <w:rsid w:val="00022D83"/>
    <w:rsid w:val="00023F7D"/>
    <w:rsid w:val="00027603"/>
    <w:rsid w:val="00030ADC"/>
    <w:rsid w:val="00030C37"/>
    <w:rsid w:val="00034144"/>
    <w:rsid w:val="00035EED"/>
    <w:rsid w:val="00041251"/>
    <w:rsid w:val="000439C7"/>
    <w:rsid w:val="00047267"/>
    <w:rsid w:val="00057D4D"/>
    <w:rsid w:val="0006459E"/>
    <w:rsid w:val="000661D6"/>
    <w:rsid w:val="0007141B"/>
    <w:rsid w:val="00076FA6"/>
    <w:rsid w:val="00083024"/>
    <w:rsid w:val="00096449"/>
    <w:rsid w:val="000A204E"/>
    <w:rsid w:val="000B41D0"/>
    <w:rsid w:val="000B5287"/>
    <w:rsid w:val="000B602A"/>
    <w:rsid w:val="000E2D4E"/>
    <w:rsid w:val="000E4405"/>
    <w:rsid w:val="000E4584"/>
    <w:rsid w:val="000E555F"/>
    <w:rsid w:val="000E58CD"/>
    <w:rsid w:val="000F7BCD"/>
    <w:rsid w:val="001022E4"/>
    <w:rsid w:val="00103D6C"/>
    <w:rsid w:val="001145BE"/>
    <w:rsid w:val="00117084"/>
    <w:rsid w:val="001226D5"/>
    <w:rsid w:val="00124522"/>
    <w:rsid w:val="00124A34"/>
    <w:rsid w:val="00135252"/>
    <w:rsid w:val="001412D4"/>
    <w:rsid w:val="00157029"/>
    <w:rsid w:val="00164750"/>
    <w:rsid w:val="00165B48"/>
    <w:rsid w:val="001752D5"/>
    <w:rsid w:val="00182EB0"/>
    <w:rsid w:val="00185F29"/>
    <w:rsid w:val="0018704B"/>
    <w:rsid w:val="00192EF0"/>
    <w:rsid w:val="00197524"/>
    <w:rsid w:val="001A2F95"/>
    <w:rsid w:val="001A3DCA"/>
    <w:rsid w:val="001A4F4D"/>
    <w:rsid w:val="001B2F67"/>
    <w:rsid w:val="001B3365"/>
    <w:rsid w:val="001B3571"/>
    <w:rsid w:val="001B5B02"/>
    <w:rsid w:val="001C0642"/>
    <w:rsid w:val="001C0C95"/>
    <w:rsid w:val="001C1854"/>
    <w:rsid w:val="001D14D9"/>
    <w:rsid w:val="001D7BE6"/>
    <w:rsid w:val="001E0D5D"/>
    <w:rsid w:val="001E4DD3"/>
    <w:rsid w:val="001F4025"/>
    <w:rsid w:val="0020069A"/>
    <w:rsid w:val="00213CA0"/>
    <w:rsid w:val="00227235"/>
    <w:rsid w:val="00232313"/>
    <w:rsid w:val="00241CB6"/>
    <w:rsid w:val="002428B0"/>
    <w:rsid w:val="00253473"/>
    <w:rsid w:val="00253636"/>
    <w:rsid w:val="002541CA"/>
    <w:rsid w:val="002578E0"/>
    <w:rsid w:val="00257B1E"/>
    <w:rsid w:val="00265AA8"/>
    <w:rsid w:val="002742F5"/>
    <w:rsid w:val="00280BFD"/>
    <w:rsid w:val="002817C1"/>
    <w:rsid w:val="00287DA6"/>
    <w:rsid w:val="00291CC5"/>
    <w:rsid w:val="00293D92"/>
    <w:rsid w:val="00294B6E"/>
    <w:rsid w:val="002A2958"/>
    <w:rsid w:val="002A61FE"/>
    <w:rsid w:val="002A7669"/>
    <w:rsid w:val="002B39AA"/>
    <w:rsid w:val="002B7F9E"/>
    <w:rsid w:val="002C05EA"/>
    <w:rsid w:val="002C33A2"/>
    <w:rsid w:val="002C5663"/>
    <w:rsid w:val="002C7E62"/>
    <w:rsid w:val="002D2E11"/>
    <w:rsid w:val="002D517B"/>
    <w:rsid w:val="002D6E0E"/>
    <w:rsid w:val="002D7F56"/>
    <w:rsid w:val="002E27DF"/>
    <w:rsid w:val="002E2BE7"/>
    <w:rsid w:val="002E587D"/>
    <w:rsid w:val="002E6743"/>
    <w:rsid w:val="002F748E"/>
    <w:rsid w:val="002F7863"/>
    <w:rsid w:val="0030669C"/>
    <w:rsid w:val="00314C50"/>
    <w:rsid w:val="0032354F"/>
    <w:rsid w:val="00323D45"/>
    <w:rsid w:val="0033272A"/>
    <w:rsid w:val="00336E3A"/>
    <w:rsid w:val="00340A4E"/>
    <w:rsid w:val="00341BB3"/>
    <w:rsid w:val="0034344E"/>
    <w:rsid w:val="00346063"/>
    <w:rsid w:val="003464D9"/>
    <w:rsid w:val="00350B05"/>
    <w:rsid w:val="003527A9"/>
    <w:rsid w:val="00363D89"/>
    <w:rsid w:val="0036573B"/>
    <w:rsid w:val="00375DF1"/>
    <w:rsid w:val="00380E55"/>
    <w:rsid w:val="00381A90"/>
    <w:rsid w:val="003826F0"/>
    <w:rsid w:val="003836B1"/>
    <w:rsid w:val="003912FA"/>
    <w:rsid w:val="00396128"/>
    <w:rsid w:val="003B27AC"/>
    <w:rsid w:val="003B423D"/>
    <w:rsid w:val="003C0045"/>
    <w:rsid w:val="003C15AA"/>
    <w:rsid w:val="003C2E70"/>
    <w:rsid w:val="003D116E"/>
    <w:rsid w:val="003E2653"/>
    <w:rsid w:val="003E31BC"/>
    <w:rsid w:val="003E3F00"/>
    <w:rsid w:val="003E438D"/>
    <w:rsid w:val="003E6B13"/>
    <w:rsid w:val="003F0F0F"/>
    <w:rsid w:val="003F5022"/>
    <w:rsid w:val="0040277E"/>
    <w:rsid w:val="00402D76"/>
    <w:rsid w:val="004038B5"/>
    <w:rsid w:val="00423758"/>
    <w:rsid w:val="00433BF3"/>
    <w:rsid w:val="0043426E"/>
    <w:rsid w:val="004461AE"/>
    <w:rsid w:val="00450D4C"/>
    <w:rsid w:val="00451A3F"/>
    <w:rsid w:val="004607AF"/>
    <w:rsid w:val="00463D34"/>
    <w:rsid w:val="00464B61"/>
    <w:rsid w:val="00465C96"/>
    <w:rsid w:val="004660F5"/>
    <w:rsid w:val="0047169B"/>
    <w:rsid w:val="00472AEE"/>
    <w:rsid w:val="00480FBB"/>
    <w:rsid w:val="00482551"/>
    <w:rsid w:val="00482DFB"/>
    <w:rsid w:val="004831FC"/>
    <w:rsid w:val="004A2E2F"/>
    <w:rsid w:val="004A5D8A"/>
    <w:rsid w:val="004B1398"/>
    <w:rsid w:val="004B79B8"/>
    <w:rsid w:val="004C1BD5"/>
    <w:rsid w:val="004C1FA5"/>
    <w:rsid w:val="004C2D25"/>
    <w:rsid w:val="004C4C64"/>
    <w:rsid w:val="004C6F9F"/>
    <w:rsid w:val="004D0121"/>
    <w:rsid w:val="004D155B"/>
    <w:rsid w:val="004D4EEC"/>
    <w:rsid w:val="004D6525"/>
    <w:rsid w:val="004E1111"/>
    <w:rsid w:val="004E255D"/>
    <w:rsid w:val="004E461F"/>
    <w:rsid w:val="004E6B1E"/>
    <w:rsid w:val="00501B61"/>
    <w:rsid w:val="00504024"/>
    <w:rsid w:val="00504EF1"/>
    <w:rsid w:val="005057FB"/>
    <w:rsid w:val="00524D68"/>
    <w:rsid w:val="00532AD8"/>
    <w:rsid w:val="00534FED"/>
    <w:rsid w:val="00537238"/>
    <w:rsid w:val="005438AD"/>
    <w:rsid w:val="00556208"/>
    <w:rsid w:val="005566A0"/>
    <w:rsid w:val="00560854"/>
    <w:rsid w:val="005619BC"/>
    <w:rsid w:val="00563F27"/>
    <w:rsid w:val="00566CE0"/>
    <w:rsid w:val="005678A2"/>
    <w:rsid w:val="00567E5F"/>
    <w:rsid w:val="00574311"/>
    <w:rsid w:val="0057476C"/>
    <w:rsid w:val="00581DBF"/>
    <w:rsid w:val="00584079"/>
    <w:rsid w:val="00584F5B"/>
    <w:rsid w:val="00592357"/>
    <w:rsid w:val="00593306"/>
    <w:rsid w:val="00593AD1"/>
    <w:rsid w:val="0059681B"/>
    <w:rsid w:val="005A2984"/>
    <w:rsid w:val="005A364B"/>
    <w:rsid w:val="005B59D8"/>
    <w:rsid w:val="005B6C15"/>
    <w:rsid w:val="005C1DC6"/>
    <w:rsid w:val="005D069B"/>
    <w:rsid w:val="005D2954"/>
    <w:rsid w:val="005D378E"/>
    <w:rsid w:val="005D38D0"/>
    <w:rsid w:val="005D5D22"/>
    <w:rsid w:val="005E5BF0"/>
    <w:rsid w:val="005F7C4A"/>
    <w:rsid w:val="00604DF2"/>
    <w:rsid w:val="0060558E"/>
    <w:rsid w:val="00607380"/>
    <w:rsid w:val="006101FC"/>
    <w:rsid w:val="00615822"/>
    <w:rsid w:val="00615BE5"/>
    <w:rsid w:val="00621C51"/>
    <w:rsid w:val="00627177"/>
    <w:rsid w:val="0062740A"/>
    <w:rsid w:val="0063523A"/>
    <w:rsid w:val="00635355"/>
    <w:rsid w:val="00641E16"/>
    <w:rsid w:val="00645773"/>
    <w:rsid w:val="00646351"/>
    <w:rsid w:val="00652E18"/>
    <w:rsid w:val="00664FA2"/>
    <w:rsid w:val="00666013"/>
    <w:rsid w:val="0066607E"/>
    <w:rsid w:val="00676207"/>
    <w:rsid w:val="00676CFE"/>
    <w:rsid w:val="006822C3"/>
    <w:rsid w:val="00682A0E"/>
    <w:rsid w:val="00682A48"/>
    <w:rsid w:val="006832E1"/>
    <w:rsid w:val="00685051"/>
    <w:rsid w:val="00692BA0"/>
    <w:rsid w:val="006A3F0F"/>
    <w:rsid w:val="006B4C8B"/>
    <w:rsid w:val="006C0E4B"/>
    <w:rsid w:val="006C3760"/>
    <w:rsid w:val="006D06C7"/>
    <w:rsid w:val="006D146B"/>
    <w:rsid w:val="006D6AD3"/>
    <w:rsid w:val="006E01B0"/>
    <w:rsid w:val="006E6CB1"/>
    <w:rsid w:val="006F28C5"/>
    <w:rsid w:val="006F58BD"/>
    <w:rsid w:val="006F7577"/>
    <w:rsid w:val="006F7924"/>
    <w:rsid w:val="007051D6"/>
    <w:rsid w:val="007114DE"/>
    <w:rsid w:val="00722215"/>
    <w:rsid w:val="00734457"/>
    <w:rsid w:val="00734657"/>
    <w:rsid w:val="007410AF"/>
    <w:rsid w:val="007438AA"/>
    <w:rsid w:val="007503AC"/>
    <w:rsid w:val="00752149"/>
    <w:rsid w:val="00761E71"/>
    <w:rsid w:val="00766912"/>
    <w:rsid w:val="00781E55"/>
    <w:rsid w:val="00783946"/>
    <w:rsid w:val="00784EA6"/>
    <w:rsid w:val="00792C0C"/>
    <w:rsid w:val="007943BD"/>
    <w:rsid w:val="00795173"/>
    <w:rsid w:val="007969E5"/>
    <w:rsid w:val="00796CD8"/>
    <w:rsid w:val="007A027A"/>
    <w:rsid w:val="007A24CF"/>
    <w:rsid w:val="007A2D3A"/>
    <w:rsid w:val="007A531F"/>
    <w:rsid w:val="007A7B09"/>
    <w:rsid w:val="007A7CD9"/>
    <w:rsid w:val="007B5E24"/>
    <w:rsid w:val="007C3046"/>
    <w:rsid w:val="007D698C"/>
    <w:rsid w:val="007E021E"/>
    <w:rsid w:val="007E0521"/>
    <w:rsid w:val="007E1056"/>
    <w:rsid w:val="007E231F"/>
    <w:rsid w:val="007E4AD8"/>
    <w:rsid w:val="007E50F8"/>
    <w:rsid w:val="007E781E"/>
    <w:rsid w:val="007E7F55"/>
    <w:rsid w:val="007F3688"/>
    <w:rsid w:val="007F75C4"/>
    <w:rsid w:val="008031B2"/>
    <w:rsid w:val="00810A2C"/>
    <w:rsid w:val="00826413"/>
    <w:rsid w:val="008332DD"/>
    <w:rsid w:val="00833613"/>
    <w:rsid w:val="00844F8C"/>
    <w:rsid w:val="00847F95"/>
    <w:rsid w:val="00851CAD"/>
    <w:rsid w:val="0085705B"/>
    <w:rsid w:val="008726E8"/>
    <w:rsid w:val="0087273E"/>
    <w:rsid w:val="008761F2"/>
    <w:rsid w:val="00881A29"/>
    <w:rsid w:val="008853E9"/>
    <w:rsid w:val="00891D7D"/>
    <w:rsid w:val="008A2D3E"/>
    <w:rsid w:val="008A3E63"/>
    <w:rsid w:val="008A4BF2"/>
    <w:rsid w:val="008B26FB"/>
    <w:rsid w:val="008B37FA"/>
    <w:rsid w:val="008C16E9"/>
    <w:rsid w:val="008C52E2"/>
    <w:rsid w:val="008C6CAA"/>
    <w:rsid w:val="008D5419"/>
    <w:rsid w:val="008E0E85"/>
    <w:rsid w:val="008E7F15"/>
    <w:rsid w:val="008F02FB"/>
    <w:rsid w:val="008F41F5"/>
    <w:rsid w:val="008F6E97"/>
    <w:rsid w:val="008F7025"/>
    <w:rsid w:val="00905A1E"/>
    <w:rsid w:val="009067F1"/>
    <w:rsid w:val="0091760A"/>
    <w:rsid w:val="00920C85"/>
    <w:rsid w:val="009313CE"/>
    <w:rsid w:val="00935EA6"/>
    <w:rsid w:val="0094186A"/>
    <w:rsid w:val="009418A6"/>
    <w:rsid w:val="009503A0"/>
    <w:rsid w:val="00951359"/>
    <w:rsid w:val="00961FAD"/>
    <w:rsid w:val="009732C1"/>
    <w:rsid w:val="009743D4"/>
    <w:rsid w:val="0098091A"/>
    <w:rsid w:val="009926D1"/>
    <w:rsid w:val="00995F21"/>
    <w:rsid w:val="009A2796"/>
    <w:rsid w:val="009A352F"/>
    <w:rsid w:val="009B0AC1"/>
    <w:rsid w:val="009B4FF6"/>
    <w:rsid w:val="009C04B7"/>
    <w:rsid w:val="009C1123"/>
    <w:rsid w:val="009C28F5"/>
    <w:rsid w:val="009C2F97"/>
    <w:rsid w:val="009C4D8A"/>
    <w:rsid w:val="009C5AC8"/>
    <w:rsid w:val="009C7520"/>
    <w:rsid w:val="009D5B54"/>
    <w:rsid w:val="00A04271"/>
    <w:rsid w:val="00A22169"/>
    <w:rsid w:val="00A2343C"/>
    <w:rsid w:val="00A26141"/>
    <w:rsid w:val="00A318A1"/>
    <w:rsid w:val="00A35C5B"/>
    <w:rsid w:val="00A41C1E"/>
    <w:rsid w:val="00A433CB"/>
    <w:rsid w:val="00A4621D"/>
    <w:rsid w:val="00A602C4"/>
    <w:rsid w:val="00A6041C"/>
    <w:rsid w:val="00A67F92"/>
    <w:rsid w:val="00A70C6D"/>
    <w:rsid w:val="00A74F6F"/>
    <w:rsid w:val="00A75580"/>
    <w:rsid w:val="00A8427F"/>
    <w:rsid w:val="00A84DA7"/>
    <w:rsid w:val="00A920F1"/>
    <w:rsid w:val="00A92247"/>
    <w:rsid w:val="00A9770D"/>
    <w:rsid w:val="00AB5EA5"/>
    <w:rsid w:val="00AB6435"/>
    <w:rsid w:val="00AC5AD9"/>
    <w:rsid w:val="00AC5C85"/>
    <w:rsid w:val="00AD043C"/>
    <w:rsid w:val="00AD068B"/>
    <w:rsid w:val="00AD0829"/>
    <w:rsid w:val="00AD652D"/>
    <w:rsid w:val="00AF6C53"/>
    <w:rsid w:val="00B000F8"/>
    <w:rsid w:val="00B062A9"/>
    <w:rsid w:val="00B2111E"/>
    <w:rsid w:val="00B230B9"/>
    <w:rsid w:val="00B25FD9"/>
    <w:rsid w:val="00B34CDD"/>
    <w:rsid w:val="00B35AFE"/>
    <w:rsid w:val="00B42A4D"/>
    <w:rsid w:val="00B5131C"/>
    <w:rsid w:val="00B537DA"/>
    <w:rsid w:val="00B60D1C"/>
    <w:rsid w:val="00B62F60"/>
    <w:rsid w:val="00B64730"/>
    <w:rsid w:val="00B71AF8"/>
    <w:rsid w:val="00B7386D"/>
    <w:rsid w:val="00B75175"/>
    <w:rsid w:val="00B7736C"/>
    <w:rsid w:val="00B830C3"/>
    <w:rsid w:val="00BA2DCA"/>
    <w:rsid w:val="00BA799D"/>
    <w:rsid w:val="00BB2A9A"/>
    <w:rsid w:val="00BB6C12"/>
    <w:rsid w:val="00BC0E21"/>
    <w:rsid w:val="00BC36A3"/>
    <w:rsid w:val="00BC6252"/>
    <w:rsid w:val="00BD0207"/>
    <w:rsid w:val="00BD1AF9"/>
    <w:rsid w:val="00BD349D"/>
    <w:rsid w:val="00BE0BBB"/>
    <w:rsid w:val="00BE1485"/>
    <w:rsid w:val="00BE2DC3"/>
    <w:rsid w:val="00BE4E50"/>
    <w:rsid w:val="00BE6BA1"/>
    <w:rsid w:val="00BF0F26"/>
    <w:rsid w:val="00BF2008"/>
    <w:rsid w:val="00BF421A"/>
    <w:rsid w:val="00C057E7"/>
    <w:rsid w:val="00C07A6D"/>
    <w:rsid w:val="00C100A0"/>
    <w:rsid w:val="00C129D5"/>
    <w:rsid w:val="00C20E4D"/>
    <w:rsid w:val="00C277D0"/>
    <w:rsid w:val="00C413AB"/>
    <w:rsid w:val="00C451C4"/>
    <w:rsid w:val="00C54C62"/>
    <w:rsid w:val="00C57B33"/>
    <w:rsid w:val="00C73E0B"/>
    <w:rsid w:val="00C80C9E"/>
    <w:rsid w:val="00C92D00"/>
    <w:rsid w:val="00CA1395"/>
    <w:rsid w:val="00CA1856"/>
    <w:rsid w:val="00CA4642"/>
    <w:rsid w:val="00CA693B"/>
    <w:rsid w:val="00CB4CC8"/>
    <w:rsid w:val="00CB4FAB"/>
    <w:rsid w:val="00CC2E1D"/>
    <w:rsid w:val="00CC470F"/>
    <w:rsid w:val="00CC614B"/>
    <w:rsid w:val="00CC7AE5"/>
    <w:rsid w:val="00CC7B60"/>
    <w:rsid w:val="00CD47B4"/>
    <w:rsid w:val="00CF2D13"/>
    <w:rsid w:val="00CF3359"/>
    <w:rsid w:val="00CF453F"/>
    <w:rsid w:val="00CF4FF1"/>
    <w:rsid w:val="00D0321A"/>
    <w:rsid w:val="00D1322D"/>
    <w:rsid w:val="00D209E8"/>
    <w:rsid w:val="00D20BC6"/>
    <w:rsid w:val="00D3031F"/>
    <w:rsid w:val="00D30B57"/>
    <w:rsid w:val="00D3608F"/>
    <w:rsid w:val="00D4163F"/>
    <w:rsid w:val="00D45322"/>
    <w:rsid w:val="00D5574B"/>
    <w:rsid w:val="00D56B94"/>
    <w:rsid w:val="00D57EDA"/>
    <w:rsid w:val="00D73B3F"/>
    <w:rsid w:val="00D811FC"/>
    <w:rsid w:val="00D86F95"/>
    <w:rsid w:val="00D95972"/>
    <w:rsid w:val="00D96163"/>
    <w:rsid w:val="00DA7E23"/>
    <w:rsid w:val="00DB0C05"/>
    <w:rsid w:val="00DC11E7"/>
    <w:rsid w:val="00DC55B8"/>
    <w:rsid w:val="00DC584F"/>
    <w:rsid w:val="00DD4F83"/>
    <w:rsid w:val="00E006E3"/>
    <w:rsid w:val="00E102DE"/>
    <w:rsid w:val="00E210E8"/>
    <w:rsid w:val="00E238A8"/>
    <w:rsid w:val="00E254FE"/>
    <w:rsid w:val="00E25598"/>
    <w:rsid w:val="00E27049"/>
    <w:rsid w:val="00E30CA5"/>
    <w:rsid w:val="00E30F84"/>
    <w:rsid w:val="00E318D4"/>
    <w:rsid w:val="00E31FB5"/>
    <w:rsid w:val="00E56519"/>
    <w:rsid w:val="00E603AD"/>
    <w:rsid w:val="00E612D4"/>
    <w:rsid w:val="00E6217D"/>
    <w:rsid w:val="00E6252B"/>
    <w:rsid w:val="00E62FAA"/>
    <w:rsid w:val="00E710EE"/>
    <w:rsid w:val="00E73FC0"/>
    <w:rsid w:val="00E76FAB"/>
    <w:rsid w:val="00E90FFC"/>
    <w:rsid w:val="00E94928"/>
    <w:rsid w:val="00E94AFC"/>
    <w:rsid w:val="00E94D96"/>
    <w:rsid w:val="00E95399"/>
    <w:rsid w:val="00E95543"/>
    <w:rsid w:val="00E96ADC"/>
    <w:rsid w:val="00EA1FCD"/>
    <w:rsid w:val="00EA2BF2"/>
    <w:rsid w:val="00EA4C94"/>
    <w:rsid w:val="00EC7956"/>
    <w:rsid w:val="00ED3D92"/>
    <w:rsid w:val="00ED4372"/>
    <w:rsid w:val="00EF0A8E"/>
    <w:rsid w:val="00EF2C6C"/>
    <w:rsid w:val="00EF4F7C"/>
    <w:rsid w:val="00F0055C"/>
    <w:rsid w:val="00F03780"/>
    <w:rsid w:val="00F11770"/>
    <w:rsid w:val="00F17125"/>
    <w:rsid w:val="00F23026"/>
    <w:rsid w:val="00F257A0"/>
    <w:rsid w:val="00F26FF7"/>
    <w:rsid w:val="00F27069"/>
    <w:rsid w:val="00F31D95"/>
    <w:rsid w:val="00F33C96"/>
    <w:rsid w:val="00F364A5"/>
    <w:rsid w:val="00F375EE"/>
    <w:rsid w:val="00F46E97"/>
    <w:rsid w:val="00F517A0"/>
    <w:rsid w:val="00F561A4"/>
    <w:rsid w:val="00F63C1B"/>
    <w:rsid w:val="00F648A2"/>
    <w:rsid w:val="00F76401"/>
    <w:rsid w:val="00F83C3E"/>
    <w:rsid w:val="00F84D17"/>
    <w:rsid w:val="00F84FC3"/>
    <w:rsid w:val="00F93E05"/>
    <w:rsid w:val="00F97544"/>
    <w:rsid w:val="00FA1AE2"/>
    <w:rsid w:val="00FB1C7C"/>
    <w:rsid w:val="00FD1E82"/>
    <w:rsid w:val="00FD75DD"/>
    <w:rsid w:val="00F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433CB"/>
  </w:style>
  <w:style w:type="character" w:styleId="af0">
    <w:name w:val="Emphasis"/>
    <w:basedOn w:val="a0"/>
    <w:uiPriority w:val="20"/>
    <w:qFormat/>
    <w:rsid w:val="00584F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55D4F7-6B08-4478-A0E4-2460D97BDE9F}"/>
</file>

<file path=customXml/itemProps3.xml><?xml version="1.0" encoding="utf-8"?>
<ds:datastoreItem xmlns:ds="http://schemas.openxmlformats.org/officeDocument/2006/customXml" ds:itemID="{4C37C2C7-7ABC-4788-A2CB-9DBF20F5BA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4</cp:revision>
  <cp:lastPrinted>2022-08-31T07:55:00Z</cp:lastPrinted>
  <dcterms:created xsi:type="dcterms:W3CDTF">2023-06-26T03:42:00Z</dcterms:created>
  <dcterms:modified xsi:type="dcterms:W3CDTF">2023-06-27T02:36:00Z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