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0554D256" w:rsidR="003F0F0F" w:rsidRPr="000E58CD" w:rsidRDefault="0006549B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7A3BAE" wp14:editId="158B04B1">
                <wp:simplePos x="0" y="0"/>
                <wp:positionH relativeFrom="margin">
                  <wp:posOffset>-349885</wp:posOffset>
                </wp:positionH>
                <wp:positionV relativeFrom="paragraph">
                  <wp:posOffset>-6985</wp:posOffset>
                </wp:positionV>
                <wp:extent cx="2528570" cy="676275"/>
                <wp:effectExtent l="0" t="0" r="0" b="0"/>
                <wp:wrapNone/>
                <wp:docPr id="1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7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716A8" w14:textId="0F2A596D" w:rsidR="009F5F44" w:rsidRPr="00584F5B" w:rsidRDefault="009F5F44" w:rsidP="009F5F44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學習目標：學習陳炳靖重視感情的正面價值觀，並說說自己與</w:t>
                            </w:r>
                            <w:r w:rsidR="004703C8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同</w:t>
                            </w:r>
                            <w:r w:rsidR="00AA270E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</w:t>
                            </w: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的相處之道</w:t>
                            </w:r>
                            <w:r w:rsidRPr="00584F5B"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113CED1F" w14:textId="2E5E61D9" w:rsidR="009F5F44" w:rsidRPr="00584F5B" w:rsidRDefault="009F5F44" w:rsidP="009F5F44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/>
                                <w:color w:val="FF0000"/>
                                <w:sz w:val="20"/>
                                <w:szCs w:val="20"/>
                              </w:rPr>
                              <w:t>首要培育的價值觀和態度</w:t>
                            </w: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：關愛、</w:t>
                            </w:r>
                            <w:r w:rsidR="007628F6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誠信</w:t>
                            </w:r>
                          </w:p>
                          <w:p w14:paraId="696179AD" w14:textId="77777777" w:rsidR="009F5F44" w:rsidRPr="00A92445" w:rsidRDefault="009F5F44" w:rsidP="009F5F44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A3BAE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-27.55pt;margin-top:-.55pt;width:199.1pt;height:53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" filled="f" stroked="f" strokeweight=".5pt">
                <v:textbox>
                  <w:txbxContent>
                    <w:p w14:paraId="1B4716A8" w14:textId="0F2A596D" w:rsidR="009F5F44" w:rsidRPr="00584F5B" w:rsidRDefault="009F5F44" w:rsidP="009F5F44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學習目標：學習陳炳靖重視感情的正面價值觀，並說說自己與</w:t>
                      </w:r>
                      <w:r w:rsidR="004703C8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同</w:t>
                      </w:r>
                      <w:r w:rsidR="00AA270E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學</w:t>
                      </w: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的相處之道</w:t>
                      </w:r>
                      <w:r w:rsidRPr="00584F5B"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113CED1F" w14:textId="2E5E61D9" w:rsidR="009F5F44" w:rsidRPr="00584F5B" w:rsidRDefault="009F5F44" w:rsidP="009F5F44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/>
                          <w:color w:val="FF0000"/>
                          <w:sz w:val="20"/>
                          <w:szCs w:val="20"/>
                        </w:rPr>
                        <w:t>首要培育的價值觀和態度</w:t>
                      </w: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：關愛、</w:t>
                      </w:r>
                      <w:r w:rsidR="007628F6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誠信</w:t>
                      </w:r>
                    </w:p>
                    <w:p w14:paraId="696179AD" w14:textId="77777777" w:rsidR="009F5F44" w:rsidRPr="00A92445" w:rsidRDefault="009F5F44" w:rsidP="009F5F44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7854"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B2C08C" wp14:editId="36528E66">
                <wp:simplePos x="0" y="0"/>
                <wp:positionH relativeFrom="margin">
                  <wp:posOffset>4517390</wp:posOffset>
                </wp:positionH>
                <wp:positionV relativeFrom="paragraph">
                  <wp:posOffset>62865</wp:posOffset>
                </wp:positionV>
                <wp:extent cx="2209800" cy="1072832"/>
                <wp:effectExtent l="0" t="0" r="0" b="0"/>
                <wp:wrapNone/>
                <wp:docPr id="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072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99594" w14:textId="77777777" w:rsidR="00187854" w:rsidRPr="008F41F5" w:rsidRDefault="00187854" w:rsidP="00187854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佔用教節</w:t>
                            </w:r>
                            <w:proofErr w:type="gramEnd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節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約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0-40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分鐘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9AC05D6" w14:textId="77777777" w:rsidR="00187854" w:rsidRDefault="00187854" w:rsidP="00187854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適用課堂：德育課</w:t>
                            </w:r>
                          </w:p>
                          <w:p w14:paraId="0768CFFE" w14:textId="6ABDED1A" w:rsidR="00187854" w:rsidRPr="008F41F5" w:rsidRDefault="00187854" w:rsidP="00187854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使用指南：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課堂開始時播放以下影片，然後</w:t>
                            </w:r>
                            <w:r w:rsidR="00E6513C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請學生完成工作紙，再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抽選學生說說陳炳靖</w:t>
                            </w:r>
                            <w:r w:rsidR="007628F6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的為人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，再分享與同學的相處之道</w:t>
                            </w:r>
                            <w:r w:rsidR="00E6513C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2C08C" id="_x0000_s1027" type="#_x0000_t202" style="position:absolute;left:0;text-align:left;margin-left:355.7pt;margin-top:4.95pt;width:174pt;height:84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" filled="f" stroked="f" strokeweight=".5pt">
                <v:textbox>
                  <w:txbxContent>
                    <w:p w14:paraId="0BB99594" w14:textId="77777777" w:rsidR="00187854" w:rsidRPr="008F41F5" w:rsidRDefault="00187854" w:rsidP="00187854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佔用教節</w:t>
                      </w:r>
                      <w:proofErr w:type="gramEnd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節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(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約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0-40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分鐘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14:paraId="69AC05D6" w14:textId="77777777" w:rsidR="00187854" w:rsidRDefault="00187854" w:rsidP="00187854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適用課堂：德育課</w:t>
                      </w:r>
                    </w:p>
                    <w:p w14:paraId="0768CFFE" w14:textId="6ABDED1A" w:rsidR="00187854" w:rsidRPr="008F41F5" w:rsidRDefault="00187854" w:rsidP="00187854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使用指南：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課堂開始時播放以下影片，然後</w:t>
                      </w:r>
                      <w:r w:rsidR="00E6513C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請學生完成工作紙，再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抽選學生說說陳炳靖</w:t>
                      </w:r>
                      <w:r w:rsidR="007628F6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的為人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，再分享與同學的相處之道</w:t>
                      </w:r>
                      <w:r w:rsidR="00E6513C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2DD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9DB1BB3" w14:textId="66A57CEA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D479A" wp14:editId="1CFE635A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873E025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6832E1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EP4 老兵陳炳靖：淚眼憶同袍</w:t>
                            </w:r>
                          </w:p>
                          <w:p w14:paraId="18F3A096" w14:textId="7E25FB32" w:rsidR="008D5419" w:rsidRPr="00086BAC" w:rsidRDefault="008D5419" w:rsidP="008D54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2A2958" w:rsidRPr="004C40EF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https://youtu.be/cx0H76zpGNU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8" style="position:absolute;margin-left:.4pt;margin-top:32.95pt;width:593.85pt;height:74.5pt;z-index: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ij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pEaQgZT9ZQHh6RIXRT451c1XST98KHR4E0JnT5&#10;NPrhK320gbbg0K84qwB/vnce8dS9ZOWspbEruP+xFag4M18s9fXlNM/jnKZNfno+ow2+tqxfW+y2&#10;uQFqkCk9Mk6mZcQHMyw1QvNCL8QyRiWTsJJiF1wGHDY3oXsO6I2RarlMMJpNJ8K9fXIykkedY6c+&#10;718Eur6dAw3CAwwjKuZvurrDRk8Ly20AXaeWP+ra3wDNdWql/g2KD8frfUIdX8rFL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D9M6KO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4873E025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6832E1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EP4 老兵陳炳靖：淚眼憶同袍</w:t>
                      </w:r>
                    </w:p>
                    <w:p w14:paraId="18F3A096" w14:textId="7E25FB32" w:rsidR="008D5419" w:rsidRPr="00086BAC" w:rsidRDefault="008D5419" w:rsidP="008D54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2A2958" w:rsidRPr="004C40EF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https://youtu.be/cx0H76zpGNU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159D36A9" w:rsidR="005B59D8" w:rsidRPr="00B60D1C" w:rsidRDefault="00B60D1C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A3167E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664384" behindDoc="0" locked="0" layoutInCell="1" allowOverlap="1" wp14:anchorId="4342CD84" wp14:editId="0DD4BD93">
            <wp:simplePos x="0" y="0"/>
            <wp:positionH relativeFrom="margin">
              <wp:align>right</wp:align>
            </wp:positionH>
            <wp:positionV relativeFrom="paragraph">
              <wp:posOffset>272497</wp:posOffset>
            </wp:positionV>
            <wp:extent cx="540000" cy="540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7757A1F4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21A59469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945EE50" w14:textId="06CDFF11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74E34409" w14:textId="3E53957A" w:rsidR="006822C3" w:rsidRPr="00381A90" w:rsidRDefault="00600B3B" w:rsidP="002541CA">
      <w:pPr>
        <w:pStyle w:val="a7"/>
        <w:numPr>
          <w:ilvl w:val="0"/>
          <w:numId w:val="6"/>
        </w:numPr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DFKai-SB" w:eastAsia="DFKai-SB" w:hAnsi="DFKai-SB" w:cstheme="minorEastAsia"/>
          <w:noProof/>
          <w:color w:val="FFFFFF" w:themeColor="background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987D51" wp14:editId="361EBE34">
                <wp:simplePos x="0" y="0"/>
                <wp:positionH relativeFrom="margin">
                  <wp:posOffset>2469515</wp:posOffset>
                </wp:positionH>
                <wp:positionV relativeFrom="paragraph">
                  <wp:posOffset>224155</wp:posOffset>
                </wp:positionV>
                <wp:extent cx="4191000" cy="1241947"/>
                <wp:effectExtent l="0" t="0" r="0" b="0"/>
                <wp:wrapNone/>
                <wp:docPr id="27" name="流程圖: 文件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1241947"/>
                        </a:xfrm>
                        <a:prstGeom prst="flowChartDocumen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C46F2" w14:textId="34CD5BDE" w:rsidR="00600B3B" w:rsidRPr="00600B3B" w:rsidRDefault="007628F6" w:rsidP="00600B3B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理據</w:t>
                            </w:r>
                            <w:r w:rsidR="00600B3B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合理便可。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例如</w:t>
                            </w:r>
                            <w:r w:rsidR="00600B3B" w:rsidRPr="00600B3B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：我認為「重視感情」最適合形容陳炳靖的為人，因為他為了同袍犧牲而流淚</w:t>
                            </w:r>
                            <w:r w:rsidR="00B94E3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="00B94E39"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4E3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當知道同袍死去的消息，陳炳靖會通知其家人 /</w:t>
                            </w:r>
                            <w:r w:rsidR="00B94E39"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4E3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陳炳靖好好收藏與同袍的合照</w:t>
                            </w:r>
                            <w:r w:rsidR="00B94E39"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0B3B" w:rsidRPr="00600B3B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75AAD66" w14:textId="77777777" w:rsidR="00600B3B" w:rsidRPr="005D2954" w:rsidRDefault="00600B3B" w:rsidP="00600B3B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87D51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流程圖: 文件 27" o:spid="_x0000_s1029" type="#_x0000_t114" style="position:absolute;left:0;text-align:left;margin-left:194.45pt;margin-top:17.65pt;width:330pt;height:9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" filled="f" stroked="f" strokeweight="1pt">
                <v:textbox>
                  <w:txbxContent>
                    <w:p w14:paraId="759C46F2" w14:textId="34CD5BDE" w:rsidR="00600B3B" w:rsidRPr="00600B3B" w:rsidRDefault="007628F6" w:rsidP="00600B3B">
                      <w:pPr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理據</w:t>
                      </w:r>
                      <w:r w:rsidR="00600B3B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合理便可。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例如</w:t>
                      </w:r>
                      <w:r w:rsidR="00600B3B" w:rsidRPr="00600B3B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：我認為「重視感情」最適合形容陳炳靖的為人，因為他為了同袍犧牲而流淚</w:t>
                      </w:r>
                      <w:r w:rsidR="00B94E39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 xml:space="preserve"> /</w:t>
                      </w:r>
                      <w:r w:rsidR="00B94E39"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B94E39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當知道同袍死去的消息，陳炳靖會通知其家人 /</w:t>
                      </w:r>
                      <w:r w:rsidR="00B94E39"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B94E39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陳炳靖好好收藏與同袍的合照</w:t>
                      </w:r>
                      <w:r w:rsidR="00B94E39"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600B3B" w:rsidRPr="00600B3B">
                        <w:rPr>
                          <w:rFonts w:ascii="Microsoft JhengHei" w:eastAsia="Microsoft JhengHei" w:hAnsi="Microsoft JhengHei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075AAD66" w14:textId="77777777" w:rsidR="00600B3B" w:rsidRPr="005D2954" w:rsidRDefault="00600B3B" w:rsidP="00600B3B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6513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你覺得以下哪</w:t>
      </w:r>
      <w:r w:rsidR="003D183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些</w:t>
      </w:r>
      <w:r w:rsidR="00E6513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字詞適合形容</w:t>
      </w:r>
      <w:r w:rsidR="0004125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</w:t>
      </w:r>
      <w:r w:rsidR="00E6513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的為人</w:t>
      </w:r>
      <w:r w:rsidR="007E7F5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3D183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把這些字詞圈起來，然後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與鄰座同學進行討論</w:t>
      </w:r>
      <w:r w:rsidR="00E6513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，說說你的理據</w:t>
      </w:r>
      <w:r w:rsidR="00676207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EA7DF94" w14:textId="6E22B1C9" w:rsidR="00E6513C" w:rsidRPr="00E6513C" w:rsidRDefault="007628F6" w:rsidP="00E6513C">
      <w:pPr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678204" wp14:editId="440B687A">
                <wp:simplePos x="0" y="0"/>
                <wp:positionH relativeFrom="margin">
                  <wp:align>right</wp:align>
                </wp:positionH>
                <wp:positionV relativeFrom="paragraph">
                  <wp:posOffset>145841</wp:posOffset>
                </wp:positionV>
                <wp:extent cx="1924493" cy="1137684"/>
                <wp:effectExtent l="0" t="0" r="19050" b="24765"/>
                <wp:wrapNone/>
                <wp:docPr id="35" name="橢圓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493" cy="113768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8FDFDB" id="橢圓 35" o:spid="_x0000_s1026" style="position:absolute;margin-left:100.35pt;margin-top:11.5pt;width:151.55pt;height:89.6pt;z-index:2517022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3D1834"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C810C1" wp14:editId="1A4F9F06">
                <wp:simplePos x="0" y="0"/>
                <wp:positionH relativeFrom="margin">
                  <wp:posOffset>301587</wp:posOffset>
                </wp:positionH>
                <wp:positionV relativeFrom="paragraph">
                  <wp:posOffset>212337</wp:posOffset>
                </wp:positionV>
                <wp:extent cx="1409700" cy="881062"/>
                <wp:effectExtent l="38100" t="38100" r="95250" b="71755"/>
                <wp:wrapNone/>
                <wp:docPr id="10" name="波浪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5D1D6" w14:textId="3FED33DB" w:rsidR="00E6513C" w:rsidRPr="00600B3B" w:rsidRDefault="007628F6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幽默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C810C1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波浪 10" o:spid="_x0000_s1030" type="#_x0000_t64" style="position:absolute;left:0;text-align:left;margin-left:23.75pt;margin-top:16.7pt;width:111pt;height:69.3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dE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305D1D6" w14:textId="3FED33DB" w:rsidR="00E6513C" w:rsidRPr="00600B3B" w:rsidRDefault="007628F6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幽默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513C"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F9E233" wp14:editId="2CE1B247">
                <wp:simplePos x="0" y="0"/>
                <wp:positionH relativeFrom="column">
                  <wp:posOffset>4771707</wp:posOffset>
                </wp:positionH>
                <wp:positionV relativeFrom="paragraph">
                  <wp:posOffset>240030</wp:posOffset>
                </wp:positionV>
                <wp:extent cx="1409700" cy="881062"/>
                <wp:effectExtent l="38100" t="38100" r="95250" b="71755"/>
                <wp:wrapNone/>
                <wp:docPr id="6" name="波浪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17B20" w14:textId="3513CBC4" w:rsidR="00E6513C" w:rsidRPr="00600B3B" w:rsidRDefault="007628F6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有誠信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9E233" id="波浪 6" o:spid="_x0000_s1031" type="#_x0000_t64" style="position:absolute;left:0;text-align:left;margin-left:375.7pt;margin-top:18.9pt;width:111pt;height:69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3/J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C117B20" w14:textId="3513CBC4" w:rsidR="00E6513C" w:rsidRPr="00600B3B" w:rsidRDefault="007628F6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有誠信</w:t>
                      </w:r>
                    </w:p>
                  </w:txbxContent>
                </v:textbox>
              </v:shape>
            </w:pict>
          </mc:Fallback>
        </mc:AlternateContent>
      </w:r>
    </w:p>
    <w:p w14:paraId="678D460C" w14:textId="51E22450" w:rsidR="00E6513C" w:rsidRDefault="00B94E39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3BA4C6" wp14:editId="25B2D71A">
                <wp:simplePos x="0" y="0"/>
                <wp:positionH relativeFrom="margin">
                  <wp:posOffset>2554112</wp:posOffset>
                </wp:positionH>
                <wp:positionV relativeFrom="paragraph">
                  <wp:posOffset>245347</wp:posOffset>
                </wp:positionV>
                <wp:extent cx="1409700" cy="880745"/>
                <wp:effectExtent l="38100" t="38100" r="95250" b="71755"/>
                <wp:wrapNone/>
                <wp:docPr id="3" name="波浪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0745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322CE" w14:textId="5CCF63DA" w:rsidR="00E6513C" w:rsidRPr="00600B3B" w:rsidRDefault="00B028CF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機智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BA4C6" id="波浪 3" o:spid="_x0000_s1032" type="#_x0000_t64" style="position:absolute;left:0;text-align:left;margin-left:201.1pt;margin-top:19.3pt;width:111pt;height:69.3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4D0322CE" w14:textId="5CCF63DA" w:rsidR="00E6513C" w:rsidRPr="00600B3B" w:rsidRDefault="00B028CF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機智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F17D28" w14:textId="6EA6E325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658B5860" w14:textId="6C6808B3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4420E1F3" w14:textId="19972BF9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705E3DA9" w14:textId="35B1804A" w:rsidR="00E6513C" w:rsidRDefault="003D1834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CAF6EB" wp14:editId="720FEC0B">
                <wp:simplePos x="0" y="0"/>
                <wp:positionH relativeFrom="column">
                  <wp:posOffset>2289990</wp:posOffset>
                </wp:positionH>
                <wp:positionV relativeFrom="paragraph">
                  <wp:posOffset>52231</wp:posOffset>
                </wp:positionV>
                <wp:extent cx="1924493" cy="1137684"/>
                <wp:effectExtent l="0" t="0" r="19050" b="24765"/>
                <wp:wrapNone/>
                <wp:docPr id="34" name="橢圓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493" cy="113768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E79D7D" id="橢圓 34" o:spid="_x0000_s1026" style="position:absolute;margin-left:180.3pt;margin-top:4.1pt;width:151.55pt;height:89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438F0A" wp14:editId="55FAFEB4">
                <wp:simplePos x="0" y="0"/>
                <wp:positionH relativeFrom="margin">
                  <wp:align>center</wp:align>
                </wp:positionH>
                <wp:positionV relativeFrom="paragraph">
                  <wp:posOffset>186642</wp:posOffset>
                </wp:positionV>
                <wp:extent cx="1409700" cy="881062"/>
                <wp:effectExtent l="38100" t="38100" r="95250" b="71755"/>
                <wp:wrapNone/>
                <wp:docPr id="2" name="波浪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6AF44" w14:textId="72F10CDA" w:rsidR="00E6513C" w:rsidRPr="00600B3B" w:rsidRDefault="00E6513C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600B3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重視感情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38F0A" id="波浪 2" o:spid="_x0000_s1033" type="#_x0000_t64" style="position:absolute;left:0;text-align:left;margin-left:0;margin-top:14.7pt;width:111pt;height:69.35pt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4J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5D36AF44" w14:textId="72F10CDA" w:rsidR="00E6513C" w:rsidRPr="00600B3B" w:rsidRDefault="00E6513C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 w:rsidRPr="00600B3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重視感情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9460EF" wp14:editId="7BD404C0">
                <wp:simplePos x="0" y="0"/>
                <wp:positionH relativeFrom="column">
                  <wp:posOffset>4830283</wp:posOffset>
                </wp:positionH>
                <wp:positionV relativeFrom="paragraph">
                  <wp:posOffset>51804</wp:posOffset>
                </wp:positionV>
                <wp:extent cx="1409700" cy="881062"/>
                <wp:effectExtent l="38100" t="38100" r="95250" b="71755"/>
                <wp:wrapNone/>
                <wp:docPr id="22" name="波浪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8AA52" w14:textId="2E19F934" w:rsidR="00E6513C" w:rsidRPr="00600B3B" w:rsidRDefault="00600B3B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600B3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樂觀積極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460EF" id="波浪 22" o:spid="_x0000_s1034" type="#_x0000_t64" style="position:absolute;left:0;text-align:left;margin-left:380.35pt;margin-top:4.1pt;width:111pt;height:69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2Cr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048AA52" w14:textId="2E19F934" w:rsidR="00E6513C" w:rsidRPr="00600B3B" w:rsidRDefault="00600B3B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 w:rsidRPr="00600B3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樂觀積極</w:t>
                      </w:r>
                    </w:p>
                  </w:txbxContent>
                </v:textbox>
              </v:shape>
            </w:pict>
          </mc:Fallback>
        </mc:AlternateContent>
      </w:r>
      <w:r w:rsidR="00E6513C"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D5D675" wp14:editId="2A126CE7">
                <wp:simplePos x="0" y="0"/>
                <wp:positionH relativeFrom="column">
                  <wp:posOffset>319087</wp:posOffset>
                </wp:positionH>
                <wp:positionV relativeFrom="paragraph">
                  <wp:posOffset>22860</wp:posOffset>
                </wp:positionV>
                <wp:extent cx="1409700" cy="881062"/>
                <wp:effectExtent l="38100" t="38100" r="95250" b="71755"/>
                <wp:wrapNone/>
                <wp:docPr id="8" name="波浪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1EF7B" w14:textId="4C9D5E06" w:rsidR="00E6513C" w:rsidRPr="00600B3B" w:rsidRDefault="007628F6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理性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5D675" id="波浪 8" o:spid="_x0000_s1035" type="#_x0000_t64" style="position:absolute;left:0;text-align:left;margin-left:25.1pt;margin-top:1.8pt;width:111pt;height:69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gm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E11EF7B" w14:textId="4C9D5E06" w:rsidR="00E6513C" w:rsidRPr="00600B3B" w:rsidRDefault="007628F6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理性</w:t>
                      </w:r>
                    </w:p>
                  </w:txbxContent>
                </v:textbox>
              </v:shape>
            </w:pict>
          </mc:Fallback>
        </mc:AlternateContent>
      </w:r>
    </w:p>
    <w:p w14:paraId="771E3A20" w14:textId="06F944B7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2E8A2B6C" w14:textId="0420CCED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5BAD75D9" w14:textId="64D0C9F1" w:rsidR="00CC2E1D" w:rsidRPr="00E6513C" w:rsidRDefault="00CC2E1D" w:rsidP="00E6513C">
      <w:pPr>
        <w:spacing w:line="480" w:lineRule="exact"/>
        <w:jc w:val="both"/>
        <w:rPr>
          <w:rFonts w:ascii="DFKai-SB" w:eastAsia="DFKai-SB" w:hAnsi="DFKai-SB"/>
          <w:color w:val="484F5E" w:themeColor="text1"/>
          <w:sz w:val="28"/>
          <w:szCs w:val="28"/>
        </w:rPr>
      </w:pPr>
    </w:p>
    <w:p w14:paraId="7D4DA4E4" w14:textId="3091CF77" w:rsidR="00920C85" w:rsidRPr="00381A90" w:rsidRDefault="009743D4" w:rsidP="00920C85">
      <w:pPr>
        <w:pStyle w:val="a7"/>
        <w:numPr>
          <w:ilvl w:val="0"/>
          <w:numId w:val="6"/>
        </w:numPr>
        <w:spacing w:before="360"/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你有甚麼</w:t>
      </w:r>
      <w:r w:rsidR="00F764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與</w:t>
      </w:r>
      <w:r w:rsidR="00BC1A4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同學</w:t>
      </w:r>
      <w:r w:rsidR="00F764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的相處之道</w:t>
      </w:r>
      <w:r w:rsidR="00920C8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？試寫出一項，並加說明</w:t>
      </w:r>
      <w:r w:rsidR="00920C85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3FF8994" w14:textId="28B979FB" w:rsidR="00920C85" w:rsidRDefault="00600B3B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FFFFFF" w:themeColor="background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noProof/>
          <w:color w:val="FFFFFF" w:themeColor="background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D29229" wp14:editId="2A44BD90">
                <wp:simplePos x="0" y="0"/>
                <wp:positionH relativeFrom="margin">
                  <wp:posOffset>298450</wp:posOffset>
                </wp:positionH>
                <wp:positionV relativeFrom="paragraph">
                  <wp:posOffset>175251</wp:posOffset>
                </wp:positionV>
                <wp:extent cx="5883216" cy="957532"/>
                <wp:effectExtent l="0" t="0" r="0" b="0"/>
                <wp:wrapNone/>
                <wp:docPr id="16" name="流程圖: 文件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216" cy="957532"/>
                        </a:xfrm>
                        <a:prstGeom prst="flowChartDocumen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E312F" w14:textId="74253148" w:rsidR="00A35C5B" w:rsidRDefault="005D2954" w:rsidP="0060558E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答案合理便可。</w:t>
                            </w:r>
                            <w:r w:rsidR="00BF0F26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示例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：</w:t>
                            </w:r>
                            <w:r w:rsidR="00C57B33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我認為</w:t>
                            </w:r>
                            <w:r w:rsidR="00F76401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與</w:t>
                            </w:r>
                            <w:r w:rsidR="00600B3B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同學</w:t>
                            </w:r>
                            <w:r w:rsidR="00F76401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交往</w:t>
                            </w:r>
                            <w:r w:rsidR="00C57B33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時應該真誠，</w:t>
                            </w:r>
                            <w:r w:rsidR="00891D7D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不要</w:t>
                            </w:r>
                            <w:r w:rsidR="00C57B33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對朋友說謊</w:t>
                            </w:r>
                            <w:r w:rsidR="00A35C5B" w:rsidRPr="005D295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。</w:t>
                            </w:r>
                            <w:r w:rsidR="00076FA6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/</w:t>
                            </w:r>
                            <w:r w:rsidR="00076FA6"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  <w:t xml:space="preserve"> </w:t>
                            </w:r>
                            <w:r w:rsidR="00076FA6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不要隨意許下承諾，答應</w:t>
                            </w:r>
                            <w:r w:rsidR="00600B3B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同學</w:t>
                            </w:r>
                            <w:r w:rsidR="00076FA6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的一定要做到。</w:t>
                            </w:r>
                          </w:p>
                          <w:p w14:paraId="71FBCD67" w14:textId="77777777" w:rsidR="00C57B33" w:rsidRPr="005D2954" w:rsidRDefault="00C57B33" w:rsidP="0060558E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29229" id="流程圖: 文件 16" o:spid="_x0000_s1036" type="#_x0000_t114" style="position:absolute;left:0;text-align:left;margin-left:23.5pt;margin-top:13.8pt;width:463.25pt;height:75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" filled="f" stroked="f" strokeweight="1pt">
                <v:textbox>
                  <w:txbxContent>
                    <w:p w14:paraId="47FE312F" w14:textId="74253148" w:rsidR="00A35C5B" w:rsidRDefault="005D2954" w:rsidP="0060558E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答案合理便可。</w:t>
                      </w:r>
                      <w:r w:rsidR="00BF0F26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示例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：</w:t>
                      </w:r>
                      <w:r w:rsidR="00C57B33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我認為</w:t>
                      </w:r>
                      <w:r w:rsidR="00F76401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與</w:t>
                      </w:r>
                      <w:r w:rsidR="00600B3B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同學</w:t>
                      </w:r>
                      <w:r w:rsidR="00F76401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交往</w:t>
                      </w:r>
                      <w:r w:rsidR="00C57B33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時應該真誠，</w:t>
                      </w:r>
                      <w:r w:rsidR="00891D7D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不要</w:t>
                      </w:r>
                      <w:r w:rsidR="00C57B33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對朋友說謊</w:t>
                      </w:r>
                      <w:r w:rsidR="00A35C5B" w:rsidRPr="005D295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。</w:t>
                      </w:r>
                      <w:r w:rsidR="00076FA6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/</w:t>
                      </w:r>
                      <w:r w:rsidR="00076FA6">
                        <w:rPr>
                          <w:rFonts w:ascii="Microsoft JhengHei" w:eastAsia="Microsoft JhengHei" w:hAnsi="Microsoft JhengHei"/>
                          <w:color w:val="FF0000"/>
                        </w:rPr>
                        <w:t xml:space="preserve"> </w:t>
                      </w:r>
                      <w:r w:rsidR="00076FA6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不要隨意許下承諾，答應</w:t>
                      </w:r>
                      <w:r w:rsidR="00600B3B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同學</w:t>
                      </w:r>
                      <w:r w:rsidR="00076FA6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的一定要做到。</w:t>
                      </w:r>
                    </w:p>
                    <w:p w14:paraId="71FBCD67" w14:textId="77777777" w:rsidR="00C57B33" w:rsidRPr="005D2954" w:rsidRDefault="00C57B33" w:rsidP="0060558E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DFKai-SB" w:eastAsia="DFKai-SB" w:hAnsi="DFKai-SB" w:cstheme="minorEastAsia"/>
          <w:noProof/>
          <w:color w:val="FFFFFF" w:themeColor="background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DEED2E" wp14:editId="293E5123">
                <wp:simplePos x="0" y="0"/>
                <wp:positionH relativeFrom="column">
                  <wp:posOffset>234694</wp:posOffset>
                </wp:positionH>
                <wp:positionV relativeFrom="paragraph">
                  <wp:posOffset>102756</wp:posOffset>
                </wp:positionV>
                <wp:extent cx="6167755" cy="2036360"/>
                <wp:effectExtent l="38100" t="38100" r="118745" b="78740"/>
                <wp:wrapNone/>
                <wp:docPr id="15" name="流程圖: 文件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7755" cy="2036360"/>
                        </a:xfrm>
                        <a:prstGeom prst="flowChartDocument">
                          <a:avLst/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30070" w14:textId="4EB5EFA7" w:rsidR="00E6217D" w:rsidRDefault="00E6217D" w:rsidP="00E710EE">
                            <w:pPr>
                              <w:spacing w:line="64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460D0274" w14:textId="641500EF" w:rsidR="00E6217D" w:rsidRDefault="00E6217D" w:rsidP="00E710EE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7F2BA901" w14:textId="77777777" w:rsidR="00600B3B" w:rsidRPr="00E6217D" w:rsidRDefault="00600B3B" w:rsidP="00600B3B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48FF9468" w14:textId="77777777" w:rsidR="00600B3B" w:rsidRPr="00E6217D" w:rsidRDefault="00600B3B" w:rsidP="00600B3B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4D1BEAC" w14:textId="77777777" w:rsidR="00600B3B" w:rsidRPr="00E6217D" w:rsidRDefault="00600B3B" w:rsidP="00E710EE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34B7A832" w14:textId="77777777" w:rsidR="00E6217D" w:rsidRPr="00E6217D" w:rsidRDefault="00E6217D" w:rsidP="00E6217D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EED2E" id="流程圖: 文件 15" o:spid="_x0000_s1037" type="#_x0000_t114" style="position:absolute;left:0;text-align:left;margin-left:18.5pt;margin-top:8.1pt;width:485.65pt;height:16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" fillcolor="white [3212]" strokecolor="#845903 [1604]" strokeweight="1.5pt">
                <v:shadow on="t" color="black" opacity="26214f" origin="-.5,-.5" offset=".74836mm,.74836mm"/>
                <v:textbox>
                  <w:txbxContent>
                    <w:p w14:paraId="3C730070" w14:textId="4EB5EFA7" w:rsidR="00E6217D" w:rsidRDefault="00E6217D" w:rsidP="00E710EE">
                      <w:pPr>
                        <w:spacing w:line="64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460D0274" w14:textId="641500EF" w:rsidR="00E6217D" w:rsidRDefault="00E6217D" w:rsidP="00E710EE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7F2BA901" w14:textId="77777777" w:rsidR="00600B3B" w:rsidRPr="00E6217D" w:rsidRDefault="00600B3B" w:rsidP="00600B3B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48FF9468" w14:textId="77777777" w:rsidR="00600B3B" w:rsidRPr="00E6217D" w:rsidRDefault="00600B3B" w:rsidP="00600B3B">
                      <w:pPr>
                        <w:rPr>
                          <w:u w:val="single"/>
                        </w:rPr>
                      </w:pPr>
                    </w:p>
                    <w:p w14:paraId="14D1BEAC" w14:textId="77777777" w:rsidR="00600B3B" w:rsidRPr="00E6217D" w:rsidRDefault="00600B3B" w:rsidP="00E710EE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34B7A832" w14:textId="77777777" w:rsidR="00E6217D" w:rsidRPr="00E6217D" w:rsidRDefault="00E6217D" w:rsidP="00E6217D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620663" w14:textId="75C5B27C" w:rsidR="003F5022" w:rsidRPr="00CA4642" w:rsidRDefault="00B94E39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2095" behindDoc="0" locked="0" layoutInCell="1" allowOverlap="1" wp14:anchorId="1505F47B" wp14:editId="470A464A">
            <wp:simplePos x="0" y="0"/>
            <wp:positionH relativeFrom="margin">
              <wp:align>right</wp:align>
            </wp:positionH>
            <wp:positionV relativeFrom="paragraph">
              <wp:posOffset>1025193</wp:posOffset>
            </wp:positionV>
            <wp:extent cx="1618227" cy="1618227"/>
            <wp:effectExtent l="0" t="0" r="1270" b="0"/>
            <wp:wrapNone/>
            <wp:docPr id="26" name="圖片 26" descr="Friends Icon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riends Icon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9000">
                                  <a14:foregroundMark x1="89000" y1="27000" x2="19000" y2="30500"/>
                                  <a14:foregroundMark x1="19000" y1="30500" x2="14000" y2="59500"/>
                                  <a14:foregroundMark x1="14000" y1="59500" x2="39500" y2="76500"/>
                                  <a14:foregroundMark x1="39500" y1="76500" x2="78000" y2="69500"/>
                                  <a14:foregroundMark x1="78000" y1="69500" x2="90500" y2="33000"/>
                                  <a14:foregroundMark x1="90500" y1="33000" x2="88000" y2="26000"/>
                                  <a14:foregroundMark x1="92000" y1="19000" x2="14000" y2="18000"/>
                                  <a14:foregroundMark x1="14000" y1="18000" x2="5000" y2="57000"/>
                                  <a14:foregroundMark x1="5000" y1="57000" x2="51000" y2="87500"/>
                                  <a14:foregroundMark x1="51000" y1="87500" x2="81500" y2="83500"/>
                                  <a14:foregroundMark x1="81500" y1="83500" x2="98500" y2="48000"/>
                                  <a14:foregroundMark x1="98500" y1="48000" x2="96000" y2="22500"/>
                                  <a14:foregroundMark x1="96000" y1="22500" x2="99000" y2="52500"/>
                                  <a14:foregroundMark x1="99000" y1="52500" x2="98000" y2="55500"/>
                                  <a14:foregroundMark x1="84500" y1="45000" x2="84500" y2="74000"/>
                                  <a14:foregroundMark x1="84500" y1="74000" x2="80500" y2="47000"/>
                                  <a14:foregroundMark x1="80500" y1="47000" x2="80500" y2="46500"/>
                                  <a14:foregroundMark x1="35500" y1="32000" x2="16500" y2="57500"/>
                                  <a14:foregroundMark x1="16500" y1="57500" x2="37000" y2="41000"/>
                                  <a14:foregroundMark x1="37000" y1="41000" x2="33000" y2="33000"/>
                                  <a14:foregroundMark x1="54000" y1="79500" x2="54000" y2="79500"/>
                                  <a14:backgroundMark x1="50711" y1="87784" x2="50810" y2="87824"/>
                                  <a14:backgroundMark x1="88564" y1="45000" x2="89250" y2="40462"/>
                                  <a14:backgroundMark x1="83813" y1="76431" x2="84180" y2="74000"/>
                                  <a14:backgroundMark x1="88688" y1="34845" x2="87799" y2="344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227" cy="161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642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                                            </w:t>
      </w:r>
    </w:p>
    <w:sectPr w:rsidR="003F5022" w:rsidRPr="00CA4642" w:rsidSect="004038B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D9305" w14:textId="77777777" w:rsidR="00D27011" w:rsidRDefault="00D27011" w:rsidP="00465C96">
      <w:r>
        <w:separator/>
      </w:r>
    </w:p>
  </w:endnote>
  <w:endnote w:type="continuationSeparator" w:id="0">
    <w:p w14:paraId="15EE1154" w14:textId="77777777" w:rsidR="00D27011" w:rsidRDefault="00D27011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24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21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EC9B3" w14:textId="77777777" w:rsidR="00D27011" w:rsidRDefault="00D27011" w:rsidP="00465C96">
      <w:r>
        <w:separator/>
      </w:r>
    </w:p>
  </w:footnote>
  <w:footnote w:type="continuationSeparator" w:id="0">
    <w:p w14:paraId="27371792" w14:textId="77777777" w:rsidR="00D27011" w:rsidRDefault="00D27011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3AA3" w14:textId="77777777" w:rsidR="0006549B" w:rsidRDefault="000654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512A2106" w:rsidR="008C16E9" w:rsidRDefault="00F62D8A">
    <w:pPr>
      <w:pStyle w:val="a3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752E0C0" wp14:editId="2EEAD71D">
          <wp:simplePos x="0" y="0"/>
          <wp:positionH relativeFrom="page">
            <wp:posOffset>9525</wp:posOffset>
          </wp:positionH>
          <wp:positionV relativeFrom="paragraph">
            <wp:posOffset>-497840</wp:posOffset>
          </wp:positionV>
          <wp:extent cx="7546720" cy="1121210"/>
          <wp:effectExtent l="0" t="0" r="0" b="3175"/>
          <wp:wrapNone/>
          <wp:docPr id="7" name="圖片 7" descr="一張含有 文字,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720" cy="112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7B2C08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75pt;height:27.7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0"/>
  </w:num>
  <w:num w:numId="2" w16cid:durableId="102379785">
    <w:abstractNumId w:val="16"/>
  </w:num>
  <w:num w:numId="3" w16cid:durableId="1348556626">
    <w:abstractNumId w:val="18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1"/>
  </w:num>
  <w:num w:numId="8" w16cid:durableId="489517734">
    <w:abstractNumId w:val="17"/>
  </w:num>
  <w:num w:numId="9" w16cid:durableId="1183323129">
    <w:abstractNumId w:val="4"/>
  </w:num>
  <w:num w:numId="10" w16cid:durableId="442499570">
    <w:abstractNumId w:val="13"/>
  </w:num>
  <w:num w:numId="11" w16cid:durableId="4477047">
    <w:abstractNumId w:val="3"/>
  </w:num>
  <w:num w:numId="12" w16cid:durableId="1266037166">
    <w:abstractNumId w:val="15"/>
  </w:num>
  <w:num w:numId="13" w16cid:durableId="175652978">
    <w:abstractNumId w:val="5"/>
  </w:num>
  <w:num w:numId="14" w16cid:durableId="458883816">
    <w:abstractNumId w:val="20"/>
  </w:num>
  <w:num w:numId="15" w16cid:durableId="519507971">
    <w:abstractNumId w:val="14"/>
  </w:num>
  <w:num w:numId="16" w16cid:durableId="72972386">
    <w:abstractNumId w:val="8"/>
  </w:num>
  <w:num w:numId="17" w16cid:durableId="1414619728">
    <w:abstractNumId w:val="12"/>
  </w:num>
  <w:num w:numId="18" w16cid:durableId="246034247">
    <w:abstractNumId w:val="9"/>
  </w:num>
  <w:num w:numId="19" w16cid:durableId="274145084">
    <w:abstractNumId w:val="6"/>
  </w:num>
  <w:num w:numId="20" w16cid:durableId="1752968408">
    <w:abstractNumId w:val="19"/>
  </w:num>
  <w:num w:numId="21" w16cid:durableId="520315166">
    <w:abstractNumId w:val="11"/>
  </w:num>
  <w:num w:numId="22" w16cid:durableId="161770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57D4D"/>
    <w:rsid w:val="0006459E"/>
    <w:rsid w:val="0006549B"/>
    <w:rsid w:val="000661D6"/>
    <w:rsid w:val="0007141B"/>
    <w:rsid w:val="00076FA6"/>
    <w:rsid w:val="00083024"/>
    <w:rsid w:val="00096449"/>
    <w:rsid w:val="000A204E"/>
    <w:rsid w:val="000B41D0"/>
    <w:rsid w:val="000B602A"/>
    <w:rsid w:val="000E2D4E"/>
    <w:rsid w:val="000E4405"/>
    <w:rsid w:val="000E4584"/>
    <w:rsid w:val="000E555F"/>
    <w:rsid w:val="000E58CD"/>
    <w:rsid w:val="001022E4"/>
    <w:rsid w:val="001145BE"/>
    <w:rsid w:val="00117084"/>
    <w:rsid w:val="00124522"/>
    <w:rsid w:val="00124A34"/>
    <w:rsid w:val="00135252"/>
    <w:rsid w:val="001412D4"/>
    <w:rsid w:val="00153262"/>
    <w:rsid w:val="00157029"/>
    <w:rsid w:val="00164750"/>
    <w:rsid w:val="00165B48"/>
    <w:rsid w:val="001752D5"/>
    <w:rsid w:val="00182EB0"/>
    <w:rsid w:val="00185F29"/>
    <w:rsid w:val="00187854"/>
    <w:rsid w:val="00192EF0"/>
    <w:rsid w:val="001A2F95"/>
    <w:rsid w:val="001A3DCA"/>
    <w:rsid w:val="001A4F4D"/>
    <w:rsid w:val="001B2F67"/>
    <w:rsid w:val="001B3365"/>
    <w:rsid w:val="001B3571"/>
    <w:rsid w:val="001B5B02"/>
    <w:rsid w:val="001B66DB"/>
    <w:rsid w:val="001C0642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41CA"/>
    <w:rsid w:val="002578E0"/>
    <w:rsid w:val="00257B1E"/>
    <w:rsid w:val="00265AA8"/>
    <w:rsid w:val="002742F5"/>
    <w:rsid w:val="00280BFD"/>
    <w:rsid w:val="00287DA6"/>
    <w:rsid w:val="00294B6E"/>
    <w:rsid w:val="002A2958"/>
    <w:rsid w:val="002A61FE"/>
    <w:rsid w:val="002A7669"/>
    <w:rsid w:val="002B39AA"/>
    <w:rsid w:val="002B7F9E"/>
    <w:rsid w:val="002C33A2"/>
    <w:rsid w:val="002C5663"/>
    <w:rsid w:val="002C7E62"/>
    <w:rsid w:val="002D2E11"/>
    <w:rsid w:val="002D517B"/>
    <w:rsid w:val="002D6E0E"/>
    <w:rsid w:val="002D7F56"/>
    <w:rsid w:val="002E27DF"/>
    <w:rsid w:val="002E2BE7"/>
    <w:rsid w:val="002E587D"/>
    <w:rsid w:val="002E6743"/>
    <w:rsid w:val="002F4520"/>
    <w:rsid w:val="002F636A"/>
    <w:rsid w:val="002F748E"/>
    <w:rsid w:val="002F7863"/>
    <w:rsid w:val="0030669C"/>
    <w:rsid w:val="00314C50"/>
    <w:rsid w:val="0032354F"/>
    <w:rsid w:val="00323D45"/>
    <w:rsid w:val="00336E3A"/>
    <w:rsid w:val="00340A4E"/>
    <w:rsid w:val="00346063"/>
    <w:rsid w:val="003464D9"/>
    <w:rsid w:val="00350B05"/>
    <w:rsid w:val="0036573B"/>
    <w:rsid w:val="00375DF1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D116E"/>
    <w:rsid w:val="003D1834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4B61"/>
    <w:rsid w:val="00465C96"/>
    <w:rsid w:val="004703C8"/>
    <w:rsid w:val="0047169B"/>
    <w:rsid w:val="00480FBB"/>
    <w:rsid w:val="00482551"/>
    <w:rsid w:val="004831FC"/>
    <w:rsid w:val="004A2E2F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501B61"/>
    <w:rsid w:val="00504024"/>
    <w:rsid w:val="00504EF1"/>
    <w:rsid w:val="005057FB"/>
    <w:rsid w:val="005159FA"/>
    <w:rsid w:val="00524D68"/>
    <w:rsid w:val="00532AD8"/>
    <w:rsid w:val="00534FED"/>
    <w:rsid w:val="00537238"/>
    <w:rsid w:val="00540486"/>
    <w:rsid w:val="005438AD"/>
    <w:rsid w:val="00556208"/>
    <w:rsid w:val="005566A0"/>
    <w:rsid w:val="005619BC"/>
    <w:rsid w:val="00563F27"/>
    <w:rsid w:val="005678A2"/>
    <w:rsid w:val="00574311"/>
    <w:rsid w:val="0057476C"/>
    <w:rsid w:val="00581DBF"/>
    <w:rsid w:val="00584079"/>
    <w:rsid w:val="00592357"/>
    <w:rsid w:val="00593AD1"/>
    <w:rsid w:val="0059681B"/>
    <w:rsid w:val="005A2984"/>
    <w:rsid w:val="005B59D8"/>
    <w:rsid w:val="005B6C15"/>
    <w:rsid w:val="005D069B"/>
    <w:rsid w:val="005D2954"/>
    <w:rsid w:val="005E5BF0"/>
    <w:rsid w:val="005F7C4A"/>
    <w:rsid w:val="00600B3B"/>
    <w:rsid w:val="00604DF2"/>
    <w:rsid w:val="0060558E"/>
    <w:rsid w:val="006101FC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B4C8B"/>
    <w:rsid w:val="006C0E4B"/>
    <w:rsid w:val="006C3760"/>
    <w:rsid w:val="006D06C7"/>
    <w:rsid w:val="006D146B"/>
    <w:rsid w:val="006E6CB1"/>
    <w:rsid w:val="006F28C5"/>
    <w:rsid w:val="006F7924"/>
    <w:rsid w:val="00722215"/>
    <w:rsid w:val="00734457"/>
    <w:rsid w:val="00734657"/>
    <w:rsid w:val="007410AF"/>
    <w:rsid w:val="007438AA"/>
    <w:rsid w:val="007503AC"/>
    <w:rsid w:val="00761E71"/>
    <w:rsid w:val="007628F6"/>
    <w:rsid w:val="00766912"/>
    <w:rsid w:val="00783946"/>
    <w:rsid w:val="00784EA6"/>
    <w:rsid w:val="00792C0C"/>
    <w:rsid w:val="007943BD"/>
    <w:rsid w:val="007969E5"/>
    <w:rsid w:val="00796CD8"/>
    <w:rsid w:val="00797FCF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7F55"/>
    <w:rsid w:val="007F3688"/>
    <w:rsid w:val="007F75C4"/>
    <w:rsid w:val="008031B2"/>
    <w:rsid w:val="00810A2C"/>
    <w:rsid w:val="00826413"/>
    <w:rsid w:val="008332DD"/>
    <w:rsid w:val="00844F8C"/>
    <w:rsid w:val="00851CAD"/>
    <w:rsid w:val="0085705B"/>
    <w:rsid w:val="008726E8"/>
    <w:rsid w:val="0087273E"/>
    <w:rsid w:val="008761F2"/>
    <w:rsid w:val="00881A29"/>
    <w:rsid w:val="00891D7D"/>
    <w:rsid w:val="008A2D3E"/>
    <w:rsid w:val="008A3E63"/>
    <w:rsid w:val="008A4BF2"/>
    <w:rsid w:val="008B26FB"/>
    <w:rsid w:val="008B37FA"/>
    <w:rsid w:val="008C16E9"/>
    <w:rsid w:val="008C52E2"/>
    <w:rsid w:val="008D4BAE"/>
    <w:rsid w:val="008D5419"/>
    <w:rsid w:val="008E0E85"/>
    <w:rsid w:val="008E7F15"/>
    <w:rsid w:val="008F02FB"/>
    <w:rsid w:val="008F6E97"/>
    <w:rsid w:val="008F7025"/>
    <w:rsid w:val="00905A1E"/>
    <w:rsid w:val="009067F1"/>
    <w:rsid w:val="0091760A"/>
    <w:rsid w:val="00920C85"/>
    <w:rsid w:val="009313CE"/>
    <w:rsid w:val="00935EA6"/>
    <w:rsid w:val="009418A6"/>
    <w:rsid w:val="009503A0"/>
    <w:rsid w:val="00951359"/>
    <w:rsid w:val="00961FAD"/>
    <w:rsid w:val="009743D4"/>
    <w:rsid w:val="00995F21"/>
    <w:rsid w:val="009A352F"/>
    <w:rsid w:val="009B0AC1"/>
    <w:rsid w:val="009B4FF6"/>
    <w:rsid w:val="009C04B7"/>
    <w:rsid w:val="009C1123"/>
    <w:rsid w:val="009C28F5"/>
    <w:rsid w:val="009C2F97"/>
    <w:rsid w:val="009C4D8A"/>
    <w:rsid w:val="009C5AC8"/>
    <w:rsid w:val="009C7520"/>
    <w:rsid w:val="009D5B54"/>
    <w:rsid w:val="009F5F44"/>
    <w:rsid w:val="00A04271"/>
    <w:rsid w:val="00A22169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0CF1"/>
    <w:rsid w:val="00A8427F"/>
    <w:rsid w:val="00A920F1"/>
    <w:rsid w:val="00A92247"/>
    <w:rsid w:val="00AA270E"/>
    <w:rsid w:val="00AB5EA5"/>
    <w:rsid w:val="00AB6435"/>
    <w:rsid w:val="00AC5AD9"/>
    <w:rsid w:val="00AD043C"/>
    <w:rsid w:val="00AD068B"/>
    <w:rsid w:val="00AD0829"/>
    <w:rsid w:val="00AD652D"/>
    <w:rsid w:val="00AF6C53"/>
    <w:rsid w:val="00B000F8"/>
    <w:rsid w:val="00B028CF"/>
    <w:rsid w:val="00B062A9"/>
    <w:rsid w:val="00B2111E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30C3"/>
    <w:rsid w:val="00B94E39"/>
    <w:rsid w:val="00BA2DCA"/>
    <w:rsid w:val="00BA799D"/>
    <w:rsid w:val="00BB2A9A"/>
    <w:rsid w:val="00BB6C12"/>
    <w:rsid w:val="00BC0E21"/>
    <w:rsid w:val="00BC1A4B"/>
    <w:rsid w:val="00BC6252"/>
    <w:rsid w:val="00BD0207"/>
    <w:rsid w:val="00BD1AF9"/>
    <w:rsid w:val="00BE0BBB"/>
    <w:rsid w:val="00BE1485"/>
    <w:rsid w:val="00BE2DC3"/>
    <w:rsid w:val="00BE4E50"/>
    <w:rsid w:val="00BE6BA1"/>
    <w:rsid w:val="00BF0F26"/>
    <w:rsid w:val="00BF2008"/>
    <w:rsid w:val="00C057E7"/>
    <w:rsid w:val="00C07A6D"/>
    <w:rsid w:val="00C100A0"/>
    <w:rsid w:val="00C413AB"/>
    <w:rsid w:val="00C451C4"/>
    <w:rsid w:val="00C57B33"/>
    <w:rsid w:val="00C73E0B"/>
    <w:rsid w:val="00C80C9E"/>
    <w:rsid w:val="00C82B46"/>
    <w:rsid w:val="00C92D00"/>
    <w:rsid w:val="00CA1395"/>
    <w:rsid w:val="00CA1856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27011"/>
    <w:rsid w:val="00D3031F"/>
    <w:rsid w:val="00D30B57"/>
    <w:rsid w:val="00D5574B"/>
    <w:rsid w:val="00D56B94"/>
    <w:rsid w:val="00D57EDA"/>
    <w:rsid w:val="00D73B3F"/>
    <w:rsid w:val="00D811FC"/>
    <w:rsid w:val="00D86F95"/>
    <w:rsid w:val="00D95972"/>
    <w:rsid w:val="00D96163"/>
    <w:rsid w:val="00DA7E23"/>
    <w:rsid w:val="00DB0C05"/>
    <w:rsid w:val="00DC11E7"/>
    <w:rsid w:val="00DC584F"/>
    <w:rsid w:val="00DD4F83"/>
    <w:rsid w:val="00E006E3"/>
    <w:rsid w:val="00E102DE"/>
    <w:rsid w:val="00E210E8"/>
    <w:rsid w:val="00E238A8"/>
    <w:rsid w:val="00E254FE"/>
    <w:rsid w:val="00E30CA5"/>
    <w:rsid w:val="00E30F84"/>
    <w:rsid w:val="00E318D4"/>
    <w:rsid w:val="00E31FB5"/>
    <w:rsid w:val="00E603AD"/>
    <w:rsid w:val="00E612D4"/>
    <w:rsid w:val="00E6217D"/>
    <w:rsid w:val="00E6252B"/>
    <w:rsid w:val="00E62FAA"/>
    <w:rsid w:val="00E6513C"/>
    <w:rsid w:val="00E710EE"/>
    <w:rsid w:val="00E73FC0"/>
    <w:rsid w:val="00E76FAB"/>
    <w:rsid w:val="00E90FFC"/>
    <w:rsid w:val="00E93F06"/>
    <w:rsid w:val="00E94928"/>
    <w:rsid w:val="00E94D96"/>
    <w:rsid w:val="00E95543"/>
    <w:rsid w:val="00E96ADC"/>
    <w:rsid w:val="00EA1FCD"/>
    <w:rsid w:val="00EA2BF2"/>
    <w:rsid w:val="00EA4C94"/>
    <w:rsid w:val="00EC7956"/>
    <w:rsid w:val="00ED4372"/>
    <w:rsid w:val="00EF0A8E"/>
    <w:rsid w:val="00EF2C6C"/>
    <w:rsid w:val="00EF4F7C"/>
    <w:rsid w:val="00F0055C"/>
    <w:rsid w:val="00F03780"/>
    <w:rsid w:val="00F11770"/>
    <w:rsid w:val="00F17125"/>
    <w:rsid w:val="00F257A0"/>
    <w:rsid w:val="00F26FF7"/>
    <w:rsid w:val="00F27069"/>
    <w:rsid w:val="00F31D95"/>
    <w:rsid w:val="00F33C96"/>
    <w:rsid w:val="00F364A5"/>
    <w:rsid w:val="00F375EE"/>
    <w:rsid w:val="00F46E97"/>
    <w:rsid w:val="00F561A4"/>
    <w:rsid w:val="00F62D8A"/>
    <w:rsid w:val="00F63C1B"/>
    <w:rsid w:val="00F648A2"/>
    <w:rsid w:val="00F76401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357DB-C67C-451F-8F28-286927C5208A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189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97</cp:revision>
  <cp:lastPrinted>2022-08-31T07:55:00Z</cp:lastPrinted>
  <dcterms:created xsi:type="dcterms:W3CDTF">2023-02-02T08:21:00Z</dcterms:created>
  <dcterms:modified xsi:type="dcterms:W3CDTF">2023-06-27T02:14:00Z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