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77E98" w14:textId="693965EB" w:rsidR="005A044E" w:rsidRPr="000E58CD" w:rsidRDefault="00A46983" w:rsidP="005A044E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 w:rsidRPr="001E2F2E">
        <w:rPr>
          <w:rFonts w:ascii="Microsoft JhengHei" w:eastAsia="Microsoft JhengHei" w:hAnsi="Microsoft JhengHei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AAF72BC" wp14:editId="50D045B4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902798" cy="533840"/>
                <wp:effectExtent l="0" t="0" r="0" b="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18975" w14:textId="77777777" w:rsidR="00A46983" w:rsidRPr="00A92445" w:rsidRDefault="00A46983" w:rsidP="00A46983">
                            <w:pPr>
                              <w:spacing w:line="300" w:lineRule="exact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proofErr w:type="gramStart"/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以腦圖的</w:t>
                            </w:r>
                            <w:proofErr w:type="gramEnd"/>
                            <w:r>
                              <w:rPr>
                                <w:rFonts w:eastAsia="DFKai-SB" w:cstheme="minorHAnsi" w:hint="eastAsia"/>
                                <w:color w:val="FF0000"/>
                                <w:sz w:val="22"/>
                              </w:rPr>
                              <w:t>方式，羅列訪問的方向</w:t>
                            </w:r>
                            <w:r w:rsidRPr="00A92445"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79C33C05" w14:textId="77777777" w:rsidR="00A46983" w:rsidRPr="00A92445" w:rsidRDefault="00A46983" w:rsidP="00A46983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F72BC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0;margin-top:12pt;width:149.85pt;height:42.05pt;z-index:2516582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" filled="f" stroked="f" strokeweight=".5pt">
                <v:textbox>
                  <w:txbxContent>
                    <w:p w14:paraId="76C18975" w14:textId="77777777" w:rsidR="00A46983" w:rsidRPr="00A92445" w:rsidRDefault="00A46983" w:rsidP="00A46983">
                      <w:pPr>
                        <w:spacing w:line="300" w:lineRule="exact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proofErr w:type="gramStart"/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以腦圖的</w:t>
                      </w:r>
                      <w:proofErr w:type="gramEnd"/>
                      <w:r>
                        <w:rPr>
                          <w:rFonts w:eastAsia="DFKai-SB" w:cstheme="minorHAnsi" w:hint="eastAsia"/>
                          <w:color w:val="FF0000"/>
                          <w:sz w:val="22"/>
                        </w:rPr>
                        <w:t>方式，羅列訪問的方向</w:t>
                      </w:r>
                      <w:r w:rsidRPr="00A92445">
                        <w:rPr>
                          <w:rFonts w:eastAsia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79C33C05" w14:textId="77777777" w:rsidR="00A46983" w:rsidRPr="00A92445" w:rsidRDefault="00A46983" w:rsidP="00A46983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044E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1D06E0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 w:rsidR="005A044E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DC297EA" w14:textId="6AC2858A" w:rsidR="00CC6DB0" w:rsidRPr="00CC6DB0" w:rsidRDefault="00CC6DB0" w:rsidP="00CC6D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按老師指示進行分組，並閱讀以下</w:t>
      </w:r>
      <w:r w:rsidR="001D06E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林珍</w:t>
      </w: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的簡介，完成以下</w:t>
      </w:r>
      <w:proofErr w:type="gramStart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思維導圖</w:t>
      </w:r>
      <w:proofErr w:type="gramEnd"/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2C44CB48" w14:textId="7DEA39A2" w:rsidR="00E702B7" w:rsidRDefault="00F20FD4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anchor distT="0" distB="0" distL="114300" distR="114300" simplePos="0" relativeHeight="251658271" behindDoc="0" locked="0" layoutInCell="1" allowOverlap="1" wp14:anchorId="0417D9E7" wp14:editId="767FBCE9">
            <wp:simplePos x="0" y="0"/>
            <wp:positionH relativeFrom="column">
              <wp:posOffset>5774690</wp:posOffset>
            </wp:positionH>
            <wp:positionV relativeFrom="paragraph">
              <wp:posOffset>209550</wp:posOffset>
            </wp:positionV>
            <wp:extent cx="539750" cy="5397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259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6F97963A" wp14:editId="7E29B9D5">
                <wp:simplePos x="0" y="0"/>
                <wp:positionH relativeFrom="page">
                  <wp:posOffset>9525</wp:posOffset>
                </wp:positionH>
                <wp:positionV relativeFrom="paragraph">
                  <wp:posOffset>107726</wp:posOffset>
                </wp:positionV>
                <wp:extent cx="754126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68D7" w14:textId="7A97C6CE" w:rsidR="008C1259" w:rsidRPr="00086BAC" w:rsidRDefault="008C1259" w:rsidP="008C125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2179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29CA2425" w14:textId="77777777" w:rsidR="00C4168A" w:rsidRPr="007B2256" w:rsidRDefault="008C1259" w:rsidP="00C416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C4168A"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https://aistory.chiculture.org.hk/heroes/lam-chun</w:t>
                            </w:r>
                          </w:p>
                          <w:p w14:paraId="44D2D752" w14:textId="708D3BAA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79B4F1C" w14:textId="77777777" w:rsidR="008C1259" w:rsidRPr="00086BAC" w:rsidRDefault="008C1259" w:rsidP="008C125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7963A" id="矩形 21" o:spid="_x0000_s1027" style="position:absolute;margin-left:.75pt;margin-top:8.5pt;width:593.8pt;height:59.25pt;z-index:2516582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" fillcolor="#e4f4ed" stroked="f" strokeweight="1pt">
                <v:textbox>
                  <w:txbxContent>
                    <w:p w14:paraId="415068D7" w14:textId="7A97C6CE" w:rsidR="008C1259" w:rsidRPr="00086BAC" w:rsidRDefault="008C1259" w:rsidP="008C125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="0072179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林珍</w:t>
                      </w:r>
                    </w:p>
                    <w:p w14:paraId="29CA2425" w14:textId="77777777" w:rsidR="00C4168A" w:rsidRPr="007B2256" w:rsidRDefault="008C1259" w:rsidP="00C416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C4168A"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https://aistory.chiculture.org.hk/heroes/lam-chun</w:t>
                      </w:r>
                    </w:p>
                    <w:p w14:paraId="44D2D752" w14:textId="708D3BAA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</w:p>
                    <w:p w14:paraId="679B4F1C" w14:textId="77777777" w:rsidR="008C1259" w:rsidRPr="00086BAC" w:rsidRDefault="008C1259" w:rsidP="008C125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1CD111F" w14:textId="3BA556B7" w:rsidR="00E702B7" w:rsidRDefault="00E702B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783FA51" w14:textId="7030CA59" w:rsidR="009A3BA7" w:rsidRDefault="009A3BA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F40326D" w14:textId="01F061F2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ED74D83" wp14:editId="678E80C7">
                <wp:simplePos x="0" y="0"/>
                <wp:positionH relativeFrom="margin">
                  <wp:posOffset>2184873</wp:posOffset>
                </wp:positionH>
                <wp:positionV relativeFrom="paragraph">
                  <wp:posOffset>23495</wp:posOffset>
                </wp:positionV>
                <wp:extent cx="2035249" cy="1046480"/>
                <wp:effectExtent l="38100" t="38100" r="117475" b="115570"/>
                <wp:wrapNone/>
                <wp:docPr id="28" name="橢圓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C6D9" w14:textId="2F10767F" w:rsidR="008856DC" w:rsidRPr="00704A37" w:rsidRDefault="00C7620C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母親辦學、</w:t>
                            </w:r>
                            <w:r w:rsidR="00D94B22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從小聆聽抗日歌曲、</w:t>
                            </w:r>
                            <w:r w:rsidR="002E6D8B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抗日戰爭時的香港情況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74D83" id="橢圓 28" o:spid="_x0000_s1028" style="position:absolute;margin-left:172.05pt;margin-top:1.85pt;width:160.25pt;height:82.4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" fillcolor="white [3212]" strokecolor="#255a43 [1605]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E79C6D9" w14:textId="2F10767F" w:rsidR="008856DC" w:rsidRPr="00704A37" w:rsidRDefault="00C7620C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母親辦學、</w:t>
                      </w:r>
                      <w:r w:rsidR="00D94B22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從小聆聽抗日歌曲、</w:t>
                      </w:r>
                      <w:r w:rsidR="002E6D8B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抗日戰爭時的香港情況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CDB5A7C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9776A99" wp14:editId="705E0577">
                <wp:simplePos x="0" y="0"/>
                <wp:positionH relativeFrom="margin">
                  <wp:posOffset>4267039</wp:posOffset>
                </wp:positionH>
                <wp:positionV relativeFrom="paragraph">
                  <wp:posOffset>98425</wp:posOffset>
                </wp:positionV>
                <wp:extent cx="1887220" cy="1046480"/>
                <wp:effectExtent l="38100" t="38100" r="113030" b="115570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464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3968F" w14:textId="358CE9A8" w:rsidR="008856DC" w:rsidRPr="00257DF8" w:rsidRDefault="002E3FDA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大姐姐林展被日軍</w:t>
                            </w:r>
                            <w:r w:rsidR="0090312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誣陷偷</w:t>
                            </w:r>
                            <w:proofErr w:type="gramStart"/>
                            <w:r w:rsidR="00903123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取軍票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76A99" id="橢圓 30" o:spid="_x0000_s1029" style="position:absolute;margin-left:336pt;margin-top:7.75pt;width:148.6pt;height:82.4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4263968F" w14:textId="358CE9A8" w:rsidR="008856DC" w:rsidRPr="00257DF8" w:rsidRDefault="002E3FDA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大姐姐林展被日軍</w:t>
                      </w:r>
                      <w:r w:rsidR="0090312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誣陷偷</w:t>
                      </w:r>
                      <w:proofErr w:type="gramStart"/>
                      <w:r w:rsidR="00903123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取軍票</w:t>
                      </w:r>
                      <w:proofErr w:type="gramEnd"/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38832F8" wp14:editId="60EF2FCD">
                <wp:simplePos x="0" y="0"/>
                <wp:positionH relativeFrom="column">
                  <wp:posOffset>342265</wp:posOffset>
                </wp:positionH>
                <wp:positionV relativeFrom="paragraph">
                  <wp:posOffset>88739</wp:posOffset>
                </wp:positionV>
                <wp:extent cx="1887656" cy="1075614"/>
                <wp:effectExtent l="38100" t="38100" r="113030" b="106045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3C507" w14:textId="09A69949" w:rsidR="008856DC" w:rsidRPr="00AE42D1" w:rsidRDefault="007A2762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現時</w:t>
                            </w:r>
                            <w:r w:rsidR="008856D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年齡、出生地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、家人的介紹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832F8" id="橢圓 25" o:spid="_x0000_s1030" style="position:absolute;margin-left:26.95pt;margin-top:7pt;width:148.65pt;height:84.7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A93C507" w14:textId="09A69949" w:rsidR="008856DC" w:rsidRPr="00AE42D1" w:rsidRDefault="007A2762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現時</w:t>
                      </w:r>
                      <w:r w:rsidR="008856D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年齡、出生地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、家人的介紹</w:t>
                      </w:r>
                    </w:p>
                  </w:txbxContent>
                </v:textbox>
              </v:oval>
            </w:pict>
          </mc:Fallback>
        </mc:AlternateContent>
      </w:r>
    </w:p>
    <w:p w14:paraId="362B2D8D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17F4048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8B8663B" wp14:editId="6204A72E">
                <wp:simplePos x="0" y="0"/>
                <wp:positionH relativeFrom="margin">
                  <wp:posOffset>3186752</wp:posOffset>
                </wp:positionH>
                <wp:positionV relativeFrom="paragraph">
                  <wp:posOffset>26878</wp:posOffset>
                </wp:positionV>
                <wp:extent cx="8103" cy="344179"/>
                <wp:effectExtent l="19050" t="19050" r="30480" b="3683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28CE69A" id="直線接點 2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0.95pt,2.1pt" to="251.6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PTq1OOAAAAAI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</w:p>
    <w:p w14:paraId="79D1DDA0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FC7D870" wp14:editId="15DF7BB9">
                <wp:simplePos x="0" y="0"/>
                <wp:positionH relativeFrom="column">
                  <wp:posOffset>607695</wp:posOffset>
                </wp:positionH>
                <wp:positionV relativeFrom="paragraph">
                  <wp:posOffset>140335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DC6A0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C7D870" id="矩形 39" o:spid="_x0000_s1031" style="position:absolute;margin-left:47.85pt;margin-top:11.05pt;width:54.4pt;height:25.95pt;z-index:25165826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hc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" filled="f" stroked="f" strokeweight="1pt">
                <v:textbox inset="0,0,0,0">
                  <w:txbxContent>
                    <w:p w14:paraId="6B4DC6A0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2C44E08" wp14:editId="65C04D0C">
                <wp:simplePos x="0" y="0"/>
                <wp:positionH relativeFrom="margin">
                  <wp:posOffset>5206365</wp:posOffset>
                </wp:positionH>
                <wp:positionV relativeFrom="paragraph">
                  <wp:posOffset>113504</wp:posOffset>
                </wp:positionV>
                <wp:extent cx="8103" cy="344179"/>
                <wp:effectExtent l="19050" t="19050" r="30480" b="3683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5C2069C" id="直線接點 29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9.95pt,8.95pt" to="410.6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bi1MIOAAAAAJ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183A265" wp14:editId="1F1D3756">
                <wp:simplePos x="0" y="0"/>
                <wp:positionH relativeFrom="margin">
                  <wp:posOffset>1273488</wp:posOffset>
                </wp:positionH>
                <wp:positionV relativeFrom="paragraph">
                  <wp:posOffset>131616</wp:posOffset>
                </wp:positionV>
                <wp:extent cx="8103" cy="344179"/>
                <wp:effectExtent l="19050" t="19050" r="30480" b="3683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DDEF465" id="直線接點 2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0.25pt,10.35pt" to="100.9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xI+nOeAAAAAJ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7745EEA" wp14:editId="38AB9CF1">
                <wp:simplePos x="0" y="0"/>
                <wp:positionH relativeFrom="margin">
                  <wp:posOffset>2288066</wp:posOffset>
                </wp:positionH>
                <wp:positionV relativeFrom="paragraph">
                  <wp:posOffset>22225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45C4C" w14:textId="286FE1BB" w:rsidR="008856DC" w:rsidRPr="00F20FD4" w:rsidRDefault="007A2762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兒時</w:t>
                            </w:r>
                            <w:r w:rsidR="00737DFB"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745EEA" id="橢圓 17" o:spid="_x0000_s1032" style="position:absolute;margin-left:180.15pt;margin-top:1.75pt;width:141.75pt;height:51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57745C4C" w14:textId="286FE1BB" w:rsidR="008856DC" w:rsidRPr="00F20FD4" w:rsidRDefault="007A2762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兒時</w:t>
                      </w:r>
                      <w:r w:rsidR="00737DFB"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3302A4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70DB26B5" wp14:editId="2268E6FD">
                <wp:simplePos x="0" y="0"/>
                <wp:positionH relativeFrom="column">
                  <wp:posOffset>193262</wp:posOffset>
                </wp:positionH>
                <wp:positionV relativeFrom="paragraph">
                  <wp:posOffset>25577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C302E" w14:textId="77777777" w:rsidR="008856DC" w:rsidRPr="007579D6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B26B5" id="矩形 37" o:spid="_x0000_s1033" style="position:absolute;margin-left:15.2pt;margin-top:2pt;width:25.95pt;height:55.25pt;z-index:251658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efZg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" fillcolor="#faaf17 [3204]" strokecolor="#845903 [1604]" strokeweight="1pt">
                <v:textbox>
                  <w:txbxContent>
                    <w:p w14:paraId="453C302E" w14:textId="77777777" w:rsidR="008856DC" w:rsidRPr="007579D6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D724DDB" wp14:editId="0E7EFC8E">
                <wp:simplePos x="0" y="0"/>
                <wp:positionH relativeFrom="column">
                  <wp:posOffset>380840</wp:posOffset>
                </wp:positionH>
                <wp:positionV relativeFrom="paragraph">
                  <wp:posOffset>124214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36894" w14:textId="248CE8F9" w:rsidR="008856DC" w:rsidRPr="00AE42D1" w:rsidRDefault="00CE1E1B" w:rsidP="00CE1E1B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AE42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24DDB" id="橢圓 18" o:spid="_x0000_s1034" style="position:absolute;margin-left:30pt;margin-top:9.8pt;width:142.75pt;height:5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78736894" w14:textId="248CE8F9" w:rsidR="008856DC" w:rsidRPr="00AE42D1" w:rsidRDefault="00CE1E1B" w:rsidP="00CE1E1B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AE42D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2E3FA4F" wp14:editId="2AB09CB9">
                <wp:simplePos x="0" y="0"/>
                <wp:positionH relativeFrom="column">
                  <wp:posOffset>4248150</wp:posOffset>
                </wp:positionH>
                <wp:positionV relativeFrom="paragraph">
                  <wp:posOffset>140970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F8AAE" w14:textId="03F5CFEF" w:rsidR="008856DC" w:rsidRPr="00F20FD4" w:rsidRDefault="002E3FDA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參軍原因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3FA4F" id="橢圓 14" o:spid="_x0000_s1035" style="position:absolute;margin-left:334.5pt;margin-top:11.1pt;width:141.75pt;height:5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0A0F8AAE" w14:textId="03F5CFEF" w:rsidR="008856DC" w:rsidRPr="00F20FD4" w:rsidRDefault="002E3FDA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參軍原因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E18D42" wp14:editId="34EAAD09">
                <wp:simplePos x="0" y="0"/>
                <wp:positionH relativeFrom="column">
                  <wp:posOffset>3183890</wp:posOffset>
                </wp:positionH>
                <wp:positionV relativeFrom="paragraph">
                  <wp:posOffset>228600</wp:posOffset>
                </wp:positionV>
                <wp:extent cx="0" cy="523875"/>
                <wp:effectExtent l="19050" t="0" r="19050" b="2857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E4926E0" id="直線接點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7pt,18pt" to="250.7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" strokecolor="#94d2b6 [1941]" strokeweight="2.25pt">
                <v:stroke joinstyle="miter"/>
              </v:line>
            </w:pict>
          </mc:Fallback>
        </mc:AlternateContent>
      </w:r>
    </w:p>
    <w:p w14:paraId="69D3AA74" w14:textId="217AD6F7" w:rsidR="008856DC" w:rsidRDefault="001A4C45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anchor distT="0" distB="0" distL="114300" distR="114300" simplePos="0" relativeHeight="251658270" behindDoc="0" locked="0" layoutInCell="1" allowOverlap="1" wp14:anchorId="59E17C99" wp14:editId="4A5217AC">
            <wp:simplePos x="0" y="0"/>
            <wp:positionH relativeFrom="column">
              <wp:posOffset>3698875</wp:posOffset>
            </wp:positionH>
            <wp:positionV relativeFrom="paragraph">
              <wp:posOffset>193040</wp:posOffset>
            </wp:positionV>
            <wp:extent cx="911811" cy="1378424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1" t="16672" r="33287" b="38895"/>
                    <a:stretch/>
                  </pic:blipFill>
                  <pic:spPr bwMode="auto">
                    <a:xfrm>
                      <a:off x="0" y="0"/>
                      <a:ext cx="911811" cy="137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6F1FC1C" wp14:editId="230BC63B">
                <wp:simplePos x="0" y="0"/>
                <wp:positionH relativeFrom="margin">
                  <wp:posOffset>4011930</wp:posOffset>
                </wp:positionH>
                <wp:positionV relativeFrom="paragraph">
                  <wp:posOffset>305435</wp:posOffset>
                </wp:positionV>
                <wp:extent cx="409575" cy="352425"/>
                <wp:effectExtent l="19050" t="19050" r="28575" b="2857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67422190" id="直線接點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pt,24.05pt" to="348.1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" strokecolor="#faaf17 [3204]" strokeweight="2.25pt">
                <v:stroke joinstyle="miter"/>
                <w10:wrap anchorx="margin"/>
              </v:line>
            </w:pict>
          </mc:Fallback>
        </mc:AlternateContent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D5B346B" wp14:editId="256609F7">
                <wp:simplePos x="0" y="0"/>
                <wp:positionH relativeFrom="margin">
                  <wp:posOffset>1885950</wp:posOffset>
                </wp:positionH>
                <wp:positionV relativeFrom="paragraph">
                  <wp:posOffset>302260</wp:posOffset>
                </wp:positionV>
                <wp:extent cx="409575" cy="352425"/>
                <wp:effectExtent l="19050" t="19050" r="28575" b="2857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3524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84F7C87" id="直線接點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8.5pt,23.8pt" to="180.7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783F2637" w14:textId="1E1EDFC2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56866719" wp14:editId="67A4A670">
                <wp:simplePos x="0" y="0"/>
                <wp:positionH relativeFrom="column">
                  <wp:posOffset>1496931</wp:posOffset>
                </wp:positionH>
                <wp:positionV relativeFrom="paragraph">
                  <wp:posOffset>68978</wp:posOffset>
                </wp:positionV>
                <wp:extent cx="691116" cy="329609"/>
                <wp:effectExtent l="0" t="0" r="13970" b="1333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E7156" w14:textId="77777777" w:rsidR="008856DC" w:rsidRPr="00963AA2" w:rsidRDefault="008856DC" w:rsidP="008856DC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866719" id="矩形 38" o:spid="_x0000_s1036" style="position:absolute;margin-left:117.85pt;margin-top:5.45pt;width:54.4pt;height:25.95pt;z-index:251658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" filled="f" strokecolor="#94d2b6 [1941]" strokeweight="1pt">
                <v:textbox inset="0,0,0,0">
                  <w:txbxContent>
                    <w:p w14:paraId="0F6E7156" w14:textId="77777777" w:rsidR="008856DC" w:rsidRPr="00963AA2" w:rsidRDefault="008856DC" w:rsidP="008856DC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B7F6A0" wp14:editId="039718D8">
                <wp:simplePos x="0" y="0"/>
                <wp:positionH relativeFrom="margin">
                  <wp:posOffset>2098040</wp:posOffset>
                </wp:positionH>
                <wp:positionV relativeFrom="paragraph">
                  <wp:posOffset>77470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25404" w14:textId="77777777" w:rsidR="008856DC" w:rsidRDefault="008856DC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40DDEE00" w14:textId="53D48E87" w:rsidR="008856DC" w:rsidRPr="001B2292" w:rsidRDefault="001D3996" w:rsidP="008856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林珍</w:t>
                            </w:r>
                            <w:r w:rsidR="008856DC"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7F6A0" id="橢圓 4" o:spid="_x0000_s1037" style="position:absolute;margin-left:165.2pt;margin-top:6.1pt;width:169.5pt;height:8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" fillcolor="#dbf0e6 [661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36825404" w14:textId="77777777" w:rsidR="008856DC" w:rsidRDefault="008856DC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40DDEE00" w14:textId="53D48E87" w:rsidR="008856DC" w:rsidRPr="001B2292" w:rsidRDefault="001D3996" w:rsidP="008856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林珍</w:t>
                      </w:r>
                      <w:r w:rsidR="008856DC"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9AA096A" w14:textId="6822F7E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B37DDAD" w14:textId="6F2AA5EC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905E7F3" wp14:editId="3291FB64">
                <wp:simplePos x="0" y="0"/>
                <wp:positionH relativeFrom="margin">
                  <wp:posOffset>4012442</wp:posOffset>
                </wp:positionH>
                <wp:positionV relativeFrom="paragraph">
                  <wp:posOffset>267846</wp:posOffset>
                </wp:positionV>
                <wp:extent cx="571301" cy="492741"/>
                <wp:effectExtent l="19050" t="19050" r="19685" b="2222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20026CB" id="直線接點 2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5.95pt,21.1pt" to="360.9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" strokecolor="#94d2b6 [1941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2FAC914" wp14:editId="02208714">
                <wp:simplePos x="0" y="0"/>
                <wp:positionH relativeFrom="margin">
                  <wp:posOffset>1827501</wp:posOffset>
                </wp:positionH>
                <wp:positionV relativeFrom="paragraph">
                  <wp:posOffset>304306</wp:posOffset>
                </wp:positionV>
                <wp:extent cx="571301" cy="492741"/>
                <wp:effectExtent l="19050" t="19050" r="19685" b="22225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301" cy="49274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0EC0F78" id="直線接點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3.9pt,23.95pt" to="188.9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" strokecolor="#94d2b6 [1941]" strokeweight="2.25pt">
                <v:stroke joinstyle="miter"/>
                <w10:wrap anchorx="margin"/>
              </v:line>
            </w:pict>
          </mc:Fallback>
        </mc:AlternateContent>
      </w:r>
    </w:p>
    <w:p w14:paraId="294042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964BC62" wp14:editId="2F704C01">
                <wp:simplePos x="0" y="0"/>
                <wp:positionH relativeFrom="margin">
                  <wp:posOffset>3149913</wp:posOffset>
                </wp:positionH>
                <wp:positionV relativeFrom="paragraph">
                  <wp:posOffset>91051</wp:posOffset>
                </wp:positionV>
                <wp:extent cx="0" cy="620974"/>
                <wp:effectExtent l="19050" t="0" r="19050" b="27305"/>
                <wp:wrapNone/>
                <wp:docPr id="8" name="直線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097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B2FC6BF" id="直線接點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8pt,7.15pt" to="248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" strokecolor="#94d2b6 [1941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ECDD0E9" wp14:editId="54793082">
                <wp:simplePos x="0" y="0"/>
                <wp:positionH relativeFrom="column">
                  <wp:posOffset>4237629</wp:posOffset>
                </wp:positionH>
                <wp:positionV relativeFrom="paragraph">
                  <wp:posOffset>148912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7CB52" w14:textId="35EDCB00" w:rsidR="008856DC" w:rsidRPr="00F20FD4" w:rsidRDefault="00505305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CDD0E9" id="橢圓 23" o:spid="_x0000_s1038" style="position:absolute;margin-left:333.65pt;margin-top:11.75pt;width:141.75pt;height:5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3187CB52" w14:textId="35EDCB00" w:rsidR="008856DC" w:rsidRPr="00F20FD4" w:rsidRDefault="00505305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</v:oval>
            </w:pict>
          </mc:Fallback>
        </mc:AlternateContent>
      </w:r>
    </w:p>
    <w:p w14:paraId="21466CF3" w14:textId="4846DA1F" w:rsidR="008856DC" w:rsidRDefault="008856DC" w:rsidP="001A4C45">
      <w:pPr>
        <w:tabs>
          <w:tab w:val="center" w:pos="510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4DC692B" wp14:editId="65C694F0">
                <wp:simplePos x="0" y="0"/>
                <wp:positionH relativeFrom="column">
                  <wp:posOffset>300033</wp:posOffset>
                </wp:positionH>
                <wp:positionV relativeFrom="paragraph">
                  <wp:posOffset>18415</wp:posOffset>
                </wp:positionV>
                <wp:extent cx="1800000" cy="647700"/>
                <wp:effectExtent l="57150" t="57150" r="105410" b="11430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20E2C" w14:textId="123C2225" w:rsidR="008856DC" w:rsidRPr="00F20FD4" w:rsidRDefault="006C2716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參加軍旅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C692B" id="橢圓 19" o:spid="_x0000_s1039" style="position:absolute;margin-left:23.6pt;margin-top:1.45pt;width:141.75pt;height:5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45020E2C" w14:textId="123C2225" w:rsidR="008856DC" w:rsidRPr="00F20FD4" w:rsidRDefault="006C2716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參加軍旅</w:t>
                      </w:r>
                    </w:p>
                  </w:txbxContent>
                </v:textbox>
              </v:oval>
            </w:pict>
          </mc:Fallback>
        </mc:AlternateContent>
      </w:r>
      <w:r w:rsidR="001A4C45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25CE6991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E1B8474" wp14:editId="66764E68">
                <wp:simplePos x="0" y="0"/>
                <wp:positionH relativeFrom="margin">
                  <wp:posOffset>5138382</wp:posOffset>
                </wp:positionH>
                <wp:positionV relativeFrom="paragraph">
                  <wp:posOffset>90066</wp:posOffset>
                </wp:positionV>
                <wp:extent cx="8103" cy="344179"/>
                <wp:effectExtent l="19050" t="19050" r="3048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56F720B9" id="直線接點 36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4.6pt,7.1pt" to="405.2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V7DBZeAAAAAJ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50C5EAF" wp14:editId="0E4CB2B4">
                <wp:simplePos x="0" y="0"/>
                <wp:positionH relativeFrom="column">
                  <wp:posOffset>2256316</wp:posOffset>
                </wp:positionH>
                <wp:positionV relativeFrom="paragraph">
                  <wp:posOffset>40005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70B6A" w14:textId="592467EF" w:rsidR="008856DC" w:rsidRPr="00F20FD4" w:rsidRDefault="00343137" w:rsidP="008856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20F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軍旅生涯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C5EAF" id="橢圓 20" o:spid="_x0000_s1040" style="position:absolute;margin-left:177.65pt;margin-top:3.15pt;width:141.75pt;height:5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" fillcolor="white [3212]" strokecolor="#94d2b6 [1941]" strokeweight="3pt">
                <v:stroke joinstyle="miter"/>
                <v:shadow on="t" color="black" opacity="26214f" origin="-.5,-.5" offset=".74836mm,.74836mm"/>
                <v:textbox>
                  <w:txbxContent>
                    <w:p w14:paraId="7A570B6A" w14:textId="592467EF" w:rsidR="008856DC" w:rsidRPr="00F20FD4" w:rsidRDefault="00343137" w:rsidP="008856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20F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軍旅生涯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8297AA9" wp14:editId="3EE09B29">
                <wp:simplePos x="0" y="0"/>
                <wp:positionH relativeFrom="margin">
                  <wp:posOffset>1198084</wp:posOffset>
                </wp:positionH>
                <wp:positionV relativeFrom="paragraph">
                  <wp:posOffset>338455</wp:posOffset>
                </wp:positionV>
                <wp:extent cx="7620" cy="344170"/>
                <wp:effectExtent l="19050" t="19050" r="30480" b="36830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C5BFC03" id="直線接點 3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4.35pt,26.65pt" to="94.9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" strokecolor="#255a43 [1605]" strokeweight="2.25pt">
                <v:stroke joinstyle="miter"/>
                <w10:wrap anchorx="margin"/>
              </v:line>
            </w:pict>
          </mc:Fallback>
        </mc:AlternateContent>
      </w:r>
    </w:p>
    <w:p w14:paraId="7AB4977E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896CAEE" wp14:editId="63AAEA8F">
                <wp:simplePos x="0" y="0"/>
                <wp:positionH relativeFrom="margin">
                  <wp:posOffset>4112260</wp:posOffset>
                </wp:positionH>
                <wp:positionV relativeFrom="paragraph">
                  <wp:posOffset>99695</wp:posOffset>
                </wp:positionV>
                <wp:extent cx="2035249" cy="1075614"/>
                <wp:effectExtent l="38100" t="38100" r="117475" b="106045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249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239B" w14:textId="49175EA8" w:rsidR="008856DC" w:rsidRPr="00963AA2" w:rsidRDefault="006D4FEC" w:rsidP="006D4FEC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退休後活躍於老戰士聯誼會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6CAEE" id="橢圓 33" o:spid="_x0000_s1041" style="position:absolute;margin-left:323.8pt;margin-top:7.85pt;width:160.25pt;height:84.7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4361239B" w14:textId="49175EA8" w:rsidR="008856DC" w:rsidRPr="00963AA2" w:rsidRDefault="006D4FEC" w:rsidP="006D4FEC">
                      <w:pPr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退休後活躍於老戰士聯誼會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3C34D15" wp14:editId="49AD4138">
                <wp:simplePos x="0" y="0"/>
                <wp:positionH relativeFrom="column">
                  <wp:posOffset>245233</wp:posOffset>
                </wp:positionH>
                <wp:positionV relativeFrom="paragraph">
                  <wp:posOffset>331821</wp:posOffset>
                </wp:positionV>
                <wp:extent cx="1887656" cy="1075614"/>
                <wp:effectExtent l="38100" t="38100" r="113030" b="106045"/>
                <wp:wrapNone/>
                <wp:docPr id="31" name="橢圓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656" cy="1075614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866CE" w14:textId="01241B4C" w:rsidR="008856DC" w:rsidRPr="00155ADC" w:rsidRDefault="00343137" w:rsidP="00155A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會合大隊的驚險過程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34D15" id="橢圓 31" o:spid="_x0000_s1042" style="position:absolute;margin-left:19.3pt;margin-top:26.15pt;width:148.65pt;height:84.7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0FA866CE" w14:textId="01241B4C" w:rsidR="008856DC" w:rsidRPr="00155ADC" w:rsidRDefault="00343137" w:rsidP="00155AD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會合大隊的驚險過程</w:t>
                      </w:r>
                    </w:p>
                  </w:txbxContent>
                </v:textbox>
              </v:oval>
            </w:pict>
          </mc:Fallback>
        </mc:AlternateContent>
      </w:r>
    </w:p>
    <w:p w14:paraId="7D24C956" w14:textId="1D3BD5CF" w:rsidR="008856DC" w:rsidRDefault="002B28AB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32B1A01" wp14:editId="5C9F4DBE">
                <wp:simplePos x="0" y="0"/>
                <wp:positionH relativeFrom="margin">
                  <wp:posOffset>2205355</wp:posOffset>
                </wp:positionH>
                <wp:positionV relativeFrom="paragraph">
                  <wp:posOffset>354330</wp:posOffset>
                </wp:positionV>
                <wp:extent cx="1887220" cy="1075055"/>
                <wp:effectExtent l="38100" t="38100" r="113030" b="106045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750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1EFA3D" w14:textId="5C754CB5" w:rsidR="008856DC" w:rsidRPr="00C41047" w:rsidRDefault="006C2716" w:rsidP="0034313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擔任小鬼交通員和護理員的經歷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2B1A01" id="橢圓 32" o:spid="_x0000_s1043" style="position:absolute;margin-left:173.65pt;margin-top:27.9pt;width:148.6pt;height:84.65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2A1EFA3D" w14:textId="5C754CB5" w:rsidR="008856DC" w:rsidRPr="00C41047" w:rsidRDefault="006C2716" w:rsidP="00343137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擔任小鬼交通員和護理員的經歷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856D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3A60B8B" wp14:editId="16ABEC92">
                <wp:simplePos x="0" y="0"/>
                <wp:positionH relativeFrom="margin">
                  <wp:posOffset>3132161</wp:posOffset>
                </wp:positionH>
                <wp:positionV relativeFrom="paragraph">
                  <wp:posOffset>25239</wp:posOffset>
                </wp:positionV>
                <wp:extent cx="8103" cy="344179"/>
                <wp:effectExtent l="19050" t="19050" r="30480" b="36830"/>
                <wp:wrapNone/>
                <wp:docPr id="35" name="直線接點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03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22D79C7" id="直線接點 35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65pt,2pt" to="247.3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" strokecolor="#255a43 [1605]" strokeweight="2.25pt">
                <v:stroke joinstyle="miter"/>
                <w10:wrap anchorx="margin"/>
              </v:line>
            </w:pict>
          </mc:Fallback>
        </mc:AlternateContent>
      </w:r>
    </w:p>
    <w:p w14:paraId="074CDF28" w14:textId="6D38204B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B19BF33" w14:textId="77777777" w:rsidR="008856DC" w:rsidRDefault="008856DC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2F0A4A1" w14:textId="77777777" w:rsidR="00CA1C66" w:rsidRPr="008856DC" w:rsidRDefault="00CA1C66" w:rsidP="008856DC"/>
    <w:sectPr w:rsidR="00CA1C66" w:rsidRPr="008856DC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B0C12" w14:textId="77777777" w:rsidR="00CD59E7" w:rsidRDefault="00CD59E7" w:rsidP="00465C96">
      <w:r>
        <w:separator/>
      </w:r>
    </w:p>
  </w:endnote>
  <w:endnote w:type="continuationSeparator" w:id="0">
    <w:p w14:paraId="27404EE2" w14:textId="77777777" w:rsidR="00CD59E7" w:rsidRDefault="00CD59E7" w:rsidP="00465C96">
      <w:r>
        <w:continuationSeparator/>
      </w:r>
    </w:p>
  </w:endnote>
  <w:endnote w:type="continuationNotice" w:id="1">
    <w:p w14:paraId="6498088D" w14:textId="77777777" w:rsidR="00CD59E7" w:rsidRDefault="00CD59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Content>
      <w:p w14:paraId="71DB5FA0" w14:textId="77777777" w:rsidR="00EF4F7C" w:rsidRDefault="00EF4F7C" w:rsidP="000976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7F0601C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Content>
      <w:p w14:paraId="44978657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09890E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C3A473" wp14:editId="1E88BC3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D914F" w14:textId="77777777" w:rsidR="006F2F0D" w:rsidRDefault="006F2F0D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A83AE0D" wp14:editId="48B8DE1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A1FB1" w14:textId="77777777" w:rsidR="00CD59E7" w:rsidRDefault="00CD59E7" w:rsidP="00465C96">
      <w:r>
        <w:separator/>
      </w:r>
    </w:p>
  </w:footnote>
  <w:footnote w:type="continuationSeparator" w:id="0">
    <w:p w14:paraId="1133CD1B" w14:textId="77777777" w:rsidR="00CD59E7" w:rsidRDefault="00CD59E7" w:rsidP="00465C96">
      <w:r>
        <w:continuationSeparator/>
      </w:r>
    </w:p>
  </w:footnote>
  <w:footnote w:type="continuationNotice" w:id="1">
    <w:p w14:paraId="2226FC31" w14:textId="77777777" w:rsidR="00CD59E7" w:rsidRDefault="00CD59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CDEC4" w14:textId="77777777" w:rsidR="00820B66" w:rsidRDefault="00820B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AADB0" w14:textId="77777777" w:rsidR="00465C96" w:rsidRDefault="00465C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3599C" wp14:editId="7771908F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895A1" w14:textId="78BD5E59" w:rsidR="006F2F0D" w:rsidRDefault="0009760D">
    <w:pPr>
      <w:pStyle w:val="Header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0291" behindDoc="0" locked="0" layoutInCell="1" allowOverlap="1" wp14:anchorId="13D9786B" wp14:editId="116BE88D">
              <wp:simplePos x="0" y="0"/>
              <wp:positionH relativeFrom="margin">
                <wp:posOffset>3460115</wp:posOffset>
              </wp:positionH>
              <wp:positionV relativeFrom="paragraph">
                <wp:posOffset>32385</wp:posOffset>
              </wp:positionV>
              <wp:extent cx="952500" cy="504825"/>
              <wp:effectExtent l="0" t="0" r="19050" b="28575"/>
              <wp:wrapNone/>
              <wp:docPr id="12" name="矩形: 圓角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46EBCD9" w14:textId="77777777" w:rsidR="0009760D" w:rsidRDefault="0009760D" w:rsidP="0009760D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3D9786B" id="矩形: 圓角 12" o:spid="_x0000_s1044" style="position:absolute;margin-left:272.45pt;margin-top:2.55pt;width:75pt;height:39.75pt;z-index:251660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" fillcolor="#ffcdcd" strokecolor="window" strokeweight="1pt">
              <v:stroke joinstyle="miter"/>
              <v:textbox inset="2mm,0,2mm,0">
                <w:txbxContent>
                  <w:p w14:paraId="446EBCD9" w14:textId="77777777" w:rsidR="0009760D" w:rsidRDefault="0009760D" w:rsidP="0009760D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F91803">
      <w:rPr>
        <w:noProof/>
      </w:rPr>
      <w:drawing>
        <wp:anchor distT="0" distB="0" distL="114300" distR="114300" simplePos="0" relativeHeight="251658243" behindDoc="0" locked="0" layoutInCell="1" allowOverlap="1" wp14:anchorId="03ADBB18" wp14:editId="068666B7">
          <wp:simplePos x="0" y="0"/>
          <wp:positionH relativeFrom="page">
            <wp:posOffset>-80010</wp:posOffset>
          </wp:positionH>
          <wp:positionV relativeFrom="paragraph">
            <wp:posOffset>-489585</wp:posOffset>
          </wp:positionV>
          <wp:extent cx="7640564" cy="1136650"/>
          <wp:effectExtent l="0" t="0" r="0" b="6350"/>
          <wp:wrapNone/>
          <wp:docPr id="10" name="圖片 10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圖片 10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DC"/>
    <w:rsid w:val="00010E9C"/>
    <w:rsid w:val="000214DD"/>
    <w:rsid w:val="00023F7D"/>
    <w:rsid w:val="00027603"/>
    <w:rsid w:val="00035EED"/>
    <w:rsid w:val="000661D6"/>
    <w:rsid w:val="000850BA"/>
    <w:rsid w:val="00095188"/>
    <w:rsid w:val="0009760D"/>
    <w:rsid w:val="000A0F89"/>
    <w:rsid w:val="000A204E"/>
    <w:rsid w:val="000A6002"/>
    <w:rsid w:val="000B602A"/>
    <w:rsid w:val="00111979"/>
    <w:rsid w:val="001412D4"/>
    <w:rsid w:val="00155ADC"/>
    <w:rsid w:val="00157029"/>
    <w:rsid w:val="00165B48"/>
    <w:rsid w:val="0017484E"/>
    <w:rsid w:val="00182113"/>
    <w:rsid w:val="0019392A"/>
    <w:rsid w:val="001A2F95"/>
    <w:rsid w:val="001A4C45"/>
    <w:rsid w:val="001A4F4D"/>
    <w:rsid w:val="001B3571"/>
    <w:rsid w:val="001C0D2D"/>
    <w:rsid w:val="001C52A1"/>
    <w:rsid w:val="001D06E0"/>
    <w:rsid w:val="001D3996"/>
    <w:rsid w:val="001E4DD3"/>
    <w:rsid w:val="001F4025"/>
    <w:rsid w:val="0020069A"/>
    <w:rsid w:val="00231746"/>
    <w:rsid w:val="00253473"/>
    <w:rsid w:val="00257B1E"/>
    <w:rsid w:val="00273618"/>
    <w:rsid w:val="00296C56"/>
    <w:rsid w:val="002B28AB"/>
    <w:rsid w:val="002C5663"/>
    <w:rsid w:val="002D517B"/>
    <w:rsid w:val="002E3FDA"/>
    <w:rsid w:val="002E587D"/>
    <w:rsid w:val="002E6BFE"/>
    <w:rsid w:val="002E6D8B"/>
    <w:rsid w:val="002F2C1E"/>
    <w:rsid w:val="002F7863"/>
    <w:rsid w:val="00332603"/>
    <w:rsid w:val="00343137"/>
    <w:rsid w:val="00350B05"/>
    <w:rsid w:val="00357A73"/>
    <w:rsid w:val="0036573B"/>
    <w:rsid w:val="00366377"/>
    <w:rsid w:val="003960EF"/>
    <w:rsid w:val="003B666D"/>
    <w:rsid w:val="003C15AA"/>
    <w:rsid w:val="003E3F00"/>
    <w:rsid w:val="003E6563"/>
    <w:rsid w:val="00402C5C"/>
    <w:rsid w:val="00433BF3"/>
    <w:rsid w:val="004412E3"/>
    <w:rsid w:val="004426E6"/>
    <w:rsid w:val="004607AF"/>
    <w:rsid w:val="00465C96"/>
    <w:rsid w:val="00474F64"/>
    <w:rsid w:val="00481CA3"/>
    <w:rsid w:val="004B0F7D"/>
    <w:rsid w:val="004B79B8"/>
    <w:rsid w:val="004C4C64"/>
    <w:rsid w:val="004D0121"/>
    <w:rsid w:val="004F1B3D"/>
    <w:rsid w:val="004F753B"/>
    <w:rsid w:val="00501B61"/>
    <w:rsid w:val="005027E0"/>
    <w:rsid w:val="00505305"/>
    <w:rsid w:val="00521DF7"/>
    <w:rsid w:val="00524D68"/>
    <w:rsid w:val="005566A0"/>
    <w:rsid w:val="005619BC"/>
    <w:rsid w:val="005707F4"/>
    <w:rsid w:val="00574311"/>
    <w:rsid w:val="0057495F"/>
    <w:rsid w:val="00584079"/>
    <w:rsid w:val="00592A90"/>
    <w:rsid w:val="005952C1"/>
    <w:rsid w:val="005A044E"/>
    <w:rsid w:val="005B6C15"/>
    <w:rsid w:val="005E69BE"/>
    <w:rsid w:val="005F7C4A"/>
    <w:rsid w:val="00615BE5"/>
    <w:rsid w:val="00621C51"/>
    <w:rsid w:val="0062261E"/>
    <w:rsid w:val="00635355"/>
    <w:rsid w:val="00641E16"/>
    <w:rsid w:val="0066607E"/>
    <w:rsid w:val="00673943"/>
    <w:rsid w:val="00692BA0"/>
    <w:rsid w:val="006C0429"/>
    <w:rsid w:val="006C2716"/>
    <w:rsid w:val="006C3760"/>
    <w:rsid w:val="006D06C7"/>
    <w:rsid w:val="006D12E7"/>
    <w:rsid w:val="006D4FEC"/>
    <w:rsid w:val="006F2F0D"/>
    <w:rsid w:val="0070475E"/>
    <w:rsid w:val="0070785F"/>
    <w:rsid w:val="0072059C"/>
    <w:rsid w:val="0072179C"/>
    <w:rsid w:val="00737DFB"/>
    <w:rsid w:val="00743243"/>
    <w:rsid w:val="007438AA"/>
    <w:rsid w:val="007503AC"/>
    <w:rsid w:val="007849D1"/>
    <w:rsid w:val="00792C0C"/>
    <w:rsid w:val="00795287"/>
    <w:rsid w:val="007969E5"/>
    <w:rsid w:val="007A1376"/>
    <w:rsid w:val="007A2762"/>
    <w:rsid w:val="007A7CD9"/>
    <w:rsid w:val="007C3046"/>
    <w:rsid w:val="007D4F64"/>
    <w:rsid w:val="007E021E"/>
    <w:rsid w:val="007E1056"/>
    <w:rsid w:val="007E5A59"/>
    <w:rsid w:val="00810A2C"/>
    <w:rsid w:val="00820B66"/>
    <w:rsid w:val="00824FE7"/>
    <w:rsid w:val="008261A1"/>
    <w:rsid w:val="0085705B"/>
    <w:rsid w:val="00861C23"/>
    <w:rsid w:val="008856DC"/>
    <w:rsid w:val="00887017"/>
    <w:rsid w:val="008A1AA5"/>
    <w:rsid w:val="008B37FA"/>
    <w:rsid w:val="008B5391"/>
    <w:rsid w:val="008B74D5"/>
    <w:rsid w:val="008C1259"/>
    <w:rsid w:val="008D542B"/>
    <w:rsid w:val="008E798C"/>
    <w:rsid w:val="008E7F15"/>
    <w:rsid w:val="00903123"/>
    <w:rsid w:val="009345C7"/>
    <w:rsid w:val="00940550"/>
    <w:rsid w:val="00951359"/>
    <w:rsid w:val="009571B7"/>
    <w:rsid w:val="00961FAD"/>
    <w:rsid w:val="00966DD1"/>
    <w:rsid w:val="0099188F"/>
    <w:rsid w:val="00995F21"/>
    <w:rsid w:val="009A3BA7"/>
    <w:rsid w:val="009B4FF6"/>
    <w:rsid w:val="009C7520"/>
    <w:rsid w:val="009D2BC7"/>
    <w:rsid w:val="009D31CC"/>
    <w:rsid w:val="009D3F72"/>
    <w:rsid w:val="00A040C1"/>
    <w:rsid w:val="00A22169"/>
    <w:rsid w:val="00A22445"/>
    <w:rsid w:val="00A25FD8"/>
    <w:rsid w:val="00A318A1"/>
    <w:rsid w:val="00A46983"/>
    <w:rsid w:val="00A476B1"/>
    <w:rsid w:val="00A47C83"/>
    <w:rsid w:val="00A80DDF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12139"/>
    <w:rsid w:val="00C33BA8"/>
    <w:rsid w:val="00C346D2"/>
    <w:rsid w:val="00C36175"/>
    <w:rsid w:val="00C413AB"/>
    <w:rsid w:val="00C4168A"/>
    <w:rsid w:val="00C451C4"/>
    <w:rsid w:val="00C704BE"/>
    <w:rsid w:val="00C7620C"/>
    <w:rsid w:val="00C87321"/>
    <w:rsid w:val="00CA1C66"/>
    <w:rsid w:val="00CC324A"/>
    <w:rsid w:val="00CC614B"/>
    <w:rsid w:val="00CC6DB0"/>
    <w:rsid w:val="00CC7AE5"/>
    <w:rsid w:val="00CD59E7"/>
    <w:rsid w:val="00CE1E1B"/>
    <w:rsid w:val="00D02C0C"/>
    <w:rsid w:val="00D0321A"/>
    <w:rsid w:val="00D1179C"/>
    <w:rsid w:val="00D1322D"/>
    <w:rsid w:val="00D17A67"/>
    <w:rsid w:val="00D3031F"/>
    <w:rsid w:val="00D30B57"/>
    <w:rsid w:val="00D94B22"/>
    <w:rsid w:val="00D96163"/>
    <w:rsid w:val="00DA4600"/>
    <w:rsid w:val="00DC188F"/>
    <w:rsid w:val="00E33A5B"/>
    <w:rsid w:val="00E44478"/>
    <w:rsid w:val="00E4780C"/>
    <w:rsid w:val="00E603AD"/>
    <w:rsid w:val="00E612D4"/>
    <w:rsid w:val="00E702B7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0FD4"/>
    <w:rsid w:val="00F25EF9"/>
    <w:rsid w:val="00F26FF7"/>
    <w:rsid w:val="00F27069"/>
    <w:rsid w:val="00F316D3"/>
    <w:rsid w:val="00F31D95"/>
    <w:rsid w:val="00F36CEA"/>
    <w:rsid w:val="00F46E97"/>
    <w:rsid w:val="00F630F2"/>
    <w:rsid w:val="00F77215"/>
    <w:rsid w:val="00F84FC3"/>
    <w:rsid w:val="00F9180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6F2E"/>
  <w15:chartTrackingRefBased/>
  <w15:docId w15:val="{1BB28AA5-7951-4B6D-A1A5-C8DA2F20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character" w:styleId="CommentReference">
    <w:name w:val="annotation reference"/>
    <w:basedOn w:val="DefaultParagraphFont"/>
    <w:uiPriority w:val="99"/>
    <w:semiHidden/>
    <w:unhideWhenUsed/>
    <w:rsid w:val="0088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01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2E0C2-679A-4F4F-91B0-479E17254DA2}"/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中學訪問熱身工作紙：陳炳靖(教師版).dotx</Template>
  <TotalTime>52</TotalTime>
  <Pages>1</Pages>
  <Words>13</Words>
  <Characters>80</Characters>
  <Application>Microsoft Office Word</Application>
  <DocSecurity>4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56</cp:revision>
  <cp:lastPrinted>2022-07-15T00:34:00Z</cp:lastPrinted>
  <dcterms:created xsi:type="dcterms:W3CDTF">2022-10-01T00:02:00Z</dcterms:created>
  <dcterms:modified xsi:type="dcterms:W3CDTF">2023-07-04T00:22:00Z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