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49B01" w14:textId="4226B6E4" w:rsidR="005900D9" w:rsidRPr="000E58CD" w:rsidRDefault="005900D9" w:rsidP="005900D9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童年見聞</w:t>
      </w:r>
    </w:p>
    <w:p w14:paraId="06BB5CC5" w14:textId="1E1DB2BA" w:rsidR="005900D9" w:rsidRDefault="005900D9" w:rsidP="005900D9">
      <w:pPr>
        <w:tabs>
          <w:tab w:val="left" w:pos="2057"/>
          <w:tab w:val="left" w:pos="7742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AA9BD9" wp14:editId="7232E941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1F7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CBE1ED" w14:textId="73811A92" w:rsidR="005900D9" w:rsidRPr="002E09DA" w:rsidRDefault="005900D9" w:rsidP="005900D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2E09DA">
                              <w:rPr>
                                <w:color w:val="0070C0"/>
                              </w:rPr>
                              <w:t xml:space="preserve">            </w:t>
                            </w:r>
                            <w:r w:rsidRPr="002E09DA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C33676" w:rsidRPr="002E09DA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E</w:t>
                            </w:r>
                            <w:r w:rsidR="00C33676" w:rsidRPr="002E09DA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P8 </w:t>
                            </w:r>
                            <w:r w:rsidR="00C33676" w:rsidRPr="002E09DA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老兵林珍：童年見聞</w:t>
                            </w:r>
                          </w:p>
                          <w:p w14:paraId="0BA715FF" w14:textId="67D16F51" w:rsidR="005900D9" w:rsidRPr="00DB0FA5" w:rsidRDefault="005900D9" w:rsidP="005900D9">
                            <w:pPr>
                              <w:rPr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2E09DA">
                              <w:rPr>
                                <w:rFonts w:ascii="Microsoft JhengHei UI" w:eastAsia="Microsoft JhengHei UI" w:hAnsi="Microsoft JhengHei UI"/>
                                <w:color w:val="0070C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2E09DA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網址：</w:t>
                            </w:r>
                            <w:r w:rsidR="00DB0FA5" w:rsidRPr="00DB0FA5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https://www.youtube.com/watch?v=NnSYO4X7F3g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A9BD9" id="矩形 5" o:spid="_x0000_s1026" style="position:absolute;margin-left:.4pt;margin-top:32.95pt;width:593.85pt;height:74.5pt;z-index:2516567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" fillcolor="#e1f7ff" stroked="f" strokeweight="1pt">
                <v:textbox>
                  <w:txbxContent>
                    <w:p w14:paraId="3FCBE1ED" w14:textId="73811A92" w:rsidR="005900D9" w:rsidRPr="002E09DA" w:rsidRDefault="005900D9" w:rsidP="005900D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2E09DA">
                        <w:rPr>
                          <w:color w:val="0070C0"/>
                        </w:rPr>
                        <w:t xml:space="preserve">            </w:t>
                      </w:r>
                      <w:r w:rsidRPr="002E09DA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="00C33676" w:rsidRPr="002E09DA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E</w:t>
                      </w:r>
                      <w:r w:rsidR="00C33676" w:rsidRPr="002E09DA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P8 </w:t>
                      </w:r>
                      <w:r w:rsidR="00C33676" w:rsidRPr="002E09DA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老兵林珍：童年見聞</w:t>
                      </w:r>
                    </w:p>
                    <w:p w14:paraId="0BA715FF" w14:textId="67D16F51" w:rsidR="005900D9" w:rsidRPr="00DB0FA5" w:rsidRDefault="005900D9" w:rsidP="005900D9">
                      <w:pPr>
                        <w:rPr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 w:rsidRPr="002E09DA">
                        <w:rPr>
                          <w:rFonts w:ascii="Microsoft JhengHei UI" w:eastAsia="Microsoft JhengHei UI" w:hAnsi="Microsoft JhengHei UI"/>
                          <w:color w:val="0070C0"/>
                          <w:sz w:val="28"/>
                          <w:szCs w:val="28"/>
                        </w:rPr>
                        <w:t xml:space="preserve">                 </w:t>
                      </w:r>
                      <w:r w:rsidRPr="002E09DA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網址：</w:t>
                      </w:r>
                      <w:r w:rsidR="00DB0FA5" w:rsidRPr="00DB0FA5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2"/>
                          <w:szCs w:val="22"/>
                        </w:rPr>
                        <w:t>https://www.youtube.com/watch?v=NnSYO4X7F3g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  <w:r>
        <w:rPr>
          <w:rFonts w:ascii="Kaiti TC" w:eastAsia="Kaiti TC" w:hAnsi="Kaiti TC"/>
          <w:color w:val="040606" w:themeColor="text2"/>
          <w:sz w:val="32"/>
          <w:szCs w:val="32"/>
          <w:lang w:val="x-none"/>
        </w:rPr>
        <w:tab/>
      </w:r>
    </w:p>
    <w:p w14:paraId="5CE29827" w14:textId="745E4CDA" w:rsidR="005900D9" w:rsidRPr="008D5419" w:rsidRDefault="00616607" w:rsidP="005900D9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CE0638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15714D57" wp14:editId="60B74BBE">
            <wp:simplePos x="0" y="0"/>
            <wp:positionH relativeFrom="margin">
              <wp:align>right</wp:align>
            </wp:positionH>
            <wp:positionV relativeFrom="paragraph">
              <wp:posOffset>218796</wp:posOffset>
            </wp:positionV>
            <wp:extent cx="630000" cy="630000"/>
            <wp:effectExtent l="0" t="0" r="0" b="0"/>
            <wp:wrapNone/>
            <wp:docPr id="3" name="圖片 3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F3FEE9" w14:textId="77777777" w:rsidR="005900D9" w:rsidRDefault="005900D9" w:rsidP="005900D9">
      <w:pPr>
        <w:spacing w:line="276" w:lineRule="auto"/>
        <w:rPr>
          <w:color w:val="040606" w:themeColor="text2"/>
        </w:rPr>
      </w:pPr>
    </w:p>
    <w:p w14:paraId="5A871C51" w14:textId="77777777" w:rsidR="005900D9" w:rsidRPr="00ED6E17" w:rsidRDefault="005900D9" w:rsidP="005900D9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261CDF25" w14:textId="3377EA10" w:rsidR="00A4029C" w:rsidRDefault="00350A4C" w:rsidP="00A4029C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214F45" wp14:editId="1CA0ADC9">
                <wp:simplePos x="0" y="0"/>
                <wp:positionH relativeFrom="column">
                  <wp:posOffset>201247</wp:posOffset>
                </wp:positionH>
                <wp:positionV relativeFrom="paragraph">
                  <wp:posOffset>339665</wp:posOffset>
                </wp:positionV>
                <wp:extent cx="6081623" cy="436353"/>
                <wp:effectExtent l="38100" t="38100" r="90805" b="9715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1623" cy="43635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CDC42" w14:textId="7A3CA598" w:rsidR="00A4029C" w:rsidRPr="00BC5364" w:rsidRDefault="00833266" w:rsidP="00BC5364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</w:t>
                            </w:r>
                            <w:r w:rsidR="00BA1CB3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  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</w:t>
                            </w:r>
                            <w:r w:rsidR="00BC5364" w:rsidRPr="00BC5364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虹</w:t>
                            </w:r>
                            <w:proofErr w:type="gramStart"/>
                            <w:r w:rsidR="00BC5364" w:rsidRPr="00BC5364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虹</w:t>
                            </w:r>
                            <w:proofErr w:type="gramEnd"/>
                            <w:r w:rsidR="00BC5364" w:rsidRPr="00BC5364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合唱團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      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抗日畫劇團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ab/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ab/>
                            </w:r>
                            <w:r w:rsidR="00BA1CB3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   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學</w:t>
                            </w:r>
                            <w:proofErr w:type="gramStart"/>
                            <w:r w:rsidR="00785D91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賑</w:t>
                            </w:r>
                            <w:proofErr w:type="gramEnd"/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會</w:t>
                            </w:r>
                            <w:r w:rsidR="00350A4C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ab/>
                            </w:r>
                            <w:r w:rsidR="00BA1CB3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        </w:t>
                            </w:r>
                            <w:r w:rsidR="00350A4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應援團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14F45" id="矩形 10" o:spid="_x0000_s1027" style="position:absolute;left:0;text-align:left;margin-left:15.85pt;margin-top:26.75pt;width:478.85pt;height:34.3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" fillcolor="#feeed0 [665]" stroked="f" strokeweight="1pt">
                <v:shadow on="t" color="black" opacity="26214f" origin="-.5,-.5" offset=".74836mm,.74836mm"/>
                <v:textbox>
                  <w:txbxContent>
                    <w:p w14:paraId="361CDC42" w14:textId="7A3CA598" w:rsidR="00A4029C" w:rsidRPr="00BC5364" w:rsidRDefault="00833266" w:rsidP="00BC5364">
                      <w:pPr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 xml:space="preserve">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</w:t>
                      </w:r>
                      <w:r w:rsidR="00BA1CB3"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  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</w:t>
                      </w:r>
                      <w:r w:rsidR="00BC5364" w:rsidRPr="00BC5364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虹</w:t>
                      </w:r>
                      <w:proofErr w:type="gramStart"/>
                      <w:r w:rsidR="00BC5364" w:rsidRPr="00BC5364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虹</w:t>
                      </w:r>
                      <w:proofErr w:type="gramEnd"/>
                      <w:r w:rsidR="00BC5364" w:rsidRPr="00BC5364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合唱團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 xml:space="preserve">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      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抗日畫劇團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</w:rPr>
                        <w:tab/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</w:rPr>
                        <w:tab/>
                      </w:r>
                      <w:r w:rsidR="00BA1CB3"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   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學</w:t>
                      </w:r>
                      <w:proofErr w:type="gramStart"/>
                      <w:r w:rsidR="00785D91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賑</w:t>
                      </w:r>
                      <w:proofErr w:type="gramEnd"/>
                      <w:r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會</w:t>
                      </w:r>
                      <w:r w:rsidR="00350A4C">
                        <w:rPr>
                          <w:rFonts w:ascii="DFKai-SB" w:eastAsia="DFKai-SB" w:hAnsi="DFKai-SB"/>
                          <w:color w:val="484F5E" w:themeColor="text1"/>
                        </w:rPr>
                        <w:tab/>
                      </w:r>
                      <w:r w:rsidR="00BA1CB3"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        </w:t>
                      </w:r>
                      <w:r w:rsidR="00350A4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應援團</w:t>
                      </w:r>
                    </w:p>
                  </w:txbxContent>
                </v:textbox>
              </v:rect>
            </w:pict>
          </mc:Fallback>
        </mc:AlternateContent>
      </w:r>
      <w:r w:rsidR="00A4029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林展以甚麼方式支持抗日活動？</w:t>
      </w:r>
      <w:r w:rsidR="00A4029C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 w:rsidR="00A4029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在橫線上填寫答案。</w:t>
      </w:r>
    </w:p>
    <w:p w14:paraId="458ED7D1" w14:textId="6677186D" w:rsidR="00A4029C" w:rsidRPr="00181586" w:rsidRDefault="00A4029C" w:rsidP="00A4029C">
      <w:pPr>
        <w:spacing w:after="36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13FA4D5D" w14:textId="542A9196" w:rsidR="00A4029C" w:rsidRPr="009567F7" w:rsidRDefault="00A4029C" w:rsidP="00350A4C">
      <w:pPr>
        <w:spacing w:before="120" w:after="120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A4029C">
        <w:rPr>
          <w:rFonts w:ascii="Microsoft JhengHei" w:eastAsia="Microsoft JhengHei" w:hAnsi="Microsoft JhengHei" w:hint="eastAsia"/>
          <w:b/>
          <w:bCs/>
          <w:color w:val="0070C0"/>
          <w:sz w:val="28"/>
          <w:szCs w:val="28"/>
        </w:rPr>
        <w:t>支持方法(</w:t>
      </w:r>
      <w:proofErr w:type="gramStart"/>
      <w:r w:rsidRPr="00A4029C">
        <w:rPr>
          <w:rFonts w:ascii="Microsoft JhengHei" w:eastAsia="Microsoft JhengHei" w:hAnsi="Microsoft JhengHei" w:hint="eastAsia"/>
          <w:b/>
          <w:bCs/>
          <w:color w:val="0070C0"/>
          <w:sz w:val="28"/>
          <w:szCs w:val="28"/>
        </w:rPr>
        <w:t>一</w:t>
      </w:r>
      <w:proofErr w:type="gramEnd"/>
      <w:r w:rsidRPr="00A4029C">
        <w:rPr>
          <w:rFonts w:ascii="Microsoft JhengHei" w:eastAsia="Microsoft JhengHei" w:hAnsi="Microsoft JhengHei" w:hint="eastAsia"/>
          <w:b/>
          <w:bCs/>
          <w:color w:val="0070C0"/>
          <w:sz w:val="28"/>
          <w:szCs w:val="28"/>
        </w:rPr>
        <w:t>)</w:t>
      </w:r>
      <w:r w:rsidRPr="00A4029C">
        <w:rPr>
          <w:rFonts w:ascii="Microsoft JhengHei" w:eastAsia="Microsoft JhengHei" w:hAnsi="Microsoft JhengHei" w:hint="eastAsia"/>
          <w:color w:val="0070C0"/>
          <w:sz w:val="28"/>
          <w:szCs w:val="28"/>
        </w:rPr>
        <w:t xml:space="preserve">： </w:t>
      </w:r>
      <w:r w:rsidRPr="009567F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參加 </w:t>
      </w:r>
      <w:r w:rsidRPr="009567F7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</w:t>
      </w:r>
      <w:r w:rsidRPr="009567F7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</w:t>
      </w:r>
      <w:r w:rsidRPr="009567F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籌款</w:t>
      </w:r>
      <w:r w:rsidRPr="009567F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救助國內同胞。</w:t>
      </w:r>
    </w:p>
    <w:p w14:paraId="04769380" w14:textId="0F88CDE4" w:rsidR="00A4029C" w:rsidRPr="009567F7" w:rsidRDefault="00A4029C" w:rsidP="00A4029C">
      <w:pPr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075956">
        <w:rPr>
          <w:rFonts w:ascii="Microsoft JhengHei" w:eastAsia="Microsoft JhengHei" w:hAnsi="Microsoft JhengHei" w:hint="eastAsia"/>
          <w:b/>
          <w:bCs/>
          <w:color w:val="0070C0"/>
          <w:sz w:val="28"/>
          <w:szCs w:val="28"/>
        </w:rPr>
        <w:t>支持方法(</w:t>
      </w:r>
      <w:r>
        <w:rPr>
          <w:rFonts w:ascii="Microsoft JhengHei" w:eastAsia="Microsoft JhengHei" w:hAnsi="Microsoft JhengHei" w:hint="eastAsia"/>
          <w:b/>
          <w:bCs/>
          <w:color w:val="0070C0"/>
          <w:sz w:val="28"/>
          <w:szCs w:val="28"/>
        </w:rPr>
        <w:t>二</w:t>
      </w:r>
      <w:r w:rsidRPr="00075956">
        <w:rPr>
          <w:rFonts w:ascii="Microsoft JhengHei" w:eastAsia="Microsoft JhengHei" w:hAnsi="Microsoft JhengHei" w:hint="eastAsia"/>
          <w:b/>
          <w:bCs/>
          <w:color w:val="0070C0"/>
          <w:sz w:val="28"/>
          <w:szCs w:val="28"/>
        </w:rPr>
        <w:t>)：</w:t>
      </w:r>
      <w:r w:rsidRPr="00075956">
        <w:rPr>
          <w:rFonts w:ascii="Microsoft JhengHei" w:eastAsia="Microsoft JhengHei" w:hAnsi="Microsoft JhengHei" w:hint="eastAsia"/>
          <w:color w:val="0070C0"/>
          <w:sz w:val="28"/>
          <w:szCs w:val="28"/>
        </w:rPr>
        <w:t xml:space="preserve"> </w:t>
      </w:r>
      <w:r w:rsidRPr="009567F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參加 </w:t>
      </w:r>
      <w:r w:rsidRPr="009567F7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</w:t>
      </w:r>
      <w:r w:rsidRPr="009567F7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</w:t>
      </w:r>
      <w:r w:rsidRPr="009567F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，宣傳抗日。</w:t>
      </w:r>
    </w:p>
    <w:p w14:paraId="1F76A822" w14:textId="5968D96B" w:rsidR="00A4029C" w:rsidRPr="00A4029C" w:rsidRDefault="00A4029C" w:rsidP="00A4029C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496F34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Pr="00496F34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Pr="00496F34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Pr="00496F34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Pr="00496F34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Pr="00496F34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Pr="00496F34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Pr="00496F34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Pr="00496F34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</w:t>
      </w:r>
    </w:p>
    <w:p w14:paraId="0C562A04" w14:textId="0CCEE7B6" w:rsidR="005900D9" w:rsidRDefault="00AE15D4" w:rsidP="005900D9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林展</w:t>
      </w:r>
      <w:r w:rsidR="005900D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對林珍的從軍之路有甚麼影響？在橫線上填寫答案。</w:t>
      </w:r>
    </w:p>
    <w:p w14:paraId="6096A614" w14:textId="47A5269C" w:rsidR="005900D9" w:rsidRDefault="00AE15D4" w:rsidP="005900D9">
      <w:pPr>
        <w:pStyle w:val="a7"/>
        <w:spacing w:after="120"/>
        <w:ind w:left="71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5981680" wp14:editId="5DEC4ECA">
            <wp:simplePos x="0" y="0"/>
            <wp:positionH relativeFrom="column">
              <wp:posOffset>4617289</wp:posOffset>
            </wp:positionH>
            <wp:positionV relativeFrom="paragraph">
              <wp:posOffset>244739</wp:posOffset>
            </wp:positionV>
            <wp:extent cx="1254221" cy="1286634"/>
            <wp:effectExtent l="0" t="0" r="3175" b="8890"/>
            <wp:wrapNone/>
            <wp:docPr id="6" name="圖片 6" descr="一張含有 圓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圓形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8786" b="45220" l="5620" r="31977">
                                  <a14:foregroundMark x1="9109" y1="36951" x2="6977" y2="14083"/>
                                  <a14:foregroundMark x1="6977" y1="14083" x2="17926" y2="10207"/>
                                  <a14:foregroundMark x1="17926" y1="10207" x2="34399" y2="32300"/>
                                  <a14:foregroundMark x1="34399" y1="32300" x2="29070" y2="47416"/>
                                  <a14:foregroundMark x1="29070" y1="47416" x2="17636" y2="49354"/>
                                  <a14:foregroundMark x1="17636" y1="49354" x2="7171" y2="38889"/>
                                  <a14:foregroundMark x1="7171" y1="38889" x2="6008" y2="34496"/>
                                  <a14:foregroundMark x1="31008" y1="34238" x2="31008" y2="21059"/>
                                  <a14:foregroundMark x1="31977" y1="35659" x2="31977" y2="20543"/>
                                  <a14:foregroundMark x1="14632" y1="43798" x2="23837" y2="45220"/>
                                  <a14:foregroundMark x1="7267" y1="36176" x2="7074" y2="18992"/>
                                  <a14:foregroundMark x1="7074" y1="18992" x2="18798" y2="9561"/>
                                  <a14:foregroundMark x1="18798" y1="9561" x2="25484" y2="10207"/>
                                  <a14:foregroundMark x1="19477" y1="8786" x2="9302" y2="13178"/>
                                  <a14:foregroundMark x1="6589" y1="35917" x2="7461" y2="17183"/>
                                  <a14:foregroundMark x1="7461" y1="17183" x2="8043" y2="16667"/>
                                  <a14:foregroundMark x1="6202" y1="31525" x2="5620" y2="232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8" t="7706" r="66629" b="52282"/>
                    <a:stretch/>
                  </pic:blipFill>
                  <pic:spPr bwMode="auto">
                    <a:xfrm>
                      <a:off x="0" y="0"/>
                      <a:ext cx="1254221" cy="128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DCDCF5" wp14:editId="11A7A199">
                <wp:simplePos x="0" y="0"/>
                <wp:positionH relativeFrom="margin">
                  <wp:posOffset>178962</wp:posOffset>
                </wp:positionH>
                <wp:positionV relativeFrom="paragraph">
                  <wp:posOffset>192992</wp:posOffset>
                </wp:positionV>
                <wp:extent cx="6057900" cy="1591310"/>
                <wp:effectExtent l="38100" t="38100" r="114300" b="123190"/>
                <wp:wrapNone/>
                <wp:docPr id="23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159131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409EC7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3" o:spid="_x0000_s1026" type="#_x0000_t116" style="position:absolute;margin-left:14.1pt;margin-top:15.2pt;width:477pt;height:125.3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" fillcolor="white [3212]" strokecolor="#845903 [1604]" strokeweight="1pt">
                <v:shadow on="t" color="black" opacity="26214f" origin="-.5,-.5" offset=".74836mm,.74836mm"/>
                <w10:wrap anchorx="margin"/>
              </v:shape>
            </w:pict>
          </mc:Fallback>
        </mc:AlternateContent>
      </w:r>
    </w:p>
    <w:p w14:paraId="0E6E4A2D" w14:textId="43DD226A" w:rsidR="005900D9" w:rsidRDefault="00AE15D4" w:rsidP="005900D9">
      <w:pPr>
        <w:pStyle w:val="a7"/>
        <w:spacing w:after="120"/>
        <w:ind w:left="71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09C221" wp14:editId="157E0DE2">
                <wp:simplePos x="0" y="0"/>
                <wp:positionH relativeFrom="column">
                  <wp:posOffset>768087</wp:posOffset>
                </wp:positionH>
                <wp:positionV relativeFrom="paragraph">
                  <wp:posOffset>213899</wp:posOffset>
                </wp:positionV>
                <wp:extent cx="3947747" cy="1178170"/>
                <wp:effectExtent l="0" t="0" r="0" b="317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7747" cy="117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5E1F7E" w14:textId="77777777" w:rsidR="005900D9" w:rsidRDefault="005900D9" w:rsidP="005900D9">
                            <w:pPr>
                              <w:spacing w:line="480" w:lineRule="auto"/>
                              <w:rPr>
                                <w:color w:val="484F5E" w:themeColor="text1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443AF6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</w:t>
                            </w:r>
                            <w:r w:rsidRPr="00443AF6">
                              <w:rPr>
                                <w:color w:val="484F5E" w:themeColor="text1"/>
                              </w:rPr>
                              <w:t xml:space="preserve">  </w:t>
                            </w:r>
                            <w:r w:rsidRPr="00443AF6"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  <w:p w14:paraId="6DEAECA1" w14:textId="77777777" w:rsidR="005900D9" w:rsidRPr="00443AF6" w:rsidRDefault="005900D9" w:rsidP="005900D9">
                            <w:pPr>
                              <w:spacing w:before="120" w:line="48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443AF6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</w:t>
                            </w:r>
                            <w:r w:rsidRPr="00443AF6">
                              <w:rPr>
                                <w:color w:val="484F5E" w:themeColor="text1"/>
                              </w:rPr>
                              <w:t xml:space="preserve">  </w:t>
                            </w:r>
                            <w:r w:rsidRPr="00443AF6"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09C221" id="矩形 24" o:spid="_x0000_s1028" style="position:absolute;left:0;text-align:left;margin-left:60.5pt;margin-top:16.85pt;width:310.85pt;height:92.7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" filled="f" stroked="f" strokeweight="1pt">
                <v:textbox>
                  <w:txbxContent>
                    <w:p w14:paraId="185E1F7E" w14:textId="77777777" w:rsidR="005900D9" w:rsidRDefault="005900D9" w:rsidP="005900D9">
                      <w:pPr>
                        <w:spacing w:line="480" w:lineRule="auto"/>
                        <w:rPr>
                          <w:color w:val="484F5E" w:themeColor="text1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443AF6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</w:t>
                      </w:r>
                      <w:r w:rsidRPr="00443AF6">
                        <w:rPr>
                          <w:color w:val="484F5E" w:themeColor="text1"/>
                        </w:rPr>
                        <w:t xml:space="preserve">  </w:t>
                      </w:r>
                      <w:r w:rsidRPr="00443AF6">
                        <w:rPr>
                          <w:color w:val="FFFFFF" w:themeColor="background1"/>
                        </w:rPr>
                        <w:t>1</w:t>
                      </w:r>
                    </w:p>
                    <w:p w14:paraId="6DEAECA1" w14:textId="77777777" w:rsidR="005900D9" w:rsidRPr="00443AF6" w:rsidRDefault="005900D9" w:rsidP="005900D9">
                      <w:pPr>
                        <w:spacing w:before="120" w:line="48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443AF6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</w:t>
                      </w:r>
                      <w:r w:rsidRPr="00443AF6">
                        <w:rPr>
                          <w:color w:val="484F5E" w:themeColor="text1"/>
                        </w:rPr>
                        <w:t xml:space="preserve">  </w:t>
                      </w:r>
                      <w:r w:rsidRPr="00443AF6">
                        <w:rPr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38204BF5" w14:textId="376DC86D" w:rsidR="005900D9" w:rsidRDefault="005900D9" w:rsidP="005900D9">
      <w:pPr>
        <w:pStyle w:val="a7"/>
        <w:spacing w:after="120"/>
        <w:ind w:left="71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4A0EC4E7" w14:textId="2255454E" w:rsidR="005900D9" w:rsidRDefault="005900D9" w:rsidP="005900D9">
      <w:pPr>
        <w:pStyle w:val="a7"/>
        <w:spacing w:after="120"/>
        <w:ind w:left="71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50E7D16E" w14:textId="2D79AF93" w:rsidR="005900D9" w:rsidRPr="00A4029C" w:rsidRDefault="005900D9" w:rsidP="00A4029C">
      <w:pPr>
        <w:spacing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5510317B" w14:textId="77777777" w:rsidR="003F2072" w:rsidRPr="003F2072" w:rsidRDefault="003F2072" w:rsidP="003F2072">
      <w:pPr>
        <w:pStyle w:val="a7"/>
        <w:ind w:left="714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345A435A" w14:textId="10192262" w:rsidR="005900D9" w:rsidRDefault="006C6D69" w:rsidP="005900D9">
      <w:pPr>
        <w:pStyle w:val="a7"/>
        <w:numPr>
          <w:ilvl w:val="0"/>
          <w:numId w:val="6"/>
        </w:numPr>
        <w:spacing w:line="360" w:lineRule="auto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DD1807" wp14:editId="110C010F">
                <wp:simplePos x="0" y="0"/>
                <wp:positionH relativeFrom="column">
                  <wp:posOffset>5407025</wp:posOffset>
                </wp:positionH>
                <wp:positionV relativeFrom="paragraph">
                  <wp:posOffset>450215</wp:posOffset>
                </wp:positionV>
                <wp:extent cx="450215" cy="461010"/>
                <wp:effectExtent l="0" t="0" r="26035" b="1524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" cy="461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5115AF" id="矩形 33" o:spid="_x0000_s1026" style="position:absolute;margin-left:425.75pt;margin-top:35.45pt;width:35.45pt;height:36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" fillcolor="white [3212]" strokecolor="#484f5e [3213]" strokeweight="1pt"/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9884F2" wp14:editId="51FAFA2F">
                <wp:simplePos x="0" y="0"/>
                <wp:positionH relativeFrom="margin">
                  <wp:posOffset>3784893</wp:posOffset>
                </wp:positionH>
                <wp:positionV relativeFrom="paragraph">
                  <wp:posOffset>381635</wp:posOffset>
                </wp:positionV>
                <wp:extent cx="2189285" cy="603885"/>
                <wp:effectExtent l="0" t="0" r="1905" b="5715"/>
                <wp:wrapNone/>
                <wp:docPr id="16" name="矩形: 圓角化同側角落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9285" cy="603885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701989" w14:textId="35F59536" w:rsidR="005900D9" w:rsidRPr="004F7B9C" w:rsidRDefault="006C6D69" w:rsidP="006C6D69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 xml:space="preserve"> </w:t>
                            </w:r>
                            <w:r w:rsidRPr="004F7B9C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</w:t>
                            </w:r>
                            <w:r w:rsidR="005900D9"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林珍要外出工作。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884F2" id="矩形: 圓角化同側角落 16" o:spid="_x0000_s1029" style="position:absolute;left:0;text-align:left;margin-left:298pt;margin-top:30.05pt;width:172.4pt;height:47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89285,6038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" adj="-11796480,,5400" path="m100650,l2088635,v55587,,100650,45063,100650,100650l2189285,603885r,l,603885r,l,100650c,45063,45063,,100650,xe" fillcolor="#dbf0e6 [661]" stroked="f" strokeweight="1pt">
                <v:stroke joinstyle="miter"/>
                <v:formulas/>
                <v:path arrowok="t" o:connecttype="custom" o:connectlocs="100650,0;2088635,0;2189285,100650;2189285,603885;2189285,603885;0,603885;0,603885;0,100650;100650,0" o:connectangles="0,0,0,0,0,0,0,0,0" textboxrect="0,0,2189285,603885"/>
                <v:textbox>
                  <w:txbxContent>
                    <w:p w14:paraId="47701989" w14:textId="35F59536" w:rsidR="005900D9" w:rsidRPr="004F7B9C" w:rsidRDefault="006C6D69" w:rsidP="006C6D69">
                      <w:pPr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 xml:space="preserve"> </w:t>
                      </w:r>
                      <w:r w:rsidRPr="004F7B9C"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</w:t>
                      </w:r>
                      <w:r w:rsidR="005900D9"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林珍要外出工作。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EFA357" wp14:editId="69FD4A9A">
                <wp:simplePos x="0" y="0"/>
                <wp:positionH relativeFrom="column">
                  <wp:posOffset>198169</wp:posOffset>
                </wp:positionH>
                <wp:positionV relativeFrom="paragraph">
                  <wp:posOffset>373575</wp:posOffset>
                </wp:positionV>
                <wp:extent cx="2373923" cy="612140"/>
                <wp:effectExtent l="0" t="0" r="7620" b="0"/>
                <wp:wrapNone/>
                <wp:docPr id="15" name="矩形: 圓角化同側角落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3923" cy="612140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906BBF" w14:textId="6E00414A" w:rsidR="005900D9" w:rsidRPr="004F7B9C" w:rsidRDefault="006C6D69" w:rsidP="006C6D69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 xml:space="preserve"> </w:t>
                            </w:r>
                            <w:r w:rsidRPr="004F7B9C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</w:t>
                            </w:r>
                            <w:r w:rsidR="005900D9"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林珍不能再上學。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FA357" id="矩形: 圓角化同側角落 15" o:spid="_x0000_s1030" style="position:absolute;left:0;text-align:left;margin-left:15.6pt;margin-top:29.4pt;width:186.9pt;height:4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73923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" adj="-11796480,,5400" path="m102025,l2271898,v56347,,102025,45678,102025,102025l2373923,612140r,l,612140r,l,102025c,45678,45678,,102025,xe" fillcolor="#dbf0e6 [661]" stroked="f" strokeweight="1pt">
                <v:stroke joinstyle="miter"/>
                <v:formulas/>
                <v:path arrowok="t" o:connecttype="custom" o:connectlocs="102025,0;2271898,0;2373923,102025;2373923,612140;2373923,612140;0,612140;0,612140;0,102025;102025,0" o:connectangles="0,0,0,0,0,0,0,0,0" textboxrect="0,0,2373923,612140"/>
                <v:textbox>
                  <w:txbxContent>
                    <w:p w14:paraId="32906BBF" w14:textId="6E00414A" w:rsidR="005900D9" w:rsidRPr="004F7B9C" w:rsidRDefault="006C6D69" w:rsidP="006C6D69">
                      <w:pPr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 xml:space="preserve"> </w:t>
                      </w:r>
                      <w:r w:rsidRPr="004F7B9C"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</w:t>
                      </w:r>
                      <w:r w:rsidR="005900D9"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林珍不能再上學。</w:t>
                      </w:r>
                    </w:p>
                  </w:txbxContent>
                </v:textbox>
              </v:shape>
            </w:pict>
          </mc:Fallback>
        </mc:AlternateContent>
      </w:r>
      <w:r w:rsidR="005900D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日軍攻佔香港，為林珍及其家人的生活帶來甚麼改變？在適當的空格內加</w:t>
      </w:r>
      <w:r w:rsidR="005900D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sym w:font="Wingdings" w:char="F0FC"/>
      </w:r>
      <w:r w:rsidR="005900D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05D6ACCA" w14:textId="59F4AD1A" w:rsidR="005900D9" w:rsidRDefault="005900D9" w:rsidP="005900D9">
      <w:pPr>
        <w:pStyle w:val="a7"/>
        <w:spacing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FFEA37" wp14:editId="75770FE6">
                <wp:simplePos x="0" y="0"/>
                <wp:positionH relativeFrom="column">
                  <wp:posOffset>1971285</wp:posOffset>
                </wp:positionH>
                <wp:positionV relativeFrom="paragraph">
                  <wp:posOffset>8890</wp:posOffset>
                </wp:positionV>
                <wp:extent cx="450684" cy="461175"/>
                <wp:effectExtent l="0" t="0" r="26035" b="1524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684" cy="46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824318" w14:textId="1FE7549F" w:rsidR="005900D9" w:rsidRDefault="005900D9" w:rsidP="005900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FFEA37" id="矩形 27" o:spid="_x0000_s1031" style="position:absolute;left:0;text-align:left;margin-left:155.2pt;margin-top:.7pt;width:35.5pt;height:36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" fillcolor="white [3212]" strokecolor="#484f5e [3213]" strokeweight="1pt">
                <v:textbox>
                  <w:txbxContent>
                    <w:p w14:paraId="69824318" w14:textId="1FE7549F" w:rsidR="005900D9" w:rsidRDefault="005900D9" w:rsidP="005900D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7AF73BD" w14:textId="0ABD2D56" w:rsidR="005900D9" w:rsidRDefault="006C6D69" w:rsidP="005900D9">
      <w:pPr>
        <w:pStyle w:val="a7"/>
        <w:spacing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79D7D8" wp14:editId="56CB98DF">
                <wp:simplePos x="0" y="0"/>
                <wp:positionH relativeFrom="column">
                  <wp:posOffset>1963225</wp:posOffset>
                </wp:positionH>
                <wp:positionV relativeFrom="paragraph">
                  <wp:posOffset>228306</wp:posOffset>
                </wp:positionV>
                <wp:extent cx="450684" cy="461175"/>
                <wp:effectExtent l="0" t="0" r="26035" b="15240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684" cy="46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373FFB" id="矩形 58" o:spid="_x0000_s1026" style="position:absolute;margin-left:154.6pt;margin-top:18pt;width:35.5pt;height:36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" fillcolor="white [3212]" strokecolor="#484f5e [3213]" strokeweight="1pt"/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B3FFC4" wp14:editId="34B8BEF7">
                <wp:simplePos x="0" y="0"/>
                <wp:positionH relativeFrom="column">
                  <wp:posOffset>188741</wp:posOffset>
                </wp:positionH>
                <wp:positionV relativeFrom="paragraph">
                  <wp:posOffset>123190</wp:posOffset>
                </wp:positionV>
                <wp:extent cx="2373923" cy="675640"/>
                <wp:effectExtent l="0" t="0" r="7620" b="0"/>
                <wp:wrapNone/>
                <wp:docPr id="9" name="矩形: 圓角化同側角落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3923" cy="675640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988716" w14:textId="7559B8E1" w:rsidR="005900D9" w:rsidRPr="004F7B9C" w:rsidRDefault="006C6D69" w:rsidP="006C6D69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 xml:space="preserve"> </w:t>
                            </w:r>
                            <w:r w:rsidR="004F7B9C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</w:t>
                            </w:r>
                            <w:r w:rsidR="005900D9"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林珍與家人失散。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FFC4" id="矩形: 圓角化同側角落 9" o:spid="_x0000_s1032" style="position:absolute;left:0;text-align:left;margin-left:14.85pt;margin-top:9.7pt;width:186.9pt;height:53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73923,675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" adj="-11796480,,5400" path="m112609,l2261314,v62192,,112609,50417,112609,112609l2373923,675640r,l,675640r,l,112609c,50417,50417,,112609,xe" fillcolor="#dbf0e6 [661]" stroked="f" strokeweight="1pt">
                <v:stroke joinstyle="miter"/>
                <v:formulas/>
                <v:path arrowok="t" o:connecttype="custom" o:connectlocs="112609,0;2261314,0;2373923,112609;2373923,675640;2373923,675640;0,675640;0,675640;0,112609;112609,0" o:connectangles="0,0,0,0,0,0,0,0,0" textboxrect="0,0,2373923,675640"/>
                <v:textbox>
                  <w:txbxContent>
                    <w:p w14:paraId="34988716" w14:textId="7559B8E1" w:rsidR="005900D9" w:rsidRPr="004F7B9C" w:rsidRDefault="006C6D69" w:rsidP="006C6D69">
                      <w:pPr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 xml:space="preserve"> </w:t>
                      </w:r>
                      <w:r w:rsidR="004F7B9C"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</w:t>
                      </w:r>
                      <w:r w:rsidR="005900D9"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林珍與家人失散。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884061" wp14:editId="73BDA7B8">
                <wp:simplePos x="0" y="0"/>
                <wp:positionH relativeFrom="margin">
                  <wp:posOffset>3785430</wp:posOffset>
                </wp:positionH>
                <wp:positionV relativeFrom="paragraph">
                  <wp:posOffset>128563</wp:posOffset>
                </wp:positionV>
                <wp:extent cx="2171700" cy="675640"/>
                <wp:effectExtent l="0" t="0" r="0" b="0"/>
                <wp:wrapNone/>
                <wp:docPr id="54" name="矩形: 圓角化同側角落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675640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3FF3E" w14:textId="06468521" w:rsidR="005900D9" w:rsidRPr="004F7B9C" w:rsidRDefault="006C6D69" w:rsidP="006C6D69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 xml:space="preserve"> </w:t>
                            </w:r>
                            <w:r w:rsidRPr="004F7B9C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</w:t>
                            </w:r>
                            <w:r w:rsidR="005900D9"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林珍的家被炸毀。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84061" id="矩形: 圓角化同側角落 54" o:spid="_x0000_s1033" style="position:absolute;left:0;text-align:left;margin-left:298.05pt;margin-top:10.1pt;width:171pt;height:53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71700,675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" adj="-11796480,,5400" path="m112609,l2059091,v62192,,112609,50417,112609,112609l2171700,675640r,l,675640r,l,112609c,50417,50417,,112609,xe" fillcolor="#dbf0e6 [661]" stroked="f" strokeweight="1pt">
                <v:stroke joinstyle="miter"/>
                <v:formulas/>
                <v:path arrowok="t" o:connecttype="custom" o:connectlocs="112609,0;2059091,0;2171700,112609;2171700,675640;2171700,675640;0,675640;0,675640;0,112609;112609,0" o:connectangles="0,0,0,0,0,0,0,0,0" textboxrect="0,0,2171700,675640"/>
                <v:textbox>
                  <w:txbxContent>
                    <w:p w14:paraId="6403FF3E" w14:textId="06468521" w:rsidR="005900D9" w:rsidRPr="004F7B9C" w:rsidRDefault="006C6D69" w:rsidP="006C6D69">
                      <w:pPr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 xml:space="preserve"> </w:t>
                      </w:r>
                      <w:r w:rsidRPr="004F7B9C"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</w:t>
                      </w:r>
                      <w:r w:rsidR="005900D9"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林珍的家被炸毀。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D6D725" wp14:editId="4DE79505">
                <wp:simplePos x="0" y="0"/>
                <wp:positionH relativeFrom="column">
                  <wp:posOffset>5384507</wp:posOffset>
                </wp:positionH>
                <wp:positionV relativeFrom="paragraph">
                  <wp:posOffset>241300</wp:posOffset>
                </wp:positionV>
                <wp:extent cx="450684" cy="461175"/>
                <wp:effectExtent l="0" t="0" r="26035" b="1524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684" cy="46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4A892A" id="矩形 8" o:spid="_x0000_s1026" style="position:absolute;margin-left:424pt;margin-top:19pt;width:35.5pt;height:36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" fillcolor="white [3212]" strokecolor="#484f5e [3213]" strokeweight="1pt"/>
            </w:pict>
          </mc:Fallback>
        </mc:AlternateContent>
      </w:r>
    </w:p>
    <w:p w14:paraId="40F7CF89" w14:textId="65CF9FC4" w:rsidR="005900D9" w:rsidRDefault="004F7B9C" w:rsidP="005900D9">
      <w:pPr>
        <w:spacing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BCFAD9" wp14:editId="37014730">
                <wp:simplePos x="0" y="0"/>
                <wp:positionH relativeFrom="margin">
                  <wp:posOffset>3794760</wp:posOffset>
                </wp:positionH>
                <wp:positionV relativeFrom="paragraph">
                  <wp:posOffset>422910</wp:posOffset>
                </wp:positionV>
                <wp:extent cx="2675255" cy="683260"/>
                <wp:effectExtent l="0" t="0" r="0" b="2540"/>
                <wp:wrapNone/>
                <wp:docPr id="19" name="矩形: 圓角化同側角落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5255" cy="683260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506DFD" w14:textId="1A1E77D1" w:rsidR="005900D9" w:rsidRPr="004F7B9C" w:rsidRDefault="006C6D69" w:rsidP="005900D9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 xml:space="preserve"> </w:t>
                            </w:r>
                            <w:r w:rsidRPr="004F7B9C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</w:t>
                            </w:r>
                            <w:r w:rsidR="005900D9"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林珍第一次看見有人餓死。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CFAD9" id="矩形: 圓角化同側角落 19" o:spid="_x0000_s1034" style="position:absolute;left:0;text-align:left;margin-left:298.8pt;margin-top:33.3pt;width:210.65pt;height:53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675255,6832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" adj="-11796480,,5400" path="m113879,l2561376,v62894,,113879,50985,113879,113879l2675255,683260r,l,683260r,l,113879c,50985,50985,,113879,xe" fillcolor="#dbf0e6 [661]" stroked="f" strokeweight="1pt">
                <v:stroke joinstyle="miter"/>
                <v:formulas/>
                <v:path arrowok="t" o:connecttype="custom" o:connectlocs="113879,0;2561376,0;2675255,113879;2675255,683260;2675255,683260;0,683260;0,683260;0,113879;113879,0" o:connectangles="0,0,0,0,0,0,0,0,0" textboxrect="0,0,2675255,683260"/>
                <v:textbox>
                  <w:txbxContent>
                    <w:p w14:paraId="7C506DFD" w14:textId="1A1E77D1" w:rsidR="005900D9" w:rsidRPr="004F7B9C" w:rsidRDefault="006C6D69" w:rsidP="005900D9">
                      <w:pPr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 xml:space="preserve"> </w:t>
                      </w:r>
                      <w:r w:rsidRPr="004F7B9C"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</w:t>
                      </w:r>
                      <w:r w:rsidR="005900D9"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林珍第一次看見有人餓死。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6D69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091248" wp14:editId="6931010F">
                <wp:simplePos x="0" y="0"/>
                <wp:positionH relativeFrom="column">
                  <wp:posOffset>165881</wp:posOffset>
                </wp:positionH>
                <wp:positionV relativeFrom="paragraph">
                  <wp:posOffset>404544</wp:posOffset>
                </wp:positionV>
                <wp:extent cx="3211830" cy="675640"/>
                <wp:effectExtent l="0" t="0" r="7620" b="0"/>
                <wp:wrapNone/>
                <wp:docPr id="20" name="矩形: 圓角化同側角落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1830" cy="675640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63EB8E" w14:textId="22CF1CD4" w:rsidR="005900D9" w:rsidRPr="004F7B9C" w:rsidRDefault="006C6D69" w:rsidP="005900D9">
                            <w:pPr>
                              <w:jc w:val="both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 xml:space="preserve"> </w:t>
                            </w:r>
                            <w:r w:rsidRPr="004F7B9C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</w:t>
                            </w:r>
                            <w:r w:rsidR="005900D9"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林珍媽媽開辦的私塾需要停辦。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91248" id="矩形: 圓角化同側角落 20" o:spid="_x0000_s1035" style="position:absolute;left:0;text-align:left;margin-left:13.05pt;margin-top:31.85pt;width:252.9pt;height:5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11830,675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" adj="-11796480,,5400" path="m112609,l3099221,v62192,,112609,50417,112609,112609l3211830,675640r,l,675640r,l,112609c,50417,50417,,112609,xe" fillcolor="#dbf0e6 [661]" stroked="f" strokeweight="1pt">
                <v:stroke joinstyle="miter"/>
                <v:formulas/>
                <v:path arrowok="t" o:connecttype="custom" o:connectlocs="112609,0;3099221,0;3211830,112609;3211830,675640;3211830,675640;0,675640;0,675640;0,112609;112609,0" o:connectangles="0,0,0,0,0,0,0,0,0" textboxrect="0,0,3211830,675640"/>
                <v:textbox>
                  <w:txbxContent>
                    <w:p w14:paraId="0863EB8E" w14:textId="22CF1CD4" w:rsidR="005900D9" w:rsidRPr="004F7B9C" w:rsidRDefault="006C6D69" w:rsidP="005900D9">
                      <w:pPr>
                        <w:jc w:val="both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 xml:space="preserve"> </w:t>
                      </w:r>
                      <w:r w:rsidRPr="004F7B9C"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</w:t>
                      </w:r>
                      <w:r w:rsidR="005900D9"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林珍媽媽開辦的私塾需要停辦。</w:t>
                      </w:r>
                    </w:p>
                  </w:txbxContent>
                </v:textbox>
              </v:shape>
            </w:pict>
          </mc:Fallback>
        </mc:AlternateContent>
      </w:r>
    </w:p>
    <w:p w14:paraId="0CC587C0" w14:textId="1680E23C" w:rsidR="00CA1C66" w:rsidRPr="005900D9" w:rsidRDefault="006C6D69" w:rsidP="005900D9">
      <w:pPr>
        <w:spacing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9E36C9" wp14:editId="4130D56A">
                <wp:simplePos x="0" y="0"/>
                <wp:positionH relativeFrom="column">
                  <wp:posOffset>2788920</wp:posOffset>
                </wp:positionH>
                <wp:positionV relativeFrom="paragraph">
                  <wp:posOffset>63402</wp:posOffset>
                </wp:positionV>
                <wp:extent cx="450684" cy="461175"/>
                <wp:effectExtent l="0" t="0" r="26035" b="1524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684" cy="46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54DF36" w14:textId="08A6101D" w:rsidR="005900D9" w:rsidRDefault="005900D9" w:rsidP="005900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9E36C9" id="矩形 34" o:spid="_x0000_s1036" style="position:absolute;left:0;text-align:left;margin-left:219.6pt;margin-top:5pt;width:35.5pt;height:36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" fillcolor="white [3212]" strokecolor="#484f5e [3213]" strokeweight="1pt">
                <v:textbox>
                  <w:txbxContent>
                    <w:p w14:paraId="4554DF36" w14:textId="08A6101D" w:rsidR="005900D9" w:rsidRDefault="005900D9" w:rsidP="005900D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900D9"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E15C5C" wp14:editId="36A116D4">
                <wp:simplePos x="0" y="0"/>
                <wp:positionH relativeFrom="margin">
                  <wp:posOffset>5941158</wp:posOffset>
                </wp:positionH>
                <wp:positionV relativeFrom="paragraph">
                  <wp:posOffset>73025</wp:posOffset>
                </wp:positionV>
                <wp:extent cx="450684" cy="461175"/>
                <wp:effectExtent l="0" t="0" r="26035" b="1524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684" cy="46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96D3D9" w14:textId="65C4CC6D" w:rsidR="005900D9" w:rsidRDefault="005900D9" w:rsidP="005900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E15C5C" id="矩形 38" o:spid="_x0000_s1037" style="position:absolute;left:0;text-align:left;margin-left:467.8pt;margin-top:5.75pt;width:35.5pt;height:36.3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" fillcolor="white [3212]" strokecolor="#484f5e [3213]" strokeweight="1pt">
                <v:textbox>
                  <w:txbxContent>
                    <w:p w14:paraId="7296D3D9" w14:textId="65C4CC6D" w:rsidR="005900D9" w:rsidRDefault="005900D9" w:rsidP="005900D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CA1C66" w:rsidRPr="005900D9" w:rsidSect="006F2F0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4EBD5" w14:textId="77777777" w:rsidR="00415BD4" w:rsidRDefault="00415BD4" w:rsidP="00465C96">
      <w:r>
        <w:separator/>
      </w:r>
    </w:p>
  </w:endnote>
  <w:endnote w:type="continuationSeparator" w:id="0">
    <w:p w14:paraId="14385AA1" w14:textId="77777777" w:rsidR="00415BD4" w:rsidRDefault="00415BD4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EED2334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A6C6445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781C93B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911D55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8A29BF" wp14:editId="3C70620C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0A63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7FE5D13" wp14:editId="544579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D23EA" w14:textId="77777777" w:rsidR="00415BD4" w:rsidRDefault="00415BD4" w:rsidP="00465C96">
      <w:r>
        <w:separator/>
      </w:r>
    </w:p>
  </w:footnote>
  <w:footnote w:type="continuationSeparator" w:id="0">
    <w:p w14:paraId="7151731D" w14:textId="77777777" w:rsidR="00415BD4" w:rsidRDefault="00415BD4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ED9C" w14:textId="77777777" w:rsidR="00F04DEA" w:rsidRDefault="00F04D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22F2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368E8B" wp14:editId="41075665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C033" w14:textId="26CC772C" w:rsidR="006F2F0D" w:rsidRDefault="00BA5DE4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D049A78" wp14:editId="4A09E491">
          <wp:simplePos x="0" y="0"/>
          <wp:positionH relativeFrom="page">
            <wp:posOffset>0</wp:posOffset>
          </wp:positionH>
          <wp:positionV relativeFrom="paragraph">
            <wp:posOffset>-483235</wp:posOffset>
          </wp:positionV>
          <wp:extent cx="7555195" cy="1123950"/>
          <wp:effectExtent l="0" t="0" r="8255" b="0"/>
          <wp:wrapNone/>
          <wp:docPr id="4" name="圖片 4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圖片 16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19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852E72"/>
    <w:multiLevelType w:val="hybridMultilevel"/>
    <w:tmpl w:val="0DA6FE70"/>
    <w:lvl w:ilvl="0" w:tplc="1D8CF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A633482"/>
    <w:multiLevelType w:val="hybridMultilevel"/>
    <w:tmpl w:val="333021AA"/>
    <w:lvl w:ilvl="0" w:tplc="8E720F4C">
      <w:start w:val="3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01BD1"/>
    <w:multiLevelType w:val="hybridMultilevel"/>
    <w:tmpl w:val="F3B2B10C"/>
    <w:lvl w:ilvl="0" w:tplc="FA401E3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760150FB"/>
    <w:multiLevelType w:val="hybridMultilevel"/>
    <w:tmpl w:val="1F26673E"/>
    <w:lvl w:ilvl="0" w:tplc="3516EBA0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3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8"/>
  </w:num>
  <w:num w:numId="5" w16cid:durableId="1509976650">
    <w:abstractNumId w:val="9"/>
  </w:num>
  <w:num w:numId="6" w16cid:durableId="1285115140">
    <w:abstractNumId w:val="2"/>
  </w:num>
  <w:num w:numId="7" w16cid:durableId="71438026">
    <w:abstractNumId w:val="4"/>
  </w:num>
  <w:num w:numId="8" w16cid:durableId="1929465600">
    <w:abstractNumId w:val="6"/>
  </w:num>
  <w:num w:numId="9" w16cid:durableId="2092964087">
    <w:abstractNumId w:val="5"/>
  </w:num>
  <w:num w:numId="10" w16cid:durableId="12693121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EC"/>
    <w:rsid w:val="00010E9C"/>
    <w:rsid w:val="000214DD"/>
    <w:rsid w:val="00023F7D"/>
    <w:rsid w:val="00027603"/>
    <w:rsid w:val="00035EED"/>
    <w:rsid w:val="000617F4"/>
    <w:rsid w:val="000661D6"/>
    <w:rsid w:val="00075956"/>
    <w:rsid w:val="00092BD4"/>
    <w:rsid w:val="00095188"/>
    <w:rsid w:val="000A204E"/>
    <w:rsid w:val="000A6002"/>
    <w:rsid w:val="000B602A"/>
    <w:rsid w:val="001370B9"/>
    <w:rsid w:val="001412D4"/>
    <w:rsid w:val="0015452A"/>
    <w:rsid w:val="00157029"/>
    <w:rsid w:val="00165B48"/>
    <w:rsid w:val="00167FBC"/>
    <w:rsid w:val="001708E8"/>
    <w:rsid w:val="00181586"/>
    <w:rsid w:val="0019392A"/>
    <w:rsid w:val="0019635B"/>
    <w:rsid w:val="001A2F95"/>
    <w:rsid w:val="001A4F4D"/>
    <w:rsid w:val="001B3571"/>
    <w:rsid w:val="001C0D2D"/>
    <w:rsid w:val="001E4DD3"/>
    <w:rsid w:val="001F4025"/>
    <w:rsid w:val="0020069A"/>
    <w:rsid w:val="002126A4"/>
    <w:rsid w:val="00253473"/>
    <w:rsid w:val="002535AF"/>
    <w:rsid w:val="00257B1E"/>
    <w:rsid w:val="00273618"/>
    <w:rsid w:val="00275647"/>
    <w:rsid w:val="00296C56"/>
    <w:rsid w:val="002C5663"/>
    <w:rsid w:val="002D517B"/>
    <w:rsid w:val="002E09DA"/>
    <w:rsid w:val="002E1A2B"/>
    <w:rsid w:val="002E1F62"/>
    <w:rsid w:val="002E587D"/>
    <w:rsid w:val="002E6BFE"/>
    <w:rsid w:val="002F7863"/>
    <w:rsid w:val="00332603"/>
    <w:rsid w:val="00350A4C"/>
    <w:rsid w:val="00350B05"/>
    <w:rsid w:val="00357A73"/>
    <w:rsid w:val="0036573B"/>
    <w:rsid w:val="00366377"/>
    <w:rsid w:val="0036747C"/>
    <w:rsid w:val="00370940"/>
    <w:rsid w:val="003935D7"/>
    <w:rsid w:val="003960EF"/>
    <w:rsid w:val="003C15AA"/>
    <w:rsid w:val="003C5283"/>
    <w:rsid w:val="003E3F00"/>
    <w:rsid w:val="003E6563"/>
    <w:rsid w:val="003F2072"/>
    <w:rsid w:val="00415BD4"/>
    <w:rsid w:val="00433BF3"/>
    <w:rsid w:val="004426E6"/>
    <w:rsid w:val="004607AF"/>
    <w:rsid w:val="00465C96"/>
    <w:rsid w:val="00481CA3"/>
    <w:rsid w:val="00496F34"/>
    <w:rsid w:val="004A3E15"/>
    <w:rsid w:val="004B79B8"/>
    <w:rsid w:val="004C4C64"/>
    <w:rsid w:val="004D0121"/>
    <w:rsid w:val="004F7B9C"/>
    <w:rsid w:val="00501B61"/>
    <w:rsid w:val="00524D68"/>
    <w:rsid w:val="005566A0"/>
    <w:rsid w:val="005619BC"/>
    <w:rsid w:val="00574311"/>
    <w:rsid w:val="00584079"/>
    <w:rsid w:val="005900D9"/>
    <w:rsid w:val="005952C1"/>
    <w:rsid w:val="005B6C15"/>
    <w:rsid w:val="005C19EA"/>
    <w:rsid w:val="005F7C4A"/>
    <w:rsid w:val="00605E6F"/>
    <w:rsid w:val="00615BE5"/>
    <w:rsid w:val="00616607"/>
    <w:rsid w:val="00621C51"/>
    <w:rsid w:val="00635355"/>
    <w:rsid w:val="00641E16"/>
    <w:rsid w:val="006548FE"/>
    <w:rsid w:val="00665189"/>
    <w:rsid w:val="0066607E"/>
    <w:rsid w:val="00673943"/>
    <w:rsid w:val="00681043"/>
    <w:rsid w:val="00692BA0"/>
    <w:rsid w:val="006B2EDC"/>
    <w:rsid w:val="006C0429"/>
    <w:rsid w:val="006C361E"/>
    <w:rsid w:val="006C3760"/>
    <w:rsid w:val="006C6D69"/>
    <w:rsid w:val="006D06C7"/>
    <w:rsid w:val="006D12E7"/>
    <w:rsid w:val="006F2F0D"/>
    <w:rsid w:val="0072059C"/>
    <w:rsid w:val="007368CD"/>
    <w:rsid w:val="00741A60"/>
    <w:rsid w:val="007438AA"/>
    <w:rsid w:val="007503AC"/>
    <w:rsid w:val="00756A52"/>
    <w:rsid w:val="007849D1"/>
    <w:rsid w:val="00785D91"/>
    <w:rsid w:val="00792C0C"/>
    <w:rsid w:val="00795287"/>
    <w:rsid w:val="00795D39"/>
    <w:rsid w:val="007969E5"/>
    <w:rsid w:val="007A1376"/>
    <w:rsid w:val="007A7CD9"/>
    <w:rsid w:val="007C3046"/>
    <w:rsid w:val="007D4F64"/>
    <w:rsid w:val="007E021E"/>
    <w:rsid w:val="007E1056"/>
    <w:rsid w:val="008069A3"/>
    <w:rsid w:val="00810A2C"/>
    <w:rsid w:val="00820881"/>
    <w:rsid w:val="00824FE7"/>
    <w:rsid w:val="008261A1"/>
    <w:rsid w:val="00833266"/>
    <w:rsid w:val="0085285D"/>
    <w:rsid w:val="0085705B"/>
    <w:rsid w:val="00861C23"/>
    <w:rsid w:val="00887017"/>
    <w:rsid w:val="008A1AA5"/>
    <w:rsid w:val="008A41FD"/>
    <w:rsid w:val="008B37FA"/>
    <w:rsid w:val="008B74D5"/>
    <w:rsid w:val="008D542B"/>
    <w:rsid w:val="008E7F15"/>
    <w:rsid w:val="00902C58"/>
    <w:rsid w:val="00942A0A"/>
    <w:rsid w:val="00951359"/>
    <w:rsid w:val="009567F7"/>
    <w:rsid w:val="00961FAD"/>
    <w:rsid w:val="00966DD1"/>
    <w:rsid w:val="0099188F"/>
    <w:rsid w:val="00995F21"/>
    <w:rsid w:val="009A4EE2"/>
    <w:rsid w:val="009B4FF6"/>
    <w:rsid w:val="009C7520"/>
    <w:rsid w:val="009D31CC"/>
    <w:rsid w:val="009D3F72"/>
    <w:rsid w:val="00A040C1"/>
    <w:rsid w:val="00A22169"/>
    <w:rsid w:val="00A318A1"/>
    <w:rsid w:val="00A4029C"/>
    <w:rsid w:val="00A476B1"/>
    <w:rsid w:val="00A47C83"/>
    <w:rsid w:val="00A80DDF"/>
    <w:rsid w:val="00A91F51"/>
    <w:rsid w:val="00AB521B"/>
    <w:rsid w:val="00AC33F9"/>
    <w:rsid w:val="00AC4091"/>
    <w:rsid w:val="00AD068B"/>
    <w:rsid w:val="00AD133F"/>
    <w:rsid w:val="00AE15D4"/>
    <w:rsid w:val="00AF6C53"/>
    <w:rsid w:val="00B000F8"/>
    <w:rsid w:val="00B00ADE"/>
    <w:rsid w:val="00B062A9"/>
    <w:rsid w:val="00B35AFE"/>
    <w:rsid w:val="00B51745"/>
    <w:rsid w:val="00B75175"/>
    <w:rsid w:val="00B874D5"/>
    <w:rsid w:val="00BA1CB3"/>
    <w:rsid w:val="00BA5DE4"/>
    <w:rsid w:val="00BA71EC"/>
    <w:rsid w:val="00BA799D"/>
    <w:rsid w:val="00BB2A9A"/>
    <w:rsid w:val="00BC5364"/>
    <w:rsid w:val="00BC6252"/>
    <w:rsid w:val="00BD1AF9"/>
    <w:rsid w:val="00BE14AD"/>
    <w:rsid w:val="00BF7BC3"/>
    <w:rsid w:val="00C05197"/>
    <w:rsid w:val="00C057E7"/>
    <w:rsid w:val="00C33676"/>
    <w:rsid w:val="00C33BA8"/>
    <w:rsid w:val="00C346D2"/>
    <w:rsid w:val="00C413AB"/>
    <w:rsid w:val="00C451C4"/>
    <w:rsid w:val="00C87321"/>
    <w:rsid w:val="00CA1C66"/>
    <w:rsid w:val="00CB1F13"/>
    <w:rsid w:val="00CC324A"/>
    <w:rsid w:val="00CC614B"/>
    <w:rsid w:val="00CC7AE5"/>
    <w:rsid w:val="00D02C0C"/>
    <w:rsid w:val="00D0321A"/>
    <w:rsid w:val="00D1179C"/>
    <w:rsid w:val="00D117E0"/>
    <w:rsid w:val="00D1322D"/>
    <w:rsid w:val="00D17A67"/>
    <w:rsid w:val="00D3031F"/>
    <w:rsid w:val="00D30B57"/>
    <w:rsid w:val="00D35D04"/>
    <w:rsid w:val="00D708FE"/>
    <w:rsid w:val="00D80FB0"/>
    <w:rsid w:val="00D96163"/>
    <w:rsid w:val="00DB0FA5"/>
    <w:rsid w:val="00DC188F"/>
    <w:rsid w:val="00E44478"/>
    <w:rsid w:val="00E4780C"/>
    <w:rsid w:val="00E603AD"/>
    <w:rsid w:val="00E612D4"/>
    <w:rsid w:val="00E7588A"/>
    <w:rsid w:val="00E76FAB"/>
    <w:rsid w:val="00E82616"/>
    <w:rsid w:val="00E93451"/>
    <w:rsid w:val="00E95543"/>
    <w:rsid w:val="00E96ADC"/>
    <w:rsid w:val="00E96EB4"/>
    <w:rsid w:val="00E97909"/>
    <w:rsid w:val="00EA2F92"/>
    <w:rsid w:val="00EA3711"/>
    <w:rsid w:val="00EE17D0"/>
    <w:rsid w:val="00EF0A8E"/>
    <w:rsid w:val="00EF4F7C"/>
    <w:rsid w:val="00EF6974"/>
    <w:rsid w:val="00F04DEA"/>
    <w:rsid w:val="00F072D8"/>
    <w:rsid w:val="00F10994"/>
    <w:rsid w:val="00F11581"/>
    <w:rsid w:val="00F17125"/>
    <w:rsid w:val="00F25EF9"/>
    <w:rsid w:val="00F26FF7"/>
    <w:rsid w:val="00F27069"/>
    <w:rsid w:val="00F31D95"/>
    <w:rsid w:val="00F36CEA"/>
    <w:rsid w:val="00F46E97"/>
    <w:rsid w:val="00F77215"/>
    <w:rsid w:val="00F84FC3"/>
    <w:rsid w:val="00F93E05"/>
    <w:rsid w:val="00F97544"/>
    <w:rsid w:val="00FA2DFC"/>
    <w:rsid w:val="00FD1E82"/>
    <w:rsid w:val="00FD3FC1"/>
    <w:rsid w:val="00FE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FA3CA"/>
  <w15:chartTrackingRefBased/>
  <w15:docId w15:val="{82A9F241-74D5-4042-9537-4ED3AE05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665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\Desktop\&#26032;&#24314;&#25991;&#20214;&#22841;\&#25239;&#26085;_&#23416;&#32722;&#24037;&#20316;&#32025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E2BB32E0-4617-465D-A997-D47956189A9B}"/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抗日_學習工作紙-中學template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zhaojun huang</dc:creator>
  <cp:keywords/>
  <dc:description/>
  <cp:lastModifiedBy>Steve Cheung</cp:lastModifiedBy>
  <cp:revision>4</cp:revision>
  <cp:lastPrinted>2022-07-14T09:34:00Z</cp:lastPrinted>
  <dcterms:created xsi:type="dcterms:W3CDTF">2023-06-26T03:03:00Z</dcterms:created>
  <dcterms:modified xsi:type="dcterms:W3CDTF">2023-07-03T03:07:00Z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