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AC67" w14:textId="31F9B837" w:rsidR="002B6391" w:rsidRPr="000E58CD" w:rsidRDefault="002B6391" w:rsidP="002B6391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我的訪問結果</w:t>
      </w:r>
      <w:r w:rsidR="00831772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：林珍</w:t>
      </w:r>
    </w:p>
    <w:p w14:paraId="1DCAD768" w14:textId="245D5A65" w:rsidR="00285138" w:rsidRPr="00982FC0" w:rsidRDefault="00B4063F" w:rsidP="00982FC0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你訪問了</w:t>
      </w:r>
      <w:r w:rsidR="0019238F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林珍</w:t>
      </w:r>
      <w:r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哪些內容？在橫線上記錄訪問結果</w:t>
      </w:r>
      <w:r w:rsidR="00285138" w:rsidRPr="00982FC0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val="x-none"/>
        </w:rPr>
        <w:t>。</w:t>
      </w:r>
    </w:p>
    <w:p w14:paraId="63ACE197" w14:textId="540C6EB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72576" behindDoc="0" locked="0" layoutInCell="1" allowOverlap="1" wp14:anchorId="6D7FAF03" wp14:editId="016FCEC4">
            <wp:simplePos x="0" y="0"/>
            <wp:positionH relativeFrom="column">
              <wp:posOffset>758825</wp:posOffset>
            </wp:positionH>
            <wp:positionV relativeFrom="paragraph">
              <wp:posOffset>80950</wp:posOffset>
            </wp:positionV>
            <wp:extent cx="335915" cy="335915"/>
            <wp:effectExtent l="0" t="0" r="6985" b="6985"/>
            <wp:wrapNone/>
            <wp:docPr id="16" name="圖形 16" descr="開燈 以實心填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形 9" descr="開燈 以實心填滿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15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6E3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169CB" wp14:editId="02A797A9">
                <wp:simplePos x="0" y="0"/>
                <wp:positionH relativeFrom="column">
                  <wp:posOffset>714426</wp:posOffset>
                </wp:positionH>
                <wp:positionV relativeFrom="paragraph">
                  <wp:posOffset>101448</wp:posOffset>
                </wp:positionV>
                <wp:extent cx="1238250" cy="323850"/>
                <wp:effectExtent l="0" t="0" r="0" b="0"/>
                <wp:wrapNone/>
                <wp:docPr id="15" name="流程圖: 結束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385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57052" w14:textId="6BEB0A8D" w:rsidR="00064D35" w:rsidRPr="002B62DB" w:rsidRDefault="00064D35" w:rsidP="00427432">
                            <w:pPr>
                              <w:snapToGrid w:val="0"/>
                              <w:spacing w:line="240" w:lineRule="exact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 xml:space="preserve"> </w:t>
                            </w:r>
                            <w:r w:rsidRPr="002B62DB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</w:t>
                            </w:r>
                            <w:r w:rsidR="00427432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  <w:t xml:space="preserve">  </w:t>
                            </w:r>
                            <w:r w:rsidR="002B62DB" w:rsidRPr="002B62D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建議內容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169CB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15" o:spid="_x0000_s1026" type="#_x0000_t116" style="position:absolute;margin-left:56.25pt;margin-top:8pt;width:97.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" fillcolor="#faaf17 [3204]" stroked="f" strokeweight="1pt">
                <v:textbox inset="0,0,0,0">
                  <w:txbxContent>
                    <w:p w14:paraId="26857052" w14:textId="6BEB0A8D" w:rsidR="00064D35" w:rsidRPr="002B62DB" w:rsidRDefault="00064D35" w:rsidP="00427432">
                      <w:pPr>
                        <w:snapToGrid w:val="0"/>
                        <w:spacing w:line="240" w:lineRule="exact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 xml:space="preserve"> </w:t>
                      </w:r>
                      <w:r w:rsidRPr="002B62DB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</w:t>
                      </w:r>
                      <w:r w:rsidR="00427432"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  <w:t xml:space="preserve">  </w:t>
                      </w:r>
                      <w:r w:rsidR="002B62DB" w:rsidRPr="002B62DB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建議內容</w:t>
                      </w:r>
                    </w:p>
                  </w:txbxContent>
                </v:textbox>
              </v:shape>
            </w:pict>
          </mc:Fallback>
        </mc:AlternateContent>
      </w:r>
    </w:p>
    <w:p w14:paraId="045B9BA7" w14:textId="4BECB42A" w:rsidR="001D0AB3" w:rsidRDefault="00AA1760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DB5A5A" wp14:editId="47D5C385">
                <wp:simplePos x="0" y="0"/>
                <wp:positionH relativeFrom="margin">
                  <wp:posOffset>653415</wp:posOffset>
                </wp:positionH>
                <wp:positionV relativeFrom="paragraph">
                  <wp:posOffset>45085</wp:posOffset>
                </wp:positionV>
                <wp:extent cx="5149850" cy="1257300"/>
                <wp:effectExtent l="38100" t="38100" r="88900" b="95250"/>
                <wp:wrapNone/>
                <wp:docPr id="12" name="流程圖: 替代程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0" cy="125730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40A3F6" w14:textId="23CF22A9" w:rsidR="00DE7CD4" w:rsidRPr="00455B43" w:rsidRDefault="00EE32EA" w:rsidP="00CB2AD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你訪問了</w:t>
                            </w:r>
                            <w:r w:rsidR="0019238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林珍</w:t>
                            </w:r>
                            <w:r w:rsidR="00AF1371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的甚麼事情？</w:t>
                            </w:r>
                          </w:p>
                          <w:p w14:paraId="654EEBE6" w14:textId="01DD20A4" w:rsidR="00064D35" w:rsidRPr="00455B43" w:rsidRDefault="00AF1371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事情的經過是怎樣的？</w:t>
                            </w:r>
                          </w:p>
                          <w:p w14:paraId="352F45BF" w14:textId="59A11AF3" w:rsidR="00DE7CD4" w:rsidRPr="00455B43" w:rsidRDefault="006D66E3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你對</w:t>
                            </w:r>
                            <w:r w:rsidR="0019238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林珍</w:t>
                            </w:r>
                            <w:r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的經歷有甚麼感受？</w:t>
                            </w:r>
                          </w:p>
                          <w:p w14:paraId="2459122D" w14:textId="6DF3E9AC" w:rsidR="006D66E3" w:rsidRPr="00455B43" w:rsidRDefault="0019238F" w:rsidP="00DE7CD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林珍</w:t>
                            </w:r>
                            <w:r w:rsidR="006D66E3" w:rsidRPr="00455B4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有甚麼值得我們學習的地方？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B5A5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流程圖: 替代程序 12" o:spid="_x0000_s1027" type="#_x0000_t176" style="position:absolute;margin-left:51.45pt;margin-top:3.55pt;width:405.5pt;height:99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6340A3F6" w14:textId="23CF22A9" w:rsidR="00DE7CD4" w:rsidRPr="00455B43" w:rsidRDefault="00EE32EA" w:rsidP="00CB2AD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你訪問了</w:t>
                      </w:r>
                      <w:r w:rsidR="0019238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林珍</w:t>
                      </w:r>
                      <w:r w:rsidR="00AF1371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的甚麼事情？</w:t>
                      </w:r>
                    </w:p>
                    <w:p w14:paraId="654EEBE6" w14:textId="01DD20A4" w:rsidR="00064D35" w:rsidRPr="00455B43" w:rsidRDefault="00AF1371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事情的經過是怎樣的？</w:t>
                      </w:r>
                    </w:p>
                    <w:p w14:paraId="352F45BF" w14:textId="59A11AF3" w:rsidR="00DE7CD4" w:rsidRPr="00455B43" w:rsidRDefault="006D66E3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你對</w:t>
                      </w:r>
                      <w:r w:rsidR="0019238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林珍</w:t>
                      </w:r>
                      <w:r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的經歷有甚麼感受？</w:t>
                      </w:r>
                    </w:p>
                    <w:p w14:paraId="2459122D" w14:textId="6DF3E9AC" w:rsidR="006D66E3" w:rsidRPr="00455B43" w:rsidRDefault="0019238F" w:rsidP="00DE7CD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357" w:hanging="357"/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林珍</w:t>
                      </w:r>
                      <w:r w:rsidR="006D66E3" w:rsidRPr="00455B4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有甚麼值得我們學習的地方？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4EB2AB" w14:textId="7058BCBA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3D4375F" w14:textId="49FC8FE1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CE3243C" w14:textId="0FF1B51E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1B87E249" w14:textId="78DA2C10" w:rsidR="001D0AB3" w:rsidRDefault="006D66E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404626" wp14:editId="02C00322">
                <wp:simplePos x="0" y="0"/>
                <wp:positionH relativeFrom="margin">
                  <wp:align>center</wp:align>
                </wp:positionH>
                <wp:positionV relativeFrom="paragraph">
                  <wp:posOffset>294124</wp:posOffset>
                </wp:positionV>
                <wp:extent cx="6070600" cy="4197401"/>
                <wp:effectExtent l="38100" t="38100" r="120650" b="10795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0" cy="419740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7A2DA5" w14:textId="2D70A0FA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99EB3E4" w14:textId="7247C134" w:rsidR="00DF6927" w:rsidRPr="00AA1760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 w:rsid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ABE1CC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7E021F21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038E5CFF" w14:textId="0ABB0433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07925E95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</w:p>
                          <w:p w14:paraId="15433999" w14:textId="77777777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</w:p>
                          <w:p w14:paraId="4F05504A" w14:textId="0D580DAC" w:rsidR="00AA1760" w:rsidRPr="00AA1760" w:rsidRDefault="00AA1760" w:rsidP="00AA1760">
                            <w:pPr>
                              <w:spacing w:line="720" w:lineRule="exact"/>
                              <w:rPr>
                                <w:color w:val="484F5E" w:themeColor="text1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</w:t>
                            </w: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</w:t>
                            </w:r>
                            <w:r w:rsidRPr="00AA1760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  <w:r w:rsidRPr="00AA1760"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</w:p>
                          <w:p w14:paraId="2938D86F" w14:textId="65F31DF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</w:p>
                          <w:p w14:paraId="6D0F9306" w14:textId="04D3E615" w:rsidR="00DF6927" w:rsidRPr="00DF6927" w:rsidRDefault="00DF6927" w:rsidP="00DF6927">
                            <w:pPr>
                              <w:spacing w:line="720" w:lineRule="exact"/>
                              <w:rPr>
                                <w:color w:val="484F5E" w:themeColor="text1"/>
                                <w:u w:val="single"/>
                              </w:rPr>
                            </w:pPr>
                            <w:r>
                              <w:rPr>
                                <w:color w:val="484F5E" w:themeColor="text1"/>
                                <w:u w:val="single"/>
                              </w:rPr>
                              <w:t xml:space="preserve">                                                                                                                                                                </w:t>
                            </w:r>
                            <w:r w:rsidRPr="00DF6927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404626" id="矩形: 圓角 11" o:spid="_x0000_s1028" style="position:absolute;margin-left:0;margin-top:23.15pt;width:478pt;height:330.5pt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" fillcolor="white [3212]" strokecolor="#484f5e [3213]" strokeweight="1pt">
                <v:stroke joinstyle="miter"/>
                <v:shadow on="t" color="black" opacity="26214f" origin="-.5,-.5" offset=".74836mm,.74836mm"/>
                <v:textbox>
                  <w:txbxContent>
                    <w:p w14:paraId="747A2DA5" w14:textId="2D70A0FA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99EB3E4" w14:textId="7247C134" w:rsidR="00DF6927" w:rsidRPr="00AA1760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 w:rsid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ABE1CC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7E021F21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038E5CFF" w14:textId="0ABB0433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07925E95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</w:p>
                    <w:p w14:paraId="15433999" w14:textId="77777777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</w:p>
                    <w:p w14:paraId="4F05504A" w14:textId="0D580DAC" w:rsidR="00AA1760" w:rsidRPr="00AA1760" w:rsidRDefault="00AA1760" w:rsidP="00AA1760">
                      <w:pPr>
                        <w:spacing w:line="720" w:lineRule="exact"/>
                        <w:rPr>
                          <w:color w:val="484F5E" w:themeColor="text1"/>
                          <w:sz w:val="16"/>
                          <w:szCs w:val="16"/>
                          <w:u w:val="single"/>
                        </w:rPr>
                      </w:pP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</w:t>
                      </w:r>
                      <w:r>
                        <w:rPr>
                          <w:color w:val="484F5E" w:themeColor="text1"/>
                          <w:u w:val="single"/>
                        </w:rPr>
                        <w:t xml:space="preserve"> 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</w:t>
                      </w:r>
                      <w:r w:rsidRPr="00AA1760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  <w:r w:rsidRPr="00AA1760"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</w:p>
                    <w:p w14:paraId="2938D86F" w14:textId="65F31DF5" w:rsidR="00DF6927" w:rsidRPr="00DF6927" w:rsidRDefault="00DF6927" w:rsidP="00DF6927">
                      <w:pPr>
                        <w:spacing w:line="720" w:lineRule="exact"/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</w:p>
                    <w:p w14:paraId="6D0F9306" w14:textId="04D3E615" w:rsidR="00DF6927" w:rsidRPr="00DF6927" w:rsidRDefault="00DF6927" w:rsidP="00DF6927">
                      <w:pPr>
                        <w:spacing w:line="720" w:lineRule="exact"/>
                        <w:rPr>
                          <w:color w:val="484F5E" w:themeColor="text1"/>
                          <w:u w:val="single"/>
                        </w:rPr>
                      </w:pPr>
                      <w:r>
                        <w:rPr>
                          <w:color w:val="484F5E" w:themeColor="text1"/>
                          <w:u w:val="single"/>
                        </w:rPr>
                        <w:t xml:space="preserve">                                                                                                                                                                </w:t>
                      </w:r>
                      <w:r w:rsidRPr="00DF6927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3486E5" w14:textId="7AD2FC67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1493EC17" w14:textId="485A4A2C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9EAD764" w14:textId="5155F8CF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A370319" w14:textId="5B7ED77B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2C1D7E20" w14:textId="027C4F72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76007644" w14:textId="0AC61535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6C283817" w14:textId="5DFCC024" w:rsidR="001D0AB3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44641399" w14:textId="77777777" w:rsidR="001D0AB3" w:rsidRPr="00710EE9" w:rsidRDefault="001D0AB3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28"/>
          <w:szCs w:val="28"/>
          <w:lang w:val="x-none"/>
        </w:rPr>
      </w:pPr>
    </w:p>
    <w:p w14:paraId="3E83D764" w14:textId="021CB5E7" w:rsidR="004C2AF2" w:rsidRDefault="004C2AF2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227B1DDC" w14:textId="76E6AA0B" w:rsidR="00F0733E" w:rsidRDefault="00F0733E" w:rsidP="004C2AF2">
      <w:pPr>
        <w:rPr>
          <w:rFonts w:ascii="DFKai-SB" w:eastAsia="DFKai-SB" w:hAnsi="DFKai-SB"/>
          <w:color w:val="040606" w:themeColor="text2"/>
          <w:lang w:val="x-none"/>
        </w:rPr>
      </w:pPr>
    </w:p>
    <w:p w14:paraId="6DF4F6E9" w14:textId="2B6FCB90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52FCCF86" w14:textId="47B21EBF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175261C7" w14:textId="33F0579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496F33B2" w14:textId="062BF06C" w:rsidR="0070674F" w:rsidRDefault="0070674F" w:rsidP="00285138">
      <w:pPr>
        <w:tabs>
          <w:tab w:val="left" w:pos="2057"/>
        </w:tabs>
        <w:snapToGrid w:val="0"/>
        <w:rPr>
          <w:rFonts w:ascii="Microsoft JhengHei" w:eastAsia="Microsoft JhengHei" w:hAnsi="Microsoft JhengHei"/>
          <w:color w:val="040606" w:themeColor="text2"/>
          <w:sz w:val="32"/>
          <w:szCs w:val="32"/>
          <w:lang w:val="x-none"/>
        </w:rPr>
      </w:pPr>
    </w:p>
    <w:p w14:paraId="2383128E" w14:textId="2919CD88" w:rsidR="00285138" w:rsidRDefault="00982FC0" w:rsidP="00285138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6F4163" wp14:editId="4AA6EF80">
                <wp:simplePos x="0" y="0"/>
                <wp:positionH relativeFrom="margin">
                  <wp:posOffset>1696745</wp:posOffset>
                </wp:positionH>
                <wp:positionV relativeFrom="paragraph">
                  <wp:posOffset>100838</wp:posOffset>
                </wp:positionV>
                <wp:extent cx="4381500" cy="1301750"/>
                <wp:effectExtent l="476250" t="38100" r="95250" b="88900"/>
                <wp:wrapNone/>
                <wp:docPr id="14" name="語音泡泡: 圓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1301750"/>
                        </a:xfrm>
                        <a:prstGeom prst="wedgeRoundRectCallout">
                          <a:avLst>
                            <a:gd name="adj1" fmla="val -60240"/>
                            <a:gd name="adj2" fmla="val -14573"/>
                            <a:gd name="adj3" fmla="val 16667"/>
                          </a:avLst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D4B643" w14:textId="77777777" w:rsidR="00285138" w:rsidRDefault="00285138" w:rsidP="00285138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與其他組員</w:t>
                            </w:r>
                            <w:r w:rsidRPr="00982FC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分享分析結果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，然後進行討論，再決定選擇以甚麼形式進行報告，報告的</w:t>
                            </w:r>
                            <w:r w:rsidRPr="006D702B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</w:rPr>
                              <w:t>方式不拘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，以下是其中一些方向：</w:t>
                            </w:r>
                          </w:p>
                          <w:p w14:paraId="4060D1ED" w14:textId="77777777" w:rsidR="00285138" w:rsidRPr="0005072C" w:rsidRDefault="00285138" w:rsidP="00285138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120"/>
                              <w:ind w:left="714" w:hanging="357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口頭</w:t>
                            </w: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匯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報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ab/>
                              <w:t xml:space="preserve">(2)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撰寫訪問稿件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(3) 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話劇</w:t>
                            </w:r>
                            <w:r w:rsidRPr="0005072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表演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     </w:t>
                            </w:r>
                            <w:r w:rsidRPr="0005072C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6F416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14" o:spid="_x0000_s1029" type="#_x0000_t62" style="position:absolute;margin-left:133.6pt;margin-top:7.95pt;width:345pt;height:102.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" adj="-2212,7652" fillcolor="#feeed0 [665]" stroked="f" strokeweight="1pt">
                <v:shadow on="t" color="black" opacity="26214f" origin="-.5,-.5" offset=".74836mm,.74836mm"/>
                <v:textbox>
                  <w:txbxContent>
                    <w:p w14:paraId="09D4B643" w14:textId="77777777" w:rsidR="00285138" w:rsidRDefault="00285138" w:rsidP="00285138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與其他組員</w:t>
                      </w:r>
                      <w:r w:rsidRPr="00982FC0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分享分析結果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，然後進行討論，再決定選擇以甚麼形式進行報告，報告的</w:t>
                      </w:r>
                      <w:r w:rsidRPr="006D702B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</w:rPr>
                        <w:t>方式不拘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，以下是其中一些方向：</w:t>
                      </w:r>
                    </w:p>
                    <w:p w14:paraId="4060D1ED" w14:textId="77777777" w:rsidR="00285138" w:rsidRPr="0005072C" w:rsidRDefault="00285138" w:rsidP="00285138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120"/>
                        <w:ind w:left="714" w:hanging="357"/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口頭匯報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ab/>
                        <w:t xml:space="preserve">(2)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撰寫訪問稿件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(3) 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話劇</w:t>
                      </w:r>
                      <w:r w:rsidRPr="0005072C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表演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     </w:t>
                      </w:r>
                      <w:r w:rsidRPr="0005072C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1760">
        <w:rPr>
          <w:noProof/>
        </w:rPr>
        <w:drawing>
          <wp:anchor distT="0" distB="0" distL="114300" distR="114300" simplePos="0" relativeHeight="251673600" behindDoc="0" locked="0" layoutInCell="1" allowOverlap="1" wp14:anchorId="396CB2FE" wp14:editId="0B73A3F5">
            <wp:simplePos x="0" y="0"/>
            <wp:positionH relativeFrom="margin">
              <wp:align>left</wp:align>
            </wp:positionH>
            <wp:positionV relativeFrom="paragraph">
              <wp:posOffset>253492</wp:posOffset>
            </wp:positionV>
            <wp:extent cx="1442085" cy="1504950"/>
            <wp:effectExtent l="0" t="0" r="5715" b="0"/>
            <wp:wrapNone/>
            <wp:docPr id="13" name="圖片 13" descr="一張含有 玩具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玩具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1" t="12111" r="19418" b="25784"/>
                    <a:stretch/>
                  </pic:blipFill>
                  <pic:spPr bwMode="auto">
                    <a:xfrm>
                      <a:off x="0" y="0"/>
                      <a:ext cx="14420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1DB410" w14:textId="28562376" w:rsidR="00067BA6" w:rsidRPr="002B6391" w:rsidRDefault="00067BA6" w:rsidP="002B6391"/>
    <w:sectPr w:rsidR="00067BA6" w:rsidRPr="002B6391" w:rsidSect="006F2F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3A646" w14:textId="77777777" w:rsidR="00852B50" w:rsidRDefault="00852B50" w:rsidP="00465C96">
      <w:r>
        <w:separator/>
      </w:r>
    </w:p>
  </w:endnote>
  <w:endnote w:type="continuationSeparator" w:id="0">
    <w:p w14:paraId="2567E6FD" w14:textId="77777777" w:rsidR="00852B50" w:rsidRDefault="00852B50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4EE4E875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3EB69F4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60C25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33CF162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73A03B8" wp14:editId="57AD55AD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7D94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FA62984" wp14:editId="5493AD28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4895" w14:textId="77777777" w:rsidR="00852B50" w:rsidRDefault="00852B50" w:rsidP="00465C96">
      <w:r>
        <w:separator/>
      </w:r>
    </w:p>
  </w:footnote>
  <w:footnote w:type="continuationSeparator" w:id="0">
    <w:p w14:paraId="7168DED5" w14:textId="77777777" w:rsidR="00852B50" w:rsidRDefault="00852B50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8D7F" w14:textId="77777777" w:rsidR="00751B4F" w:rsidRDefault="00751B4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83A9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F5A91A" wp14:editId="686509E8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E415" w14:textId="241230E9" w:rsidR="006F2F0D" w:rsidRDefault="00EF6E71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68EB1191" wp14:editId="49C434AD">
          <wp:simplePos x="0" y="0"/>
          <wp:positionH relativeFrom="page">
            <wp:posOffset>0</wp:posOffset>
          </wp:positionH>
          <wp:positionV relativeFrom="paragraph">
            <wp:posOffset>-489585</wp:posOffset>
          </wp:positionV>
          <wp:extent cx="7556500" cy="1124144"/>
          <wp:effectExtent l="0" t="0" r="6350" b="0"/>
          <wp:wrapNone/>
          <wp:docPr id="4" name="圖片 4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4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299E"/>
    <w:multiLevelType w:val="hybridMultilevel"/>
    <w:tmpl w:val="368C0686"/>
    <w:lvl w:ilvl="0" w:tplc="E3AE3DDA">
      <w:start w:val="1"/>
      <w:numFmt w:val="japaneseCounting"/>
      <w:lvlText w:val="（%1）"/>
      <w:lvlJc w:val="left"/>
      <w:pPr>
        <w:ind w:left="1440" w:hanging="108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7AED"/>
    <w:multiLevelType w:val="hybridMultilevel"/>
    <w:tmpl w:val="9AA643BA"/>
    <w:lvl w:ilvl="0" w:tplc="B0AC28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95A46"/>
    <w:multiLevelType w:val="hybridMultilevel"/>
    <w:tmpl w:val="4BFC6624"/>
    <w:lvl w:ilvl="0" w:tplc="412ED0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45CBC"/>
    <w:multiLevelType w:val="hybridMultilevel"/>
    <w:tmpl w:val="BC38471A"/>
    <w:lvl w:ilvl="0" w:tplc="6220B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7324A2"/>
    <w:multiLevelType w:val="hybridMultilevel"/>
    <w:tmpl w:val="805CAD9C"/>
    <w:lvl w:ilvl="0" w:tplc="9A0E9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9182A"/>
    <w:multiLevelType w:val="hybridMultilevel"/>
    <w:tmpl w:val="259E66CA"/>
    <w:lvl w:ilvl="0" w:tplc="E9DE77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6"/>
  </w:num>
  <w:num w:numId="2" w16cid:durableId="1293824779">
    <w:abstractNumId w:val="3"/>
  </w:num>
  <w:num w:numId="3" w16cid:durableId="49964699">
    <w:abstractNumId w:val="4"/>
  </w:num>
  <w:num w:numId="4" w16cid:durableId="1899824398">
    <w:abstractNumId w:val="9"/>
  </w:num>
  <w:num w:numId="5" w16cid:durableId="1509976650">
    <w:abstractNumId w:val="10"/>
  </w:num>
  <w:num w:numId="6" w16cid:durableId="1101292256">
    <w:abstractNumId w:val="0"/>
  </w:num>
  <w:num w:numId="7" w16cid:durableId="1598827937">
    <w:abstractNumId w:val="2"/>
  </w:num>
  <w:num w:numId="8" w16cid:durableId="1113090096">
    <w:abstractNumId w:val="7"/>
  </w:num>
  <w:num w:numId="9" w16cid:durableId="2003577300">
    <w:abstractNumId w:val="8"/>
  </w:num>
  <w:num w:numId="10" w16cid:durableId="2012370634">
    <w:abstractNumId w:val="5"/>
  </w:num>
  <w:num w:numId="11" w16cid:durableId="2066679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A6"/>
    <w:rsid w:val="00002578"/>
    <w:rsid w:val="00010E9C"/>
    <w:rsid w:val="000214DD"/>
    <w:rsid w:val="00023F7D"/>
    <w:rsid w:val="00027603"/>
    <w:rsid w:val="00035EED"/>
    <w:rsid w:val="00064D35"/>
    <w:rsid w:val="00065005"/>
    <w:rsid w:val="000661D6"/>
    <w:rsid w:val="00067BA6"/>
    <w:rsid w:val="0009098B"/>
    <w:rsid w:val="00095188"/>
    <w:rsid w:val="000A204E"/>
    <w:rsid w:val="000A6002"/>
    <w:rsid w:val="000B602A"/>
    <w:rsid w:val="001412D4"/>
    <w:rsid w:val="00157029"/>
    <w:rsid w:val="00165B48"/>
    <w:rsid w:val="0019238F"/>
    <w:rsid w:val="0019392A"/>
    <w:rsid w:val="001A2F95"/>
    <w:rsid w:val="001A4F4D"/>
    <w:rsid w:val="001B3571"/>
    <w:rsid w:val="001C0D2D"/>
    <w:rsid w:val="001C52A1"/>
    <w:rsid w:val="001D0AB3"/>
    <w:rsid w:val="001D1904"/>
    <w:rsid w:val="001E0D7D"/>
    <w:rsid w:val="001E4DD3"/>
    <w:rsid w:val="001F4025"/>
    <w:rsid w:val="0020069A"/>
    <w:rsid w:val="002075A1"/>
    <w:rsid w:val="00223B94"/>
    <w:rsid w:val="00253473"/>
    <w:rsid w:val="00257B1E"/>
    <w:rsid w:val="00271CF6"/>
    <w:rsid w:val="00273618"/>
    <w:rsid w:val="00285138"/>
    <w:rsid w:val="00296C56"/>
    <w:rsid w:val="002B62DB"/>
    <w:rsid w:val="002B6391"/>
    <w:rsid w:val="002C5663"/>
    <w:rsid w:val="002D517B"/>
    <w:rsid w:val="002E587D"/>
    <w:rsid w:val="002E6BFE"/>
    <w:rsid w:val="002F7863"/>
    <w:rsid w:val="00332603"/>
    <w:rsid w:val="003439E9"/>
    <w:rsid w:val="00350B05"/>
    <w:rsid w:val="00354F41"/>
    <w:rsid w:val="00357A73"/>
    <w:rsid w:val="0036573B"/>
    <w:rsid w:val="00366377"/>
    <w:rsid w:val="003960EF"/>
    <w:rsid w:val="003A16D4"/>
    <w:rsid w:val="003C15AA"/>
    <w:rsid w:val="003E3F00"/>
    <w:rsid w:val="003E6563"/>
    <w:rsid w:val="0040515A"/>
    <w:rsid w:val="00427432"/>
    <w:rsid w:val="00433BF3"/>
    <w:rsid w:val="004422D6"/>
    <w:rsid w:val="004426E6"/>
    <w:rsid w:val="00455B43"/>
    <w:rsid w:val="004607AF"/>
    <w:rsid w:val="00465C96"/>
    <w:rsid w:val="00481CA3"/>
    <w:rsid w:val="0049004F"/>
    <w:rsid w:val="004B79B8"/>
    <w:rsid w:val="004C2AF2"/>
    <w:rsid w:val="004C4C64"/>
    <w:rsid w:val="004D0121"/>
    <w:rsid w:val="004F1B3D"/>
    <w:rsid w:val="00501B61"/>
    <w:rsid w:val="005237BD"/>
    <w:rsid w:val="00524D68"/>
    <w:rsid w:val="00530677"/>
    <w:rsid w:val="005566A0"/>
    <w:rsid w:val="005619BC"/>
    <w:rsid w:val="005656FE"/>
    <w:rsid w:val="00574311"/>
    <w:rsid w:val="00584079"/>
    <w:rsid w:val="005952C1"/>
    <w:rsid w:val="005B6C15"/>
    <w:rsid w:val="005D5FAE"/>
    <w:rsid w:val="005F7C4A"/>
    <w:rsid w:val="0060365B"/>
    <w:rsid w:val="006121B2"/>
    <w:rsid w:val="00615BE5"/>
    <w:rsid w:val="00621C51"/>
    <w:rsid w:val="00635355"/>
    <w:rsid w:val="00641E16"/>
    <w:rsid w:val="00662EA8"/>
    <w:rsid w:val="0066607E"/>
    <w:rsid w:val="00673943"/>
    <w:rsid w:val="00692BA0"/>
    <w:rsid w:val="006974B6"/>
    <w:rsid w:val="006C0429"/>
    <w:rsid w:val="006C0670"/>
    <w:rsid w:val="006C3760"/>
    <w:rsid w:val="006D06C7"/>
    <w:rsid w:val="006D12E7"/>
    <w:rsid w:val="006D33D1"/>
    <w:rsid w:val="006D66E3"/>
    <w:rsid w:val="006D702B"/>
    <w:rsid w:val="006E0402"/>
    <w:rsid w:val="006F2F0D"/>
    <w:rsid w:val="00702B4E"/>
    <w:rsid w:val="0070674F"/>
    <w:rsid w:val="00710EE9"/>
    <w:rsid w:val="00715F82"/>
    <w:rsid w:val="0072059C"/>
    <w:rsid w:val="00726460"/>
    <w:rsid w:val="0073570C"/>
    <w:rsid w:val="007438AA"/>
    <w:rsid w:val="007503AC"/>
    <w:rsid w:val="00751B4F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03CC"/>
    <w:rsid w:val="007E1056"/>
    <w:rsid w:val="00810A2C"/>
    <w:rsid w:val="00824FE7"/>
    <w:rsid w:val="008261A1"/>
    <w:rsid w:val="00831772"/>
    <w:rsid w:val="00852B50"/>
    <w:rsid w:val="0085705B"/>
    <w:rsid w:val="00861C23"/>
    <w:rsid w:val="00887017"/>
    <w:rsid w:val="008A1AA5"/>
    <w:rsid w:val="008B37FA"/>
    <w:rsid w:val="008B40FC"/>
    <w:rsid w:val="008B74D5"/>
    <w:rsid w:val="008D542B"/>
    <w:rsid w:val="008E7F15"/>
    <w:rsid w:val="00947E8A"/>
    <w:rsid w:val="00951359"/>
    <w:rsid w:val="00961FAD"/>
    <w:rsid w:val="00966DD1"/>
    <w:rsid w:val="00982FC0"/>
    <w:rsid w:val="0099188F"/>
    <w:rsid w:val="00995F21"/>
    <w:rsid w:val="009A77BC"/>
    <w:rsid w:val="009B4FAF"/>
    <w:rsid w:val="009B4FF6"/>
    <w:rsid w:val="009C7520"/>
    <w:rsid w:val="009D31CC"/>
    <w:rsid w:val="009D3F72"/>
    <w:rsid w:val="00A040C1"/>
    <w:rsid w:val="00A22169"/>
    <w:rsid w:val="00A318A1"/>
    <w:rsid w:val="00A44567"/>
    <w:rsid w:val="00A476B1"/>
    <w:rsid w:val="00A47C83"/>
    <w:rsid w:val="00A80DDF"/>
    <w:rsid w:val="00A86C72"/>
    <w:rsid w:val="00AA1760"/>
    <w:rsid w:val="00AB521B"/>
    <w:rsid w:val="00AC33F9"/>
    <w:rsid w:val="00AC4091"/>
    <w:rsid w:val="00AD068B"/>
    <w:rsid w:val="00AD133F"/>
    <w:rsid w:val="00AF1371"/>
    <w:rsid w:val="00AF6C53"/>
    <w:rsid w:val="00B000F8"/>
    <w:rsid w:val="00B00ADE"/>
    <w:rsid w:val="00B062A9"/>
    <w:rsid w:val="00B35AFE"/>
    <w:rsid w:val="00B4063F"/>
    <w:rsid w:val="00B4724A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05A0B"/>
    <w:rsid w:val="00C33BA8"/>
    <w:rsid w:val="00C346D2"/>
    <w:rsid w:val="00C413AB"/>
    <w:rsid w:val="00C451C4"/>
    <w:rsid w:val="00C61A78"/>
    <w:rsid w:val="00C82B57"/>
    <w:rsid w:val="00C87321"/>
    <w:rsid w:val="00CA1C66"/>
    <w:rsid w:val="00CA1DA9"/>
    <w:rsid w:val="00CB2ADD"/>
    <w:rsid w:val="00CC324A"/>
    <w:rsid w:val="00CC614B"/>
    <w:rsid w:val="00CC7AE5"/>
    <w:rsid w:val="00CD3817"/>
    <w:rsid w:val="00D02C0C"/>
    <w:rsid w:val="00D0321A"/>
    <w:rsid w:val="00D1179C"/>
    <w:rsid w:val="00D1322D"/>
    <w:rsid w:val="00D17A67"/>
    <w:rsid w:val="00D3031F"/>
    <w:rsid w:val="00D30B57"/>
    <w:rsid w:val="00D355E5"/>
    <w:rsid w:val="00D96163"/>
    <w:rsid w:val="00DC188F"/>
    <w:rsid w:val="00DE7CD4"/>
    <w:rsid w:val="00DF6927"/>
    <w:rsid w:val="00DF75A9"/>
    <w:rsid w:val="00E21092"/>
    <w:rsid w:val="00E44478"/>
    <w:rsid w:val="00E4780C"/>
    <w:rsid w:val="00E603AD"/>
    <w:rsid w:val="00E612D4"/>
    <w:rsid w:val="00E7588A"/>
    <w:rsid w:val="00E76546"/>
    <w:rsid w:val="00E76FAB"/>
    <w:rsid w:val="00E82616"/>
    <w:rsid w:val="00E865A7"/>
    <w:rsid w:val="00E9285D"/>
    <w:rsid w:val="00E95543"/>
    <w:rsid w:val="00E96ADC"/>
    <w:rsid w:val="00E97909"/>
    <w:rsid w:val="00EA612C"/>
    <w:rsid w:val="00EE17D0"/>
    <w:rsid w:val="00EE32EA"/>
    <w:rsid w:val="00EF0A8E"/>
    <w:rsid w:val="00EF4F7C"/>
    <w:rsid w:val="00EF6974"/>
    <w:rsid w:val="00EF6E71"/>
    <w:rsid w:val="00F072D8"/>
    <w:rsid w:val="00F0733E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B2A8A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8E927"/>
  <w15:chartTrackingRefBased/>
  <w15:docId w15:val="{E25ECF3C-D981-4B0B-BCB0-C4FE9A4F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35370;&#21839;&#32000;&#37636;&#20877;&#21109;&#36896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67ca032-99e1-499e-a335-21cedd256a52"/>
    <ds:schemaRef ds:uri="7c888565-292f-4b60-a4c3-978be975df1a"/>
  </ds:schemaRefs>
</ds:datastoreItem>
</file>

<file path=customXml/itemProps3.xml><?xml version="1.0" encoding="utf-8"?>
<ds:datastoreItem xmlns:ds="http://schemas.openxmlformats.org/officeDocument/2006/customXml" ds:itemID="{B93028D4-9E52-4A56-85DE-3BAC73491550}"/>
</file>

<file path=docProps/app.xml><?xml version="1.0" encoding="utf-8"?>
<Properties xmlns="http://schemas.openxmlformats.org/officeDocument/2006/extended-properties" xmlns:vt="http://schemas.openxmlformats.org/officeDocument/2006/docPropsVTypes">
  <Template>抗日_訪問紀錄再創造-中學template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5</cp:revision>
  <cp:lastPrinted>2023-05-03T06:34:00Z</cp:lastPrinted>
  <dcterms:created xsi:type="dcterms:W3CDTF">2023-05-03T06:34:00Z</dcterms:created>
  <dcterms:modified xsi:type="dcterms:W3CDTF">2023-07-03T02:59:00Z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