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29303" w14:textId="5BDB322C" w:rsidR="006833B9" w:rsidRPr="000E58CD" w:rsidRDefault="004F0F40" w:rsidP="006833B9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我的訪問結果</w:t>
      </w:r>
      <w:r w:rsidR="00DD6EB3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：林珍</w:t>
      </w:r>
    </w:p>
    <w:p w14:paraId="2A2F4351" w14:textId="133AF57F" w:rsidR="001E584A" w:rsidRPr="00AB2A2B" w:rsidRDefault="007C03AC" w:rsidP="00AB2A2B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32"/>
          <w:szCs w:val="32"/>
          <w:lang w:val="x-none"/>
        </w:rPr>
      </w:pPr>
      <w:r w:rsidRPr="00AB2A2B">
        <w:rPr>
          <w:rFonts w:ascii="Microsoft JhengHei" w:eastAsia="Microsoft JhengHei" w:hAnsi="Microsoft JhengHei" w:hint="eastAsia"/>
          <w:color w:val="040606" w:themeColor="text2"/>
          <w:sz w:val="32"/>
          <w:szCs w:val="32"/>
          <w:lang w:val="x-none"/>
        </w:rPr>
        <w:t>運用六何法，</w:t>
      </w:r>
      <w:r w:rsidR="003C3981" w:rsidRPr="00AB2A2B">
        <w:rPr>
          <w:rFonts w:ascii="Microsoft JhengHei" w:eastAsia="Microsoft JhengHei" w:hAnsi="Microsoft JhengHei" w:hint="eastAsia"/>
          <w:color w:val="040606" w:themeColor="text2"/>
          <w:sz w:val="32"/>
          <w:szCs w:val="32"/>
          <w:lang w:val="x-none"/>
        </w:rPr>
        <w:t>在空格內填寫適當的答案，</w:t>
      </w:r>
      <w:r w:rsidRPr="00AB2A2B">
        <w:rPr>
          <w:rFonts w:ascii="Microsoft JhengHei" w:eastAsia="Microsoft JhengHei" w:hAnsi="Microsoft JhengHei" w:hint="eastAsia"/>
          <w:color w:val="040606" w:themeColor="text2"/>
          <w:sz w:val="32"/>
          <w:szCs w:val="32"/>
          <w:lang w:val="x-none"/>
        </w:rPr>
        <w:t>分析訪問中得到的內容</w:t>
      </w:r>
      <w:r w:rsidR="006833B9" w:rsidRPr="00AB2A2B">
        <w:rPr>
          <w:rFonts w:ascii="Microsoft JhengHei" w:eastAsia="Microsoft JhengHei" w:hAnsi="Microsoft JhengHei" w:hint="eastAsia"/>
          <w:color w:val="040606" w:themeColor="text2"/>
          <w:sz w:val="32"/>
          <w:szCs w:val="32"/>
          <w:lang w:val="x-none"/>
        </w:rPr>
        <w:t>。</w:t>
      </w:r>
    </w:p>
    <w:p w14:paraId="6CF023D6" w14:textId="0320A438" w:rsidR="008202A5" w:rsidRDefault="00BB02C8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D37DAD" wp14:editId="1648B0D8">
                <wp:simplePos x="0" y="0"/>
                <wp:positionH relativeFrom="margin">
                  <wp:align>left</wp:align>
                </wp:positionH>
                <wp:positionV relativeFrom="paragraph">
                  <wp:posOffset>314960</wp:posOffset>
                </wp:positionV>
                <wp:extent cx="1902798" cy="533840"/>
                <wp:effectExtent l="0" t="0" r="0" b="0"/>
                <wp:wrapNone/>
                <wp:docPr id="11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2798" cy="53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97B8F2" w14:textId="52592E71" w:rsidR="00CC5D8B" w:rsidRPr="00A92445" w:rsidRDefault="00CC5D8B" w:rsidP="00CC5D8B">
                            <w:pPr>
                              <w:spacing w:line="300" w:lineRule="exact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學習目標：整理訪問結果，構思報告內容及報告方式</w:t>
                            </w:r>
                            <w:r w:rsidRPr="00A92445"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  <w:p w14:paraId="689EE305" w14:textId="77777777" w:rsidR="00CC5D8B" w:rsidRPr="00A92445" w:rsidRDefault="00CC5D8B" w:rsidP="00CC5D8B">
                            <w:pPr>
                              <w:spacing w:line="300" w:lineRule="exact"/>
                              <w:contextualSpacing/>
                              <w:jc w:val="both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D37DAD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margin-left:0;margin-top:24.8pt;width:149.85pt;height:42.0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" filled="f" stroked="f" strokeweight=".5pt">
                <v:textbox>
                  <w:txbxContent>
                    <w:p w14:paraId="4597B8F2" w14:textId="52592E71" w:rsidR="00CC5D8B" w:rsidRPr="00A92445" w:rsidRDefault="00CC5D8B" w:rsidP="00CC5D8B">
                      <w:pPr>
                        <w:spacing w:line="300" w:lineRule="exact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  <w:r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學習目標：整理訪問結果，構思報告內容及報告方式</w:t>
                      </w:r>
                      <w:r w:rsidRPr="00A92445">
                        <w:rPr>
                          <w:rFonts w:eastAsia="DFKai-SB" w:cstheme="minorHAnsi"/>
                          <w:color w:val="FF0000"/>
                          <w:sz w:val="22"/>
                        </w:rPr>
                        <w:t>。</w:t>
                      </w:r>
                    </w:p>
                    <w:p w14:paraId="689EE305" w14:textId="77777777" w:rsidR="00CC5D8B" w:rsidRPr="00A92445" w:rsidRDefault="00CC5D8B" w:rsidP="00CC5D8B">
                      <w:pPr>
                        <w:spacing w:line="300" w:lineRule="exact"/>
                        <w:contextualSpacing/>
                        <w:jc w:val="both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C3981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63D18C" wp14:editId="37EF48AC">
                <wp:simplePos x="0" y="0"/>
                <wp:positionH relativeFrom="margin">
                  <wp:posOffset>1882140</wp:posOffset>
                </wp:positionH>
                <wp:positionV relativeFrom="paragraph">
                  <wp:posOffset>216535</wp:posOffset>
                </wp:positionV>
                <wp:extent cx="2520000" cy="1980000"/>
                <wp:effectExtent l="19050" t="0" r="33020" b="20320"/>
                <wp:wrapNone/>
                <wp:docPr id="6" name="六邊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0BB556" w14:textId="226F8A92" w:rsidR="003C3981" w:rsidRPr="003C3981" w:rsidRDefault="00BF1D7C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林珍</w:t>
                            </w:r>
                            <w:r w:rsidR="003C3981"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講述了</w:t>
                            </w:r>
                            <w:r w:rsidR="007A5BC0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甚麼</w:t>
                            </w:r>
                            <w:r w:rsidR="003C3981"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事件？</w:t>
                            </w:r>
                            <w:r w:rsidR="003C3981"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(</w:t>
                            </w:r>
                            <w:proofErr w:type="spellStart"/>
                            <w:r w:rsidR="003C3981"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何事</w:t>
                            </w:r>
                            <w:proofErr w:type="spellEnd"/>
                            <w:r w:rsidR="003C3981"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49D5319A" w14:textId="12DCB551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3824AC22" w14:textId="648DCDAC" w:rsidR="003C3981" w:rsidRPr="005E2D81" w:rsidRDefault="004A234C" w:rsidP="003C3981">
                            <w:pPr>
                              <w:jc w:val="center"/>
                              <w:rPr>
                                <w:rFonts w:ascii="PMingLiU" w:eastAsia="PMingLiU" w:hAnsi="PMingLiU"/>
                                <w:color w:val="FF0000"/>
                                <w:lang w:val="x-none"/>
                              </w:rPr>
                            </w:pPr>
                            <w:r>
                              <w:rPr>
                                <w:rFonts w:ascii="PMingLiU" w:eastAsia="PMingLiU" w:hAnsi="PMingLiU" w:hint="eastAsia"/>
                                <w:color w:val="FF0000"/>
                                <w:lang w:val="x-none"/>
                              </w:rPr>
                              <w:t>林珍</w:t>
                            </w:r>
                            <w:r w:rsidR="006E1559">
                              <w:rPr>
                                <w:rFonts w:ascii="PMingLiU" w:eastAsia="PMingLiU" w:hAnsi="PMingLiU" w:hint="eastAsia"/>
                                <w:color w:val="FF0000"/>
                                <w:lang w:val="x-none"/>
                              </w:rPr>
                              <w:t>擔任小鬼交通員時感染瘧疾</w:t>
                            </w:r>
                            <w:r w:rsidR="005E2D81" w:rsidRPr="005E2D81">
                              <w:rPr>
                                <w:rFonts w:ascii="PMingLiU" w:eastAsia="PMingLiU" w:hAnsi="PMingLiU" w:hint="eastAsia"/>
                                <w:color w:val="FF0000"/>
                                <w:lang w:val="x-none"/>
                              </w:rPr>
                              <w:t>。</w:t>
                            </w:r>
                          </w:p>
                          <w:p w14:paraId="3DBDC5EE" w14:textId="345F0A23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3D14AFEA" w14:textId="5DAD7D9F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63B91FE4" w14:textId="50095395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10D8483C" w14:textId="77777777" w:rsidR="003C3981" w:rsidRPr="003C3981" w:rsidRDefault="003C3981" w:rsidP="003C39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63D18C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六邊形 6" o:spid="_x0000_s1027" type="#_x0000_t9" style="position:absolute;margin-left:148.2pt;margin-top:17.05pt;width:198.45pt;height:155.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" adj="4243" fillcolor="white [3212]" strokecolor="red" strokeweight="1.5pt">
                <v:textbox>
                  <w:txbxContent>
                    <w:p w14:paraId="3A0BB556" w14:textId="226F8A92" w:rsidR="003C3981" w:rsidRPr="003C3981" w:rsidRDefault="00BF1D7C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林珍</w:t>
                      </w:r>
                      <w:r w:rsidR="003C3981"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講述了</w:t>
                      </w:r>
                      <w:r w:rsidR="007A5BC0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甚麼</w:t>
                      </w:r>
                      <w:r w:rsidR="003C3981"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事件？(何事)</w:t>
                      </w:r>
                    </w:p>
                    <w:p w14:paraId="49D5319A" w14:textId="12DCB551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3824AC22" w14:textId="648DCDAC" w:rsidR="003C3981" w:rsidRPr="005E2D81" w:rsidRDefault="004A234C" w:rsidP="003C3981">
                      <w:pPr>
                        <w:jc w:val="center"/>
                        <w:rPr>
                          <w:rFonts w:ascii="PMingLiU" w:eastAsia="PMingLiU" w:hAnsi="PMingLiU"/>
                          <w:color w:val="FF0000"/>
                          <w:lang w:val="x-none"/>
                        </w:rPr>
                      </w:pPr>
                      <w:r>
                        <w:rPr>
                          <w:rFonts w:ascii="PMingLiU" w:eastAsia="PMingLiU" w:hAnsi="PMingLiU" w:hint="eastAsia"/>
                          <w:color w:val="FF0000"/>
                          <w:lang w:val="x-none"/>
                        </w:rPr>
                        <w:t>林珍</w:t>
                      </w:r>
                      <w:r w:rsidR="006E1559">
                        <w:rPr>
                          <w:rFonts w:ascii="PMingLiU" w:eastAsia="PMingLiU" w:hAnsi="PMingLiU" w:hint="eastAsia"/>
                          <w:color w:val="FF0000"/>
                          <w:lang w:val="x-none"/>
                        </w:rPr>
                        <w:t>擔任小鬼交通員時感染瘧疾</w:t>
                      </w:r>
                      <w:r w:rsidR="005E2D81" w:rsidRPr="005E2D81">
                        <w:rPr>
                          <w:rFonts w:ascii="PMingLiU" w:eastAsia="PMingLiU" w:hAnsi="PMingLiU" w:hint="eastAsia"/>
                          <w:color w:val="FF0000"/>
                          <w:lang w:val="x-none"/>
                        </w:rPr>
                        <w:t>。</w:t>
                      </w:r>
                    </w:p>
                    <w:p w14:paraId="3DBDC5EE" w14:textId="345F0A23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3D14AFEA" w14:textId="5DAD7D9F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63B91FE4" w14:textId="50095395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10D8483C" w14:textId="77777777" w:rsidR="003C3981" w:rsidRPr="003C3981" w:rsidRDefault="003C3981" w:rsidP="003C398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ACD25B" w14:textId="2FB36F04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33F81C7" w14:textId="548F5814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7959BB62" w14:textId="66201337" w:rsidR="008202A5" w:rsidRDefault="000E707F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77BC45" wp14:editId="1FDCB44A">
                <wp:simplePos x="0" y="0"/>
                <wp:positionH relativeFrom="margin">
                  <wp:posOffset>-159385</wp:posOffset>
                </wp:positionH>
                <wp:positionV relativeFrom="paragraph">
                  <wp:posOffset>168909</wp:posOffset>
                </wp:positionV>
                <wp:extent cx="2519680" cy="1970405"/>
                <wp:effectExtent l="19050" t="0" r="33020" b="10795"/>
                <wp:wrapNone/>
                <wp:docPr id="5" name="六邊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1970405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90F3E" w14:textId="6926228F" w:rsidR="003C3981" w:rsidRDefault="003C3981" w:rsidP="000E707F">
                            <w:pPr>
                              <w:snapToGrid w:val="0"/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導致事件發生的原因是甚麼？</w:t>
                            </w: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(</w:t>
                            </w:r>
                            <w:proofErr w:type="spellStart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為何</w:t>
                            </w:r>
                            <w:proofErr w:type="spellEnd"/>
                            <w:r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367A5E9C" w14:textId="085A0F43" w:rsidR="00F55D92" w:rsidRPr="00B838C3" w:rsidRDefault="00F15DAB" w:rsidP="000E707F">
                            <w:pPr>
                              <w:jc w:val="both"/>
                              <w:rPr>
                                <w:rFonts w:ascii="PMingLiU" w:eastAsia="PMingLiU" w:hAnsi="PMingLiU"/>
                                <w:color w:val="FF0000"/>
                                <w:lang w:val="x-none"/>
                              </w:rPr>
                            </w:pPr>
                            <w:r>
                              <w:rPr>
                                <w:rFonts w:ascii="PMingLiU" w:eastAsia="PMingLiU" w:hAnsi="PMingLiU" w:cs="Segoe UI" w:hint="eastAsia"/>
                                <w:color w:val="FF0000"/>
                                <w:spacing w:val="9"/>
                                <w:shd w:val="clear" w:color="auto" w:fill="FFFFFF"/>
                              </w:rPr>
                              <w:t>林珍</w:t>
                            </w:r>
                            <w:r w:rsidR="00DC4FB7">
                              <w:rPr>
                                <w:rFonts w:ascii="PMingLiU" w:eastAsia="PMingLiU" w:hAnsi="PMingLiU" w:cs="Segoe UI" w:hint="eastAsia"/>
                                <w:color w:val="FF0000"/>
                                <w:spacing w:val="9"/>
                                <w:shd w:val="clear" w:color="auto" w:fill="FFFFFF"/>
                              </w:rPr>
                              <w:t>被</w:t>
                            </w:r>
                            <w:r w:rsidR="00734EAE">
                              <w:rPr>
                                <w:rFonts w:ascii="PMingLiU" w:eastAsia="PMingLiU" w:hAnsi="PMingLiU" w:cs="Segoe UI" w:hint="eastAsia"/>
                                <w:color w:val="FF0000"/>
                                <w:spacing w:val="9"/>
                                <w:shd w:val="clear" w:color="auto" w:fill="FFFFFF"/>
                              </w:rPr>
                              <w:t>瘧蚊叮咬，感染瘧疾</w:t>
                            </w:r>
                            <w:r w:rsidR="00EA1E73">
                              <w:rPr>
                                <w:rFonts w:ascii="PMingLiU" w:eastAsia="PMingLiU" w:hAnsi="PMingLiU" w:cs="PMingLiU" w:hint="eastAsia"/>
                                <w:color w:val="FF0000"/>
                                <w:spacing w:val="9"/>
                                <w:shd w:val="clear" w:color="auto" w:fill="FFFFFF"/>
                              </w:rPr>
                              <w:t>。</w:t>
                            </w:r>
                          </w:p>
                          <w:p w14:paraId="0F8C6250" w14:textId="77777777" w:rsidR="00F55D92" w:rsidRPr="00B838C3" w:rsidRDefault="00F55D92" w:rsidP="00F55D92">
                            <w:pPr>
                              <w:jc w:val="center"/>
                              <w:rPr>
                                <w:rFonts w:ascii="PMingLiU" w:eastAsia="PMingLiU" w:hAnsi="PMingLiU"/>
                                <w:color w:val="FF0000"/>
                                <w:lang w:val="x-none"/>
                              </w:rPr>
                            </w:pPr>
                          </w:p>
                          <w:p w14:paraId="141DED5B" w14:textId="5B2772C1" w:rsidR="003C3981" w:rsidRPr="002D41AE" w:rsidRDefault="003C3981" w:rsidP="003C3981">
                            <w:pPr>
                              <w:jc w:val="center"/>
                              <w:rPr>
                                <w:rStyle w:val="af"/>
                              </w:rPr>
                            </w:pPr>
                          </w:p>
                          <w:p w14:paraId="136A46E2" w14:textId="6F2E0DBC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54D1E9FE" w14:textId="77777777" w:rsidR="003C3981" w:rsidRPr="003C3981" w:rsidRDefault="003C3981" w:rsidP="003C39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77BC45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六邊形 5" o:spid="_x0000_s1028" type="#_x0000_t9" style="position:absolute;margin-left:-12.55pt;margin-top:13.3pt;width:198.4pt;height:155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" adj="4223" fillcolor="white [3212]" strokecolor="#845903 [1604]" strokeweight="1.5pt">
                <v:textbox inset=",0,,0">
                  <w:txbxContent>
                    <w:p w14:paraId="72690F3E" w14:textId="6926228F" w:rsidR="003C3981" w:rsidRDefault="003C3981" w:rsidP="000E707F">
                      <w:pPr>
                        <w:snapToGrid w:val="0"/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導致事件發生的原因是甚麼？</w:t>
                      </w: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(</w:t>
                      </w:r>
                      <w:proofErr w:type="spellStart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為何</w:t>
                      </w:r>
                      <w:proofErr w:type="spellEnd"/>
                      <w:r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)</w:t>
                      </w:r>
                    </w:p>
                    <w:p w14:paraId="367A5E9C" w14:textId="085A0F43" w:rsidR="00F55D92" w:rsidRPr="00B838C3" w:rsidRDefault="00F15DAB" w:rsidP="000E707F">
                      <w:pPr>
                        <w:jc w:val="both"/>
                        <w:rPr>
                          <w:rFonts w:ascii="PMingLiU" w:eastAsia="PMingLiU" w:hAnsi="PMingLiU"/>
                          <w:color w:val="FF0000"/>
                          <w:lang w:val="x-none"/>
                        </w:rPr>
                      </w:pPr>
                      <w:r>
                        <w:rPr>
                          <w:rFonts w:ascii="PMingLiU" w:eastAsia="PMingLiU" w:hAnsi="PMingLiU" w:cs="Segoe UI" w:hint="eastAsia"/>
                          <w:color w:val="FF0000"/>
                          <w:spacing w:val="9"/>
                          <w:shd w:val="clear" w:color="auto" w:fill="FFFFFF"/>
                        </w:rPr>
                        <w:t>林珍</w:t>
                      </w:r>
                      <w:r w:rsidR="00DC4FB7">
                        <w:rPr>
                          <w:rFonts w:ascii="PMingLiU" w:eastAsia="PMingLiU" w:hAnsi="PMingLiU" w:cs="Segoe UI" w:hint="eastAsia"/>
                          <w:color w:val="FF0000"/>
                          <w:spacing w:val="9"/>
                          <w:shd w:val="clear" w:color="auto" w:fill="FFFFFF"/>
                        </w:rPr>
                        <w:t>被</w:t>
                      </w:r>
                      <w:r w:rsidR="00734EAE">
                        <w:rPr>
                          <w:rFonts w:ascii="PMingLiU" w:eastAsia="PMingLiU" w:hAnsi="PMingLiU" w:cs="Segoe UI" w:hint="eastAsia"/>
                          <w:color w:val="FF0000"/>
                          <w:spacing w:val="9"/>
                          <w:shd w:val="clear" w:color="auto" w:fill="FFFFFF"/>
                        </w:rPr>
                        <w:t>瘧蚊叮咬，感染瘧疾</w:t>
                      </w:r>
                      <w:r w:rsidR="00EA1E73">
                        <w:rPr>
                          <w:rFonts w:ascii="PMingLiU" w:eastAsia="PMingLiU" w:hAnsi="PMingLiU" w:cs="PMingLiU" w:hint="eastAsia"/>
                          <w:color w:val="FF0000"/>
                          <w:spacing w:val="9"/>
                          <w:shd w:val="clear" w:color="auto" w:fill="FFFFFF"/>
                        </w:rPr>
                        <w:t>。</w:t>
                      </w:r>
                    </w:p>
                    <w:p w14:paraId="0F8C6250" w14:textId="77777777" w:rsidR="00F55D92" w:rsidRPr="00B838C3" w:rsidRDefault="00F55D92" w:rsidP="00F55D92">
                      <w:pPr>
                        <w:jc w:val="center"/>
                        <w:rPr>
                          <w:rFonts w:ascii="PMingLiU" w:eastAsia="PMingLiU" w:hAnsi="PMingLiU"/>
                          <w:color w:val="FF0000"/>
                          <w:lang w:val="x-none"/>
                        </w:rPr>
                      </w:pPr>
                    </w:p>
                    <w:p w14:paraId="141DED5B" w14:textId="5B2772C1" w:rsidR="003C3981" w:rsidRPr="002D41AE" w:rsidRDefault="003C3981" w:rsidP="003C3981">
                      <w:pPr>
                        <w:jc w:val="center"/>
                        <w:rPr>
                          <w:rStyle w:val="af"/>
                        </w:rPr>
                      </w:pPr>
                    </w:p>
                    <w:p w14:paraId="136A46E2" w14:textId="6F2E0DBC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54D1E9FE" w14:textId="77777777" w:rsidR="003C3981" w:rsidRPr="003C3981" w:rsidRDefault="003C3981" w:rsidP="003C398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D2CC0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D30DC5" wp14:editId="65F7A133">
                <wp:simplePos x="0" y="0"/>
                <wp:positionH relativeFrom="margin">
                  <wp:posOffset>3890835</wp:posOffset>
                </wp:positionH>
                <wp:positionV relativeFrom="paragraph">
                  <wp:posOffset>157480</wp:posOffset>
                </wp:positionV>
                <wp:extent cx="2520000" cy="1980000"/>
                <wp:effectExtent l="19050" t="0" r="33020" b="20320"/>
                <wp:wrapNone/>
                <wp:docPr id="7" name="六邊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C3FF8C" w14:textId="5CCC070B" w:rsidR="003C3981" w:rsidRPr="00B40939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事件</w:t>
                            </w:r>
                            <w:proofErr w:type="gramStart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裏</w:t>
                            </w:r>
                            <w:proofErr w:type="gramEnd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涉及甚麼人物</w:t>
                            </w:r>
                            <w:r w:rsidRPr="003C3981">
                              <w:rPr>
                                <w:rFonts w:ascii="Kaiti TC" w:eastAsia="Kaiti TC" w:hAnsi="Kaiti TC" w:hint="eastAsia"/>
                                <w:color w:val="040606" w:themeColor="text2"/>
                                <w:lang w:val="x-none"/>
                              </w:rPr>
                              <w:t>？</w:t>
                            </w:r>
                            <w:r w:rsidRPr="00B40939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(</w:t>
                            </w:r>
                            <w:proofErr w:type="spellStart"/>
                            <w:r w:rsidRPr="00B40939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何人</w:t>
                            </w:r>
                            <w:proofErr w:type="spellEnd"/>
                            <w:r w:rsidRPr="00B40939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7814EFAE" w14:textId="563BED28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7A89CAA6" w14:textId="727D4D77" w:rsidR="005E2D81" w:rsidRPr="005E2D81" w:rsidRDefault="00820924" w:rsidP="005E2D81">
                            <w:pPr>
                              <w:jc w:val="center"/>
                              <w:rPr>
                                <w:rFonts w:ascii="PMingLiU" w:eastAsia="PMingLiU" w:hAnsi="PMingLiU"/>
                                <w:color w:val="FF0000"/>
                                <w:lang w:val="x-none"/>
                              </w:rPr>
                            </w:pPr>
                            <w:r>
                              <w:rPr>
                                <w:rFonts w:ascii="PMingLiU" w:eastAsia="PMingLiU" w:hAnsi="PMingLiU" w:hint="eastAsia"/>
                                <w:color w:val="FF0000"/>
                                <w:lang w:val="x-none"/>
                              </w:rPr>
                              <w:t>林珍</w:t>
                            </w:r>
                            <w:r w:rsidR="00922210">
                              <w:rPr>
                                <w:rFonts w:ascii="PMingLiU" w:eastAsia="PMingLiU" w:hAnsi="PMingLiU" w:hint="eastAsia"/>
                                <w:color w:val="FF0000"/>
                                <w:lang w:val="x-none"/>
                              </w:rPr>
                              <w:t>、</w:t>
                            </w:r>
                            <w:r w:rsidR="006E1559">
                              <w:rPr>
                                <w:rFonts w:ascii="PMingLiU" w:eastAsia="PMingLiU" w:hAnsi="PMingLiU" w:hint="eastAsia"/>
                                <w:color w:val="FF0000"/>
                                <w:lang w:val="x-none"/>
                              </w:rPr>
                              <w:t>班長</w:t>
                            </w:r>
                          </w:p>
                          <w:p w14:paraId="5405F69D" w14:textId="03D2D222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49D427CF" w14:textId="77777777" w:rsidR="003C3981" w:rsidRP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78A42561" w14:textId="77777777" w:rsidR="003C3981" w:rsidRPr="003C3981" w:rsidRDefault="003C3981" w:rsidP="003C3981">
                            <w:pPr>
                              <w:jc w:val="center"/>
                              <w:rPr>
                                <w:lang w:val="x-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30DC5" id="六邊形 7" o:spid="_x0000_s1029" type="#_x0000_t9" style="position:absolute;margin-left:306.35pt;margin-top:12.4pt;width:198.45pt;height:155.9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" adj="4243" fillcolor="white [3212]" strokecolor="#00b050" strokeweight="1.5pt">
                <v:textbox>
                  <w:txbxContent>
                    <w:p w14:paraId="09C3FF8C" w14:textId="5CCC070B" w:rsidR="003C3981" w:rsidRPr="00B40939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事件裏涉及甚麼人物</w:t>
                      </w:r>
                      <w:r w:rsidRPr="003C3981">
                        <w:rPr>
                          <w:rFonts w:ascii="Kaiti TC" w:eastAsia="Kaiti TC" w:hAnsi="Kaiti TC" w:hint="eastAsia"/>
                          <w:color w:val="040606" w:themeColor="text2"/>
                          <w:lang w:val="x-none"/>
                        </w:rPr>
                        <w:t>？</w:t>
                      </w:r>
                      <w:r w:rsidRPr="00B40939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(何人)</w:t>
                      </w:r>
                    </w:p>
                    <w:p w14:paraId="7814EFAE" w14:textId="563BED28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7A89CAA6" w14:textId="727D4D77" w:rsidR="005E2D81" w:rsidRPr="005E2D81" w:rsidRDefault="00820924" w:rsidP="005E2D81">
                      <w:pPr>
                        <w:jc w:val="center"/>
                        <w:rPr>
                          <w:rFonts w:ascii="PMingLiU" w:eastAsia="PMingLiU" w:hAnsi="PMingLiU"/>
                          <w:color w:val="FF0000"/>
                          <w:lang w:val="x-none"/>
                        </w:rPr>
                      </w:pPr>
                      <w:r>
                        <w:rPr>
                          <w:rFonts w:ascii="PMingLiU" w:eastAsia="PMingLiU" w:hAnsi="PMingLiU" w:hint="eastAsia"/>
                          <w:color w:val="FF0000"/>
                          <w:lang w:val="x-none"/>
                        </w:rPr>
                        <w:t>林珍</w:t>
                      </w:r>
                      <w:r w:rsidR="00922210">
                        <w:rPr>
                          <w:rFonts w:ascii="PMingLiU" w:eastAsia="PMingLiU" w:hAnsi="PMingLiU" w:hint="eastAsia"/>
                          <w:color w:val="FF0000"/>
                          <w:lang w:val="x-none"/>
                        </w:rPr>
                        <w:t>、</w:t>
                      </w:r>
                      <w:r w:rsidR="006E1559">
                        <w:rPr>
                          <w:rFonts w:ascii="PMingLiU" w:eastAsia="PMingLiU" w:hAnsi="PMingLiU" w:hint="eastAsia"/>
                          <w:color w:val="FF0000"/>
                          <w:lang w:val="x-none"/>
                        </w:rPr>
                        <w:t>班長</w:t>
                      </w:r>
                    </w:p>
                    <w:p w14:paraId="5405F69D" w14:textId="03D2D222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49D427CF" w14:textId="77777777" w:rsidR="003C3981" w:rsidRP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78A42561" w14:textId="77777777" w:rsidR="003C3981" w:rsidRPr="003C3981" w:rsidRDefault="003C3981" w:rsidP="003C3981">
                      <w:pPr>
                        <w:jc w:val="center"/>
                        <w:rPr>
                          <w:lang w:val="x-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757C17" w14:textId="32BAFF97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C2CEBB7" w14:textId="679DFD96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1100A64" w14:textId="015EF3EB" w:rsidR="008202A5" w:rsidRDefault="001E584A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0D5FBD" wp14:editId="110EB17A">
                <wp:simplePos x="0" y="0"/>
                <wp:positionH relativeFrom="margin">
                  <wp:posOffset>1865374</wp:posOffset>
                </wp:positionH>
                <wp:positionV relativeFrom="paragraph">
                  <wp:posOffset>95885</wp:posOffset>
                </wp:positionV>
                <wp:extent cx="2520000" cy="1980000"/>
                <wp:effectExtent l="19050" t="0" r="33020" b="20320"/>
                <wp:wrapNone/>
                <wp:docPr id="3" name="六邊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AD19BB" w14:textId="77777777" w:rsidR="005E2D81" w:rsidRDefault="003C3981" w:rsidP="005E2D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主題</w:t>
                            </w: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：</w:t>
                            </w:r>
                          </w:p>
                          <w:p w14:paraId="4BF83708" w14:textId="3AF04750" w:rsidR="003C3981" w:rsidRPr="005E2D81" w:rsidRDefault="004A234C" w:rsidP="005E2D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MingLiU" w:eastAsia="PMingLiU" w:hAnsi="PMingLiU" w:hint="eastAsia"/>
                                <w:color w:val="FF0000"/>
                              </w:rPr>
                              <w:t>參戰過程</w:t>
                            </w:r>
                          </w:p>
                          <w:p w14:paraId="40B83D10" w14:textId="4D42203B" w:rsidR="003C3981" w:rsidRPr="003C3981" w:rsidRDefault="003C3981" w:rsidP="003C3981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D5FBD" id="六邊形 3" o:spid="_x0000_s1030" type="#_x0000_t9" style="position:absolute;margin-left:146.9pt;margin-top:7.55pt;width:198.45pt;height:155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" adj="4243" fillcolor="white [3212]" strokecolor="#484f5e [3213]" strokeweight="1pt">
                <v:textbox>
                  <w:txbxContent>
                    <w:p w14:paraId="68AD19BB" w14:textId="77777777" w:rsidR="005E2D81" w:rsidRDefault="003C3981" w:rsidP="005E2D81">
                      <w:pPr>
                        <w:jc w:val="center"/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主題</w:t>
                      </w:r>
                      <w:r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：</w:t>
                      </w:r>
                    </w:p>
                    <w:p w14:paraId="4BF83708" w14:textId="3AF04750" w:rsidR="003C3981" w:rsidRPr="005E2D81" w:rsidRDefault="004A234C" w:rsidP="005E2D81">
                      <w:pPr>
                        <w:jc w:val="center"/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PMingLiU" w:eastAsia="PMingLiU" w:hAnsi="PMingLiU" w:hint="eastAsia"/>
                          <w:color w:val="FF0000"/>
                        </w:rPr>
                        <w:t>參戰過程</w:t>
                      </w:r>
                    </w:p>
                    <w:p w14:paraId="40B83D10" w14:textId="4D42203B" w:rsidR="003C3981" w:rsidRPr="003C3981" w:rsidRDefault="003C3981" w:rsidP="003C3981">
                      <w:pP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80492F" w14:textId="3467B6B5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65508E7" w14:textId="277AE720" w:rsidR="008202A5" w:rsidRDefault="00FD2CC0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3AAC09" wp14:editId="243560B9">
                <wp:simplePos x="0" y="0"/>
                <wp:positionH relativeFrom="margin">
                  <wp:posOffset>-161611</wp:posOffset>
                </wp:positionH>
                <wp:positionV relativeFrom="paragraph">
                  <wp:posOffset>390632</wp:posOffset>
                </wp:positionV>
                <wp:extent cx="2520000" cy="1980000"/>
                <wp:effectExtent l="19050" t="0" r="33020" b="20320"/>
                <wp:wrapNone/>
                <wp:docPr id="8" name="六邊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6E90AD" w14:textId="5446C1AE" w:rsidR="003C3981" w:rsidRDefault="003C3981" w:rsidP="007409CC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事件怎樣發生？</w:t>
                            </w: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(</w:t>
                            </w:r>
                            <w:proofErr w:type="spellStart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如何</w:t>
                            </w:r>
                            <w:proofErr w:type="spellEnd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2367FB27" w14:textId="0B6B8AE1" w:rsidR="003C3981" w:rsidRPr="00B838C3" w:rsidRDefault="007A4667" w:rsidP="000E707F">
                            <w:pPr>
                              <w:spacing w:before="120"/>
                              <w:rPr>
                                <w:rFonts w:ascii="PMingLiU" w:eastAsia="PMingLiU" w:hAnsi="PMingLiU"/>
                                <w:color w:val="FF0000"/>
                                <w:lang w:val="x-none"/>
                              </w:rPr>
                            </w:pPr>
                            <w:bookmarkStart w:id="0" w:name="_Hlk115957697"/>
                            <w:r>
                              <w:rPr>
                                <w:rFonts w:ascii="PMingLiU" w:eastAsia="PMingLiU" w:hAnsi="PMingLiU" w:cs="Segoe UI" w:hint="eastAsia"/>
                                <w:color w:val="FF0000"/>
                                <w:spacing w:val="9"/>
                                <w:shd w:val="clear" w:color="auto" w:fill="FFFFFF"/>
                              </w:rPr>
                              <w:t>林珍感到不舒服，冷得不斷發抖，</w:t>
                            </w:r>
                            <w:r w:rsidR="00B11AD2">
                              <w:rPr>
                                <w:rFonts w:ascii="PMingLiU" w:eastAsia="PMingLiU" w:hAnsi="PMingLiU" w:cs="Segoe UI" w:hint="eastAsia"/>
                                <w:color w:val="FF0000"/>
                                <w:spacing w:val="9"/>
                                <w:shd w:val="clear" w:color="auto" w:fill="FFFFFF"/>
                              </w:rPr>
                              <w:t>之後</w:t>
                            </w:r>
                            <w:r>
                              <w:rPr>
                                <w:rFonts w:ascii="PMingLiU" w:eastAsia="PMingLiU" w:hAnsi="PMingLiU" w:cs="Segoe UI" w:hint="eastAsia"/>
                                <w:color w:val="FF0000"/>
                                <w:spacing w:val="9"/>
                                <w:shd w:val="clear" w:color="auto" w:fill="FFFFFF"/>
                              </w:rPr>
                              <w:t>倒在路途中</w:t>
                            </w:r>
                            <w:r w:rsidR="00EC650C">
                              <w:rPr>
                                <w:rFonts w:asciiTheme="minorEastAsia" w:hAnsiTheme="minorEastAsia" w:cs="Arial" w:hint="eastAsia"/>
                                <w:color w:val="FF0000"/>
                              </w:rPr>
                              <w:t>。</w:t>
                            </w:r>
                            <w:r w:rsidR="00B11AD2">
                              <w:rPr>
                                <w:rFonts w:asciiTheme="minorEastAsia" w:hAnsiTheme="minorEastAsia" w:cs="Arial" w:hint="eastAsia"/>
                                <w:color w:val="FF0000"/>
                              </w:rPr>
                              <w:t>幸得班長發現，帶回部隊</w:t>
                            </w:r>
                            <w:r w:rsidR="006815E3">
                              <w:rPr>
                                <w:rFonts w:asciiTheme="minorEastAsia" w:hAnsiTheme="minorEastAsia" w:cs="Arial" w:hint="eastAsia"/>
                                <w:color w:val="FF0000"/>
                              </w:rPr>
                              <w:t>，經治療後治癒</w:t>
                            </w:r>
                            <w:r w:rsidR="00B11AD2">
                              <w:rPr>
                                <w:rFonts w:asciiTheme="minorEastAsia" w:hAnsiTheme="minorEastAsia" w:cs="Arial" w:hint="eastAsia"/>
                                <w:color w:val="FF0000"/>
                              </w:rPr>
                              <w:t>。</w:t>
                            </w:r>
                          </w:p>
                          <w:bookmarkEnd w:id="0"/>
                          <w:p w14:paraId="0BAD0D1F" w14:textId="08DD066D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224C44DD" w14:textId="62FA8DC7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411DEDAD" w14:textId="77777777" w:rsidR="003C3981" w:rsidRPr="003C3981" w:rsidRDefault="003C3981" w:rsidP="003C39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AAC09" id="六邊形 8" o:spid="_x0000_s1031" type="#_x0000_t9" style="position:absolute;margin-left:-12.75pt;margin-top:30.75pt;width:198.45pt;height:155.9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" adj="4243" fillcolor="white [3212]" strokecolor="#002060" strokeweight="1.5pt">
                <v:textbox>
                  <w:txbxContent>
                    <w:p w14:paraId="596E90AD" w14:textId="5446C1AE" w:rsidR="003C3981" w:rsidRDefault="003C3981" w:rsidP="007409CC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事件怎樣發生？(如何)</w:t>
                      </w:r>
                    </w:p>
                    <w:p w14:paraId="2367FB27" w14:textId="0B6B8AE1" w:rsidR="003C3981" w:rsidRPr="00B838C3" w:rsidRDefault="007A4667" w:rsidP="000E707F">
                      <w:pPr>
                        <w:spacing w:before="120"/>
                        <w:rPr>
                          <w:rFonts w:ascii="PMingLiU" w:eastAsia="PMingLiU" w:hAnsi="PMingLiU"/>
                          <w:color w:val="FF0000"/>
                          <w:lang w:val="x-none"/>
                        </w:rPr>
                      </w:pPr>
                      <w:bookmarkStart w:id="1" w:name="_Hlk115957697"/>
                      <w:r>
                        <w:rPr>
                          <w:rFonts w:ascii="PMingLiU" w:eastAsia="PMingLiU" w:hAnsi="PMingLiU" w:cs="Segoe UI" w:hint="eastAsia"/>
                          <w:color w:val="FF0000"/>
                          <w:spacing w:val="9"/>
                          <w:shd w:val="clear" w:color="auto" w:fill="FFFFFF"/>
                        </w:rPr>
                        <w:t>林珍感到不舒服，冷得不斷發抖，</w:t>
                      </w:r>
                      <w:r w:rsidR="00B11AD2">
                        <w:rPr>
                          <w:rFonts w:ascii="PMingLiU" w:eastAsia="PMingLiU" w:hAnsi="PMingLiU" w:cs="Segoe UI" w:hint="eastAsia"/>
                          <w:color w:val="FF0000"/>
                          <w:spacing w:val="9"/>
                          <w:shd w:val="clear" w:color="auto" w:fill="FFFFFF"/>
                        </w:rPr>
                        <w:t>之後</w:t>
                      </w:r>
                      <w:r>
                        <w:rPr>
                          <w:rFonts w:ascii="PMingLiU" w:eastAsia="PMingLiU" w:hAnsi="PMingLiU" w:cs="Segoe UI" w:hint="eastAsia"/>
                          <w:color w:val="FF0000"/>
                          <w:spacing w:val="9"/>
                          <w:shd w:val="clear" w:color="auto" w:fill="FFFFFF"/>
                        </w:rPr>
                        <w:t>倒在路途中</w:t>
                      </w:r>
                      <w:r w:rsidR="00EC650C">
                        <w:rPr>
                          <w:rFonts w:asciiTheme="minorEastAsia" w:hAnsiTheme="minorEastAsia" w:cs="Arial" w:hint="eastAsia"/>
                          <w:color w:val="FF0000"/>
                        </w:rPr>
                        <w:t>。</w:t>
                      </w:r>
                      <w:r w:rsidR="00B11AD2">
                        <w:rPr>
                          <w:rFonts w:asciiTheme="minorEastAsia" w:hAnsiTheme="minorEastAsia" w:cs="Arial" w:hint="eastAsia"/>
                          <w:color w:val="FF0000"/>
                        </w:rPr>
                        <w:t>幸得班長發現，帶回部隊</w:t>
                      </w:r>
                      <w:r w:rsidR="006815E3">
                        <w:rPr>
                          <w:rFonts w:asciiTheme="minorEastAsia" w:hAnsiTheme="minorEastAsia" w:cs="Arial" w:hint="eastAsia"/>
                          <w:color w:val="FF0000"/>
                        </w:rPr>
                        <w:t>，經治療後治癒</w:t>
                      </w:r>
                      <w:r w:rsidR="00B11AD2">
                        <w:rPr>
                          <w:rFonts w:asciiTheme="minorEastAsia" w:hAnsiTheme="minorEastAsia" w:cs="Arial" w:hint="eastAsia"/>
                          <w:color w:val="FF0000"/>
                        </w:rPr>
                        <w:t>。</w:t>
                      </w:r>
                    </w:p>
                    <w:bookmarkEnd w:id="1"/>
                    <w:p w14:paraId="0BAD0D1F" w14:textId="08DD066D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224C44DD" w14:textId="62FA8DC7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411DEDAD" w14:textId="77777777" w:rsidR="003C3981" w:rsidRPr="003C3981" w:rsidRDefault="003C3981" w:rsidP="003C398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86C99A" w14:textId="748E0A6E" w:rsidR="008202A5" w:rsidRDefault="001E584A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D94252" wp14:editId="2C3001F9">
                <wp:simplePos x="0" y="0"/>
                <wp:positionH relativeFrom="margin">
                  <wp:posOffset>3885565</wp:posOffset>
                </wp:positionH>
                <wp:positionV relativeFrom="paragraph">
                  <wp:posOffset>48433</wp:posOffset>
                </wp:positionV>
                <wp:extent cx="2520000" cy="1980000"/>
                <wp:effectExtent l="19050" t="0" r="33020" b="20320"/>
                <wp:wrapNone/>
                <wp:docPr id="9" name="六邊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C3D429" w14:textId="6B0818A6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事件在甚麼時候發生？</w:t>
                            </w: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(</w:t>
                            </w:r>
                            <w:proofErr w:type="spellStart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何時</w:t>
                            </w:r>
                            <w:proofErr w:type="spellEnd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30A67A16" w14:textId="7DA6797A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164F1BCE" w14:textId="011163A2" w:rsidR="00755A8F" w:rsidRPr="004308DA" w:rsidRDefault="00452D10" w:rsidP="00755A8F">
                            <w:pPr>
                              <w:jc w:val="center"/>
                              <w:rPr>
                                <w:rFonts w:ascii="PMingLiU" w:eastAsia="PMingLiU" w:hAnsi="PMingLiU"/>
                                <w:color w:val="FF0000"/>
                                <w:lang w:val="x-none"/>
                              </w:rPr>
                            </w:pPr>
                            <w:r>
                              <w:rPr>
                                <w:rFonts w:ascii="PMingLiU" w:eastAsia="PMingLiU" w:hAnsi="PMingLiU" w:cs="Segoe UI" w:hint="eastAsia"/>
                                <w:color w:val="FF0000"/>
                                <w:spacing w:val="9"/>
                                <w:shd w:val="clear" w:color="auto" w:fill="FFFFFF"/>
                              </w:rPr>
                              <w:t>某一次送信任務</w:t>
                            </w:r>
                          </w:p>
                          <w:p w14:paraId="1F525AE7" w14:textId="3576098A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0C58C0C3" w14:textId="77777777" w:rsidR="003C3981" w:rsidRPr="003C3981" w:rsidRDefault="003C3981" w:rsidP="003C39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94252" id="六邊形 9" o:spid="_x0000_s1032" type="#_x0000_t9" style="position:absolute;margin-left:305.95pt;margin-top:3.8pt;width:198.45pt;height:155.9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" adj="4243" fillcolor="white [3212]" strokecolor="#c78604 [2404]" strokeweight="1.5pt">
                <v:textbox>
                  <w:txbxContent>
                    <w:p w14:paraId="76C3D429" w14:textId="6B0818A6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事件在甚麼時候發生？(何時)</w:t>
                      </w:r>
                    </w:p>
                    <w:p w14:paraId="30A67A16" w14:textId="7DA6797A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164F1BCE" w14:textId="011163A2" w:rsidR="00755A8F" w:rsidRPr="004308DA" w:rsidRDefault="00452D10" w:rsidP="00755A8F">
                      <w:pPr>
                        <w:jc w:val="center"/>
                        <w:rPr>
                          <w:rFonts w:ascii="PMingLiU" w:eastAsia="PMingLiU" w:hAnsi="PMingLiU"/>
                          <w:color w:val="FF0000"/>
                          <w:lang w:val="x-none"/>
                        </w:rPr>
                      </w:pPr>
                      <w:r>
                        <w:rPr>
                          <w:rFonts w:ascii="PMingLiU" w:eastAsia="PMingLiU" w:hAnsi="PMingLiU" w:cs="Segoe UI" w:hint="eastAsia"/>
                          <w:color w:val="FF0000"/>
                          <w:spacing w:val="9"/>
                          <w:shd w:val="clear" w:color="auto" w:fill="FFFFFF"/>
                        </w:rPr>
                        <w:t>某一次送信任務</w:t>
                      </w:r>
                    </w:p>
                    <w:p w14:paraId="1F525AE7" w14:textId="3576098A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0C58C0C3" w14:textId="77777777" w:rsidR="003C3981" w:rsidRPr="003C3981" w:rsidRDefault="003C3981" w:rsidP="003C398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EF472C" w14:textId="5E1F1F0D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5A2BFB89" w14:textId="5BE0C5EA" w:rsidR="008202A5" w:rsidRDefault="00FD2CC0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A4F9F2" wp14:editId="560488A0">
                <wp:simplePos x="0" y="0"/>
                <wp:positionH relativeFrom="margin">
                  <wp:posOffset>1856105</wp:posOffset>
                </wp:positionH>
                <wp:positionV relativeFrom="paragraph">
                  <wp:posOffset>314960</wp:posOffset>
                </wp:positionV>
                <wp:extent cx="2519680" cy="1980000"/>
                <wp:effectExtent l="19050" t="0" r="33020" b="20320"/>
                <wp:wrapNone/>
                <wp:docPr id="10" name="六邊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A09F1F" w14:textId="43E7B336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事件在甚麼地方發生？</w:t>
                            </w: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(</w:t>
                            </w:r>
                            <w:proofErr w:type="spellStart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何地</w:t>
                            </w:r>
                            <w:proofErr w:type="spellEnd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2AD2E534" w14:textId="7B5DE8F5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12300363" w14:textId="7D2F5EBA" w:rsidR="003C3981" w:rsidRPr="002F3590" w:rsidRDefault="00452D10" w:rsidP="002F3590">
                            <w:pPr>
                              <w:jc w:val="center"/>
                              <w:rPr>
                                <w:rFonts w:ascii="PMingLiU" w:eastAsia="PMingLiU" w:hAnsi="PMingLiU"/>
                                <w:color w:val="FF0000"/>
                                <w:lang w:val="x-none"/>
                              </w:rPr>
                            </w:pPr>
                            <w:r>
                              <w:rPr>
                                <w:rFonts w:ascii="PMingLiU" w:eastAsia="PMingLiU" w:hAnsi="PMingLiU" w:cs="Segoe UI" w:hint="eastAsia"/>
                                <w:color w:val="FF0000"/>
                                <w:spacing w:val="9"/>
                                <w:shd w:val="clear" w:color="auto" w:fill="FFFFFF"/>
                              </w:rPr>
                              <w:t>任務途中的地點</w:t>
                            </w:r>
                          </w:p>
                          <w:p w14:paraId="054633B9" w14:textId="713AE48B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7B5EAC5E" w14:textId="77777777" w:rsidR="003C3981" w:rsidRPr="003C3981" w:rsidRDefault="003C3981" w:rsidP="003C39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4F9F2" id="六邊形 10" o:spid="_x0000_s1033" type="#_x0000_t9" style="position:absolute;margin-left:146.15pt;margin-top:24.8pt;width:198.4pt;height:155.9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" adj="4243" fillcolor="white [3212]" strokecolor="#00b0f0" strokeweight="1.5pt">
                <v:textbox>
                  <w:txbxContent>
                    <w:p w14:paraId="5FA09F1F" w14:textId="43E7B336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事件在甚麼地方發生？(何地)</w:t>
                      </w:r>
                    </w:p>
                    <w:p w14:paraId="2AD2E534" w14:textId="7B5DE8F5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12300363" w14:textId="7D2F5EBA" w:rsidR="003C3981" w:rsidRPr="002F3590" w:rsidRDefault="00452D10" w:rsidP="002F3590">
                      <w:pPr>
                        <w:jc w:val="center"/>
                        <w:rPr>
                          <w:rFonts w:ascii="PMingLiU" w:eastAsia="PMingLiU" w:hAnsi="PMingLiU"/>
                          <w:color w:val="FF0000"/>
                          <w:lang w:val="x-none"/>
                        </w:rPr>
                      </w:pPr>
                      <w:r>
                        <w:rPr>
                          <w:rFonts w:ascii="PMingLiU" w:eastAsia="PMingLiU" w:hAnsi="PMingLiU" w:cs="Segoe UI" w:hint="eastAsia"/>
                          <w:color w:val="FF0000"/>
                          <w:spacing w:val="9"/>
                          <w:shd w:val="clear" w:color="auto" w:fill="FFFFFF"/>
                        </w:rPr>
                        <w:t>任務途中的地點</w:t>
                      </w:r>
                    </w:p>
                    <w:p w14:paraId="054633B9" w14:textId="713AE48B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7B5EAC5E" w14:textId="77777777" w:rsidR="003C3981" w:rsidRPr="003C3981" w:rsidRDefault="003C3981" w:rsidP="003C398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0590E2" w14:textId="77E5DA0D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22CD3A06" w14:textId="286470D7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1222ADCD" w14:textId="10DC56D5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54815ED2" w14:textId="7ACC6AF6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E476508" w14:textId="6A7D33B9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6CCDD37" w14:textId="486BE3D1" w:rsidR="001E584A" w:rsidRDefault="00706A84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noProof/>
        </w:rPr>
        <w:drawing>
          <wp:inline distT="0" distB="0" distL="0" distR="0" wp14:anchorId="57C1E62C" wp14:editId="08F44402">
            <wp:extent cx="1552575" cy="1686749"/>
            <wp:effectExtent l="0" t="0" r="0" b="8890"/>
            <wp:docPr id="12" name="圖片 1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17" r="40465" b="19002"/>
                    <a:stretch/>
                  </pic:blipFill>
                  <pic:spPr bwMode="auto">
                    <a:xfrm>
                      <a:off x="0" y="0"/>
                      <a:ext cx="1556572" cy="169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87DC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7558B4" wp14:editId="604B9C98">
                <wp:simplePos x="0" y="0"/>
                <wp:positionH relativeFrom="margin">
                  <wp:posOffset>1678940</wp:posOffset>
                </wp:positionH>
                <wp:positionV relativeFrom="paragraph">
                  <wp:posOffset>278130</wp:posOffset>
                </wp:positionV>
                <wp:extent cx="4870450" cy="1466850"/>
                <wp:effectExtent l="533400" t="38100" r="101600" b="95250"/>
                <wp:wrapNone/>
                <wp:docPr id="14" name="語音泡泡: 圓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0450" cy="1466850"/>
                        </a:xfrm>
                        <a:prstGeom prst="wedgeRoundRectCallout">
                          <a:avLst>
                            <a:gd name="adj1" fmla="val -60240"/>
                            <a:gd name="adj2" fmla="val -33404"/>
                            <a:gd name="adj3" fmla="val 16667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2953C5" w14:textId="6E045835" w:rsidR="00FD2CC0" w:rsidRDefault="0005072C" w:rsidP="0005072C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與其他組員</w:t>
                            </w:r>
                            <w:r w:rsidR="00AB2A2B" w:rsidRPr="00D87DC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分</w:t>
                            </w:r>
                            <w:r w:rsidRPr="00D87DC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享</w:t>
                            </w:r>
                            <w:r w:rsidR="00A0548B" w:rsidRPr="00D87DC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分析結果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，然後進行討論，再決定選擇以甚麼形式進行報告，報告的方式不拘</w:t>
                            </w:r>
                            <w:r w:rsidR="0034735B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，例如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：</w:t>
                            </w:r>
                          </w:p>
                          <w:p w14:paraId="1D82718D" w14:textId="77777777" w:rsidR="00D87DCC" w:rsidRDefault="0005072C" w:rsidP="0005072C">
                            <w:pPr>
                              <w:pStyle w:val="a7"/>
                              <w:numPr>
                                <w:ilvl w:val="0"/>
                                <w:numId w:val="8"/>
                              </w:numPr>
                              <w:spacing w:before="120"/>
                              <w:ind w:left="714" w:hanging="35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口頭</w:t>
                            </w:r>
                            <w:proofErr w:type="gramStart"/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匯</w:t>
                            </w:r>
                            <w:proofErr w:type="gramEnd"/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報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ab/>
                              <w:t xml:space="preserve">(2) 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撰寫訪問稿件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    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(3) 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話劇</w:t>
                            </w:r>
                            <w:r w:rsidRPr="0005072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表演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 xml:space="preserve"> </w:t>
                            </w:r>
                          </w:p>
                          <w:p w14:paraId="6A9DC804" w14:textId="61E5DC19" w:rsidR="0005072C" w:rsidRPr="00D87DCC" w:rsidRDefault="00D87DCC" w:rsidP="00D87DCC">
                            <w:pPr>
                              <w:spacing w:before="12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你也以在報告</w:t>
                            </w:r>
                            <w:proofErr w:type="gramStart"/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裏</w:t>
                            </w:r>
                            <w:proofErr w:type="gramEnd"/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加上</w:t>
                            </w:r>
                            <w:r w:rsidRPr="00D87DCC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</w:rPr>
                              <w:t>訪問心得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、</w:t>
                            </w:r>
                            <w:r w:rsidRPr="00D87DCC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</w:rPr>
                              <w:t>個人感想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等</w:t>
                            </w:r>
                            <w:r w:rsidR="00FF361E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，讓報告內容更豐富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。</w:t>
                            </w:r>
                            <w:r w:rsidR="0005072C" w:rsidRPr="00D87DC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7558B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語音泡泡: 圓角矩形 14" o:spid="_x0000_s1034" type="#_x0000_t62" style="position:absolute;margin-left:132.2pt;margin-top:21.9pt;width:383.5pt;height:115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" adj="-2212,3585" fillcolor="#feeed0 [665]" stroked="f" strokeweight="1pt">
                <v:shadow on="t" color="black" opacity="26214f" origin="-.5,-.5" offset=".74836mm,.74836mm"/>
                <v:textbox>
                  <w:txbxContent>
                    <w:p w14:paraId="612953C5" w14:textId="6E045835" w:rsidR="00FD2CC0" w:rsidRDefault="0005072C" w:rsidP="0005072C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與其他組員</w:t>
                      </w:r>
                      <w:r w:rsidR="00AB2A2B" w:rsidRPr="00D87DCC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分</w:t>
                      </w:r>
                      <w:r w:rsidRPr="00D87DCC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享</w:t>
                      </w:r>
                      <w:r w:rsidR="00A0548B" w:rsidRPr="00D87DCC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分析結果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，然後進行討論，再決定選擇以甚麼形式進行報告，報告的方式不拘</w:t>
                      </w:r>
                      <w:r w:rsidR="0034735B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，例如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：</w:t>
                      </w:r>
                    </w:p>
                    <w:p w14:paraId="1D82718D" w14:textId="77777777" w:rsidR="00D87DCC" w:rsidRDefault="0005072C" w:rsidP="0005072C">
                      <w:pPr>
                        <w:pStyle w:val="a7"/>
                        <w:numPr>
                          <w:ilvl w:val="0"/>
                          <w:numId w:val="8"/>
                        </w:numPr>
                        <w:spacing w:before="120"/>
                        <w:ind w:left="714" w:hanging="357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口頭匯報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ab/>
                        <w:t xml:space="preserve">(2) 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撰寫訪問稿件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     </w:t>
                      </w: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(3) 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話劇</w:t>
                      </w:r>
                      <w:r w:rsidRPr="0005072C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表演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 xml:space="preserve"> </w:t>
                      </w:r>
                    </w:p>
                    <w:p w14:paraId="6A9DC804" w14:textId="61E5DC19" w:rsidR="0005072C" w:rsidRPr="00D87DCC" w:rsidRDefault="00D87DCC" w:rsidP="00D87DCC">
                      <w:pPr>
                        <w:spacing w:before="120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你也以在報告裏加上</w:t>
                      </w:r>
                      <w:r w:rsidRPr="00D87DCC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</w:rPr>
                        <w:t>訪問心得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、</w:t>
                      </w:r>
                      <w:r w:rsidRPr="00D87DCC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</w:rPr>
                        <w:t>個人感想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等</w:t>
                      </w:r>
                      <w:r w:rsidR="00FF361E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，讓報告內容更豐富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。</w:t>
                      </w:r>
                      <w:r w:rsidR="0005072C" w:rsidRPr="00D87DC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E584A" w:rsidSect="004038B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F8424" w14:textId="77777777" w:rsidR="008758B3" w:rsidRDefault="008758B3" w:rsidP="00465C96">
      <w:r>
        <w:separator/>
      </w:r>
    </w:p>
  </w:endnote>
  <w:endnote w:type="continuationSeparator" w:id="0">
    <w:p w14:paraId="33DF24C4" w14:textId="77777777" w:rsidR="008758B3" w:rsidRDefault="008758B3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41CD792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186FAD1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A1283A2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2350A51C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D4F51F7" wp14:editId="07082602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1D9B0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875DD80" wp14:editId="5CBF61D2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481E6" w14:textId="77777777" w:rsidR="008758B3" w:rsidRDefault="008758B3" w:rsidP="00465C96">
      <w:r>
        <w:separator/>
      </w:r>
    </w:p>
  </w:footnote>
  <w:footnote w:type="continuationSeparator" w:id="0">
    <w:p w14:paraId="78CB9688" w14:textId="77777777" w:rsidR="008758B3" w:rsidRDefault="008758B3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2A3E2" w14:textId="77777777" w:rsidR="002D41AE" w:rsidRDefault="002D41A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9796C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28F5913" wp14:editId="7058E4D2">
          <wp:simplePos x="0" y="0"/>
          <wp:positionH relativeFrom="margin">
            <wp:posOffset>-540385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ADEF6" w14:textId="1EA87559" w:rsidR="004038B5" w:rsidRDefault="002D41A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FAAA688" wp14:editId="0CD30E35">
              <wp:simplePos x="0" y="0"/>
              <wp:positionH relativeFrom="margin">
                <wp:posOffset>3568700</wp:posOffset>
              </wp:positionH>
              <wp:positionV relativeFrom="paragraph">
                <wp:posOffset>5715</wp:posOffset>
              </wp:positionV>
              <wp:extent cx="952500" cy="504825"/>
              <wp:effectExtent l="0" t="0" r="19050" b="28575"/>
              <wp:wrapNone/>
              <wp:docPr id="13" name="矩形: 圓角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73431DCC" w14:textId="77777777" w:rsidR="002D41AE" w:rsidRDefault="002D41AE" w:rsidP="002D41AE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FAAA688" id="矩形: 圓角 13" o:spid="_x0000_s1035" style="position:absolute;margin-left:281pt;margin-top:.45pt;width:75pt;height:39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" fillcolor="#ffcdcd" strokecolor="window" strokeweight="1pt">
              <v:stroke joinstyle="miter"/>
              <v:path arrowok="t"/>
              <v:textbox inset="2mm,0,2mm,0">
                <w:txbxContent>
                  <w:p w14:paraId="73431DCC" w14:textId="77777777" w:rsidR="002D41AE" w:rsidRDefault="002D41AE" w:rsidP="002D41AE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716F20">
      <w:rPr>
        <w:noProof/>
      </w:rPr>
      <w:drawing>
        <wp:anchor distT="0" distB="0" distL="114300" distR="114300" simplePos="0" relativeHeight="251664384" behindDoc="0" locked="0" layoutInCell="1" allowOverlap="1" wp14:anchorId="573AA059" wp14:editId="2FFE1060">
          <wp:simplePos x="0" y="0"/>
          <wp:positionH relativeFrom="page">
            <wp:posOffset>-6350</wp:posOffset>
          </wp:positionH>
          <wp:positionV relativeFrom="paragraph">
            <wp:posOffset>-494665</wp:posOffset>
          </wp:positionV>
          <wp:extent cx="7597880" cy="1130300"/>
          <wp:effectExtent l="0" t="0" r="3175" b="0"/>
          <wp:wrapNone/>
          <wp:docPr id="4" name="圖片 4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88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42.5pt;height:42.5pt;visibility:visible;mso-wrap-style:squar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1C0384"/>
    <w:multiLevelType w:val="hybridMultilevel"/>
    <w:tmpl w:val="B7443F76"/>
    <w:lvl w:ilvl="0" w:tplc="C1BE1E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595A46"/>
    <w:multiLevelType w:val="hybridMultilevel"/>
    <w:tmpl w:val="4BFC6624"/>
    <w:lvl w:ilvl="0" w:tplc="412ED0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069D7"/>
    <w:multiLevelType w:val="hybridMultilevel"/>
    <w:tmpl w:val="06F681C2"/>
    <w:lvl w:ilvl="0" w:tplc="3E5E1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8879651">
    <w:abstractNumId w:val="5"/>
  </w:num>
  <w:num w:numId="2" w16cid:durableId="102379785">
    <w:abstractNumId w:val="6"/>
  </w:num>
  <w:num w:numId="3" w16cid:durableId="1348556626">
    <w:abstractNumId w:val="7"/>
  </w:num>
  <w:num w:numId="4" w16cid:durableId="849836731">
    <w:abstractNumId w:val="2"/>
  </w:num>
  <w:num w:numId="5" w16cid:durableId="1243838014">
    <w:abstractNumId w:val="0"/>
  </w:num>
  <w:num w:numId="6" w16cid:durableId="1223365837">
    <w:abstractNumId w:val="4"/>
  </w:num>
  <w:num w:numId="7" w16cid:durableId="531192456">
    <w:abstractNumId w:val="1"/>
  </w:num>
  <w:num w:numId="8" w16cid:durableId="16177115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5FD"/>
    <w:rsid w:val="000214DD"/>
    <w:rsid w:val="000215FD"/>
    <w:rsid w:val="00023F7D"/>
    <w:rsid w:val="00027603"/>
    <w:rsid w:val="00030F39"/>
    <w:rsid w:val="00035EED"/>
    <w:rsid w:val="00042CB7"/>
    <w:rsid w:val="0005072C"/>
    <w:rsid w:val="0005347A"/>
    <w:rsid w:val="0006459E"/>
    <w:rsid w:val="000661D6"/>
    <w:rsid w:val="0007141B"/>
    <w:rsid w:val="00076B80"/>
    <w:rsid w:val="000879A2"/>
    <w:rsid w:val="000A204E"/>
    <w:rsid w:val="000B41D0"/>
    <w:rsid w:val="000B602A"/>
    <w:rsid w:val="000C6B25"/>
    <w:rsid w:val="000E58CD"/>
    <w:rsid w:val="000E707F"/>
    <w:rsid w:val="000F1376"/>
    <w:rsid w:val="00101FFE"/>
    <w:rsid w:val="001145BE"/>
    <w:rsid w:val="001412D4"/>
    <w:rsid w:val="00157029"/>
    <w:rsid w:val="00164750"/>
    <w:rsid w:val="00165B48"/>
    <w:rsid w:val="001752D5"/>
    <w:rsid w:val="00185F29"/>
    <w:rsid w:val="001A2F95"/>
    <w:rsid w:val="001A4F4D"/>
    <w:rsid w:val="001B3365"/>
    <w:rsid w:val="001B3571"/>
    <w:rsid w:val="001C0642"/>
    <w:rsid w:val="001D2AC7"/>
    <w:rsid w:val="001D7BE6"/>
    <w:rsid w:val="001E4DD3"/>
    <w:rsid w:val="001E584A"/>
    <w:rsid w:val="001F4025"/>
    <w:rsid w:val="0020069A"/>
    <w:rsid w:val="00206DE7"/>
    <w:rsid w:val="00213CA0"/>
    <w:rsid w:val="00227235"/>
    <w:rsid w:val="00243D4B"/>
    <w:rsid w:val="00253473"/>
    <w:rsid w:val="00257B1E"/>
    <w:rsid w:val="00265AA8"/>
    <w:rsid w:val="00294871"/>
    <w:rsid w:val="00294B6E"/>
    <w:rsid w:val="002A7669"/>
    <w:rsid w:val="002B0332"/>
    <w:rsid w:val="002B7DBD"/>
    <w:rsid w:val="002C5663"/>
    <w:rsid w:val="002C7E62"/>
    <w:rsid w:val="002D41AE"/>
    <w:rsid w:val="002D517B"/>
    <w:rsid w:val="002E27DF"/>
    <w:rsid w:val="002E587D"/>
    <w:rsid w:val="002E648B"/>
    <w:rsid w:val="002F3590"/>
    <w:rsid w:val="002F748E"/>
    <w:rsid w:val="002F7863"/>
    <w:rsid w:val="00314C50"/>
    <w:rsid w:val="0032354F"/>
    <w:rsid w:val="00346063"/>
    <w:rsid w:val="0034735B"/>
    <w:rsid w:val="00350B05"/>
    <w:rsid w:val="0036573B"/>
    <w:rsid w:val="00375DF1"/>
    <w:rsid w:val="003826F0"/>
    <w:rsid w:val="003B27AC"/>
    <w:rsid w:val="003C15AA"/>
    <w:rsid w:val="003C3981"/>
    <w:rsid w:val="003E3F00"/>
    <w:rsid w:val="00402225"/>
    <w:rsid w:val="00402D76"/>
    <w:rsid w:val="004038B5"/>
    <w:rsid w:val="004243A0"/>
    <w:rsid w:val="004308DA"/>
    <w:rsid w:val="00433BF3"/>
    <w:rsid w:val="0043426E"/>
    <w:rsid w:val="00437159"/>
    <w:rsid w:val="00447ACC"/>
    <w:rsid w:val="00450D4C"/>
    <w:rsid w:val="00452D10"/>
    <w:rsid w:val="004607AF"/>
    <w:rsid w:val="00462CC9"/>
    <w:rsid w:val="00465C96"/>
    <w:rsid w:val="0047169B"/>
    <w:rsid w:val="00482551"/>
    <w:rsid w:val="004A234C"/>
    <w:rsid w:val="004A2E2F"/>
    <w:rsid w:val="004B79B8"/>
    <w:rsid w:val="004C1BD5"/>
    <w:rsid w:val="004C4C64"/>
    <w:rsid w:val="004C6F9F"/>
    <w:rsid w:val="004D0121"/>
    <w:rsid w:val="004D155B"/>
    <w:rsid w:val="004D6525"/>
    <w:rsid w:val="004E1111"/>
    <w:rsid w:val="004F0F40"/>
    <w:rsid w:val="00501B61"/>
    <w:rsid w:val="00524D68"/>
    <w:rsid w:val="00532AD8"/>
    <w:rsid w:val="00534FED"/>
    <w:rsid w:val="00537238"/>
    <w:rsid w:val="00550C14"/>
    <w:rsid w:val="005566A0"/>
    <w:rsid w:val="005619BC"/>
    <w:rsid w:val="00567611"/>
    <w:rsid w:val="00574311"/>
    <w:rsid w:val="00581DBF"/>
    <w:rsid w:val="00584079"/>
    <w:rsid w:val="00592357"/>
    <w:rsid w:val="0059681B"/>
    <w:rsid w:val="005B6C15"/>
    <w:rsid w:val="005E2D81"/>
    <w:rsid w:val="005F0F7F"/>
    <w:rsid w:val="005F58FF"/>
    <w:rsid w:val="005F7C4A"/>
    <w:rsid w:val="00604DF2"/>
    <w:rsid w:val="006101FC"/>
    <w:rsid w:val="00615BE5"/>
    <w:rsid w:val="00621C51"/>
    <w:rsid w:val="00627177"/>
    <w:rsid w:val="006311A4"/>
    <w:rsid w:val="00635355"/>
    <w:rsid w:val="00641E16"/>
    <w:rsid w:val="00652E18"/>
    <w:rsid w:val="00664FA2"/>
    <w:rsid w:val="0066607E"/>
    <w:rsid w:val="00676AC4"/>
    <w:rsid w:val="00680F61"/>
    <w:rsid w:val="006815E3"/>
    <w:rsid w:val="006833B9"/>
    <w:rsid w:val="00684FE4"/>
    <w:rsid w:val="00685051"/>
    <w:rsid w:val="00692BA0"/>
    <w:rsid w:val="006C3760"/>
    <w:rsid w:val="006D06C7"/>
    <w:rsid w:val="006E1559"/>
    <w:rsid w:val="006F018B"/>
    <w:rsid w:val="00706A84"/>
    <w:rsid w:val="00713461"/>
    <w:rsid w:val="00716F20"/>
    <w:rsid w:val="00734EAE"/>
    <w:rsid w:val="007409CC"/>
    <w:rsid w:val="007438AA"/>
    <w:rsid w:val="007503AC"/>
    <w:rsid w:val="00755A8F"/>
    <w:rsid w:val="00766912"/>
    <w:rsid w:val="00792C0C"/>
    <w:rsid w:val="007935C3"/>
    <w:rsid w:val="007969E5"/>
    <w:rsid w:val="007A027A"/>
    <w:rsid w:val="007A2D3A"/>
    <w:rsid w:val="007A4667"/>
    <w:rsid w:val="007A531F"/>
    <w:rsid w:val="007A5BC0"/>
    <w:rsid w:val="007A7B09"/>
    <w:rsid w:val="007A7CD9"/>
    <w:rsid w:val="007B5E24"/>
    <w:rsid w:val="007C03AC"/>
    <w:rsid w:val="007C3046"/>
    <w:rsid w:val="007D698C"/>
    <w:rsid w:val="007E021E"/>
    <w:rsid w:val="007E1056"/>
    <w:rsid w:val="007E231F"/>
    <w:rsid w:val="008031B2"/>
    <w:rsid w:val="00810A2C"/>
    <w:rsid w:val="008202A5"/>
    <w:rsid w:val="00820924"/>
    <w:rsid w:val="00826413"/>
    <w:rsid w:val="0085705B"/>
    <w:rsid w:val="0085762B"/>
    <w:rsid w:val="0087273E"/>
    <w:rsid w:val="008758B3"/>
    <w:rsid w:val="00875C1B"/>
    <w:rsid w:val="008A3E63"/>
    <w:rsid w:val="008B26FB"/>
    <w:rsid w:val="008B37FA"/>
    <w:rsid w:val="008E0E85"/>
    <w:rsid w:val="008E7F15"/>
    <w:rsid w:val="008F02FB"/>
    <w:rsid w:val="008F5C6F"/>
    <w:rsid w:val="00905959"/>
    <w:rsid w:val="009067F1"/>
    <w:rsid w:val="00922210"/>
    <w:rsid w:val="0093024F"/>
    <w:rsid w:val="00951359"/>
    <w:rsid w:val="00961FAD"/>
    <w:rsid w:val="00995F21"/>
    <w:rsid w:val="009A352F"/>
    <w:rsid w:val="009B2A4B"/>
    <w:rsid w:val="009B4FF6"/>
    <w:rsid w:val="009C04B7"/>
    <w:rsid w:val="009C5AC8"/>
    <w:rsid w:val="009C7520"/>
    <w:rsid w:val="009E53A9"/>
    <w:rsid w:val="009F4591"/>
    <w:rsid w:val="009F64F9"/>
    <w:rsid w:val="00A0548B"/>
    <w:rsid w:val="00A1637F"/>
    <w:rsid w:val="00A22169"/>
    <w:rsid w:val="00A26141"/>
    <w:rsid w:val="00A269D0"/>
    <w:rsid w:val="00A318A1"/>
    <w:rsid w:val="00A4621D"/>
    <w:rsid w:val="00A6041C"/>
    <w:rsid w:val="00A70C6D"/>
    <w:rsid w:val="00A735A6"/>
    <w:rsid w:val="00A8427F"/>
    <w:rsid w:val="00A92247"/>
    <w:rsid w:val="00AB2A2B"/>
    <w:rsid w:val="00AC5AD9"/>
    <w:rsid w:val="00AD068B"/>
    <w:rsid w:val="00AD652D"/>
    <w:rsid w:val="00AF6C53"/>
    <w:rsid w:val="00B000F8"/>
    <w:rsid w:val="00B062A9"/>
    <w:rsid w:val="00B11AD2"/>
    <w:rsid w:val="00B3063E"/>
    <w:rsid w:val="00B34CDD"/>
    <w:rsid w:val="00B35AFE"/>
    <w:rsid w:val="00B40939"/>
    <w:rsid w:val="00B71AF8"/>
    <w:rsid w:val="00B75175"/>
    <w:rsid w:val="00B838C3"/>
    <w:rsid w:val="00B83F8F"/>
    <w:rsid w:val="00B95CEE"/>
    <w:rsid w:val="00BA799D"/>
    <w:rsid w:val="00BB02C8"/>
    <w:rsid w:val="00BB2A9A"/>
    <w:rsid w:val="00BB6C12"/>
    <w:rsid w:val="00BC6252"/>
    <w:rsid w:val="00BD0207"/>
    <w:rsid w:val="00BD1AF9"/>
    <w:rsid w:val="00BE0BBB"/>
    <w:rsid w:val="00BE4E50"/>
    <w:rsid w:val="00BE6BA1"/>
    <w:rsid w:val="00BF0AB8"/>
    <w:rsid w:val="00BF1D7C"/>
    <w:rsid w:val="00BF22B1"/>
    <w:rsid w:val="00BF7598"/>
    <w:rsid w:val="00C057E7"/>
    <w:rsid w:val="00C07A6D"/>
    <w:rsid w:val="00C215BC"/>
    <w:rsid w:val="00C413AB"/>
    <w:rsid w:val="00C451C4"/>
    <w:rsid w:val="00C56764"/>
    <w:rsid w:val="00C63320"/>
    <w:rsid w:val="00CA1395"/>
    <w:rsid w:val="00CB1235"/>
    <w:rsid w:val="00CC5D8B"/>
    <w:rsid w:val="00CC614B"/>
    <w:rsid w:val="00CC7AE5"/>
    <w:rsid w:val="00CF2D13"/>
    <w:rsid w:val="00CF4FF1"/>
    <w:rsid w:val="00D0321A"/>
    <w:rsid w:val="00D05D28"/>
    <w:rsid w:val="00D1322D"/>
    <w:rsid w:val="00D3031F"/>
    <w:rsid w:val="00D30B57"/>
    <w:rsid w:val="00D72D29"/>
    <w:rsid w:val="00D73B3F"/>
    <w:rsid w:val="00D86F95"/>
    <w:rsid w:val="00D87DCC"/>
    <w:rsid w:val="00D95972"/>
    <w:rsid w:val="00D96163"/>
    <w:rsid w:val="00DA7E23"/>
    <w:rsid w:val="00DC4787"/>
    <w:rsid w:val="00DC4FB7"/>
    <w:rsid w:val="00DC584F"/>
    <w:rsid w:val="00DD6EB3"/>
    <w:rsid w:val="00E210E8"/>
    <w:rsid w:val="00E254FE"/>
    <w:rsid w:val="00E30CA5"/>
    <w:rsid w:val="00E318D4"/>
    <w:rsid w:val="00E565BC"/>
    <w:rsid w:val="00E603AD"/>
    <w:rsid w:val="00E612D4"/>
    <w:rsid w:val="00E76FAB"/>
    <w:rsid w:val="00E831CB"/>
    <w:rsid w:val="00E90FFC"/>
    <w:rsid w:val="00E95543"/>
    <w:rsid w:val="00E96ADC"/>
    <w:rsid w:val="00EA1E73"/>
    <w:rsid w:val="00EC650C"/>
    <w:rsid w:val="00EC7956"/>
    <w:rsid w:val="00ED4372"/>
    <w:rsid w:val="00EF0A8E"/>
    <w:rsid w:val="00EF4F7C"/>
    <w:rsid w:val="00EF6A6B"/>
    <w:rsid w:val="00F11770"/>
    <w:rsid w:val="00F15DAB"/>
    <w:rsid w:val="00F17125"/>
    <w:rsid w:val="00F257A0"/>
    <w:rsid w:val="00F26FF7"/>
    <w:rsid w:val="00F27069"/>
    <w:rsid w:val="00F31D95"/>
    <w:rsid w:val="00F46E97"/>
    <w:rsid w:val="00F55D92"/>
    <w:rsid w:val="00F561A4"/>
    <w:rsid w:val="00F84FC3"/>
    <w:rsid w:val="00F93E05"/>
    <w:rsid w:val="00F97544"/>
    <w:rsid w:val="00FD1E82"/>
    <w:rsid w:val="00FD2CC0"/>
    <w:rsid w:val="00FF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0E878501"/>
  <w15:chartTrackingRefBased/>
  <w15:docId w15:val="{D561C8D4-F16D-426F-9E93-C7F5C964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basedOn w:val="a0"/>
    <w:uiPriority w:val="20"/>
    <w:qFormat/>
    <w:rsid w:val="002D41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35370;&#21839;&#32000;&#37636;&#20877;&#21109;&#36896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19" ma:contentTypeDescription="建立新的文件。" ma:contentTypeScope="" ma:versionID="13a79a682ff1d3335edc642764bad66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66c958731ac895a3eec1719cb4c1a7e5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9CF15230-C67C-4428-8A78-4E2EEB76AFBF}"/>
</file>

<file path=customXml/itemProps3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抗日_訪問紀錄再創造-小學template</Template>
  <TotalTime>383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78</cp:revision>
  <cp:lastPrinted>2022-08-31T07:55:00Z</cp:lastPrinted>
  <dcterms:created xsi:type="dcterms:W3CDTF">2022-10-05T08:35:00Z</dcterms:created>
  <dcterms:modified xsi:type="dcterms:W3CDTF">2023-07-03T02:44:00Z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