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E879" w14:textId="7CD76F60" w:rsidR="00AF4BB0" w:rsidRPr="000E58CD" w:rsidRDefault="00AF4BB0" w:rsidP="00AF4BB0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與</w:t>
      </w:r>
      <w:r w:rsidR="000F0CC6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林珍</w:t>
      </w: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3F05582D" w14:textId="6303C055" w:rsidR="00AF4BB0" w:rsidRDefault="00CD288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按照「訪問熱身工作紙」所擬定的方向</w:t>
      </w:r>
      <w:r w:rsidR="00501D3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，</w:t>
      </w:r>
      <w:r w:rsidR="00746364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先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在表格</w:t>
      </w:r>
      <w:r w:rsidR="00746364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左方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填寫問題，</w:t>
      </w:r>
      <w:r w:rsidR="00814E77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然後按問題進行發問，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記錄</w:t>
      </w:r>
      <w:r w:rsidR="00C72F5B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林珍</w:t>
      </w:r>
      <w:r w:rsidR="00532452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的回答</w:t>
      </w:r>
      <w:r w:rsidR="00AF4BB0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42C402B4" w14:textId="72DBB6FA" w:rsidR="00B95A9B" w:rsidRDefault="0081220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81220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6432" behindDoc="0" locked="0" layoutInCell="1" allowOverlap="1" wp14:anchorId="451D4965" wp14:editId="2E007711">
            <wp:simplePos x="0" y="0"/>
            <wp:positionH relativeFrom="column">
              <wp:posOffset>5727065</wp:posOffset>
            </wp:positionH>
            <wp:positionV relativeFrom="paragraph">
              <wp:posOffset>259080</wp:posOffset>
            </wp:positionV>
            <wp:extent cx="540000" cy="54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A9B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B7158" wp14:editId="4F7564CE">
                <wp:simplePos x="0" y="0"/>
                <wp:positionH relativeFrom="page">
                  <wp:align>right</wp:align>
                </wp:positionH>
                <wp:positionV relativeFrom="paragraph">
                  <wp:posOffset>150495</wp:posOffset>
                </wp:positionV>
                <wp:extent cx="754187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72B4C" w14:textId="67146BDE" w:rsidR="00B95A9B" w:rsidRPr="00086BAC" w:rsidRDefault="00B95A9B" w:rsidP="00B95A9B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與抗日戰士對話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E32B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林珍</w:t>
                            </w:r>
                          </w:p>
                          <w:p w14:paraId="1B44F4BA" w14:textId="3EB6E88E" w:rsidR="00B95A9B" w:rsidRPr="00086BAC" w:rsidRDefault="00B95A9B" w:rsidP="00B95A9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FE32BC" w:rsidRPr="00FE32BC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0"/>
                                <w:szCs w:val="20"/>
                              </w:rPr>
                              <w:t>https://aistory.chiculture.org.hk/chat/lam-chun</w:t>
                            </w:r>
                          </w:p>
                          <w:p w14:paraId="3F6D4F9F" w14:textId="77777777" w:rsidR="00B95A9B" w:rsidRPr="00086BAC" w:rsidRDefault="00B95A9B" w:rsidP="00B95A9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FB7158" id="矩形 21" o:spid="_x0000_s1026" style="position:absolute;margin-left:542.65pt;margin-top:11.85pt;width:593.85pt;height:59.25pt;z-index:251665408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" fillcolor="#e4f4ed" stroked="f" strokeweight="1pt">
                <v:textbox>
                  <w:txbxContent>
                    <w:p w14:paraId="6EF72B4C" w14:textId="67146BDE" w:rsidR="00B95A9B" w:rsidRPr="00086BAC" w:rsidRDefault="00B95A9B" w:rsidP="00B95A9B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與抗日戰士對話 —— </w:t>
                      </w:r>
                      <w:r w:rsidR="00FE32B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林珍</w:t>
                      </w:r>
                    </w:p>
                    <w:p w14:paraId="1B44F4BA" w14:textId="3EB6E88E" w:rsidR="00B95A9B" w:rsidRPr="00086BAC" w:rsidRDefault="00B95A9B" w:rsidP="00B95A9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FE32BC" w:rsidRPr="00FE32BC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0"/>
                          <w:szCs w:val="20"/>
                        </w:rPr>
                        <w:t>https://aistory.chiculture.org.hk/chat/lam-chun</w:t>
                      </w:r>
                    </w:p>
                    <w:p w14:paraId="3F6D4F9F" w14:textId="77777777" w:rsidR="00B95A9B" w:rsidRPr="00086BAC" w:rsidRDefault="00B95A9B" w:rsidP="00B95A9B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2A35213" w14:textId="75354D0B" w:rsidR="00B95A9B" w:rsidRDefault="00B95A9B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3C66A607" w14:textId="7DF86344" w:rsidR="00B95A9B" w:rsidRDefault="00B95A9B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40E33977" w14:textId="45874E82" w:rsidR="00C21DCE" w:rsidRDefault="0081220A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81220A">
        <w:rPr>
          <w:rFonts w:ascii="Kaiti TC" w:eastAsia="Kaiti TC" w:hAnsi="Kaiti TC"/>
          <w:color w:val="040606" w:themeColor="text2"/>
          <w:sz w:val="32"/>
          <w:szCs w:val="32"/>
          <w:lang w:val="x-none"/>
        </w:rPr>
        <w:t xml:space="preserve"> </w:t>
      </w:r>
      <w:r w:rsidR="00DC673A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B7042" wp14:editId="7BDDFE78">
                <wp:simplePos x="0" y="0"/>
                <wp:positionH relativeFrom="margin">
                  <wp:posOffset>333859</wp:posOffset>
                </wp:positionH>
                <wp:positionV relativeFrom="paragraph">
                  <wp:posOffset>310657</wp:posOffset>
                </wp:positionV>
                <wp:extent cx="5885029" cy="956767"/>
                <wp:effectExtent l="38100" t="38100" r="97155" b="91440"/>
                <wp:wrapNone/>
                <wp:docPr id="3" name="流程圖: 替代程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5029" cy="956767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47C2E8" w14:textId="1C9C1776" w:rsidR="001D6B9D" w:rsidRDefault="001D6B9D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每位組員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各負責</w:t>
                            </w:r>
                            <w:r w:rsidR="00481BB5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一個方向</w:t>
                            </w:r>
                            <w:r w:rsidR="00481BB5"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的問題，進行提問會更佳。</w:t>
                            </w:r>
                          </w:p>
                          <w:p w14:paraId="2B3CCC68" w14:textId="5874CC29" w:rsidR="00DC673A" w:rsidRPr="00776EA1" w:rsidRDefault="00DC673A" w:rsidP="00481BB5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問題不宜太複雜，每次只提問</w:t>
                            </w:r>
                            <w:r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一個重點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  <w:p w14:paraId="322762BD" w14:textId="03460203" w:rsidR="00EB1ED1" w:rsidRPr="00FD0510" w:rsidRDefault="00181CCF" w:rsidP="00EB1ED1">
                            <w:pPr>
                              <w:pStyle w:val="a7"/>
                              <w:numPr>
                                <w:ilvl w:val="0"/>
                                <w:numId w:val="6"/>
                              </w:numPr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記錄</w:t>
                            </w:r>
                            <w:r w:rsidR="00C72F5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林珍</w:t>
                            </w:r>
                            <w:r w:rsidRPr="00776EA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的回答時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，可</w:t>
                            </w:r>
                            <w:r w:rsidR="00EB1ED1" w:rsidRPr="00081C9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集中記錄重點</w:t>
                            </w:r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</w:t>
                            </w:r>
                            <w:r w:rsidR="004C026B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或</w:t>
                            </w:r>
                            <w:r w:rsidR="0092419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以繪圖進行記錄，</w:t>
                            </w:r>
                            <w:proofErr w:type="gramStart"/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不必全句抄錄</w:t>
                            </w:r>
                            <w:proofErr w:type="gramEnd"/>
                            <w:r w:rsidR="00EB1ED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。</w:t>
                            </w:r>
                          </w:p>
                          <w:p w14:paraId="54923A23" w14:textId="5F034807" w:rsidR="00181CCF" w:rsidRPr="00FD0510" w:rsidRDefault="00181CCF" w:rsidP="00181CCF">
                            <w:pPr>
                              <w:pStyle w:val="a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B704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3" o:spid="_x0000_s1027" type="#_x0000_t176" style="position:absolute;margin-left:26.3pt;margin-top:24.45pt;width:463.4pt;height:75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0847C2E8" w14:textId="1C9C1776" w:rsidR="001D6B9D" w:rsidRDefault="001D6B9D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每位組員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各負責</w:t>
                      </w:r>
                      <w:r w:rsidR="00481BB5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一個方向</w:t>
                      </w:r>
                      <w:r w:rsidR="00481BB5"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的問題，進行提問會更佳。</w:t>
                      </w:r>
                    </w:p>
                    <w:p w14:paraId="2B3CCC68" w14:textId="5874CC29" w:rsidR="00DC673A" w:rsidRPr="00776EA1" w:rsidRDefault="00DC673A" w:rsidP="00481BB5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問題不宜太複雜，每次只提問</w:t>
                      </w:r>
                      <w:r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一個重點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。</w:t>
                      </w:r>
                    </w:p>
                    <w:p w14:paraId="322762BD" w14:textId="03460203" w:rsidR="00EB1ED1" w:rsidRPr="00FD0510" w:rsidRDefault="00181CCF" w:rsidP="00EB1ED1">
                      <w:pPr>
                        <w:pStyle w:val="a7"/>
                        <w:numPr>
                          <w:ilvl w:val="0"/>
                          <w:numId w:val="6"/>
                        </w:numPr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記錄</w:t>
                      </w:r>
                      <w:r w:rsidR="00C72F5B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林珍</w:t>
                      </w:r>
                      <w:r w:rsidRPr="00776EA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的回答時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，可</w:t>
                      </w:r>
                      <w:r w:rsidR="00EB1ED1" w:rsidRPr="00081C9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集中記錄重點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</w:t>
                      </w:r>
                      <w:r w:rsidR="004C026B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或</w:t>
                      </w:r>
                      <w:r w:rsidR="00924193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以繪圖進行記錄，</w:t>
                      </w:r>
                      <w:r w:rsidR="00EB1ED1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不必全句抄錄。</w:t>
                      </w:r>
                    </w:p>
                    <w:p w14:paraId="54923A23" w14:textId="5F034807" w:rsidR="00181CCF" w:rsidRPr="00FD0510" w:rsidRDefault="00181CCF" w:rsidP="00181CCF">
                      <w:pPr>
                        <w:pStyle w:val="a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12" behindDoc="0" locked="0" layoutInCell="1" allowOverlap="1" wp14:anchorId="7E5EDF84" wp14:editId="515EE3AD">
            <wp:simplePos x="0" y="0"/>
            <wp:positionH relativeFrom="column">
              <wp:posOffset>629158</wp:posOffset>
            </wp:positionH>
            <wp:positionV relativeFrom="paragraph">
              <wp:posOffset>25171</wp:posOffset>
            </wp:positionV>
            <wp:extent cx="336499" cy="336499"/>
            <wp:effectExtent l="0" t="0" r="6985" b="6985"/>
            <wp:wrapNone/>
            <wp:docPr id="9" name="圖形 9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99" cy="336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732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236A5C" wp14:editId="505E1C7E">
                <wp:simplePos x="0" y="0"/>
                <wp:positionH relativeFrom="column">
                  <wp:posOffset>608101</wp:posOffset>
                </wp:positionH>
                <wp:positionV relativeFrom="paragraph">
                  <wp:posOffset>33274</wp:posOffset>
                </wp:positionV>
                <wp:extent cx="1009498" cy="329184"/>
                <wp:effectExtent l="0" t="0" r="635" b="0"/>
                <wp:wrapNone/>
                <wp:docPr id="5" name="流程圖: 結束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98" cy="329184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FCB16B" w14:textId="0A279678" w:rsidR="004A0D8F" w:rsidRPr="004A0D8F" w:rsidRDefault="00D66732" w:rsidP="00D66732">
                            <w:pPr>
                              <w:snapToGrid w:val="0"/>
                              <w:jc w:val="center"/>
                              <w:rPr>
                                <w:rFonts w:ascii="YouYuan" w:eastAsia="YouYu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YouYuan" w:hint="eastAsia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YouYuan"/>
                                <w:b/>
                                <w:bCs/>
                              </w:rPr>
                              <w:t xml:space="preserve"> </w:t>
                            </w:r>
                            <w:r w:rsidR="004A0D8F" w:rsidRPr="004A0D8F">
                              <w:rPr>
                                <w:rFonts w:ascii="YouYuan" w:eastAsia="YouYuan" w:hint="eastAsia"/>
                                <w:b/>
                                <w:bCs/>
                              </w:rPr>
                              <w:t>小提示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36A5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5" o:spid="_x0000_s1028" type="#_x0000_t116" style="position:absolute;margin-left:47.9pt;margin-top:2.6pt;width:79.5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" fillcolor="#faaf17 [3204]" stroked="f" strokeweight="1pt">
                <v:textbox inset="0,0,0,0">
                  <w:txbxContent>
                    <w:p w14:paraId="25FCB16B" w14:textId="0A279678" w:rsidR="004A0D8F" w:rsidRPr="004A0D8F" w:rsidRDefault="00D66732" w:rsidP="00D66732">
                      <w:pPr>
                        <w:snapToGrid w:val="0"/>
                        <w:jc w:val="center"/>
                        <w:rPr>
                          <w:rFonts w:ascii="YouYuan" w:eastAsia="YouYuan"/>
                          <w:b/>
                          <w:bCs/>
                        </w:rPr>
                      </w:pPr>
                      <w:r>
                        <w:rPr>
                          <w:rFonts w:ascii="YouYuan" w:hint="eastAsia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YouYuan"/>
                          <w:b/>
                          <w:bCs/>
                        </w:rPr>
                        <w:t xml:space="preserve"> </w:t>
                      </w:r>
                      <w:r w:rsidR="004A0D8F" w:rsidRPr="004A0D8F">
                        <w:rPr>
                          <w:rFonts w:ascii="YouYuan" w:eastAsia="YouYuan" w:hint="eastAsia"/>
                          <w:b/>
                          <w:bCs/>
                        </w:rPr>
                        <w:t>小提示</w:t>
                      </w:r>
                    </w:p>
                  </w:txbxContent>
                </v:textbox>
              </v:shape>
            </w:pict>
          </mc:Fallback>
        </mc:AlternateContent>
      </w:r>
    </w:p>
    <w:p w14:paraId="3F04C8B1" w14:textId="07252E48" w:rsidR="00C21DCE" w:rsidRDefault="00C21DCE" w:rsidP="00AF4B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BC7EDA9" w14:textId="5137E0AA" w:rsidR="006E5A7B" w:rsidRPr="006E5A7B" w:rsidRDefault="006E5A7B" w:rsidP="00EB1ED1">
      <w:pPr>
        <w:spacing w:after="240"/>
        <w:rPr>
          <w:rFonts w:ascii="Microsoft YaHei Light" w:hAnsi="Microsoft YaHei Light"/>
        </w:rPr>
      </w:pPr>
    </w:p>
    <w:p w14:paraId="4B1497AE" w14:textId="6B82378E" w:rsidR="00AF4BB0" w:rsidRDefault="00AF4BB0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7D9A2A49" w14:textId="2C880C0A" w:rsidR="00DC673A" w:rsidRDefault="00DC673A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p w14:paraId="7A42B312" w14:textId="77777777" w:rsidR="00B95A9B" w:rsidRPr="00357032" w:rsidRDefault="00B95A9B" w:rsidP="00D46CC7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color w:val="040606" w:themeColor="text2"/>
          <w:sz w:val="12"/>
          <w:szCs w:val="12"/>
          <w:lang w:val="x-none"/>
        </w:rPr>
      </w:pPr>
    </w:p>
    <w:tbl>
      <w:tblPr>
        <w:tblStyle w:val="1-2"/>
        <w:tblW w:w="10206" w:type="dxa"/>
        <w:tblBorders>
          <w:top w:val="dashed" w:sz="4" w:space="0" w:color="0070C0"/>
          <w:left w:val="dashed" w:sz="4" w:space="0" w:color="0070C0"/>
          <w:bottom w:val="dashed" w:sz="4" w:space="0" w:color="0070C0"/>
          <w:right w:val="dashed" w:sz="4" w:space="0" w:color="0070C0"/>
          <w:insideH w:val="dashed" w:sz="4" w:space="0" w:color="0070C0"/>
          <w:insideV w:val="dashed" w:sz="4" w:space="0" w:color="0070C0"/>
        </w:tblBorders>
        <w:tblLook w:val="04A0" w:firstRow="1" w:lastRow="0" w:firstColumn="1" w:lastColumn="0" w:noHBand="0" w:noVBand="1"/>
      </w:tblPr>
      <w:tblGrid>
        <w:gridCol w:w="1413"/>
        <w:gridCol w:w="4467"/>
        <w:gridCol w:w="4326"/>
      </w:tblGrid>
      <w:tr w:rsidR="00707B9A" w14:paraId="6CB47434" w14:textId="77777777" w:rsidTr="00E17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bottom w:val="none" w:sz="0" w:space="0" w:color="auto"/>
            </w:tcBorders>
            <w:shd w:val="clear" w:color="auto" w:fill="C9F1FF"/>
          </w:tcPr>
          <w:p w14:paraId="00419669" w14:textId="5C6DFF02" w:rsidR="00707B9A" w:rsidRPr="00E17705" w:rsidRDefault="009B4617" w:rsidP="00D66732">
            <w:pPr>
              <w:tabs>
                <w:tab w:val="left" w:pos="2057"/>
              </w:tabs>
              <w:spacing w:line="276" w:lineRule="auto"/>
              <w:jc w:val="center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提問方向</w:t>
            </w:r>
          </w:p>
        </w:tc>
        <w:tc>
          <w:tcPr>
            <w:tcW w:w="4467" w:type="dxa"/>
            <w:tcBorders>
              <w:bottom w:val="none" w:sz="0" w:space="0" w:color="auto"/>
            </w:tcBorders>
            <w:shd w:val="clear" w:color="auto" w:fill="C9F1FF"/>
          </w:tcPr>
          <w:p w14:paraId="6E857EB1" w14:textId="722493A8" w:rsidR="00707B9A" w:rsidRPr="00E17705" w:rsidRDefault="00707B9A" w:rsidP="00D66732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問題</w:t>
            </w:r>
          </w:p>
        </w:tc>
        <w:tc>
          <w:tcPr>
            <w:tcW w:w="4326" w:type="dxa"/>
            <w:tcBorders>
              <w:bottom w:val="none" w:sz="0" w:space="0" w:color="auto"/>
            </w:tcBorders>
            <w:shd w:val="clear" w:color="auto" w:fill="C9F1FF"/>
          </w:tcPr>
          <w:p w14:paraId="1A05D476" w14:textId="14BE088E" w:rsidR="00707B9A" w:rsidRPr="00E17705" w:rsidRDefault="00854F28" w:rsidP="00D46CC7">
            <w:pPr>
              <w:tabs>
                <w:tab w:val="left" w:pos="2057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FKai-SB" w:eastAsia="DFKai-SB" w:hAnsi="DFKai-SB"/>
                <w:color w:val="002060"/>
                <w:sz w:val="28"/>
                <w:szCs w:val="28"/>
                <w:lang w:val="x-none"/>
              </w:rPr>
            </w:pPr>
            <w:r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林珍</w:t>
            </w:r>
            <w:r w:rsidR="00707B9A" w:rsidRPr="00E17705">
              <w:rPr>
                <w:rFonts w:ascii="DFKai-SB" w:eastAsia="DFKai-SB" w:hAnsi="DFKai-SB" w:hint="eastAsia"/>
                <w:color w:val="002060"/>
                <w:sz w:val="28"/>
                <w:szCs w:val="28"/>
                <w:lang w:val="x-none"/>
              </w:rPr>
              <w:t>的回答</w:t>
            </w:r>
          </w:p>
        </w:tc>
      </w:tr>
      <w:tr w:rsidR="00B95A9B" w14:paraId="0B5A0990" w14:textId="77777777" w:rsidTr="00B95A9B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top w:val="dashed" w:sz="4" w:space="0" w:color="0070C0"/>
            </w:tcBorders>
            <w:vAlign w:val="center"/>
          </w:tcPr>
          <w:p w14:paraId="486FD455" w14:textId="6FD8AD29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jc w:val="center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205BE77C" w14:textId="290FFB43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1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7EBA0BA" w14:textId="326C6252" w:rsidR="00B95A9B" w:rsidRPr="00512A04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7581B06C" w14:textId="3EB4A00A" w:rsidR="00B95A9B" w:rsidRPr="000F66EA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</w:p>
        </w:tc>
      </w:tr>
      <w:tr w:rsidR="00B95A9B" w14:paraId="1D3BD434" w14:textId="77777777" w:rsidTr="0014187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4D68487E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34771223" w14:textId="270EFDC6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2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4EFDD661" w14:textId="6CCABCCA" w:rsidR="00B95A9B" w:rsidRPr="004B6EF9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Times New Roman"/>
                <w:color w:val="FF0000"/>
                <w:lang w:val="x-none"/>
              </w:rPr>
            </w:pPr>
          </w:p>
        </w:tc>
        <w:tc>
          <w:tcPr>
            <w:tcW w:w="4326" w:type="dxa"/>
            <w:vAlign w:val="center"/>
          </w:tcPr>
          <w:p w14:paraId="7B162FFC" w14:textId="38B97B1B" w:rsidR="00B95A9B" w:rsidRPr="000F66EA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EastAsia" w:eastAsiaTheme="majorEastAsia" w:hAnsiTheme="majorEastAsia" w:cs="Times New Roman"/>
                <w:color w:val="FF0000"/>
              </w:rPr>
            </w:pPr>
          </w:p>
        </w:tc>
      </w:tr>
      <w:tr w:rsidR="00B95A9B" w14:paraId="37C341DD" w14:textId="77777777" w:rsidTr="0014187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5D53142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3C452AC" w14:textId="0DA92188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3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0F1805A0" w14:textId="09042A1B" w:rsidR="00B95A9B" w:rsidRPr="00512A04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279C71B7" w14:textId="7FD01536" w:rsidR="00B95A9B" w:rsidRPr="00383064" w:rsidRDefault="00B95A9B" w:rsidP="00B95A9B">
            <w:pPr>
              <w:shd w:val="clear" w:color="auto" w:fill="FFFFFF"/>
              <w:spacing w:before="100" w:beforeAutospacing="1"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</w:p>
        </w:tc>
      </w:tr>
      <w:tr w:rsidR="00B95A9B" w14:paraId="2D6ACDFF" w14:textId="77777777" w:rsidTr="00E1770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73CDFDB3" w14:textId="77777777" w:rsidR="00B95A9B" w:rsidRPr="00B12DD0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096A0E7D" w14:textId="13E2ED55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4</w:t>
            </w:r>
            <w:r w:rsidRPr="00B12DD0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7D096AB7" w14:textId="400E6BDB" w:rsidR="00B95A9B" w:rsidRPr="00512A04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  <w:lang w:val="x-none"/>
              </w:rPr>
            </w:pPr>
          </w:p>
        </w:tc>
        <w:tc>
          <w:tcPr>
            <w:tcW w:w="4326" w:type="dxa"/>
            <w:vAlign w:val="center"/>
          </w:tcPr>
          <w:p w14:paraId="6D4FE756" w14:textId="044C9531" w:rsidR="00B95A9B" w:rsidRPr="000F66EA" w:rsidRDefault="00B95A9B" w:rsidP="00B95A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B95A9B" w14:paraId="53A6FE85" w14:textId="77777777" w:rsidTr="00E1770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3620420E" w14:textId="77777777" w:rsidR="00B95A9B" w:rsidRPr="006D1574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40CD8AE" w14:textId="319C0B10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5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40E1863F" w14:textId="27854E02" w:rsidR="00B95A9B" w:rsidRPr="00512A04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54A83285" w14:textId="4DAE01BB" w:rsidR="00B95A9B" w:rsidRPr="00140F1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MingLiU" w:eastAsia="PMingLiU" w:hAnsi="PMingLiU" w:cs="SimSun"/>
                <w:color w:val="FF0000"/>
              </w:rPr>
            </w:pPr>
          </w:p>
        </w:tc>
      </w:tr>
      <w:tr w:rsidR="00B95A9B" w14:paraId="0C9A92A1" w14:textId="77777777" w:rsidTr="00E17705">
        <w:trPr>
          <w:trHeight w:val="10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</w:tcPr>
          <w:p w14:paraId="0910C0EF" w14:textId="77777777" w:rsidR="00B95A9B" w:rsidRPr="006D1574" w:rsidRDefault="00B95A9B" w:rsidP="00B95A9B">
            <w:pPr>
              <w:tabs>
                <w:tab w:val="left" w:pos="2057"/>
              </w:tabs>
              <w:spacing w:line="276" w:lineRule="auto"/>
              <w:rPr>
                <w:rFonts w:ascii="Times New Roman" w:eastAsia="DFKai-SB" w:hAnsi="Times New Roman" w:cs="Times New Roman"/>
                <w:color w:val="484F5E" w:themeColor="text1"/>
              </w:rPr>
            </w:pPr>
          </w:p>
        </w:tc>
        <w:tc>
          <w:tcPr>
            <w:tcW w:w="4467" w:type="dxa"/>
          </w:tcPr>
          <w:p w14:paraId="4DFA7768" w14:textId="0C210736" w:rsidR="00B95A9B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484F5E" w:themeColor="text1"/>
              </w:rPr>
            </w:pPr>
            <w:r>
              <w:rPr>
                <w:rFonts w:ascii="Times New Roman" w:eastAsia="DFKai-SB" w:hAnsi="Times New Roman" w:cs="Times New Roman" w:hint="eastAsia"/>
                <w:color w:val="484F5E" w:themeColor="text1"/>
              </w:rPr>
              <w:t>6</w:t>
            </w:r>
            <w:r w:rsidRPr="006D1574">
              <w:rPr>
                <w:rFonts w:ascii="Times New Roman" w:eastAsia="DFKai-SB" w:hAnsi="Times New Roman" w:cs="Times New Roman"/>
                <w:color w:val="484F5E" w:themeColor="text1"/>
              </w:rPr>
              <w:t xml:space="preserve">. </w:t>
            </w:r>
          </w:p>
          <w:p w14:paraId="58E5A338" w14:textId="6677DE53" w:rsidR="00B95A9B" w:rsidRPr="00512A04" w:rsidRDefault="00B95A9B" w:rsidP="00B95A9B">
            <w:pPr>
              <w:tabs>
                <w:tab w:val="left" w:pos="205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FKai-SB" w:hAnsi="Times New Roman" w:cs="Times New Roman"/>
                <w:color w:val="FF0000"/>
              </w:rPr>
            </w:pPr>
          </w:p>
        </w:tc>
        <w:tc>
          <w:tcPr>
            <w:tcW w:w="4326" w:type="dxa"/>
            <w:vAlign w:val="center"/>
          </w:tcPr>
          <w:p w14:paraId="7CB37BA0" w14:textId="1F990DAA" w:rsidR="00B95A9B" w:rsidRPr="000F66EA" w:rsidRDefault="00B95A9B" w:rsidP="00B95A9B">
            <w:pPr>
              <w:shd w:val="clear" w:color="auto" w:fill="FFFFFF"/>
              <w:spacing w:before="100" w:beforeAutospacing="1" w:after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cs="Arial"/>
                <w:color w:val="FF0000"/>
              </w:rPr>
            </w:pPr>
          </w:p>
        </w:tc>
      </w:tr>
    </w:tbl>
    <w:p w14:paraId="38CD8442" w14:textId="77777777" w:rsidR="009C7520" w:rsidRPr="00357032" w:rsidRDefault="009C7520" w:rsidP="00CF2D13">
      <w:pPr>
        <w:spacing w:line="276" w:lineRule="auto"/>
        <w:rPr>
          <w:color w:val="040606" w:themeColor="text2"/>
          <w:sz w:val="2"/>
          <w:szCs w:val="2"/>
          <w:lang w:val="x-none"/>
        </w:rPr>
      </w:pPr>
    </w:p>
    <w:sectPr w:rsidR="009C7520" w:rsidRPr="00357032" w:rsidSect="00E1770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C4A7E" w14:textId="77777777" w:rsidR="00E672DC" w:rsidRDefault="00E672DC" w:rsidP="00465C96">
      <w:r>
        <w:separator/>
      </w:r>
    </w:p>
  </w:endnote>
  <w:endnote w:type="continuationSeparator" w:id="0">
    <w:p w14:paraId="2F720B9C" w14:textId="77777777" w:rsidR="00E672DC" w:rsidRDefault="00E672DC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358000D2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AAC549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2760C2E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5BDF4EF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E21D3A" wp14:editId="7C880106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34372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A5573CC" wp14:editId="2B4821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40DBC" w14:textId="77777777" w:rsidR="00E672DC" w:rsidRDefault="00E672DC" w:rsidP="00465C96">
      <w:r>
        <w:separator/>
      </w:r>
    </w:p>
  </w:footnote>
  <w:footnote w:type="continuationSeparator" w:id="0">
    <w:p w14:paraId="0702269B" w14:textId="77777777" w:rsidR="00E672DC" w:rsidRDefault="00E672DC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4E5D4" w14:textId="77777777" w:rsidR="0035074A" w:rsidRDefault="0035074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CC837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E207DD1" wp14:editId="7F877D62">
          <wp:simplePos x="0" y="0"/>
          <wp:positionH relativeFrom="margin">
            <wp:posOffset>-540385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0D978" w14:textId="5D126FBD" w:rsidR="004038B5" w:rsidRDefault="0035074A" w:rsidP="0035074A">
    <w:pPr>
      <w:pStyle w:val="a3"/>
      <w:tabs>
        <w:tab w:val="clear" w:pos="4513"/>
        <w:tab w:val="clear" w:pos="9026"/>
        <w:tab w:val="left" w:pos="249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27558D5D" wp14:editId="4C4C2A7F">
          <wp:simplePos x="0" y="0"/>
          <wp:positionH relativeFrom="page">
            <wp:posOffset>-69215</wp:posOffset>
          </wp:positionH>
          <wp:positionV relativeFrom="paragraph">
            <wp:posOffset>-521335</wp:posOffset>
          </wp:positionV>
          <wp:extent cx="7696785" cy="1140488"/>
          <wp:effectExtent l="0" t="0" r="0" b="2540"/>
          <wp:wrapNone/>
          <wp:docPr id="6" name="圖片 6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785" cy="114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43.5pt;height:43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73473"/>
    <w:multiLevelType w:val="hybridMultilevel"/>
    <w:tmpl w:val="DEDE8172"/>
    <w:lvl w:ilvl="0" w:tplc="81F04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3449DA"/>
    <w:multiLevelType w:val="hybridMultilevel"/>
    <w:tmpl w:val="6BD8AC90"/>
    <w:lvl w:ilvl="0" w:tplc="55E000FE">
      <w:start w:val="1"/>
      <w:numFmt w:val="decimal"/>
      <w:lvlText w:val="%1."/>
      <w:lvlJc w:val="left"/>
      <w:pPr>
        <w:ind w:left="720" w:hanging="360"/>
      </w:p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61D44"/>
    <w:multiLevelType w:val="hybridMultilevel"/>
    <w:tmpl w:val="D42A0D8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E0660"/>
    <w:multiLevelType w:val="hybridMultilevel"/>
    <w:tmpl w:val="8D6E4AA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45CBC"/>
    <w:multiLevelType w:val="hybridMultilevel"/>
    <w:tmpl w:val="CA14F5A4"/>
    <w:lvl w:ilvl="0" w:tplc="20C8FC0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80CD3"/>
    <w:multiLevelType w:val="hybridMultilevel"/>
    <w:tmpl w:val="6B727AB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8783A"/>
    <w:multiLevelType w:val="hybridMultilevel"/>
    <w:tmpl w:val="85AA60A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25B46"/>
    <w:multiLevelType w:val="hybridMultilevel"/>
    <w:tmpl w:val="BBE82F5A"/>
    <w:lvl w:ilvl="0" w:tplc="01D80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B15E5"/>
    <w:multiLevelType w:val="hybridMultilevel"/>
    <w:tmpl w:val="621422A8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A4DCE"/>
    <w:multiLevelType w:val="hybridMultilevel"/>
    <w:tmpl w:val="3AAC5FD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8350D"/>
    <w:multiLevelType w:val="hybridMultilevel"/>
    <w:tmpl w:val="BEF2FD6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BA3C0E"/>
    <w:multiLevelType w:val="hybridMultilevel"/>
    <w:tmpl w:val="44A49F10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13"/>
  </w:num>
  <w:num w:numId="2" w16cid:durableId="102379785">
    <w:abstractNumId w:val="14"/>
  </w:num>
  <w:num w:numId="3" w16cid:durableId="1348556626">
    <w:abstractNumId w:val="15"/>
  </w:num>
  <w:num w:numId="4" w16cid:durableId="849836731">
    <w:abstractNumId w:val="2"/>
  </w:num>
  <w:num w:numId="5" w16cid:durableId="1243838014">
    <w:abstractNumId w:val="0"/>
  </w:num>
  <w:num w:numId="6" w16cid:durableId="570385485">
    <w:abstractNumId w:val="6"/>
  </w:num>
  <w:num w:numId="7" w16cid:durableId="10718082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4426498">
    <w:abstractNumId w:val="3"/>
  </w:num>
  <w:num w:numId="9" w16cid:durableId="1211042050">
    <w:abstractNumId w:val="10"/>
  </w:num>
  <w:num w:numId="10" w16cid:durableId="2101870713">
    <w:abstractNumId w:val="12"/>
  </w:num>
  <w:num w:numId="11" w16cid:durableId="778069594">
    <w:abstractNumId w:val="11"/>
  </w:num>
  <w:num w:numId="12" w16cid:durableId="351302170">
    <w:abstractNumId w:val="4"/>
  </w:num>
  <w:num w:numId="13" w16cid:durableId="644430327">
    <w:abstractNumId w:val="1"/>
  </w:num>
  <w:num w:numId="14" w16cid:durableId="1218856812">
    <w:abstractNumId w:val="9"/>
  </w:num>
  <w:num w:numId="15" w16cid:durableId="2024627710">
    <w:abstractNumId w:val="8"/>
  </w:num>
  <w:num w:numId="16" w16cid:durableId="1736928624">
    <w:abstractNumId w:val="7"/>
  </w:num>
  <w:num w:numId="17" w16cid:durableId="368454568">
    <w:abstractNumId w:val="5"/>
  </w:num>
  <w:num w:numId="18" w16cid:durableId="668025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8C9"/>
    <w:rsid w:val="0000410B"/>
    <w:rsid w:val="0001157E"/>
    <w:rsid w:val="000214DD"/>
    <w:rsid w:val="00023F7D"/>
    <w:rsid w:val="00027603"/>
    <w:rsid w:val="00035EED"/>
    <w:rsid w:val="00053B4B"/>
    <w:rsid w:val="0006459E"/>
    <w:rsid w:val="000647AB"/>
    <w:rsid w:val="00065F1D"/>
    <w:rsid w:val="000661D6"/>
    <w:rsid w:val="0007141B"/>
    <w:rsid w:val="000730EC"/>
    <w:rsid w:val="00077388"/>
    <w:rsid w:val="00081C93"/>
    <w:rsid w:val="000856BA"/>
    <w:rsid w:val="000A204E"/>
    <w:rsid w:val="000B41D0"/>
    <w:rsid w:val="000B472C"/>
    <w:rsid w:val="000B602A"/>
    <w:rsid w:val="000B738B"/>
    <w:rsid w:val="000C0C62"/>
    <w:rsid w:val="000E02D1"/>
    <w:rsid w:val="000E58CD"/>
    <w:rsid w:val="000F0CC6"/>
    <w:rsid w:val="000F3239"/>
    <w:rsid w:val="000F66EA"/>
    <w:rsid w:val="001145BE"/>
    <w:rsid w:val="00120413"/>
    <w:rsid w:val="00133609"/>
    <w:rsid w:val="001351ED"/>
    <w:rsid w:val="00140F1B"/>
    <w:rsid w:val="001412D4"/>
    <w:rsid w:val="00157029"/>
    <w:rsid w:val="00164750"/>
    <w:rsid w:val="00165B48"/>
    <w:rsid w:val="00167698"/>
    <w:rsid w:val="001752D5"/>
    <w:rsid w:val="00181CCF"/>
    <w:rsid w:val="00185F29"/>
    <w:rsid w:val="001952AE"/>
    <w:rsid w:val="001A27A1"/>
    <w:rsid w:val="001A2F95"/>
    <w:rsid w:val="001A4F4D"/>
    <w:rsid w:val="001B3365"/>
    <w:rsid w:val="001B3571"/>
    <w:rsid w:val="001B589F"/>
    <w:rsid w:val="001C0642"/>
    <w:rsid w:val="001D35BE"/>
    <w:rsid w:val="001D6B9D"/>
    <w:rsid w:val="001D7BE6"/>
    <w:rsid w:val="001E4DD3"/>
    <w:rsid w:val="001F24CF"/>
    <w:rsid w:val="001F4025"/>
    <w:rsid w:val="001F7DAC"/>
    <w:rsid w:val="0020069A"/>
    <w:rsid w:val="00207394"/>
    <w:rsid w:val="00213CA0"/>
    <w:rsid w:val="00221971"/>
    <w:rsid w:val="00227235"/>
    <w:rsid w:val="00253473"/>
    <w:rsid w:val="00257B1E"/>
    <w:rsid w:val="00265AA8"/>
    <w:rsid w:val="00266965"/>
    <w:rsid w:val="00267617"/>
    <w:rsid w:val="00267F47"/>
    <w:rsid w:val="00274552"/>
    <w:rsid w:val="00275798"/>
    <w:rsid w:val="00281E88"/>
    <w:rsid w:val="00282D67"/>
    <w:rsid w:val="002945A0"/>
    <w:rsid w:val="00294B6E"/>
    <w:rsid w:val="002A1D2E"/>
    <w:rsid w:val="002A3627"/>
    <w:rsid w:val="002A7669"/>
    <w:rsid w:val="002B5E59"/>
    <w:rsid w:val="002B617E"/>
    <w:rsid w:val="002C061C"/>
    <w:rsid w:val="002C4AB8"/>
    <w:rsid w:val="002C5663"/>
    <w:rsid w:val="002C7240"/>
    <w:rsid w:val="002C7E62"/>
    <w:rsid w:val="002D517B"/>
    <w:rsid w:val="002E27DF"/>
    <w:rsid w:val="002E404A"/>
    <w:rsid w:val="002E587D"/>
    <w:rsid w:val="002E5ABD"/>
    <w:rsid w:val="002F38C9"/>
    <w:rsid w:val="002F3BBE"/>
    <w:rsid w:val="002F748E"/>
    <w:rsid w:val="002F7863"/>
    <w:rsid w:val="003002BC"/>
    <w:rsid w:val="00301B89"/>
    <w:rsid w:val="0031096F"/>
    <w:rsid w:val="00311C72"/>
    <w:rsid w:val="00314C50"/>
    <w:rsid w:val="0032354F"/>
    <w:rsid w:val="003271D9"/>
    <w:rsid w:val="003322AC"/>
    <w:rsid w:val="003348F6"/>
    <w:rsid w:val="00346063"/>
    <w:rsid w:val="0035074A"/>
    <w:rsid w:val="00350B05"/>
    <w:rsid w:val="00350CE4"/>
    <w:rsid w:val="00357032"/>
    <w:rsid w:val="0036573B"/>
    <w:rsid w:val="00374F25"/>
    <w:rsid w:val="00374F97"/>
    <w:rsid w:val="00375742"/>
    <w:rsid w:val="00375DF1"/>
    <w:rsid w:val="0038062E"/>
    <w:rsid w:val="003826F0"/>
    <w:rsid w:val="00383064"/>
    <w:rsid w:val="00390536"/>
    <w:rsid w:val="003B0EFF"/>
    <w:rsid w:val="003B27AC"/>
    <w:rsid w:val="003C15AA"/>
    <w:rsid w:val="003C285C"/>
    <w:rsid w:val="003C7B77"/>
    <w:rsid w:val="003E3F00"/>
    <w:rsid w:val="003F53C1"/>
    <w:rsid w:val="004005AC"/>
    <w:rsid w:val="00402D76"/>
    <w:rsid w:val="004038B5"/>
    <w:rsid w:val="00420C55"/>
    <w:rsid w:val="004302B4"/>
    <w:rsid w:val="00433BF3"/>
    <w:rsid w:val="0043426E"/>
    <w:rsid w:val="004367D3"/>
    <w:rsid w:val="004376CB"/>
    <w:rsid w:val="004423F7"/>
    <w:rsid w:val="00444BEA"/>
    <w:rsid w:val="00450D4C"/>
    <w:rsid w:val="004607AF"/>
    <w:rsid w:val="00465C96"/>
    <w:rsid w:val="00467D99"/>
    <w:rsid w:val="0047169B"/>
    <w:rsid w:val="00475ED5"/>
    <w:rsid w:val="00481BB5"/>
    <w:rsid w:val="00482551"/>
    <w:rsid w:val="00484D56"/>
    <w:rsid w:val="00486CA5"/>
    <w:rsid w:val="004874A6"/>
    <w:rsid w:val="004974FC"/>
    <w:rsid w:val="004A0D8F"/>
    <w:rsid w:val="004A131B"/>
    <w:rsid w:val="004A2E2F"/>
    <w:rsid w:val="004A380E"/>
    <w:rsid w:val="004B6EF9"/>
    <w:rsid w:val="004B79B8"/>
    <w:rsid w:val="004C026B"/>
    <w:rsid w:val="004C1BD5"/>
    <w:rsid w:val="004C4C64"/>
    <w:rsid w:val="004C6ABE"/>
    <w:rsid w:val="004C6F9F"/>
    <w:rsid w:val="004D0121"/>
    <w:rsid w:val="004D155B"/>
    <w:rsid w:val="004D6525"/>
    <w:rsid w:val="004E08D0"/>
    <w:rsid w:val="004E1111"/>
    <w:rsid w:val="004F173E"/>
    <w:rsid w:val="00501B61"/>
    <w:rsid w:val="00501D30"/>
    <w:rsid w:val="00507B31"/>
    <w:rsid w:val="00512A04"/>
    <w:rsid w:val="00513D41"/>
    <w:rsid w:val="00524D68"/>
    <w:rsid w:val="0052510E"/>
    <w:rsid w:val="005254F4"/>
    <w:rsid w:val="00527777"/>
    <w:rsid w:val="00532452"/>
    <w:rsid w:val="00532AD8"/>
    <w:rsid w:val="00534FED"/>
    <w:rsid w:val="00536050"/>
    <w:rsid w:val="00537238"/>
    <w:rsid w:val="0054101B"/>
    <w:rsid w:val="005566A0"/>
    <w:rsid w:val="00557D61"/>
    <w:rsid w:val="005619BC"/>
    <w:rsid w:val="00563F5F"/>
    <w:rsid w:val="00567611"/>
    <w:rsid w:val="00572FDD"/>
    <w:rsid w:val="00574311"/>
    <w:rsid w:val="00581DBF"/>
    <w:rsid w:val="00583811"/>
    <w:rsid w:val="00584079"/>
    <w:rsid w:val="00592357"/>
    <w:rsid w:val="00594858"/>
    <w:rsid w:val="00595613"/>
    <w:rsid w:val="0059681B"/>
    <w:rsid w:val="005A2479"/>
    <w:rsid w:val="005B1DF6"/>
    <w:rsid w:val="005B6C15"/>
    <w:rsid w:val="005C2024"/>
    <w:rsid w:val="005D6B54"/>
    <w:rsid w:val="005D7669"/>
    <w:rsid w:val="005F7C4A"/>
    <w:rsid w:val="00604DF2"/>
    <w:rsid w:val="006101FC"/>
    <w:rsid w:val="00615BE5"/>
    <w:rsid w:val="00620272"/>
    <w:rsid w:val="00621C51"/>
    <w:rsid w:val="0062441B"/>
    <w:rsid w:val="00627177"/>
    <w:rsid w:val="00635355"/>
    <w:rsid w:val="00641E16"/>
    <w:rsid w:val="0064663A"/>
    <w:rsid w:val="00652E18"/>
    <w:rsid w:val="00664FA2"/>
    <w:rsid w:val="0066607E"/>
    <w:rsid w:val="00671C6D"/>
    <w:rsid w:val="006830FA"/>
    <w:rsid w:val="00685051"/>
    <w:rsid w:val="00692BA0"/>
    <w:rsid w:val="00693A21"/>
    <w:rsid w:val="00696CA0"/>
    <w:rsid w:val="006B63AE"/>
    <w:rsid w:val="006C3760"/>
    <w:rsid w:val="006D06C7"/>
    <w:rsid w:val="006D1574"/>
    <w:rsid w:val="006D73F8"/>
    <w:rsid w:val="006E5A7B"/>
    <w:rsid w:val="00702FAD"/>
    <w:rsid w:val="00707B9A"/>
    <w:rsid w:val="00715546"/>
    <w:rsid w:val="007438AA"/>
    <w:rsid w:val="00746364"/>
    <w:rsid w:val="007503AC"/>
    <w:rsid w:val="00766912"/>
    <w:rsid w:val="00766B3A"/>
    <w:rsid w:val="007711BF"/>
    <w:rsid w:val="00773D80"/>
    <w:rsid w:val="00776EA1"/>
    <w:rsid w:val="007879D3"/>
    <w:rsid w:val="00790501"/>
    <w:rsid w:val="00792C0C"/>
    <w:rsid w:val="007969E5"/>
    <w:rsid w:val="007A027A"/>
    <w:rsid w:val="007A2D3A"/>
    <w:rsid w:val="007A531F"/>
    <w:rsid w:val="007A5DC9"/>
    <w:rsid w:val="007A7832"/>
    <w:rsid w:val="007A7B09"/>
    <w:rsid w:val="007A7CD9"/>
    <w:rsid w:val="007B4AC6"/>
    <w:rsid w:val="007B5E24"/>
    <w:rsid w:val="007C3046"/>
    <w:rsid w:val="007D61E5"/>
    <w:rsid w:val="007D698C"/>
    <w:rsid w:val="007E021E"/>
    <w:rsid w:val="007E1056"/>
    <w:rsid w:val="007E231F"/>
    <w:rsid w:val="007F6FDF"/>
    <w:rsid w:val="008031B2"/>
    <w:rsid w:val="00810A2C"/>
    <w:rsid w:val="00810EDF"/>
    <w:rsid w:val="0081220A"/>
    <w:rsid w:val="00814601"/>
    <w:rsid w:val="00814C9F"/>
    <w:rsid w:val="00814E77"/>
    <w:rsid w:val="00826413"/>
    <w:rsid w:val="00831221"/>
    <w:rsid w:val="008335C4"/>
    <w:rsid w:val="00840AD2"/>
    <w:rsid w:val="008428C1"/>
    <w:rsid w:val="00854F28"/>
    <w:rsid w:val="0085705B"/>
    <w:rsid w:val="0087273E"/>
    <w:rsid w:val="0088044A"/>
    <w:rsid w:val="00884FD2"/>
    <w:rsid w:val="00894286"/>
    <w:rsid w:val="008A3E63"/>
    <w:rsid w:val="008A7D89"/>
    <w:rsid w:val="008B26FB"/>
    <w:rsid w:val="008B37FA"/>
    <w:rsid w:val="008B48C5"/>
    <w:rsid w:val="008E08B0"/>
    <w:rsid w:val="008E0E85"/>
    <w:rsid w:val="008E7F15"/>
    <w:rsid w:val="008F02FB"/>
    <w:rsid w:val="008F168B"/>
    <w:rsid w:val="008F6A15"/>
    <w:rsid w:val="0090126F"/>
    <w:rsid w:val="0090307F"/>
    <w:rsid w:val="009067F1"/>
    <w:rsid w:val="0091300C"/>
    <w:rsid w:val="009215AC"/>
    <w:rsid w:val="00924193"/>
    <w:rsid w:val="00936507"/>
    <w:rsid w:val="0094387C"/>
    <w:rsid w:val="009512ED"/>
    <w:rsid w:val="00951359"/>
    <w:rsid w:val="0096193C"/>
    <w:rsid w:val="00961FAD"/>
    <w:rsid w:val="009647F4"/>
    <w:rsid w:val="009804CA"/>
    <w:rsid w:val="00982F3B"/>
    <w:rsid w:val="00983757"/>
    <w:rsid w:val="009845C7"/>
    <w:rsid w:val="00990682"/>
    <w:rsid w:val="00995F21"/>
    <w:rsid w:val="00997B44"/>
    <w:rsid w:val="009A321A"/>
    <w:rsid w:val="009A352F"/>
    <w:rsid w:val="009B4617"/>
    <w:rsid w:val="009B4FF6"/>
    <w:rsid w:val="009B78AC"/>
    <w:rsid w:val="009C04B7"/>
    <w:rsid w:val="009C5AC8"/>
    <w:rsid w:val="009C7520"/>
    <w:rsid w:val="009E0E27"/>
    <w:rsid w:val="009F3465"/>
    <w:rsid w:val="009F3F9E"/>
    <w:rsid w:val="00A0707E"/>
    <w:rsid w:val="00A12C41"/>
    <w:rsid w:val="00A22169"/>
    <w:rsid w:val="00A26141"/>
    <w:rsid w:val="00A318A1"/>
    <w:rsid w:val="00A4027F"/>
    <w:rsid w:val="00A4621D"/>
    <w:rsid w:val="00A54F65"/>
    <w:rsid w:val="00A6041C"/>
    <w:rsid w:val="00A63F0E"/>
    <w:rsid w:val="00A6766C"/>
    <w:rsid w:val="00A70C6D"/>
    <w:rsid w:val="00A711F5"/>
    <w:rsid w:val="00A71BAE"/>
    <w:rsid w:val="00A8427F"/>
    <w:rsid w:val="00A92247"/>
    <w:rsid w:val="00A960E1"/>
    <w:rsid w:val="00A96165"/>
    <w:rsid w:val="00A96835"/>
    <w:rsid w:val="00AA0D54"/>
    <w:rsid w:val="00AA4A70"/>
    <w:rsid w:val="00AA7514"/>
    <w:rsid w:val="00AB1082"/>
    <w:rsid w:val="00AB4022"/>
    <w:rsid w:val="00AC5AD9"/>
    <w:rsid w:val="00AC6914"/>
    <w:rsid w:val="00AD02F4"/>
    <w:rsid w:val="00AD068B"/>
    <w:rsid w:val="00AD1291"/>
    <w:rsid w:val="00AD652D"/>
    <w:rsid w:val="00AE6733"/>
    <w:rsid w:val="00AE7663"/>
    <w:rsid w:val="00AF4BB0"/>
    <w:rsid w:val="00AF6C53"/>
    <w:rsid w:val="00B000F8"/>
    <w:rsid w:val="00B062A9"/>
    <w:rsid w:val="00B12DD0"/>
    <w:rsid w:val="00B15869"/>
    <w:rsid w:val="00B27847"/>
    <w:rsid w:val="00B33F06"/>
    <w:rsid w:val="00B34CDD"/>
    <w:rsid w:val="00B35622"/>
    <w:rsid w:val="00B35AFE"/>
    <w:rsid w:val="00B40D0E"/>
    <w:rsid w:val="00B457EF"/>
    <w:rsid w:val="00B46123"/>
    <w:rsid w:val="00B52240"/>
    <w:rsid w:val="00B529ED"/>
    <w:rsid w:val="00B6705F"/>
    <w:rsid w:val="00B7003E"/>
    <w:rsid w:val="00B70E20"/>
    <w:rsid w:val="00B71AF8"/>
    <w:rsid w:val="00B75175"/>
    <w:rsid w:val="00B8028C"/>
    <w:rsid w:val="00B95A9B"/>
    <w:rsid w:val="00BA799D"/>
    <w:rsid w:val="00BB0C71"/>
    <w:rsid w:val="00BB0D6B"/>
    <w:rsid w:val="00BB2A9A"/>
    <w:rsid w:val="00BB6C12"/>
    <w:rsid w:val="00BC230D"/>
    <w:rsid w:val="00BC6252"/>
    <w:rsid w:val="00BC6545"/>
    <w:rsid w:val="00BD0207"/>
    <w:rsid w:val="00BD1AF9"/>
    <w:rsid w:val="00BD52F3"/>
    <w:rsid w:val="00BD66B4"/>
    <w:rsid w:val="00BE0BBB"/>
    <w:rsid w:val="00BE2DA6"/>
    <w:rsid w:val="00BE470A"/>
    <w:rsid w:val="00BE4E50"/>
    <w:rsid w:val="00BE6BA1"/>
    <w:rsid w:val="00C03DBB"/>
    <w:rsid w:val="00C0554A"/>
    <w:rsid w:val="00C057E7"/>
    <w:rsid w:val="00C07A6D"/>
    <w:rsid w:val="00C10379"/>
    <w:rsid w:val="00C12FFD"/>
    <w:rsid w:val="00C15D94"/>
    <w:rsid w:val="00C17577"/>
    <w:rsid w:val="00C21DCE"/>
    <w:rsid w:val="00C3640B"/>
    <w:rsid w:val="00C37BB4"/>
    <w:rsid w:val="00C413AB"/>
    <w:rsid w:val="00C444C9"/>
    <w:rsid w:val="00C451C4"/>
    <w:rsid w:val="00C57BC9"/>
    <w:rsid w:val="00C72167"/>
    <w:rsid w:val="00C72F5B"/>
    <w:rsid w:val="00CA1395"/>
    <w:rsid w:val="00CC614B"/>
    <w:rsid w:val="00CC7AE5"/>
    <w:rsid w:val="00CC7BF6"/>
    <w:rsid w:val="00CD1921"/>
    <w:rsid w:val="00CD288A"/>
    <w:rsid w:val="00CE1264"/>
    <w:rsid w:val="00CE2F83"/>
    <w:rsid w:val="00CF2D13"/>
    <w:rsid w:val="00CF4FF1"/>
    <w:rsid w:val="00D0321A"/>
    <w:rsid w:val="00D1322D"/>
    <w:rsid w:val="00D26FB5"/>
    <w:rsid w:val="00D3031F"/>
    <w:rsid w:val="00D30B57"/>
    <w:rsid w:val="00D3543E"/>
    <w:rsid w:val="00D37522"/>
    <w:rsid w:val="00D4087F"/>
    <w:rsid w:val="00D44FA9"/>
    <w:rsid w:val="00D46CC7"/>
    <w:rsid w:val="00D52026"/>
    <w:rsid w:val="00D66297"/>
    <w:rsid w:val="00D66732"/>
    <w:rsid w:val="00D73B3F"/>
    <w:rsid w:val="00D854E2"/>
    <w:rsid w:val="00D86F95"/>
    <w:rsid w:val="00D95972"/>
    <w:rsid w:val="00D96163"/>
    <w:rsid w:val="00D9782D"/>
    <w:rsid w:val="00DA3E01"/>
    <w:rsid w:val="00DA61B1"/>
    <w:rsid w:val="00DA7E23"/>
    <w:rsid w:val="00DC1DAA"/>
    <w:rsid w:val="00DC4787"/>
    <w:rsid w:val="00DC584F"/>
    <w:rsid w:val="00DC673A"/>
    <w:rsid w:val="00DD5A58"/>
    <w:rsid w:val="00DD6468"/>
    <w:rsid w:val="00DE4DBB"/>
    <w:rsid w:val="00DF4ED0"/>
    <w:rsid w:val="00DF50C4"/>
    <w:rsid w:val="00E05A8B"/>
    <w:rsid w:val="00E05C19"/>
    <w:rsid w:val="00E079FA"/>
    <w:rsid w:val="00E17705"/>
    <w:rsid w:val="00E205E4"/>
    <w:rsid w:val="00E210E8"/>
    <w:rsid w:val="00E254FE"/>
    <w:rsid w:val="00E30CA5"/>
    <w:rsid w:val="00E318D4"/>
    <w:rsid w:val="00E45167"/>
    <w:rsid w:val="00E564D5"/>
    <w:rsid w:val="00E603AD"/>
    <w:rsid w:val="00E612D4"/>
    <w:rsid w:val="00E672DC"/>
    <w:rsid w:val="00E72490"/>
    <w:rsid w:val="00E725B7"/>
    <w:rsid w:val="00E759F7"/>
    <w:rsid w:val="00E76FAB"/>
    <w:rsid w:val="00E90FFC"/>
    <w:rsid w:val="00E916EA"/>
    <w:rsid w:val="00E95543"/>
    <w:rsid w:val="00E96ADC"/>
    <w:rsid w:val="00EB1ED1"/>
    <w:rsid w:val="00EC0F35"/>
    <w:rsid w:val="00EC7956"/>
    <w:rsid w:val="00ED4372"/>
    <w:rsid w:val="00EE5299"/>
    <w:rsid w:val="00EE7112"/>
    <w:rsid w:val="00EF0A8E"/>
    <w:rsid w:val="00EF4F7C"/>
    <w:rsid w:val="00EF6173"/>
    <w:rsid w:val="00EF78D3"/>
    <w:rsid w:val="00F10F88"/>
    <w:rsid w:val="00F11770"/>
    <w:rsid w:val="00F17125"/>
    <w:rsid w:val="00F257A0"/>
    <w:rsid w:val="00F26FF7"/>
    <w:rsid w:val="00F27069"/>
    <w:rsid w:val="00F313F3"/>
    <w:rsid w:val="00F31D95"/>
    <w:rsid w:val="00F46E97"/>
    <w:rsid w:val="00F561A4"/>
    <w:rsid w:val="00F56B01"/>
    <w:rsid w:val="00F847C0"/>
    <w:rsid w:val="00F84FC3"/>
    <w:rsid w:val="00F93E05"/>
    <w:rsid w:val="00F97544"/>
    <w:rsid w:val="00FA1F39"/>
    <w:rsid w:val="00FC4A5C"/>
    <w:rsid w:val="00FD0510"/>
    <w:rsid w:val="00FD1E82"/>
    <w:rsid w:val="00FE0A26"/>
    <w:rsid w:val="00FE32BC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AB8A599"/>
  <w15:chartTrackingRefBased/>
  <w15:docId w15:val="{CEDF2E46-5AE3-4601-B704-94C9274B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List Table 4 Accent 2"/>
    <w:basedOn w:val="a1"/>
    <w:uiPriority w:val="49"/>
    <w:rsid w:val="00D46CC7"/>
    <w:tblPr>
      <w:tblStyleRowBandSize w:val="1"/>
      <w:tblStyleColBandSize w:val="1"/>
      <w:tblBorders>
        <w:top w:val="single" w:sz="4" w:space="0" w:color="94D2B6" w:themeColor="accent2" w:themeTint="99"/>
        <w:left w:val="single" w:sz="4" w:space="0" w:color="94D2B6" w:themeColor="accent2" w:themeTint="99"/>
        <w:bottom w:val="single" w:sz="4" w:space="0" w:color="94D2B6" w:themeColor="accent2" w:themeTint="99"/>
        <w:right w:val="single" w:sz="4" w:space="0" w:color="94D2B6" w:themeColor="accent2" w:themeTint="99"/>
        <w:insideH w:val="single" w:sz="4" w:space="0" w:color="94D2B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87" w:themeColor="accent2"/>
          <w:left w:val="single" w:sz="4" w:space="0" w:color="4DB587" w:themeColor="accent2"/>
          <w:bottom w:val="single" w:sz="4" w:space="0" w:color="4DB587" w:themeColor="accent2"/>
          <w:right w:val="single" w:sz="4" w:space="0" w:color="4DB587" w:themeColor="accent2"/>
          <w:insideH w:val="nil"/>
        </w:tcBorders>
        <w:shd w:val="clear" w:color="auto" w:fill="4DB587" w:themeFill="accent2"/>
      </w:tcPr>
    </w:tblStylePr>
    <w:tblStylePr w:type="lastRow">
      <w:rPr>
        <w:b/>
        <w:bCs/>
      </w:rPr>
      <w:tblPr/>
      <w:tcPr>
        <w:tcBorders>
          <w:top w:val="double" w:sz="4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E6" w:themeFill="accent2" w:themeFillTint="33"/>
      </w:tcPr>
    </w:tblStylePr>
    <w:tblStylePr w:type="band1Horz">
      <w:tblPr/>
      <w:tcPr>
        <w:shd w:val="clear" w:color="auto" w:fill="DBF0E6" w:themeFill="accent2" w:themeFillTint="33"/>
      </w:tcPr>
    </w:tblStylePr>
  </w:style>
  <w:style w:type="character" w:styleId="af">
    <w:name w:val="Strong"/>
    <w:basedOn w:val="a0"/>
    <w:uiPriority w:val="22"/>
    <w:qFormat/>
    <w:rsid w:val="00AE7663"/>
    <w:rPr>
      <w:b/>
      <w:bCs/>
    </w:rPr>
  </w:style>
  <w:style w:type="table" w:styleId="5-5">
    <w:name w:val="List Table 5 Dark Accent 5"/>
    <w:basedOn w:val="a1"/>
    <w:uiPriority w:val="50"/>
    <w:rsid w:val="00707B9A"/>
    <w:rPr>
      <w:color w:val="FFFFFF" w:themeColor="background1"/>
    </w:rPr>
    <w:tblPr>
      <w:tblStyleRowBandSize w:val="1"/>
      <w:tblStyleColBandSize w:val="1"/>
      <w:tblBorders>
        <w:top w:val="single" w:sz="24" w:space="0" w:color="C4C0B3" w:themeColor="accent5"/>
        <w:left w:val="single" w:sz="24" w:space="0" w:color="C4C0B3" w:themeColor="accent5"/>
        <w:bottom w:val="single" w:sz="24" w:space="0" w:color="C4C0B3" w:themeColor="accent5"/>
        <w:right w:val="single" w:sz="24" w:space="0" w:color="C4C0B3" w:themeColor="accent5"/>
      </w:tblBorders>
    </w:tblPr>
    <w:tcPr>
      <w:shd w:val="clear" w:color="auto" w:fill="C4C0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1-2">
    <w:name w:val="Grid Table 1 Light Accent 2"/>
    <w:basedOn w:val="a1"/>
    <w:uiPriority w:val="46"/>
    <w:rsid w:val="00983757"/>
    <w:tblPr>
      <w:tblStyleRowBandSize w:val="1"/>
      <w:tblStyleColBandSize w:val="1"/>
      <w:tblBorders>
        <w:top w:val="single" w:sz="4" w:space="0" w:color="B7E1CE" w:themeColor="accent2" w:themeTint="66"/>
        <w:left w:val="single" w:sz="4" w:space="0" w:color="B7E1CE" w:themeColor="accent2" w:themeTint="66"/>
        <w:bottom w:val="single" w:sz="4" w:space="0" w:color="B7E1CE" w:themeColor="accent2" w:themeTint="66"/>
        <w:right w:val="single" w:sz="4" w:space="0" w:color="B7E1CE" w:themeColor="accent2" w:themeTint="66"/>
        <w:insideH w:val="single" w:sz="4" w:space="0" w:color="B7E1CE" w:themeColor="accent2" w:themeTint="66"/>
        <w:insideV w:val="single" w:sz="4" w:space="0" w:color="B7E1C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B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B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AAD82ACE-1DAF-47D6-A5E8-257CA522D7B0}"/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抗日_訪問紀錄工作紙-小學template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4</cp:revision>
  <cp:lastPrinted>2022-08-31T07:55:00Z</cp:lastPrinted>
  <dcterms:created xsi:type="dcterms:W3CDTF">2023-05-03T06:25:00Z</dcterms:created>
  <dcterms:modified xsi:type="dcterms:W3CDTF">2023-07-03T02:43:00Z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